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1307C" w14:textId="15532F47" w:rsidR="00E52450" w:rsidRPr="009A1374" w:rsidRDefault="00E52450" w:rsidP="009A1374">
      <w:pPr>
        <w:pStyle w:val="Heading2"/>
        <w:tabs>
          <w:tab w:val="left" w:pos="567"/>
        </w:tabs>
        <w:spacing w:before="0" w:after="240" w:line="480" w:lineRule="auto"/>
        <w:rPr>
          <w:szCs w:val="22"/>
        </w:rPr>
      </w:pPr>
      <w:r>
        <w:t xml:space="preserve">ПУНКТ 3 СВОДНОЙ ПОВЕСТКИ ДНЯ </w:t>
      </w:r>
      <w:r>
        <w:br/>
        <w:t>ВЫСТУПЛЕНИЯ В ЗАВЕРШЕНИЕ ОБСУЖДЕНИЯ ПУНКТА 3 ПОВЕСТКИ ДНЯ</w:t>
      </w:r>
    </w:p>
    <w:p w14:paraId="7B4CC705" w14:textId="3C3AE63E" w:rsidR="009A1374" w:rsidRDefault="00A2531E" w:rsidP="00E350BE">
      <w:pPr>
        <w:pStyle w:val="ONUME"/>
        <w:numPr>
          <w:ilvl w:val="0"/>
          <w:numId w:val="12"/>
        </w:numPr>
        <w:spacing w:before="0" w:after="240" w:line="288" w:lineRule="auto"/>
        <w:ind w:left="0" w:firstLine="0"/>
      </w:pPr>
      <w:r>
        <w:t xml:space="preserve">По данному пункту повестки дня с устными или письменными заявлениями выступили делегации и представители следующих 95 государств (включая восемь выступивших от имени групп государств), трех межправительственных организаций и двух неправительственных организаций:  </w:t>
      </w:r>
      <w:r w:rsidR="00564DE0" w:rsidRPr="00564DE0">
        <w:t>Албания, Алжир, Ангола, Аргентина, Армения, Австралия, Австрия, Азербайджан, Бангладеш, Бельгия, Ботсвана, Бразилия, Буркина-Фасо, Кабо-Верде, Камбоджа, Камерун, Канада, Чили, Китай, Колумбия, Кот-д’Ивуар, Куба, Кипр, Корейская Народно-Демократическая Республика, Демократическая Республика Конго, Египет, Сальвадор, Эфиопия, Франция, Габон, Гамбия, Грузия, Германия, Гана, Греция, Гватемала, Святой Престол, Венгрия, Индия, Индонезия, Иран (Исламская Республика), Израиль, Италия, Ямайка, Япония, Иордания, Кения, Кувейт, Литва, Малайзия, Маврикий, Мексика, Монголия, Марокко, Мозамбик, Непал, Нидерланды (Королевство), Нигерия, Оман, Пакистан, Панама, Парагвай, Перу, Филиппины, Польша, Португалия, Катар, Республика Корея, Российская Федерация, Руанда, Самоа, Саудовская Аравия, Сьерра-Леоне, Сингапур, Словения, Южная Африка, Испания, Швеция, Швейцария, Сирийская Арабская Республика, Таджикистан, Таиланд, Того, Тунис, Турция, Уганда, Украина, Объединенные Арабские Эмираты, Соединенное Королевство Великобритании и Северной Ирландии, Соединенные Штаты Америки, Уругвай, Вануату, Вьетнам, Замбия, Зимбабве; Африканская организация интеллектуальной собственности (АОИС), Африканская региональная организация интеллектуальной собственности (АРИПО), Центр Юга (CS), Азиатско-Тихоокеанский союз радио- и телевещания (ABU) и Программа в области здравоохранения и окружающей среды (HEP).</w:t>
      </w:r>
    </w:p>
    <w:p w14:paraId="5913730C" w14:textId="2F8CF960" w:rsidR="00DC0916" w:rsidRPr="002068D6" w:rsidRDefault="00DC0916" w:rsidP="004367D3">
      <w:pPr>
        <w:pStyle w:val="ONUME"/>
        <w:numPr>
          <w:ilvl w:val="0"/>
          <w:numId w:val="12"/>
        </w:numPr>
        <w:spacing w:before="0" w:after="0" w:line="288" w:lineRule="auto"/>
        <w:ind w:left="0" w:firstLine="0"/>
      </w:pPr>
      <w:hyperlink r:id="rId13">
        <w:r>
          <w:rPr>
            <w:color w:val="0070C0"/>
            <w:u w:val="single"/>
          </w:rPr>
          <w:t>Сальвадор (координатор ГРУЛАК)</w:t>
        </w:r>
        <w:r>
          <w:t xml:space="preserve"> </w:t>
        </w:r>
      </w:hyperlink>
      <w:r>
        <w:t xml:space="preserve">.Г-н Председатель, г-н Генеральный директор, уважаемые делегаты и наблюдатели! Доброе утро, дамы и господа. Делегация Сальвадора имеет честь сделать настоящее заявление от имени государств — членов Группы стран Латинской Америки и Карибского бассейна (ГРУЛАК).  </w:t>
      </w:r>
    </w:p>
    <w:p w14:paraId="575801F6" w14:textId="77777777" w:rsidR="000B2B6C" w:rsidRPr="002068D6" w:rsidRDefault="00DC0916" w:rsidP="00144900">
      <w:pPr>
        <w:pStyle w:val="ONUME"/>
        <w:numPr>
          <w:ilvl w:val="0"/>
          <w:numId w:val="0"/>
        </w:numPr>
        <w:spacing w:before="0" w:after="0" w:line="288" w:lineRule="auto"/>
      </w:pPr>
      <w:r>
        <w:t xml:space="preserve">Группа ГРУЛАК хотела бы поздравить г-на Дарена Танга с переизбранием на пост Генерального директора ВОИС на второй срок и отметить его выдающиеся лидерские качества, проявленные в период первого срока его полномочий, в частности при принятии консенсусом Договора ВОИС об интеллектуальной собственности, генетических ресурсах и традиционных знаниях, связанных с генетическими ресурсами.  </w:t>
      </w:r>
    </w:p>
    <w:p w14:paraId="097CB018" w14:textId="1402630C" w:rsidR="000B2B6C" w:rsidRPr="002068D6" w:rsidRDefault="00DC0916" w:rsidP="00144900">
      <w:pPr>
        <w:pStyle w:val="ONUME"/>
        <w:numPr>
          <w:ilvl w:val="0"/>
          <w:numId w:val="0"/>
        </w:numPr>
        <w:spacing w:before="0" w:after="0" w:line="288" w:lineRule="auto"/>
      </w:pPr>
      <w:r>
        <w:t xml:space="preserve">Также высоко ценим его усилия по расширению доступа к системе интеллектуальной собственности для всех секторов — от крупных компаний до микро-, малых и средних предприятий, а также для предпринимателей, женщин и молодежи. </w:t>
      </w:r>
    </w:p>
    <w:p w14:paraId="0BFDAE99" w14:textId="183EE321" w:rsidR="000B2B6C" w:rsidRPr="002068D6" w:rsidRDefault="00DC0916" w:rsidP="00144900">
      <w:pPr>
        <w:pStyle w:val="ONUME"/>
        <w:numPr>
          <w:ilvl w:val="0"/>
          <w:numId w:val="0"/>
        </w:numPr>
        <w:spacing w:before="0" w:after="0" w:line="288" w:lineRule="auto"/>
      </w:pPr>
      <w:r>
        <w:t xml:space="preserve">Лидерство Генерального директора способствовало формированию более инклюзивного и сбалансированного подхода, укрепив потенциал развивающихся стран в деле использования интеллектуальной собственности в качестве катализатора социально-экономического развития. В этом контексте ГРУЛАК придает особое значение региональным и национальным проектам, которые позволили нарастить институциональный потенциал и согласовать систему интеллектуальной собственности с нашими целями в области развития, в особенности в таких сферах, как товарные знаки, </w:t>
      </w:r>
      <w:r>
        <w:lastRenderedPageBreak/>
        <w:t xml:space="preserve">географические указания, авторское право и защита прав интеллектуальной собственности. </w:t>
      </w:r>
    </w:p>
    <w:p w14:paraId="346FE534" w14:textId="66D45E54" w:rsidR="000B2B6C" w:rsidRPr="002068D6" w:rsidRDefault="00DC0916" w:rsidP="00144900">
      <w:pPr>
        <w:pStyle w:val="ONUME"/>
        <w:numPr>
          <w:ilvl w:val="0"/>
          <w:numId w:val="0"/>
        </w:numPr>
        <w:spacing w:before="0" w:after="0" w:line="288" w:lineRule="auto"/>
      </w:pPr>
      <w:r>
        <w:t>Г-н Председатель, к числу вопросов, представляющих особый интерес для ГРУЛАК, относятся поддержка инноваций и диверсификации производства, передача технологий и доступ к знаниям, а также правовая охрана традиционных знаний и традиционных выражений культуры.  В связи с этим надеемся, что данные приоритеты найдут отражение в работе, которая будет проводиться в период второго срока полномочий Генерального директора.  Признаем важную роль ВОИС в продвижении принципов уважения прав интеллектуальной собственности в цифровой среде, в том числе в контексте обучения систем искусственного интеллекта. В предстоящие шесть лет будет крайне важно продолжать развивать дискуссии по вопросам интеллектуальной собственности и искусственного интеллекта, неизменно учитывая потребности и приоритеты развивающихся стран. Говоря об управлении Организацией, хотели бы выразить признательность Генеральному директору за приверженность принципам диалога и консенсуса, а также подчеркнуть важность сохранения многостороннего характера ВОИС, поощрения ее инклюзивности и обеспечения подлинного регионального представительства в составе Секретариата.</w:t>
      </w:r>
    </w:p>
    <w:p w14:paraId="008D347B" w14:textId="77777777" w:rsidR="00284259" w:rsidRPr="002068D6" w:rsidRDefault="00DC0916" w:rsidP="00144900">
      <w:pPr>
        <w:pStyle w:val="ONUME"/>
        <w:numPr>
          <w:ilvl w:val="0"/>
          <w:numId w:val="0"/>
        </w:numPr>
        <w:spacing w:before="0" w:after="0" w:line="288" w:lineRule="auto"/>
      </w:pPr>
      <w:r>
        <w:t>ГРУЛАК вновь подтверждает важность того, чтобы ВОИС продолжала выполнять свой мандат в качестве специализированной площадки по вопросам интеллектуальной собственности, внося весомый вклад в международные дискуссии.  Призываем к более тесной координации с другими международными организациями для обеспечения комплексного и взаимодополняющего подхода к вопросам интеллектуальной собственности и сквозным проблемам.</w:t>
      </w:r>
    </w:p>
    <w:p w14:paraId="7F83D2D4" w14:textId="0BEF90A8" w:rsidR="00DC0916" w:rsidRPr="002068D6" w:rsidRDefault="00DC0916" w:rsidP="00144900">
      <w:pPr>
        <w:pStyle w:val="ONUME"/>
        <w:numPr>
          <w:ilvl w:val="0"/>
          <w:numId w:val="0"/>
        </w:numPr>
        <w:spacing w:before="0" w:after="240" w:line="288" w:lineRule="auto"/>
      </w:pPr>
      <w:r>
        <w:t>В заключение вновь заявляем о своей приверженности и полной готовности к продолжению конструктивного сотрудничества с Вами, г-н Генеральный директор, а также с Секретариатом и государствами-членами в интересах укрепления сбалансированной, инклюзивной и ориентированной на развитие системы интеллектуальной собственности, отвечающей интересам всех участников.</w:t>
      </w:r>
    </w:p>
    <w:p w14:paraId="41F725F3" w14:textId="2CB0AB3A" w:rsidR="00DB46E1" w:rsidRPr="002068D6" w:rsidRDefault="00DC0916" w:rsidP="004367D3">
      <w:pPr>
        <w:pStyle w:val="ONUME"/>
        <w:spacing w:before="0" w:after="0" w:line="288" w:lineRule="auto"/>
      </w:pPr>
      <w:hyperlink r:id="rId14">
        <w:r>
          <w:rPr>
            <w:color w:val="0070C0"/>
            <w:u w:val="single"/>
          </w:rPr>
          <w:t>Российская Федерация (координатор ГЦАКВЕ)</w:t>
        </w:r>
      </w:hyperlink>
      <w:r>
        <w:t>.Российская Федерация имеет честь представить заявление от имени Группы стран Центральной Азии, Кавказа и Восточной Европы. Хотели бы выразить признательность Вам, г-н Председатель, Вашим заместителям, а также Секретариату ВОИС за эффективную подготовку и организацию текущей серии заседаний Ассамблей.  Группа также благодарит Председателя Координационного комитета ВОИС и его заместителей  за успешное проведение 29-й внеочередной сессии Координационного комитета 12 февраля 2026 года.</w:t>
      </w:r>
    </w:p>
    <w:p w14:paraId="35ADD147" w14:textId="2CFB5BA2" w:rsidR="00DB46E1" w:rsidRPr="002068D6" w:rsidRDefault="00DC0916" w:rsidP="004367D3">
      <w:pPr>
        <w:pStyle w:val="ONUME"/>
        <w:numPr>
          <w:ilvl w:val="0"/>
          <w:numId w:val="0"/>
        </w:numPr>
        <w:spacing w:before="0" w:after="0" w:line="288" w:lineRule="auto"/>
      </w:pPr>
      <w:r>
        <w:t>С удовлетворением отмечаем прозрачный и сбалансированный характер подготовительных процедур и самих заседаний,  что способствует укреплению доверия и развитию многостороннего взаимодействия на площадке ВОИС.  Позвольте воспользоваться этой возможностью, чтобы поздравить г-на Дарена Танга с назначением на должность Генерального директора ВОИС.  Рассчитываем, что под его руководством Организация продолжит поступательное развитие, укрепляя свою роль ключевой международной платформы в области интеллектуальной собственности, содействующей инновациям и творчеству.  Заверяем г-н Танга в готовности нашей Группы к продолжению конструктивного взаимодействия с Секретариатом.</w:t>
      </w:r>
    </w:p>
    <w:p w14:paraId="15B16E8D" w14:textId="77777777" w:rsidR="00901A62" w:rsidRDefault="00DC0916" w:rsidP="00144900">
      <w:pPr>
        <w:pStyle w:val="ONUME"/>
        <w:numPr>
          <w:ilvl w:val="0"/>
          <w:numId w:val="0"/>
        </w:numPr>
        <w:spacing w:before="0" w:after="0" w:line="288" w:lineRule="auto"/>
      </w:pPr>
      <w:r>
        <w:lastRenderedPageBreak/>
        <w:t>В этом контексте считаем важным дальнейшее укрепление сотрудничества по следующим ключевым направлениям</w:t>
      </w:r>
      <w:r w:rsidR="00901A62">
        <w:t>:</w:t>
      </w:r>
      <w:r>
        <w:t xml:space="preserve"> </w:t>
      </w:r>
    </w:p>
    <w:p w14:paraId="76F21D2F" w14:textId="3160BB18" w:rsidR="00901A62" w:rsidRDefault="00901A62" w:rsidP="00901A62">
      <w:pPr>
        <w:pStyle w:val="ONUME"/>
        <w:numPr>
          <w:ilvl w:val="0"/>
          <w:numId w:val="13"/>
        </w:numPr>
        <w:spacing w:before="0" w:after="0" w:line="288" w:lineRule="auto"/>
      </w:pPr>
      <w:r>
        <w:t>п</w:t>
      </w:r>
      <w:r w:rsidR="00DC0916">
        <w:t>оследовательная реализация политики многоязычия как неотъемлемой ценности системы ООН с целью расширения доступа пользователей к системам международной регистрации ВОИС.</w:t>
      </w:r>
    </w:p>
    <w:p w14:paraId="66A4E54E" w14:textId="5EFDD46D" w:rsidR="00901A62" w:rsidRDefault="00901A62" w:rsidP="00901A62">
      <w:pPr>
        <w:pStyle w:val="ONUME"/>
        <w:numPr>
          <w:ilvl w:val="0"/>
          <w:numId w:val="13"/>
        </w:numPr>
        <w:spacing w:before="0" w:after="0" w:line="288" w:lineRule="auto"/>
      </w:pPr>
      <w:r>
        <w:t>о</w:t>
      </w:r>
      <w:r w:rsidR="00DC0916">
        <w:t>беспечение справедливой географической представленности в Секретариате и на руководящих должностях при строгом соблюдении принципа профессиональной компетентности</w:t>
      </w:r>
      <w:r>
        <w:t>.</w:t>
      </w:r>
    </w:p>
    <w:p w14:paraId="17EE3D02" w14:textId="77777777" w:rsidR="00901A62" w:rsidRDefault="00901A62" w:rsidP="00901A62">
      <w:pPr>
        <w:pStyle w:val="ONUME"/>
        <w:numPr>
          <w:ilvl w:val="0"/>
          <w:numId w:val="13"/>
        </w:numPr>
        <w:spacing w:before="0" w:after="0" w:line="288" w:lineRule="auto"/>
      </w:pPr>
      <w:r>
        <w:t>а</w:t>
      </w:r>
      <w:r w:rsidR="00DC0916">
        <w:t>ктивизация работы по практическим направлениям, включая содействие коммерциализации интеллектуальной собственности.</w:t>
      </w:r>
    </w:p>
    <w:p w14:paraId="43591911" w14:textId="0FF25E64" w:rsidR="00DB46E1" w:rsidRPr="002068D6" w:rsidRDefault="00901A62" w:rsidP="00901A62">
      <w:pPr>
        <w:pStyle w:val="ONUME"/>
        <w:numPr>
          <w:ilvl w:val="0"/>
          <w:numId w:val="13"/>
        </w:numPr>
        <w:spacing w:before="0" w:after="0" w:line="288" w:lineRule="auto"/>
      </w:pPr>
      <w:r>
        <w:t>а</w:t>
      </w:r>
      <w:r w:rsidR="00DC0916">
        <w:t>даптация деятельности ВОИС к стремительному развитию современных технологий.</w:t>
      </w:r>
    </w:p>
    <w:p w14:paraId="3D9C6F0A" w14:textId="261D28B0" w:rsidR="00DC0916" w:rsidRPr="002068D6" w:rsidRDefault="00DC0916" w:rsidP="00144900">
      <w:pPr>
        <w:pStyle w:val="ONUME"/>
        <w:numPr>
          <w:ilvl w:val="0"/>
          <w:numId w:val="0"/>
        </w:numPr>
        <w:spacing w:before="0" w:after="240" w:line="288" w:lineRule="auto"/>
      </w:pPr>
      <w:r>
        <w:t>В заключение позвольте подтвердить готовность нашей Региональной</w:t>
      </w:r>
      <w:r w:rsidR="00901A62">
        <w:t xml:space="preserve"> </w:t>
      </w:r>
      <w:r>
        <w:t>группы к дальнейшему активному и конструктивному участию в работе</w:t>
      </w:r>
      <w:r w:rsidR="00901A62">
        <w:t xml:space="preserve"> </w:t>
      </w:r>
      <w:r>
        <w:t>Организации в целях обеспечения ее устойчивости, эффективности и</w:t>
      </w:r>
      <w:r w:rsidR="00901A62">
        <w:t xml:space="preserve"> </w:t>
      </w:r>
      <w:r>
        <w:t>ориентированности на потребности пользователей и учет интересов различных</w:t>
      </w:r>
      <w:r w:rsidR="00901A62">
        <w:t xml:space="preserve"> </w:t>
      </w:r>
      <w:r>
        <w:t>регионов мира. Благодарю Вас.</w:t>
      </w:r>
    </w:p>
    <w:p w14:paraId="7DAF0C21" w14:textId="3C51F9E4" w:rsidR="00DB46E1" w:rsidRPr="002068D6" w:rsidRDefault="00DC0916" w:rsidP="00144900">
      <w:pPr>
        <w:pStyle w:val="ONUME"/>
        <w:spacing w:before="0" w:after="0" w:line="288" w:lineRule="auto"/>
      </w:pPr>
      <w:hyperlink r:id="rId15">
        <w:r>
          <w:rPr>
            <w:color w:val="0070C0"/>
            <w:u w:val="single"/>
          </w:rPr>
          <w:t>Саудовская Аравия (координатор АТГ)</w:t>
        </w:r>
      </w:hyperlink>
      <w:r>
        <w:t xml:space="preserve">.  Королевство Саудовская Аравия имеет честь сделать настоящее заявление от имени Азиатско-Тихоокеанской группы (АТГ).  Прежде всего Азиатско-Тихоокеанская группа хотела бы выразить признательность Вам, г-н посол Карлос Соррета, а также заместителям Председателя за умелое руководство работой настоящей сессии.  Группа также желает поблагодарить Секретариат за неизменную поддержку.  </w:t>
      </w:r>
    </w:p>
    <w:p w14:paraId="7083775A" w14:textId="47703837" w:rsidR="00284259" w:rsidRPr="002068D6" w:rsidRDefault="00DC0916" w:rsidP="00144900">
      <w:pPr>
        <w:pStyle w:val="ONUME"/>
        <w:numPr>
          <w:ilvl w:val="0"/>
          <w:numId w:val="0"/>
        </w:numPr>
        <w:spacing w:before="0" w:after="0" w:line="288" w:lineRule="auto"/>
      </w:pPr>
      <w:r>
        <w:t>Азиатско-Тихоокеанская группа осознает высокую значимость настоящей сессии, на которой решается вопрос о назначении Генерального директора Организации. Группа выражает свои искренние поздравления с переизбранием г-ну Дарену Тангу — гражданину одного из государств — членов АТГ.  Г-н Танг является первым Генеральным директором ВОИС, представляющим АТГ, и для нас огромная честь, что государства-члены вновь оказали ему доверие, избрав на второй срок.</w:t>
      </w:r>
    </w:p>
    <w:p w14:paraId="2BCB27B1" w14:textId="46316884" w:rsidR="00284259" w:rsidRPr="002068D6" w:rsidRDefault="00DC0916" w:rsidP="00144900">
      <w:pPr>
        <w:pStyle w:val="ONUME"/>
        <w:numPr>
          <w:ilvl w:val="0"/>
          <w:numId w:val="0"/>
        </w:numPr>
        <w:spacing w:before="0" w:after="0" w:line="288" w:lineRule="auto"/>
      </w:pPr>
      <w:r>
        <w:t>Группа хотела бы официально заявить о глубокой признательности за тот вклад, который г-н Танг внес в работу Организации в период первого мандата. Особого внимания заслуживают усилия, направленные на популяризацию концепции интеллектуальной собственности среди широких слоев населения и превращение интеллектуальной собственности из сугубо юридического понятия в катализатор создания рабочих мест, привлечения инвестиций и развития инноваций.  Азиатско-Тихоокеанская группа уверена, что под его руководством Организация продолжит успешно выполнять свой мандат и способствовать дальнейшему укреплению глобальной экосистемы интеллектуальной собственности.  Кроме того, Группа рассчитывает на тесное сотрудничество с назначенным Генеральным директором в целях формирования сбалансированной и инклюзивной международной системы интеллектуальной собственности. Такая система должна обеспечивать тонкий баланс между стимулированием инноваций с одной стороны и реализацией Повестки дня ВОИС в области развития — с другой.  Группа убеждена, что ВОИС продолжит чутко реагировать на потребности всех государств-членов, включая развивающиеся и наименее развитые страны.</w:t>
      </w:r>
    </w:p>
    <w:p w14:paraId="3FF82821" w14:textId="6598A3A7" w:rsidR="00DC0916" w:rsidRPr="002068D6" w:rsidRDefault="00DC0916" w:rsidP="00144900">
      <w:pPr>
        <w:pStyle w:val="ONUME"/>
        <w:numPr>
          <w:ilvl w:val="0"/>
          <w:numId w:val="0"/>
        </w:numPr>
        <w:spacing w:before="0" w:after="240" w:line="288" w:lineRule="auto"/>
      </w:pPr>
      <w:r>
        <w:lastRenderedPageBreak/>
        <w:t>Группа вновь подтверждает свою приверженность конструктивному диалогу и совместной работе со всеми делегациями во имя дальнейшего процветания Организации.</w:t>
      </w:r>
    </w:p>
    <w:p w14:paraId="6E5E99C0" w14:textId="1A8F0EA1" w:rsidR="00284259" w:rsidRPr="002068D6" w:rsidRDefault="00DC0916" w:rsidP="00144900">
      <w:pPr>
        <w:pStyle w:val="ONUME"/>
        <w:spacing w:before="0" w:after="0" w:line="288" w:lineRule="auto"/>
      </w:pPr>
      <w:hyperlink r:id="rId16">
        <w:r>
          <w:rPr>
            <w:color w:val="0070C0"/>
            <w:u w:val="single"/>
          </w:rPr>
          <w:t>Южная Африка (координатор Африканской группы)</w:t>
        </w:r>
      </w:hyperlink>
      <w:r>
        <w:t>.  Г-н Председатель, переизбранный Генеральный директор г-н Дарен Танг, Ваши Превосходительства, дамы и господа! Делегация Южной Африки имеет честь сделать настоящее заявление от имени Африканской группы.</w:t>
      </w:r>
    </w:p>
    <w:p w14:paraId="775320BE" w14:textId="77777777" w:rsidR="00284259" w:rsidRPr="002068D6" w:rsidRDefault="00DC0916" w:rsidP="00144900">
      <w:pPr>
        <w:pStyle w:val="ONUME"/>
        <w:numPr>
          <w:ilvl w:val="0"/>
          <w:numId w:val="0"/>
        </w:numPr>
        <w:spacing w:before="0" w:after="0" w:line="288" w:lineRule="auto"/>
      </w:pPr>
      <w:r>
        <w:t>Прежде всего, Африканская группа тепло поздравляет переизбранного Генерального директора Всемирной организации интеллектуальной собственности. Высоко оцениваем дух прозрачности, инклюзивности и профессионализма, которым были отмечены выборы в феврале. Их итоги отражают коллективную волю государств-членов и подтверждают нашу общую приверженность построению сильной, сбалансированной и ориентированной на будущее глобальной системы интеллектуальной собственности.</w:t>
      </w:r>
    </w:p>
    <w:p w14:paraId="5547F222" w14:textId="77777777" w:rsidR="00DB46E1" w:rsidRPr="002068D6" w:rsidRDefault="00DC0916" w:rsidP="00144900">
      <w:pPr>
        <w:pStyle w:val="ONUME"/>
        <w:numPr>
          <w:ilvl w:val="0"/>
          <w:numId w:val="0"/>
        </w:numPr>
        <w:spacing w:before="0" w:after="0" w:line="288" w:lineRule="auto"/>
      </w:pPr>
      <w:r>
        <w:t>Г-н Председатель, Африканская группа выражает готовность конструктивно сотрудничать с Генеральным директором в деле реализации мандата ВОИС. Подчеркиваем важность создания таких условий, при которых глобальная система ИС эффективно поддерживала бы инновации, творческую деятельность и экономическое развитие на благо всех государств, в особенности развивающихся и наименее развитых стран. В этой связи вновь акцентируем внимание на неизменной актуальности Повестки дня в области развития и необходимости дальнейшего оказания технической помощи, укрепления потенциала и передачи технологий. Такая работа должна выстраиваться с учетом реального спроса и отвечать национальным приоритетам.</w:t>
      </w:r>
    </w:p>
    <w:p w14:paraId="419ED6EE" w14:textId="7E1DC924" w:rsidR="00DB46E1" w:rsidRPr="002068D6" w:rsidRDefault="00DC0916" w:rsidP="00144900">
      <w:pPr>
        <w:pStyle w:val="ONUME"/>
        <w:numPr>
          <w:ilvl w:val="0"/>
          <w:numId w:val="0"/>
        </w:numPr>
        <w:spacing w:before="0" w:after="0" w:line="288" w:lineRule="auto"/>
      </w:pPr>
      <w:r>
        <w:t>Африканская группа также вновь заявляет о своей приверженности конструктивному взаимодействию в рамках ВОИС для решения существующих и новых проблем, а также использования открывающихся возможностей. К их числу, помимо прочего, относятся вызовы, связанные с цифровой трансформацией, искусственным интеллектом, здравоохранением и изменением климата. Надеемся на конструктивное сотрудничество с Генеральным директором.  Уверены, что в своей работе он будет руководствоваться принципами инклюзивности, сбалансированности и справедливости, следя за тем, чтобы ни одно государство-член не осталось без внимания.</w:t>
      </w:r>
    </w:p>
    <w:p w14:paraId="1E7297E3" w14:textId="2923130E" w:rsidR="00DC0916" w:rsidRPr="002068D6" w:rsidRDefault="00DC0916" w:rsidP="00144900">
      <w:pPr>
        <w:pStyle w:val="ONUME"/>
        <w:numPr>
          <w:ilvl w:val="0"/>
          <w:numId w:val="0"/>
        </w:numPr>
        <w:spacing w:before="0" w:after="240" w:line="288" w:lineRule="auto"/>
      </w:pPr>
      <w:r>
        <w:t>Г-н Председатель, в заключение вновь подтверждаем поддержку усилий, направленных на укрепление ВОИС как поистине универсальной Организации, приносящей реальную практическую пользу всем ее участникам.  Благодарю Вас.</w:t>
      </w:r>
    </w:p>
    <w:p w14:paraId="286566C7" w14:textId="58F9B57D" w:rsidR="00DD263C" w:rsidRPr="002068D6" w:rsidRDefault="00DC0916" w:rsidP="00144900">
      <w:pPr>
        <w:pStyle w:val="ONUME"/>
        <w:spacing w:before="0" w:after="0" w:line="288" w:lineRule="auto"/>
      </w:pPr>
      <w:hyperlink r:id="rId17">
        <w:r>
          <w:rPr>
            <w:color w:val="0070C0"/>
            <w:u w:val="single"/>
          </w:rPr>
          <w:t>Албания (координатор ГЦЕБ)</w:t>
        </w:r>
      </w:hyperlink>
      <w:r>
        <w:t>.  Г-н Генеральный директор, уважаемые делегаты! Делегация Албании имеет честь сделать настоящее заявление от имени Группы государств Центральной Европы и Балтии (ГЦЕБ).</w:t>
      </w:r>
      <w:r>
        <w:br/>
        <w:t>Прежде всего, наша Группа хотела бы выразить искреннюю благодарность Секретариату за профессиональную подготовку данной сессии.  Также хотели бы выразить глубочайшую признательность Генеральному директору г-ну Дарену Тангу за его стратегическое видение, благодаря которому ВОИС формирует более инклюзивную, функциональную и ориентированную на конкретные результаты глобальную экосистему интеллектуальной собственности.</w:t>
      </w:r>
    </w:p>
    <w:p w14:paraId="4092ACFB" w14:textId="77777777" w:rsidR="00AA6DF4" w:rsidRPr="002068D6" w:rsidRDefault="00DC0916" w:rsidP="00144900">
      <w:pPr>
        <w:pStyle w:val="ONUME"/>
        <w:numPr>
          <w:ilvl w:val="0"/>
          <w:numId w:val="0"/>
        </w:numPr>
        <w:spacing w:before="0" w:after="0" w:line="288" w:lineRule="auto"/>
      </w:pPr>
      <w:r>
        <w:t xml:space="preserve">ГЦЕБ с огромным удовлетворением отмечает переход глобальной системы ИС от узкой технико-юридической дисциплины к формату практического инструмента социально-экономического развития.  Начиная с 2020 года наблюдаем заслуживающее высокой </w:t>
      </w:r>
      <w:r>
        <w:lastRenderedPageBreak/>
        <w:t>оценки смещение приоритетов в сторону поддержки более широкого круга заинтересованных сторон — в первую очередь малых и средних предприятий, женщин-новаторов и молодых предпринимателей.  Такой инклюзивный подход имеет критическое значение для региона ГЦЕБ, где оперативное внедрение инноваций выступает главным драйвером национального экономического роста и конкурентоспособности.  В связи с этим всецело приветствуем стремление Генерального директора обеспечить еще более справедливое географическое и гендерное представительство в штате и руководстве Организации, что в полной мере отражает глобальный характер нашего инновационного сообщества.</w:t>
      </w:r>
    </w:p>
    <w:p w14:paraId="4405F4E1" w14:textId="77777777" w:rsidR="00AA6DF4" w:rsidRPr="002068D6" w:rsidRDefault="00DC0916" w:rsidP="00144900">
      <w:pPr>
        <w:pStyle w:val="ONUME"/>
        <w:numPr>
          <w:ilvl w:val="0"/>
          <w:numId w:val="0"/>
        </w:numPr>
        <w:spacing w:before="0" w:after="0" w:line="288" w:lineRule="auto"/>
      </w:pPr>
      <w:r>
        <w:t>Оценивая перспективы дальнейшей работы, ГЦЕБ вновь подтверждает свою приверженность курсу на модернизацию инфраструктуры ИС.  Расширение масштабов работы Академии ВОИС, в программах специализированного обучения которой приняли участие свыше 600 000 человек по всему миру, служит наглядным подтверждением стремления Организации к устранению информационного неравенства.  Для наших государств-членов одним из главных приоритетов остается трансформация национальных ведомств ИС в инициативную движущую силу инновационного развития.</w:t>
      </w:r>
    </w:p>
    <w:p w14:paraId="6FCF8541" w14:textId="5F1E44DC" w:rsidR="00AA6DF4" w:rsidRPr="002068D6" w:rsidRDefault="00DC0916" w:rsidP="00144900">
      <w:pPr>
        <w:pStyle w:val="ONUME"/>
        <w:numPr>
          <w:ilvl w:val="0"/>
          <w:numId w:val="0"/>
        </w:numPr>
        <w:spacing w:before="0" w:after="0" w:line="288" w:lineRule="auto"/>
      </w:pPr>
      <w:r>
        <w:t>Кроме того, наша Группа хотела бы вновь заявить о своей неизменной и непоколебимой поддержке системы ИС Украины, особо отметив важность технической помощи ВОИС для поддержания жизнестойкости национальной инновационной инфраструктуры этой страны.  В эпоху, когда генеративный искусственный интеллект и экологически безопасные технологии раздвигают привычные границы авторства и изобретательства, потребность в гармонизированных правовых стандартах становится как никогда актуальной.  ГЦЕБ выступает за дальнейшую оптимизацию международных систем регистрации: РСТ, Мадридской и Гаагской систем.</w:t>
      </w:r>
    </w:p>
    <w:p w14:paraId="1792B906" w14:textId="5CAB6AB2" w:rsidR="00DC0916" w:rsidRPr="002068D6" w:rsidRDefault="00DC0916" w:rsidP="00144900">
      <w:pPr>
        <w:pStyle w:val="ONUME"/>
        <w:numPr>
          <w:ilvl w:val="0"/>
          <w:numId w:val="0"/>
        </w:numPr>
        <w:spacing w:before="0" w:after="240" w:line="288" w:lineRule="auto"/>
      </w:pPr>
      <w:r>
        <w:t>В заключение подчеркнем, что ГЦЕБ неизменно открыта к сотрудничеству.  Поддерживаем дальнейшую реализацию Среднесрочного стратегического плана и разделяем концепцию сокращения инновационного разрыва между промышленно развитыми и развивающимися экономиками.  Продолжим конструктивную работу во всех комитетах, чтобы ВОИС и впредь оставалась сильным и нацеленным на практические результаты учреждением в системе ООН.  Благодарю Вас, г-н Председатель.</w:t>
      </w:r>
    </w:p>
    <w:p w14:paraId="22AB72ED" w14:textId="66D3AD21" w:rsidR="00187488" w:rsidRPr="002068D6" w:rsidRDefault="00DC0916" w:rsidP="00144900">
      <w:pPr>
        <w:pStyle w:val="ONUME"/>
        <w:spacing w:before="0" w:after="0" w:line="288" w:lineRule="auto"/>
      </w:pPr>
      <w:hyperlink r:id="rId18">
        <w:r>
          <w:rPr>
            <w:color w:val="0070C0"/>
            <w:u w:val="single"/>
          </w:rPr>
          <w:t>Германия (координатор Группы B)</w:t>
        </w:r>
      </w:hyperlink>
      <w:r>
        <w:t>.  Уважаемые министры, г-н Генеральный директор, Ваши Превосходительства и уважаемые делегаты! Делегация Германии имеет честь сделать настоящее заявление от имени Группы B.</w:t>
      </w:r>
    </w:p>
    <w:p w14:paraId="2D34BE6A" w14:textId="77777777" w:rsidR="007C4350" w:rsidRPr="002068D6" w:rsidRDefault="00DC0916" w:rsidP="00144900">
      <w:pPr>
        <w:pStyle w:val="ONUME"/>
        <w:numPr>
          <w:ilvl w:val="0"/>
          <w:numId w:val="0"/>
        </w:numPr>
        <w:spacing w:before="0" w:after="0" w:line="288" w:lineRule="auto"/>
      </w:pPr>
      <w:r>
        <w:t>Г-н Председатель, позвольте мне прежде всего поблагодарить Вас за умелое руководство работой настоящей внеочередной сессии Генеральной Ассамблеи, а также выразить искреннюю признательность Секретариату за ее тщательную подготовку.  Группа B хотела бы поздравить Вас, уважаемый Дарен Танг, с переизбранием на пост Генерального директора ВОИС.</w:t>
      </w:r>
    </w:p>
    <w:p w14:paraId="50F664CC" w14:textId="73646D3A" w:rsidR="00DC0916" w:rsidRPr="002068D6" w:rsidRDefault="00DC0916" w:rsidP="005F399E">
      <w:pPr>
        <w:pStyle w:val="ONUME"/>
        <w:numPr>
          <w:ilvl w:val="0"/>
          <w:numId w:val="0"/>
        </w:numPr>
        <w:spacing w:before="0" w:after="240" w:line="288" w:lineRule="auto"/>
      </w:pPr>
      <w:r>
        <w:t xml:space="preserve">В период первого срока Ваших полномочий Организация достигла ряда важных результатов. Приветствуем Вашу неизменную преданность делу и готовность руководить работой ВОИС в будущем.  Оценивая перспективы предстоящих шести лет, хотели бы напомнить о мандате ВОИС: содействовать правовой охране интеллектуальной собственности во всем мире.  Для нас дальнейшая модернизация и укрепление систем подачи заявок и регистрации ИС остаются первоочередной задачей. Услуги ВОИС имеют критическое значение как для новаторов и авторов, так и для благополучия самой </w:t>
      </w:r>
      <w:r>
        <w:lastRenderedPageBreak/>
        <w:t>Организации. Они служат залогом твердой приверженности делу охраны ИС, укреплению потенциала и популяризации ИС в глобальном масштабе.</w:t>
      </w:r>
      <w:r>
        <w:br/>
        <w:t>Кроме того, вновь подчеркиваем: учитывая важнейшую роль ВОИС как специализированного учреждения, Организация должна продолжать свою работу в строгом соответствии с решениями Генеральной Ассамблеи ООН.  Также призываем Вас и впредь руководствоваться принципами финансовой осмотрительности и прозрачности при управлении ВОИС. Это приобретает особую значимость в преддверии грядущих непростых времен.</w:t>
      </w:r>
      <w:r>
        <w:br/>
        <w:t>Высоко ценим усилия ВОИС по интеграции технологий ИИ в целях повышения эффективности работы Организации.  Более того, опираясь на успех диалога по вопросам ИС и передовых технологий, приветствуем продолжение реализации инициатив, направленных на ускорение цифровой трансформации ВОИС.  К их числу относится создание новых платформ для обмена опытом между государствами-членами и заинтересованными сторонами — таких как недавно запущенная инициатива по обмену информацией об инфраструктуре искусственного интеллекта и планируемый глобальный форум по вопросам ИИ и ИС.  Также поддерживаем дальнейшее обсуждение проблематики ИИ на профильных площадках.</w:t>
      </w:r>
      <w:r>
        <w:br/>
        <w:t xml:space="preserve">Высоко оцениваем целевые инициативы по поддержке стартапов, МСП, университетов и — в более широком смысле — развитию инноваций и передаче технологий, а также выступаем за продолжение работы на этих направлениях. </w:t>
      </w:r>
      <w:r>
        <w:br/>
        <w:t>В заключение хотели бы вновь указать на важность соблюдения принципа учета профессиональных заслуг при найме персонала. Наличие высококвалифицированных кадров — это обязательное условие для того, чтобы в будущем ВОИС продолжала успешно функционировать и оказывать услуги государствам-членам и сообществу новаторов и творческих деятелей.  Рассчитываем на Ваше сотрудничество в этом принципиально важном вопросе.</w:t>
      </w:r>
      <w:r>
        <w:br/>
        <w:t>Надеемся на тесное и плодотворное взаимодействие с Вами. Можете быть уверены в неизменной поддержке со стороны Группы B на протяжении всего Вашего нового срока полномочий. Благодарю Вас, г-н Председатель.</w:t>
      </w:r>
    </w:p>
    <w:p w14:paraId="7FD9EDB0" w14:textId="2B8BA0DC" w:rsidR="00DC0916" w:rsidRPr="002068D6" w:rsidRDefault="00DC0916" w:rsidP="00144900">
      <w:pPr>
        <w:pStyle w:val="ONUME"/>
        <w:spacing w:before="0" w:after="0" w:line="288" w:lineRule="auto"/>
      </w:pPr>
      <w:hyperlink r:id="rId19">
        <w:r>
          <w:rPr>
            <w:color w:val="0070C0"/>
            <w:u w:val="single"/>
          </w:rPr>
          <w:t>Китай</w:t>
        </w:r>
      </w:hyperlink>
      <w:r>
        <w:t>.  Делегация Китая хотела бы поблагодарить Вас и господина посла Бакстера, Председателя Координационного комитета, за уверенное руководство процессом отбора и назначения следующего Генерального директора.  Переизбрание Генерального директора наглядно подтверждает приверженность ВОИС неизменным принципам открытости, объективности и справедливости, что вызывает у Китая чувство глубокой признательности.</w:t>
      </w:r>
      <w:r>
        <w:br/>
        <w:t>Китай сердечно поздравляет г-на Дарена Танга с переизбранием на пост Генерального директора и желает ему всяческих успехов и новых достижений в период второго срока полномочий.</w:t>
      </w:r>
      <w:r>
        <w:br/>
        <w:t xml:space="preserve">За минувшие шесть лет под выдающимся руководством Генерального директора ВОИС неизменно стремилась к совершенствованию и развитию глобальной системы ИС, добившись впечатляющих и очевидных для всех результатов. </w:t>
      </w:r>
    </w:p>
    <w:p w14:paraId="66808221" w14:textId="44A792D4" w:rsidR="00DC0916" w:rsidRPr="002068D6" w:rsidRDefault="00DC0916" w:rsidP="00144900">
      <w:pPr>
        <w:pStyle w:val="ONUME"/>
        <w:numPr>
          <w:ilvl w:val="0"/>
          <w:numId w:val="0"/>
        </w:numPr>
        <w:spacing w:before="0" w:after="240" w:line="288" w:lineRule="auto"/>
      </w:pPr>
      <w:r>
        <w:t xml:space="preserve">Во-первых, Организация способствовала успешному заключению Договора ВОИС об интеллектуальной собственности, генетических ресурсах и традиционных знаниях, связанных с генетическими ресурсами, а также Эр-Риядского договора о законах по промышленным образцам. Кроме того, она сыграла ведущую роль в формировании </w:t>
      </w:r>
      <w:r>
        <w:lastRenderedPageBreak/>
        <w:t>международных норм регулирования ИС в сфере передовых технологий.</w:t>
      </w:r>
      <w:r>
        <w:br/>
        <w:t>Во-вторых, ВОИС продолжила оказывать развивающимся странам техническую помощь и поддержку в укреплении потенциала, тем самым внося постоянный вклад в улучшение глобальной экосистемы ИС.</w:t>
      </w:r>
      <w:r>
        <w:br/>
        <w:t>В-третьих, Организация планомерно расширяла охват глобальной системы предоставления услуг в области ИС, повышала их качество и эффективность, а также делала их более удобными и доступными для пользователей.</w:t>
      </w:r>
      <w:r>
        <w:br/>
        <w:t>В-четвертых, были успешно реализованы внутренние реформы в ВОИС, обеспечена эффективная работа Организации, внесен значительный вклад в глобальное развитие и поддержку инноваций, а также последовательно укреплялся международный авторитет ВОИС.</w:t>
      </w:r>
      <w:r>
        <w:br/>
        <w:t>Китай выражает уверенность в том, что под руководством г-на Танга ВОИС продолжит выполнять роль международной многосторонней платформы и специализированного учреждения ООН по вопросам интеллектуальной собственности, содействуя более сбалансированному и эффективному развитию глобальной системы ИС.</w:t>
      </w:r>
      <w:r>
        <w:br/>
        <w:t>Китай разделяет стратегическое видение Генерального директора на второй срок полномочий и намерен и впредь следовать принципам подлинной многосторонности. Решительно поддерживаем работу ВОИС и Генерального директора Организации и готовы к совместным усилиям по развитию глобальной системы ИС, активному осуществлению Повестки дня ООН в области устойчивого развития на период до 2030 года и более эффективному использованию инструментов ИС для решения глобальных проблем — чтобы плоды инноваций и творчества служили на благо людей во всех странах мира.  Благодарю Вас.</w:t>
      </w:r>
    </w:p>
    <w:p w14:paraId="7103C0E3" w14:textId="6C92E326" w:rsidR="00DC0916" w:rsidRPr="002068D6" w:rsidRDefault="00DC0916" w:rsidP="00144900">
      <w:pPr>
        <w:pStyle w:val="ONUME"/>
        <w:spacing w:before="0" w:after="240" w:line="288" w:lineRule="auto"/>
      </w:pPr>
      <w:hyperlink r:id="rId20">
        <w:r>
          <w:rPr>
            <w:color w:val="0070C0"/>
            <w:u w:val="single"/>
          </w:rPr>
          <w:t>Португалия (CPLP)</w:t>
        </w:r>
      </w:hyperlink>
      <w:r>
        <w:t>. Г-н Председатель, г-н Генеральный директор, заместители Председателя, Ваши Превосходительства, уважаемые делегаты, сотрудники Секретариата, дамы и господа!</w:t>
      </w:r>
      <w:r>
        <w:br/>
        <w:t>От имени государств — членов CPLP имею честь поздравить Вас с официальным переизбранием на второй срок и выразить искреннюю надежду на то, что в период до 2032 года мы совместными усилиями добьемся еще больших и более значимых результатов.</w:t>
      </w:r>
      <w:r>
        <w:br/>
        <w:t>Чтобы сделать это возможным, необходимо гарантировать, что многосторонняя дипломатия и ВОИС будут и впредь играть свою роль в стимулировании инноваций и творчества, тем самым способствуя созданию новых рабочих мест и экономическому росту. При этом не нужно забывать, что ВОИС, являясь специализированным учреждением ООН, призвана своей работой содействовать реализации Повестки дня на период до 2030 года и достижению ЦУР.  Кроме того, необходимо выявлять и отслеживать наиболее актуальные тенденции в инновационной сфере (в частности, развитие искусственного интеллекта) и продолжать неустанно укреплять глобальную архитектуру интеллектуальной собственности, включая абсолютно все системы регистрации ВОИС.</w:t>
      </w:r>
      <w:r>
        <w:br/>
        <w:t xml:space="preserve">Наша организация, объединяющая девять стран на четырех континентах, служит отражением многообразия и плюрализма. Именно они могут стать объединяющей силой, позволяющей добиваться весомых результатов с опорой на общий фундамент.  Португальский язык — это язык, на котором говорят более 278 миллионов человек во всем мире.  Это сообщество, которое в июле следующего года отметит 30-летие своего </w:t>
      </w:r>
      <w:r>
        <w:lastRenderedPageBreak/>
        <w:t>существования, основанного на общих для наших стран и народов ценностях и принципах.  А уже 5 мая в штаб-квартире ВОИС представители наших дипломатических миссий соберутся вместе, чтобы под аккорды музыки португалоязычного мира отпраздновать Всемирный день португальского языка.</w:t>
      </w:r>
      <w:r>
        <w:br/>
        <w:t>В контексте нашей официальной заявки о включении португальского языка в Мадридскую систему, поданной в октябре 2024 года, считаем жизненно важным продолжать этот процесс прозрачным и инклюзивным образом, опираясь на объективные критерии и учитывая потребности пользователей, а также динамику изменения спроса.  Вместе с тем есть намерение пойти еще дальше.  Наша цель — сделать так, чтобы в конечном итоге португальский язык стал одним из официальных языков системы Организации Объединенных Наций. Убеждены, что многоязычие является необходимым условием для обеспечения инклюзивности, представительности и легитимности работы международных организаций.</w:t>
      </w:r>
      <w:r>
        <w:br/>
        <w:t>Г-н Генеральный директор, вновь подтверждаем свою приверженность тесному сотрудничеству с Вами и со всеми государствами-членами в предстоящие шесть лет в целях расширения масштабов деятельности Организации и укрепления ее роли в мире.  Благодарю Вас.</w:t>
      </w:r>
    </w:p>
    <w:p w14:paraId="16090869" w14:textId="43351A3C" w:rsidR="00BF7B9A" w:rsidRPr="002068D6" w:rsidRDefault="00144900" w:rsidP="00144900">
      <w:pPr>
        <w:pStyle w:val="ONUME"/>
        <w:spacing w:before="0" w:after="0" w:line="288" w:lineRule="auto"/>
      </w:pPr>
      <w:r>
        <w:rPr>
          <w:color w:val="0070C0"/>
          <w:u w:val="single"/>
        </w:rPr>
        <w:t xml:space="preserve">Непал </w:t>
      </w:r>
      <w:r>
        <w:rPr>
          <w:color w:val="0070C0"/>
        </w:rPr>
        <w:t>(</w:t>
      </w:r>
      <w:hyperlink r:id="rId21">
        <w:r>
          <w:rPr>
            <w:color w:val="0070C0"/>
            <w:u w:val="single"/>
          </w:rPr>
          <w:t>наименее развитые страны)</w:t>
        </w:r>
        <w:r>
          <w:t xml:space="preserve"> </w:t>
        </w:r>
      </w:hyperlink>
      <w:r>
        <w:t>. Г-н Председатель, Делегация Непала имеет честь сделать настоящее заявление от имени Группы НРС.</w:t>
      </w:r>
    </w:p>
    <w:p w14:paraId="352BB563" w14:textId="4D36C9A4" w:rsidR="00DC0916" w:rsidRPr="002068D6" w:rsidRDefault="00DC0916" w:rsidP="00144900">
      <w:pPr>
        <w:pStyle w:val="ONUME"/>
        <w:numPr>
          <w:ilvl w:val="0"/>
          <w:numId w:val="0"/>
        </w:numPr>
        <w:spacing w:before="0" w:after="240" w:line="288" w:lineRule="auto"/>
      </w:pPr>
      <w:r>
        <w:t>Хотели бы выразить признательность Вам, г-н Председатель, а также членам Бюро и Секретариату за организацию внеочередной сессии.  Тепло поздравляем Генерального директора г-на Дарена Танга с переизбранием на пост руководителя Всемирной организации интеллектуальной собственности на второй срок.  Данное решение отражает то высокое доверие, которое государства-члены оказывают ему за лидерские качества,  стратегическое видение и неизменную готовность помогать новаторам и творческим деятелям использовать ИС в качестве инструмента для обеспечения экономического роста, создания рабочих мест и повышения качества жизни во всем мире.</w:t>
      </w:r>
      <w:r>
        <w:br/>
        <w:t>В 2024 году ВОИС успешно заключила два исторических многосторонних соглашения: Договор ВОИС об интеллектуальной собственности, генетических ресурсах и традиционных знаниях, связанных с генетическими ресурсами, и Эр-Риядский договор о законах по промышленным образцам.  Это наглядно свидетельствует о той выдающейся роли, которую Генеральный директор сыграл в обеспечении консенсуса и продвижении многосторонних решений в непростой с геополитической точки зрения период. Надеюсь, что в предстоящие шесть лет г-н Танг продолжит эту работу столь же успешно.</w:t>
      </w:r>
      <w:r>
        <w:br/>
        <w:t xml:space="preserve">Г-н Генеральный директор, в преддверии начала второго срока Ваших полномочий Группа НРС хотела бы обозначить ряд своих приоритетов.  Во-первых, призываем к оказанию НРС стабильной технической помощи, в том числе в форме обучения национальных специалистов в области ИС и интеграции вопросов ИС в стратегии развития, что приобретает особую актуальность в свете подготовки ряда НРС к смене статуса. </w:t>
      </w:r>
      <w:r>
        <w:br/>
        <w:t>Во-вторых, процессы на стыке искусственного интеллекта и интеллектуальной собственности стремительно меняют облик инноваций во всем мире.  Настоятельно призываем ВОИС обеспечить, чтобы формирующаяся нормативно-правовая база в сфере ИИ и ИС была ориентирована на развитие и не привела к непреднамеренному усугублению цифрового разрыва.</w:t>
      </w:r>
      <w:r>
        <w:br/>
      </w:r>
      <w:r>
        <w:lastRenderedPageBreak/>
        <w:t>В-третьих, неизменным приоритетом Группы НРС остается передача технологий и доступ к знаниям.  Хотели бы, чтобы ВОИС содействовала передаче технологий с применением гибких механизмов в интересах НРС, в первую очередь в сферах здравоохранения, сельского хозяйства и зеленых технологий.</w:t>
      </w:r>
      <w:r>
        <w:br/>
        <w:t>Г-н Председатель, Группа НРС заверяет Генерального директора в своей всемерной поддержке в выполнении его важной миссии и достижении цели ВОИС.  Убеждены, что под целеустремленным руководством г-на Дарена Танга ВОИС и впредь будет оставаться по-настоящему инклюзивной Организацией, работающей на благо всех своих членов, но уделяющей особое внимание тем, кто нуждается в этом больше всего, — наименее развитым странам.  Желаем Генеральному директору всяческих успехов.  Благодарю Вас, г-н н Председатель</w:t>
      </w:r>
    </w:p>
    <w:p w14:paraId="2E8CDE34" w14:textId="0F51DED9" w:rsidR="00E8709C" w:rsidRPr="002068D6" w:rsidRDefault="00E8709C" w:rsidP="00E8709C">
      <w:pPr>
        <w:pStyle w:val="ONUME"/>
        <w:spacing w:before="0" w:after="0" w:line="288" w:lineRule="auto"/>
      </w:pPr>
      <w:hyperlink r:id="rId22">
        <w:r>
          <w:rPr>
            <w:color w:val="0070C0"/>
            <w:u w:val="single"/>
          </w:rPr>
          <w:t>Алжир</w:t>
        </w:r>
      </w:hyperlink>
      <w:r>
        <w:t>.</w:t>
      </w:r>
      <w:r w:rsidR="0088751E">
        <w:t xml:space="preserve"> </w:t>
      </w:r>
      <w:r>
        <w:t xml:space="preserve">Делегация Алжира хотела бы воспользоваться данной возможностью, чтобы поздравить г-на Дарена Танга с переизбранием на пост Генерального директора этой исключительно важной Организации, и пожелать ему всяческих успехов в период второго срока полномочий. </w:t>
      </w:r>
    </w:p>
    <w:p w14:paraId="6D352F9A" w14:textId="77777777" w:rsidR="00E8709C" w:rsidRPr="002068D6" w:rsidRDefault="00E8709C" w:rsidP="00E8709C">
      <w:pPr>
        <w:pStyle w:val="ONUME"/>
        <w:numPr>
          <w:ilvl w:val="0"/>
          <w:numId w:val="0"/>
        </w:numPr>
        <w:spacing w:before="0" w:after="0" w:line="288" w:lineRule="auto"/>
      </w:pPr>
      <w:r>
        <w:t xml:space="preserve">Приветствуем значительный прогресс, достигнутый Организацией за последние несколько лет в деле превращения интеллектуальной собственности в инструмент развития и катализатор поддержки инноваций и заинтересованных лиц в наших странах. Также высоко оцениваем многочисленные инициативы и программы, осуществляемые ВОИС в области укрепления потенциала и оказания технической помощи развивающимся и наименее развитым странам.  </w:t>
      </w:r>
    </w:p>
    <w:p w14:paraId="2C70286C" w14:textId="77777777" w:rsidR="00E8709C" w:rsidRPr="002068D6" w:rsidRDefault="00E8709C" w:rsidP="00E8709C">
      <w:pPr>
        <w:pStyle w:val="ONUME"/>
        <w:numPr>
          <w:ilvl w:val="0"/>
          <w:numId w:val="0"/>
        </w:numPr>
        <w:spacing w:before="0" w:after="0" w:line="288" w:lineRule="auto"/>
      </w:pPr>
      <w:r>
        <w:t>Призываем Генерального директора продолжать эту работу, предлагая новые, еще более амбициозные инициативы. Вновь заявляем о своей поддержке всех мероприятий Организации, направленных на достижение Целей в области устойчивого развития и более эффективную реализацию Повестки дня в области развития.</w:t>
      </w:r>
    </w:p>
    <w:p w14:paraId="65CB8C47" w14:textId="77777777" w:rsidR="00E8709C" w:rsidRPr="002068D6" w:rsidRDefault="00E8709C" w:rsidP="00E8709C">
      <w:pPr>
        <w:pStyle w:val="ONUME"/>
        <w:numPr>
          <w:ilvl w:val="0"/>
          <w:numId w:val="0"/>
        </w:numPr>
        <w:spacing w:before="0" w:after="0" w:line="288" w:lineRule="auto"/>
      </w:pPr>
      <w:r>
        <w:t xml:space="preserve">С удовлетворением отмечаем высокий уровень сотрудничества между Организацией и Алжиром в рамках реализации важнейших проектов, посвященных интеллектуальной собственности и авторскому праву.  Визит Генерального директора в сентябре прошлого года стал важной вехой в истории нашего партнерства и позволил наметить новые направления для совместной работы.  </w:t>
      </w:r>
    </w:p>
    <w:p w14:paraId="4CD15FDA" w14:textId="77777777" w:rsidR="00E8709C" w:rsidRPr="002068D6" w:rsidRDefault="00E8709C" w:rsidP="00E8709C">
      <w:pPr>
        <w:pStyle w:val="ONUME"/>
        <w:numPr>
          <w:ilvl w:val="0"/>
          <w:numId w:val="0"/>
        </w:numPr>
        <w:spacing w:before="0" w:after="240" w:line="288" w:lineRule="auto"/>
      </w:pPr>
      <w:r>
        <w:t xml:space="preserve">В заключение хотели бы вновь заверить Организацию в непоколебимой поддержке со стороны Алжира. Продолжим конструктивное взаимодействие с Секретариатом и государствами-членами, чтобы интеллектуальная собственность служила эффективным инструментом развития. Благодарю Вас. </w:t>
      </w:r>
    </w:p>
    <w:p w14:paraId="175702CB" w14:textId="49DB3BB1" w:rsidR="00E8709C" w:rsidRPr="002068D6" w:rsidRDefault="00E8709C" w:rsidP="00E8709C">
      <w:pPr>
        <w:pStyle w:val="ONUME"/>
        <w:spacing w:before="0" w:after="0" w:line="288" w:lineRule="auto"/>
      </w:pPr>
      <w:hyperlink r:id="rId23">
        <w:r>
          <w:rPr>
            <w:color w:val="0070C0"/>
            <w:u w:val="single"/>
          </w:rPr>
          <w:t>Ангола</w:t>
        </w:r>
      </w:hyperlink>
      <w:r>
        <w:t>. Г-н Генеральный директор Дарен Танг, уважаемые представители государств-членов, дамы и господа! Делегация Анголы полностью поддерживает заявление, сделанное Южной Африкой от имени Африканской группы, а также заявления, с которыми выступили Португалия от имени Содружества португалоязычных стран (CPLP) и Непал от имени наименее развитых стран (НРС).  Полностью разделяем озабоченность и приоритеты, обозначенные в этих выступлениях, в частности в том, что касается формирования более инклюзивной, сбалансированной и учитывающей потребности развивающихся стран системы интеллектуальной собственности.</w:t>
      </w:r>
    </w:p>
    <w:p w14:paraId="0012DC00" w14:textId="77777777" w:rsidR="00E8709C" w:rsidRPr="002068D6" w:rsidRDefault="00E8709C" w:rsidP="00E8709C">
      <w:pPr>
        <w:pStyle w:val="ONUME"/>
        <w:numPr>
          <w:ilvl w:val="0"/>
          <w:numId w:val="0"/>
        </w:numPr>
        <w:spacing w:before="0" w:after="0" w:line="288" w:lineRule="auto"/>
      </w:pPr>
      <w:r>
        <w:t xml:space="preserve">Г-н Председатель, позвольте от имени Республики Ангола тепло поздравить г-на Дарена Танга с переизбранием на пост Генерального директора Организации. Это решение </w:t>
      </w:r>
      <w:r>
        <w:lastRenderedPageBreak/>
        <w:t>наглядно свидетельствует о доверии государств-членов к проводимому им курсу.  Выражаем твердую уверенность в том, что под его руководством ВОИС продолжит поощрять инновации, творческую деятельность и устойчивое развитие, обеспечивая при этом более справедливое распределение благ от использования интеллектуальной собственности.</w:t>
      </w:r>
    </w:p>
    <w:p w14:paraId="6E8E8C97" w14:textId="77777777" w:rsidR="00E8709C" w:rsidRPr="002068D6" w:rsidRDefault="00E8709C" w:rsidP="00E8709C">
      <w:pPr>
        <w:pStyle w:val="ONUME"/>
        <w:numPr>
          <w:ilvl w:val="0"/>
          <w:numId w:val="0"/>
        </w:numPr>
        <w:spacing w:before="0" w:after="0" w:line="288" w:lineRule="auto"/>
      </w:pPr>
      <w:r>
        <w:t>Вновь подтверждаем готовность к конструктивному взаимодействию с ВОИС и другими государствами-членами в вопросах укрепления потенциала, обеспечения доступа к знаниям и продвижения инноваций как инструмента устойчивого развития.  Подчеркиваем также необходимость активизации сотрудничества для реагирования на новые вызовы, связанные с цифровой трансформацией, креативной экономикой и рациональным использованием местных ресурсов.</w:t>
      </w:r>
    </w:p>
    <w:p w14:paraId="6DB47D95" w14:textId="77777777" w:rsidR="00E8709C" w:rsidRPr="002068D6" w:rsidRDefault="00E8709C" w:rsidP="00E8709C">
      <w:pPr>
        <w:pStyle w:val="ONUME"/>
        <w:numPr>
          <w:ilvl w:val="0"/>
          <w:numId w:val="0"/>
        </w:numPr>
        <w:spacing w:before="0" w:after="240" w:line="288" w:lineRule="auto"/>
      </w:pPr>
      <w:r>
        <w:t>В заключение хотелось бы вновь выразить полное доверие г-ну Дарену Тангу в преддверии нового срока на посту Генерального директора. Делегация Анголы готова и далее вносить свой вклад в создание более эффективной, инклюзивной и ориентированной на нужды государств-членов Организации.  Благодарю Вас.</w:t>
      </w:r>
    </w:p>
    <w:p w14:paraId="4042A701" w14:textId="2D9E0642" w:rsidR="00E8709C" w:rsidRPr="002068D6" w:rsidRDefault="00E8709C" w:rsidP="00E8709C">
      <w:pPr>
        <w:pStyle w:val="ONUME"/>
        <w:spacing w:before="0" w:after="0" w:line="288" w:lineRule="auto"/>
      </w:pPr>
      <w:hyperlink r:id="rId24">
        <w:r>
          <w:rPr>
            <w:color w:val="0070C0"/>
          </w:rPr>
          <w:t>Аргентина</w:t>
        </w:r>
      </w:hyperlink>
      <w:r>
        <w:t xml:space="preserve">.  Добрый день, коллеги!  </w:t>
      </w:r>
    </w:p>
    <w:p w14:paraId="580D9E2A" w14:textId="77777777" w:rsidR="00E8709C" w:rsidRPr="002068D6" w:rsidRDefault="00E8709C" w:rsidP="00E8709C">
      <w:pPr>
        <w:pStyle w:val="ONUME"/>
        <w:numPr>
          <w:ilvl w:val="0"/>
          <w:numId w:val="0"/>
        </w:numPr>
        <w:spacing w:before="0" w:after="0" w:line="288" w:lineRule="auto"/>
      </w:pPr>
      <w:r>
        <w:t xml:space="preserve">Делегация Аргентины хотела бы начать с поздравлений г-ну Дарену Тангу с переизбранием на пост Генерального директора ВОИС на второй срок. Хотелось бы особо отметить колоссальную работу г-на Танга по укреплению системы правовой охраны интеллектуальной собственности и приоритетное внимание, уделяемое вопросам сотрудничества.  Несмотря на сложные внешние условия, удалось достичь консенсуса по многосторонним соглашениям, среди которых особо выделим подписание документов, имеющих важнейшее значение для всех государств-членов: Договора ВОИС об ИС, генетических ресурсах и традиционных знаниях, связанных с генетическими ресурсами, и Эр-Риядского договора о законах по промышленным образцам.  </w:t>
      </w:r>
    </w:p>
    <w:p w14:paraId="1D799211" w14:textId="77777777" w:rsidR="00E8709C" w:rsidRPr="002068D6" w:rsidRDefault="00E8709C" w:rsidP="00E8709C">
      <w:pPr>
        <w:pStyle w:val="ONUME"/>
        <w:numPr>
          <w:ilvl w:val="0"/>
          <w:numId w:val="0"/>
        </w:numPr>
        <w:spacing w:before="0" w:after="0" w:line="288" w:lineRule="auto"/>
      </w:pPr>
      <w:r>
        <w:t xml:space="preserve">Г-н Генеральный директор, в период первого срока Ваших полномочий мы стали свидетелями укрепления потенциала в рамках целого ряда конкретных проектов, адаптированных к национальным реалиям. Это проявилось в совместной разработке комплексных оценок экосистем интеллектуальной собственности, обучении местных специалистов, оценке и реализации международных норм, а также в активном обмене опытом и передовой практикой.  </w:t>
      </w:r>
    </w:p>
    <w:p w14:paraId="5BE563BA" w14:textId="77777777" w:rsidR="00E8709C" w:rsidRPr="002068D6" w:rsidRDefault="00E8709C" w:rsidP="00E8709C">
      <w:pPr>
        <w:pStyle w:val="ONUME"/>
        <w:numPr>
          <w:ilvl w:val="0"/>
          <w:numId w:val="0"/>
        </w:numPr>
        <w:spacing w:before="0" w:after="0" w:line="288" w:lineRule="auto"/>
      </w:pPr>
      <w:r>
        <w:t>Аргентина вновь подтверждает центральную роль ВОИС в качестве специализированной площадки и подчеркивает важность постоянного улучшения координации с другими международными структурами для повышения согласованности и взаимодополняемости в рамках системы глобального управления.</w:t>
      </w:r>
    </w:p>
    <w:p w14:paraId="0A2FB057" w14:textId="26DF4EA5" w:rsidR="00E8709C" w:rsidRPr="002068D6" w:rsidRDefault="00E8709C" w:rsidP="00E8709C">
      <w:pPr>
        <w:pStyle w:val="ONUME"/>
        <w:numPr>
          <w:ilvl w:val="0"/>
          <w:numId w:val="0"/>
        </w:numPr>
        <w:spacing w:before="0" w:after="240" w:line="288" w:lineRule="auto"/>
      </w:pPr>
      <w:r>
        <w:t xml:space="preserve">Хотелось бы выразить благодарность ВОИС за поддержку, оказываемую нашей стране в процессе адаптации к международным стандартам в области интеллектуальной собственности.  И здесь хотели бы акцентировать внимание на том, что считаем крайне важным, — на человеческом факторе.  В этом отношении стиль руководства Генерального директора Дарена Танга отличается не только надежностью и высокими управленческими качествами; в нем интеллект, решительность, твердость и благоразумие гармонично сочетаются с чем-то куда более ценным — умением слушать.  Слушать, чтобы понимать; понимать, чтобы сближать; и сближать, чтобы формировать доверие.  Эта человеческая чуткость говорит об искреннем стремлении к инклюзивности. Она привносит в профессиональное руководство духовное начало и ставит человека в </w:t>
      </w:r>
      <w:r>
        <w:lastRenderedPageBreak/>
        <w:t xml:space="preserve">центр управленческих процессов, напоминая нам о том, что в мире, полном сложных проблем, трагедий и трудностей, истинное лидерство заключается не только в поиске готовых решений.  Оно состоит не просто в разгадывании сложных головоломок, но и в умении создавать чувство общности, на фундаменте которого строится прочная коллективная солидарность.  Благодарю за внимание. </w:t>
      </w:r>
    </w:p>
    <w:p w14:paraId="628C9DF2" w14:textId="4881BCA6" w:rsidR="00E8709C" w:rsidRPr="002068D6" w:rsidRDefault="00E8709C" w:rsidP="00E8709C">
      <w:pPr>
        <w:pStyle w:val="ONUME"/>
        <w:spacing w:before="0" w:after="0" w:line="288" w:lineRule="auto"/>
      </w:pPr>
      <w:hyperlink r:id="rId25">
        <w:r>
          <w:rPr>
            <w:color w:val="0070C0"/>
            <w:u w:val="single"/>
          </w:rPr>
          <w:t>Армения</w:t>
        </w:r>
      </w:hyperlink>
      <w:r>
        <w:t>. Г-н Генеральный директор Дарен Танг, от имени Республики Армения позвольте сердечно поздравить Вас с переизбранием на пост Генерального директора ВОИС.</w:t>
      </w:r>
      <w:r>
        <w:br/>
        <w:t>Армения высоко ценит целеустремленное руководство, стратегическое видение и преданность делу, продемонстрированные Вами на протяжении первого срока ваших полномочий.  Под Вашим началом ВОИС продолжает укреплять позиции в качестве ключевой площадки, содействующей развитию инноваций, творчества и сбалансированных систем интеллектуальной собственности во всем мире.  Хотелось бы воспользоваться этой возможностью, чтобы особо отметить продуктивный и поступательный характер сотрудничества между Арменией и ВОИС в этот период.</w:t>
      </w:r>
    </w:p>
    <w:p w14:paraId="47942A6D" w14:textId="77777777" w:rsidR="00E8709C" w:rsidRPr="002068D6" w:rsidRDefault="00E8709C" w:rsidP="00E8709C">
      <w:pPr>
        <w:pStyle w:val="ONUME"/>
        <w:numPr>
          <w:ilvl w:val="0"/>
          <w:numId w:val="0"/>
        </w:numPr>
        <w:spacing w:before="0" w:after="240" w:line="288" w:lineRule="auto"/>
      </w:pPr>
      <w:r>
        <w:t>Благодаря личной вовлеченности и деятельному участию г-на Танга партнерство между нашими сторонами вышло на качественно новый уровень, что способствовало совершенствованию национальной нормативно-правовой базы Армении в сфере интеллектуальной собственности, развитию инновационной экосистемы и успешной реализации инициатив по укреплению потенциала.</w:t>
      </w:r>
      <w:r>
        <w:br/>
        <w:t>Делегация Армении вновь заявляет о твердой готовности и впредь расширять это взаимодействие, а также всемерно содействовать миссии ВОИС по поддержке инклюзивного и устойчивого развития путем популяризации ИС и повышения значимости ее активов в обществе.</w:t>
      </w:r>
      <w:r>
        <w:br/>
        <w:t>Уважаемый г-н Танг, желаем Вам всяческих успехов в период нового срока Ваших полномочий и надеемся на продолжение тесной совместной работы.  Вы можете рассчитывать на полную и безоговорочную поддержку со стороны Армении. Благодарю Вас.</w:t>
      </w:r>
    </w:p>
    <w:p w14:paraId="1A2C6573" w14:textId="0B508803" w:rsidR="00E8709C" w:rsidRPr="002068D6" w:rsidRDefault="00E8709C" w:rsidP="00E8709C">
      <w:pPr>
        <w:pStyle w:val="ONUME"/>
        <w:spacing w:before="0" w:after="0" w:line="288" w:lineRule="auto"/>
      </w:pPr>
      <w:hyperlink r:id="rId26">
        <w:r>
          <w:rPr>
            <w:color w:val="0070C0"/>
            <w:u w:val="single"/>
          </w:rPr>
          <w:t>Австралия</w:t>
        </w:r>
      </w:hyperlink>
      <w:r>
        <w:t>.Делегация Австралии присоединяется к заявлению, сделанному делегацией Германии от имени Группы B. Австралия выражает благодарность Председателю Генеральной Ассамблеи, Председателю Координационного комитета и Секретариату за их безупречную работу в ходе избирательного процесса.</w:t>
      </w:r>
    </w:p>
    <w:p w14:paraId="343CBC0D" w14:textId="77777777" w:rsidR="00E8709C" w:rsidRPr="002068D6" w:rsidRDefault="00E8709C" w:rsidP="00E8709C">
      <w:pPr>
        <w:pStyle w:val="ONUME"/>
        <w:numPr>
          <w:ilvl w:val="0"/>
          <w:numId w:val="0"/>
        </w:numPr>
        <w:spacing w:before="0" w:after="0" w:line="288" w:lineRule="auto"/>
      </w:pPr>
      <w:r>
        <w:t xml:space="preserve">Делегация Австралии сердечно поздравляет г-на Танга с переизбранием на пост Генерального директора ВОИС и желает ему всяческих успехов в период его второго срока полномочий.  Под его руководством ВОИС успешно завершила работу над Договором ВОИС об интеллектуальной собственности, генетических ресурсах и традиционных знаниях, связанных с генетическими ресурсами, а также над Эр-Риядским договором о законах по промышленным образцам.  Эти исторические соглашения стали результатом многолетней работы по их продвижению и колоссального труда множества людей по всему миру.  Рассчитываем на продолжение конструктивного сотрудничества с ВОИС и государствами-членами в целях успешной реализации этих договоров и обеспечения того, чтобы международная система ИС выполняла свою социально-экономическую функцию на благо каждого. </w:t>
      </w:r>
    </w:p>
    <w:p w14:paraId="19071F4F" w14:textId="77777777" w:rsidR="00E8709C" w:rsidRPr="002068D6" w:rsidRDefault="00E8709C" w:rsidP="00E8709C">
      <w:pPr>
        <w:pStyle w:val="ONUME"/>
        <w:numPr>
          <w:ilvl w:val="0"/>
          <w:numId w:val="0"/>
        </w:numPr>
        <w:spacing w:before="0" w:after="0" w:line="288" w:lineRule="auto"/>
      </w:pPr>
      <w:r>
        <w:lastRenderedPageBreak/>
        <w:t xml:space="preserve">Австралия высоко ценит международную систему ИС и тот весомый вклад, который ВОИС вносит в обеспечение стабильности в неспокойные времена.  Выражаем уверенность, что под неизменным руководством г-на Танга глобальная система ИС продолжит стимулировать развитие инноваций и творчества, которые сыграют ключевую роль в преодолении глобальных проблем и кризисов. </w:t>
      </w:r>
    </w:p>
    <w:p w14:paraId="4148D258" w14:textId="77777777" w:rsidR="00E8709C" w:rsidRPr="002068D6" w:rsidRDefault="00E8709C" w:rsidP="00E8709C">
      <w:pPr>
        <w:pStyle w:val="ONUME"/>
        <w:numPr>
          <w:ilvl w:val="0"/>
          <w:numId w:val="0"/>
        </w:numPr>
        <w:spacing w:before="0" w:after="240" w:line="288" w:lineRule="auto"/>
      </w:pPr>
      <w:r>
        <w:t>В заключение Австралия вновь заявляет о своей всемерной поддержке г-на Танга в преддверии его второго срока на посту Генерального директора и надеется на продолжение плодотворного сотрудничества с ним и с Организацией в течение предстоящих шести лет.</w:t>
      </w:r>
    </w:p>
    <w:p w14:paraId="21BA6019" w14:textId="338BC731" w:rsidR="00E8709C" w:rsidRPr="002068D6" w:rsidRDefault="00E8709C" w:rsidP="00E8709C">
      <w:pPr>
        <w:pStyle w:val="ONUME"/>
        <w:spacing w:before="0" w:after="0" w:line="288" w:lineRule="auto"/>
      </w:pPr>
      <w:hyperlink r:id="rId27">
        <w:r>
          <w:rPr>
            <w:color w:val="0070C0"/>
          </w:rPr>
          <w:t>Австрия</w:t>
        </w:r>
      </w:hyperlink>
      <w:r>
        <w:t xml:space="preserve">. Благодарю Вас. Г-н Председатель, г-н Генеральный директор, Ваши Превосходительства, уважаемые делегаты! </w:t>
      </w:r>
    </w:p>
    <w:p w14:paraId="060568AA" w14:textId="77777777" w:rsidR="00E8709C" w:rsidRPr="002068D6" w:rsidRDefault="00E8709C" w:rsidP="00E8709C">
      <w:pPr>
        <w:pStyle w:val="ONUME"/>
        <w:numPr>
          <w:ilvl w:val="0"/>
          <w:numId w:val="0"/>
        </w:numPr>
        <w:spacing w:before="0" w:after="0" w:line="288" w:lineRule="auto"/>
      </w:pPr>
      <w:r>
        <w:t xml:space="preserve">Делегация Австрии хотела бы искренне поздравить Вас, уважаемый Генеральный директор.  Успешное переизбрание на этот пост является ярким свидетельством того глубокого доверия к проводимому Вами курсу, которое разделяют многие страны, в том числе и Австрия.  Ваша исключительная преданность делу Организации особенно наглядно проявилась в успешном проведении двух дипломатических конференций в 2024 году.  </w:t>
      </w:r>
    </w:p>
    <w:p w14:paraId="188D0379" w14:textId="77777777" w:rsidR="00E8709C" w:rsidRPr="002068D6" w:rsidRDefault="00E8709C" w:rsidP="00E8709C">
      <w:pPr>
        <w:pStyle w:val="ONUME"/>
        <w:numPr>
          <w:ilvl w:val="0"/>
          <w:numId w:val="0"/>
        </w:numPr>
        <w:spacing w:before="0" w:after="0" w:line="288" w:lineRule="auto"/>
      </w:pPr>
      <w:r>
        <w:t xml:space="preserve">Австрия высоко ценит тесное сотрудничество с ВОИС, рассматривая его в качестве одного из важнейших элементов развития системы ИС на международном уровне.  Учитывая ту роль, которую ИС играет как ключевой катализатор экономического роста и развития, нам следует и впредь работать над созданием надежной и современной системы ИС. Такая система должна быть готова еще эффективнее служить на благо общества и экономики, а также учитывать такие технологические прорывы, как ИИ.  </w:t>
      </w:r>
    </w:p>
    <w:p w14:paraId="74CAF7E5" w14:textId="77777777" w:rsidR="00E8709C" w:rsidRPr="002068D6" w:rsidRDefault="00E8709C" w:rsidP="00E8709C">
      <w:pPr>
        <w:pStyle w:val="ONUME"/>
        <w:numPr>
          <w:ilvl w:val="0"/>
          <w:numId w:val="0"/>
        </w:numPr>
        <w:spacing w:before="0" w:after="0" w:line="288" w:lineRule="auto"/>
      </w:pPr>
      <w:r>
        <w:t xml:space="preserve">Являясь специализированным учреждением ООН, ВОИС несет свою долю ответственности в рамках более широкой системы ООН за достижение Целей в области устойчивого развития на период до 2030 года — при неукоснительном соблюдении своего основного мандата.  В этой связи хотелось бы дать высокую оценку последовательным усилиям ВОИС, направленным на то, чтобы сделать систему ИС более доступной для недостаточно представленных групп, в особенности для женщин-изобретателей.  </w:t>
      </w:r>
    </w:p>
    <w:p w14:paraId="47813D9D" w14:textId="77777777" w:rsidR="005F399E" w:rsidRDefault="00E8709C" w:rsidP="005F399E">
      <w:pPr>
        <w:pStyle w:val="ONUME"/>
        <w:numPr>
          <w:ilvl w:val="0"/>
          <w:numId w:val="0"/>
        </w:numPr>
        <w:spacing w:before="0" w:after="240" w:line="288" w:lineRule="auto"/>
      </w:pPr>
      <w:r>
        <w:t>Надеемся на продолжение и дальнейшее укрепление нашего сотрудничества в период Вашего второго срока полномочий. Еще раз примите наши поздравления, г-н Генеральный директор, и пожелания дальнейших успехов!</w:t>
      </w:r>
    </w:p>
    <w:p w14:paraId="3E02AE7B" w14:textId="11241704" w:rsidR="005F399E" w:rsidRDefault="00E8709C" w:rsidP="005F399E">
      <w:pPr>
        <w:pStyle w:val="ONUME"/>
        <w:spacing w:before="0" w:after="0" w:line="288" w:lineRule="auto"/>
      </w:pPr>
      <w:hyperlink r:id="rId28">
        <w:r>
          <w:rPr>
            <w:color w:val="0070C0"/>
          </w:rPr>
          <w:t>Азербайджан</w:t>
        </w:r>
      </w:hyperlink>
      <w:r>
        <w:t xml:space="preserve">.  Делегация Азербайджанской Республики хотела бы поздравить г-на Танга с успешным переизбранием на пост Генерального директора ВОИС.  </w:t>
      </w:r>
    </w:p>
    <w:p w14:paraId="32F660AA" w14:textId="5D13070F" w:rsidR="00E8709C" w:rsidRPr="002068D6" w:rsidRDefault="00E8709C" w:rsidP="005F399E">
      <w:pPr>
        <w:pStyle w:val="ONUME"/>
        <w:numPr>
          <w:ilvl w:val="0"/>
          <w:numId w:val="0"/>
        </w:numPr>
        <w:spacing w:before="0" w:after="0" w:line="288" w:lineRule="auto"/>
      </w:pPr>
      <w:r>
        <w:t xml:space="preserve">Абсолютная поддержка Вашей кандидатуры, уважаемый г-н Танг, является ярким свидетельством Вашего высочайшего профессионализма, стратегического видения и ценного вклада в деятельность Организации в период первого срока Ваших полномочий.  </w:t>
      </w:r>
    </w:p>
    <w:p w14:paraId="30E71FAB" w14:textId="77777777" w:rsidR="00E8709C" w:rsidRPr="002068D6" w:rsidRDefault="00E8709C" w:rsidP="005F399E">
      <w:pPr>
        <w:pStyle w:val="ONUME"/>
        <w:numPr>
          <w:ilvl w:val="0"/>
          <w:numId w:val="0"/>
        </w:numPr>
        <w:spacing w:before="0" w:after="0" w:line="288" w:lineRule="auto"/>
      </w:pPr>
      <w:r>
        <w:t xml:space="preserve">Выражаем убежденность в том, что в ходе Вашего нового срока полномочий ВОИС еще больше укрепит свои лидирующие позиции в глобальной системе обеспечения правовой охраны и продвижения прав интеллектуальной собственности.  </w:t>
      </w:r>
    </w:p>
    <w:p w14:paraId="2DB6A8A8" w14:textId="77777777" w:rsidR="00E8709C" w:rsidRPr="002068D6" w:rsidRDefault="00E8709C" w:rsidP="005F399E">
      <w:pPr>
        <w:pStyle w:val="ONUME"/>
        <w:numPr>
          <w:ilvl w:val="0"/>
          <w:numId w:val="0"/>
        </w:numPr>
        <w:spacing w:before="0" w:after="240" w:line="288" w:lineRule="auto"/>
      </w:pPr>
      <w:r>
        <w:t xml:space="preserve">Пользуясь случаем, хотелось бы выразить твердую уверенность в том, что сотрудничество между Азербайджаном и ВОИС продолжит поступательно развиваться. Вновь подтверждаем нашу готовность к дальнейшей активизации совместных усилий ради достижения общих целей.  Благодарю Вас. </w:t>
      </w:r>
    </w:p>
    <w:p w14:paraId="5370FE16" w14:textId="2DA94F99" w:rsidR="00E8709C" w:rsidRPr="002068D6" w:rsidRDefault="00E8709C" w:rsidP="005F399E">
      <w:pPr>
        <w:pStyle w:val="ONUME"/>
        <w:spacing w:before="0" w:after="0" w:line="288" w:lineRule="auto"/>
      </w:pPr>
      <w:hyperlink r:id="rId29">
        <w:r>
          <w:rPr>
            <w:color w:val="0070C0"/>
            <w:u w:val="single"/>
          </w:rPr>
          <w:t>Бангладеш</w:t>
        </w:r>
      </w:hyperlink>
      <w:r>
        <w:t xml:space="preserve">. Делегация Бангладеш присоединяется к заявлению Азиатско-Тихоокеанской группы (АТГ), с которым выступила Саудовская Аравия, и к заявлению Группы НРС, сделанному делегацией Непала. </w:t>
      </w:r>
    </w:p>
    <w:p w14:paraId="30D06FA7" w14:textId="77777777" w:rsidR="00E8709C" w:rsidRPr="002068D6" w:rsidRDefault="00E8709C" w:rsidP="00E8709C">
      <w:pPr>
        <w:pStyle w:val="ONUME"/>
        <w:numPr>
          <w:ilvl w:val="0"/>
          <w:numId w:val="0"/>
        </w:numPr>
        <w:spacing w:before="0" w:after="0" w:line="288" w:lineRule="auto"/>
      </w:pPr>
      <w:r>
        <w:t xml:space="preserve">Бангладеш горячо поздравляет Генерального директора Дарена Танга с переизбранием на второй срок.  Новый срок полномочий свидетельствует о высоком доверии государств-членов, которые разделяют его стратегическое видение, высоко оценивают его управленческие качества и приверженность созданию инклюзивной, сбалансированной и ориентированной на будущее глобальной системы интеллектуальной собственности.  </w:t>
      </w:r>
    </w:p>
    <w:p w14:paraId="47583574" w14:textId="77777777" w:rsidR="00E8709C" w:rsidRPr="002068D6" w:rsidRDefault="00E8709C" w:rsidP="00E8709C">
      <w:pPr>
        <w:pStyle w:val="ONUME"/>
        <w:numPr>
          <w:ilvl w:val="0"/>
          <w:numId w:val="0"/>
        </w:numPr>
        <w:spacing w:before="0" w:after="0" w:line="288" w:lineRule="auto"/>
      </w:pPr>
      <w:r>
        <w:t xml:space="preserve">Хотели бы особо отметить, что именно под руководством Генерального директора ВОИС успешно заключила такие исторические многосторонние соглашения, как Договор ВОИС об интеллектуальной собственности, генетических ресурсах и традиционных знаниях, связанных с генетическими ресурсами, а также Эр-Риядский договор о законах по промышленным образцам. Такие достижения подтверждают непреходящую значимость Организации и ее способность добиваться результатов на основе консенсуса.  </w:t>
      </w:r>
    </w:p>
    <w:p w14:paraId="1E07908A" w14:textId="77777777" w:rsidR="00E8709C" w:rsidRPr="002068D6" w:rsidRDefault="00E8709C" w:rsidP="00E8709C">
      <w:pPr>
        <w:pStyle w:val="ONUME"/>
        <w:numPr>
          <w:ilvl w:val="0"/>
          <w:numId w:val="0"/>
        </w:numPr>
        <w:spacing w:before="0" w:after="0" w:line="288" w:lineRule="auto"/>
      </w:pPr>
      <w:r>
        <w:t xml:space="preserve">Г-н Председатель, в свете того, что Бангладеш готовится к смене статуса и выходу из категории наименее развитых стран, мы придаем особое значение стабильной и всесторонней поддержке со стороны ВОИС.  В этой связи хотелось бы дать высокую оценку целевым инициативам в интересах НРС, включая долгосрочные результаты и пакет мер поддержки стран, находящихся в процессе выхода из категории наименее развитых. Призываем к их дальнейшей актуализации и реализации в целях обеспечения плавного и устойчивого переходного периода.  </w:t>
      </w:r>
    </w:p>
    <w:p w14:paraId="2340B91A" w14:textId="77777777" w:rsidR="00E8709C" w:rsidRPr="002068D6" w:rsidRDefault="00E8709C" w:rsidP="00E8709C">
      <w:pPr>
        <w:pStyle w:val="ONUME"/>
        <w:numPr>
          <w:ilvl w:val="0"/>
          <w:numId w:val="0"/>
        </w:numPr>
        <w:spacing w:before="0" w:after="0" w:line="288" w:lineRule="auto"/>
      </w:pPr>
      <w:r>
        <w:t xml:space="preserve">Вновь подчеркиваем потребность в расширении технической помощи для укрепления институционального потенциала, развития инновационных экосистем и интеграции вопросов ИС в национальные стратегии развития.  В то же время к таким новым областям, как взаимодействие искусственного интеллекта и интеллектуальной собственности, следует подходить с учетом интересов развивающихся стран, чтобы технологический прогресс не привел к усугублению цифрового разрыва.  </w:t>
      </w:r>
    </w:p>
    <w:p w14:paraId="0509F26A" w14:textId="77777777" w:rsidR="00E8709C" w:rsidRPr="002068D6" w:rsidRDefault="00E8709C" w:rsidP="00E8709C">
      <w:pPr>
        <w:pStyle w:val="ONUME"/>
        <w:numPr>
          <w:ilvl w:val="0"/>
          <w:numId w:val="0"/>
        </w:numPr>
        <w:spacing w:before="0" w:after="240" w:line="288" w:lineRule="auto"/>
      </w:pPr>
      <w:r>
        <w:t>В заключение, г-н Генеральный директор, заверяем Вас в готовности Бангладеш к полноформатному сотрудничеству и конструктивному взаимодействию в целях создания подлинно инклюзивной глобальной системы ИС.</w:t>
      </w:r>
    </w:p>
    <w:p w14:paraId="69A5896C" w14:textId="0DAC7828" w:rsidR="00E8709C" w:rsidRPr="002068D6" w:rsidRDefault="00E8709C" w:rsidP="00E8709C">
      <w:pPr>
        <w:pStyle w:val="ONUME"/>
        <w:spacing w:before="0" w:after="0" w:line="288" w:lineRule="auto"/>
      </w:pPr>
      <w:hyperlink r:id="rId30">
        <w:r>
          <w:rPr>
            <w:color w:val="0070C0"/>
          </w:rPr>
          <w:t>Бельгия</w:t>
        </w:r>
      </w:hyperlink>
      <w:r>
        <w:t xml:space="preserve">.  Г-н Генеральный директор, уважаемые делегаты! Делегация Бельгии присоединяется к заявлению Группы B.  </w:t>
      </w:r>
    </w:p>
    <w:p w14:paraId="0E95E7ED" w14:textId="77777777" w:rsidR="00E8709C" w:rsidRPr="002068D6" w:rsidRDefault="00E8709C" w:rsidP="00E8709C">
      <w:pPr>
        <w:pStyle w:val="ONUME"/>
        <w:numPr>
          <w:ilvl w:val="0"/>
          <w:numId w:val="0"/>
        </w:numPr>
        <w:spacing w:before="0" w:after="0" w:line="288" w:lineRule="auto"/>
      </w:pPr>
      <w:r>
        <w:t xml:space="preserve">Уважаемый г-н Дарен Танг, позвольте от имени Правительства Бельгии сердечно поздравить Вас с переизбранием на пост Генерального директора ВОИС, что является заслуженным признанием Ваших выдающихся управленческих качеств и неизменной приверженности принципам многосторонней дипломатии.  Благодаря Вашему блестящему руководству минувшие шесть лет были отмечены позитивными результатами, которые коренным образом преобразили Организацию.  </w:t>
      </w:r>
    </w:p>
    <w:p w14:paraId="27EF33F5" w14:textId="5FD8D65F" w:rsidR="00E8709C" w:rsidRPr="002068D6" w:rsidRDefault="00E8709C" w:rsidP="00E8709C">
      <w:pPr>
        <w:pStyle w:val="ONUME"/>
        <w:numPr>
          <w:ilvl w:val="0"/>
          <w:numId w:val="0"/>
        </w:numPr>
        <w:spacing w:before="0" w:after="0" w:line="288" w:lineRule="auto"/>
      </w:pPr>
      <w:r>
        <w:t xml:space="preserve">Во-первых, сделав акцент на результативности, финансовой дисциплине и стратегическом управлении ресурсами, Вы обеспечили финансовую стабильность ВОИС и достижение реальных практических результатов для всех государств-членов.  Во-вторых, Вы успешно демократизировали систему ИС, выведя ее за пределы узкой правовой ниши и сделав доступной для широкой аудитории. </w:t>
      </w:r>
      <w:r>
        <w:br/>
        <w:t xml:space="preserve">В-третьих, успешное заключение двух новых договоров является редким и значимым дипломатическим достижением, которое укрепляет статус ВОИС как главной мировой </w:t>
      </w:r>
      <w:r>
        <w:lastRenderedPageBreak/>
        <w:t>площадки по выработке норм в сфере ИС. В период первого срока Ваших полномочий Бельгия укрепила отношения с ВОИС, в частности в области защиты прав ИС.  В 2024 году наша страна поднялась на 21-ю строчку в Глобальном инновационном индексе.  Этот успех был бы невозможен без эффективности, надежности и глобального охвата регистрационных систем ВОИС.  В этой связи Бельгия высоко оценивает роль Организации в расширении доступа к данным системам и поддержании надежной и инклюзивной международной нормативно-правовой базы в области ИС.</w:t>
      </w:r>
    </w:p>
    <w:p w14:paraId="1EA91513" w14:textId="77777777" w:rsidR="00E8709C" w:rsidRPr="002068D6" w:rsidRDefault="00E8709C" w:rsidP="00E8709C">
      <w:pPr>
        <w:pStyle w:val="ONUME"/>
        <w:numPr>
          <w:ilvl w:val="0"/>
          <w:numId w:val="0"/>
        </w:numPr>
        <w:spacing w:before="0" w:after="240" w:line="288" w:lineRule="auto"/>
      </w:pPr>
      <w:r>
        <w:t>Г-н Генеральный директор, в преддверии Вашего нового срока полномочий мы надеемся на продолжение тесного и плодотворного сотрудничества и хотели бы вновь заверить Вас в непоколебимой поддержке со стороны Бельгии.  Благодарю Вас.</w:t>
      </w:r>
    </w:p>
    <w:p w14:paraId="579A2FED" w14:textId="4FD8C550" w:rsidR="00E8709C" w:rsidRPr="002068D6" w:rsidRDefault="00E8709C" w:rsidP="00E8709C">
      <w:pPr>
        <w:pStyle w:val="ONUME"/>
        <w:spacing w:before="0"/>
      </w:pPr>
      <w:hyperlink r:id="rId31">
        <w:r>
          <w:rPr>
            <w:color w:val="0070C0"/>
            <w:u w:val="single"/>
          </w:rPr>
          <w:t>Ботсвана</w:t>
        </w:r>
      </w:hyperlink>
      <w:r>
        <w:t xml:space="preserve">.Делегация Ботсваны поздравляет Генерального директора г-на Дарена Танга с переизбранием на второй срок. </w:t>
      </w:r>
    </w:p>
    <w:p w14:paraId="512D6F83" w14:textId="77777777" w:rsidR="00E8709C" w:rsidRPr="002068D6" w:rsidRDefault="00E8709C" w:rsidP="00E8709C">
      <w:pPr>
        <w:pStyle w:val="ONUME"/>
        <w:numPr>
          <w:ilvl w:val="0"/>
          <w:numId w:val="0"/>
        </w:numPr>
        <w:spacing w:before="0" w:after="0" w:line="288" w:lineRule="auto"/>
      </w:pPr>
      <w:r>
        <w:t xml:space="preserve">Переизбрание на новый срок отражает доверие государств-членов к его выдающимся управленческим качествам, приверженности формированию более инклюзивной и ориентированной на развитие глобальной экосистемы ИС, а также к его усилиям по обеспечению реагирования ВОИС на потребности всех без исключения стран: развитых, развивающихся и наименее развитых.  </w:t>
      </w:r>
    </w:p>
    <w:p w14:paraId="571BDB51" w14:textId="77777777" w:rsidR="00E8709C" w:rsidRPr="002068D6" w:rsidRDefault="00E8709C" w:rsidP="00E8709C">
      <w:pPr>
        <w:pStyle w:val="ONUME"/>
        <w:numPr>
          <w:ilvl w:val="0"/>
          <w:numId w:val="0"/>
        </w:numPr>
        <w:spacing w:before="0" w:after="0" w:line="288" w:lineRule="auto"/>
      </w:pPr>
      <w:r>
        <w:t>Ботсвана высоко оценивает неизменное внимание Генерального директора к вопросам укрепления инновационного потенциала, расширения технической помощи и поддержки государств-членов в использовании интеллектуальной собственности в интересах экономической трансформации.</w:t>
      </w:r>
    </w:p>
    <w:p w14:paraId="62B98D63" w14:textId="77777777" w:rsidR="00E8709C" w:rsidRPr="002068D6" w:rsidRDefault="00E8709C" w:rsidP="00E8709C">
      <w:pPr>
        <w:pStyle w:val="ONUME"/>
        <w:numPr>
          <w:ilvl w:val="0"/>
          <w:numId w:val="0"/>
        </w:numPr>
        <w:spacing w:before="0" w:after="0" w:line="288" w:lineRule="auto"/>
      </w:pPr>
      <w:r>
        <w:t xml:space="preserve">Делегация Ботсваны выражает надежду, что ВОИС продолжит добиваться реальных практических результатов, способствующих расширению участия, повышению конкурентоспособности и обеспечению справедливого доступа к возможностям системы ИС для развивающихся стран.  </w:t>
      </w:r>
    </w:p>
    <w:p w14:paraId="0371FC70" w14:textId="77777777" w:rsidR="00E8709C" w:rsidRPr="002068D6" w:rsidRDefault="00E8709C" w:rsidP="00E8709C">
      <w:pPr>
        <w:pStyle w:val="ONUME"/>
        <w:numPr>
          <w:ilvl w:val="0"/>
          <w:numId w:val="0"/>
        </w:numPr>
        <w:spacing w:before="0" w:after="0" w:line="288" w:lineRule="auto"/>
      </w:pPr>
      <w:r>
        <w:t xml:space="preserve">Г-н Председатель, особо приветствуем принятие Договора ВОИС об интеллектуальной собственности, генетических ресурсах и традиционных знаниях, связанных с генетическими ресурсами.  Этот исторический документ представляет собой важнейший шаг на пути к признанию и охране прав и вклада коренных народов и местных общин — общин, имеющих колоссальное значение для Ботсваны.  </w:t>
      </w:r>
    </w:p>
    <w:p w14:paraId="46EE16A0" w14:textId="77777777" w:rsidR="00E8709C" w:rsidRPr="002068D6" w:rsidRDefault="00E8709C" w:rsidP="00E8709C">
      <w:pPr>
        <w:pStyle w:val="ONUME"/>
        <w:numPr>
          <w:ilvl w:val="0"/>
          <w:numId w:val="0"/>
        </w:numPr>
        <w:spacing w:before="0" w:after="0" w:line="288" w:lineRule="auto"/>
      </w:pPr>
      <w:r>
        <w:t xml:space="preserve">Делегация Ботсваны подтверждает свою готовность к сотрудничеству со всеми государствами-членами ради того, чтобы ВОИС и впредь стимулировала инновации, содействовала развитию и работала на благо всех своих участников.  </w:t>
      </w:r>
    </w:p>
    <w:p w14:paraId="36E6CBF8" w14:textId="77777777" w:rsidR="00E8709C" w:rsidRPr="002068D6" w:rsidRDefault="00E8709C" w:rsidP="00E8709C">
      <w:pPr>
        <w:pStyle w:val="ONUME"/>
        <w:numPr>
          <w:ilvl w:val="0"/>
          <w:numId w:val="0"/>
        </w:numPr>
        <w:spacing w:before="0" w:after="240" w:line="288" w:lineRule="auto"/>
      </w:pPr>
      <w:r>
        <w:t>Еще раз поздравляем Вас, дорогой Дарен! Благодарю Вас.  Спасибо.</w:t>
      </w:r>
    </w:p>
    <w:p w14:paraId="4F2BCCBF" w14:textId="590455EF" w:rsidR="00E8709C" w:rsidRPr="002068D6" w:rsidRDefault="00E8709C" w:rsidP="00E8709C">
      <w:pPr>
        <w:pStyle w:val="ONUME"/>
        <w:spacing w:before="0" w:after="0" w:line="288" w:lineRule="auto"/>
      </w:pPr>
      <w:hyperlink r:id="rId32">
        <w:r>
          <w:rPr>
            <w:color w:val="0070C0"/>
            <w:u w:val="single"/>
          </w:rPr>
          <w:t>Бразилия.</w:t>
        </w:r>
        <w:r>
          <w:rPr>
            <w:color w:val="0070C0"/>
          </w:rPr>
          <w:t xml:space="preserve"> </w:t>
        </w:r>
        <w:r>
          <w:t xml:space="preserve"> </w:t>
        </w:r>
      </w:hyperlink>
      <w:r>
        <w:t>Делегация Бразилии присоединяется к заявлениям, сделанным Сальвадором от имени Группы стран Латинской Америки и Карибского бассейна (ГРУЛАК) и Португалией от имени Содружества португалоязычных стран (CPLP).  Хотелось бы взять слово, чтобы поздравить г-на Дарена Танга с официальным переизбранием на пост Генерального директора ВОИС на второй срок.  Наша делегация особенно гордится тем, что смогла внести свой вклад в достижение одного из важнейших результатов г-на Танга в период первого срока его полномочий — принятие консенсусом Договора ВОИС об интеллектуальной собственности, генетических ресурсах и традиционных знаниях, связанных с генетическими ресурсами.</w:t>
      </w:r>
    </w:p>
    <w:p w14:paraId="5E5AAB8E" w14:textId="77777777" w:rsidR="00E8709C" w:rsidRPr="002068D6" w:rsidRDefault="00E8709C" w:rsidP="00E8709C">
      <w:pPr>
        <w:pStyle w:val="ONUME"/>
        <w:numPr>
          <w:ilvl w:val="0"/>
          <w:numId w:val="0"/>
        </w:numPr>
        <w:spacing w:before="0" w:after="0" w:line="288" w:lineRule="auto"/>
      </w:pPr>
      <w:r>
        <w:lastRenderedPageBreak/>
        <w:t xml:space="preserve">Это достижение подчеркивает неизменную актуальность многосторонней дипломатии и нашей коллективной способности находить консенсусные решения.  Данный Договор является первым документом ВОИС, официально признающим вклад коренных народов и местных общин в инновационную деятельность.  Устанавливая обязательное требование о раскрытии информации, Договор предоставляет конкретный правовой инструмент для борьбы с биопиратством и содействия доступу и совместному пользованию выгодами, возникающими в результате использования генетических ресурсов и традиционных знаний, лежащих в основе изобретений. </w:t>
      </w:r>
    </w:p>
    <w:p w14:paraId="57743D34" w14:textId="77777777" w:rsidR="00E8709C" w:rsidRPr="002068D6" w:rsidRDefault="00E8709C" w:rsidP="00E8709C">
      <w:pPr>
        <w:pStyle w:val="ONUME"/>
        <w:numPr>
          <w:ilvl w:val="0"/>
          <w:numId w:val="0"/>
        </w:numPr>
        <w:spacing w:before="0" w:after="0" w:line="288" w:lineRule="auto"/>
      </w:pPr>
      <w:r>
        <w:t>Наша делегация с воодушевлением ожидает второго срока Ваших полномочий, подтверждая свою твердую приверженность всемерной поддержке и реализации Повестки дня ВОИС в области развития в более широком контексте системы ООН, специализированным учреждением которой является Организация.  Это потребует готовности и впредь уделять внимание роли Организации в сокращении дисбаланса в глобальной системе интеллектуальной собственности — в первую очередь между странами, обладающими технологиями, и странами, не имеющими к ним доступа, — в том числе путем поддержки локальных инноваций, содействия передаче технологий и защиты интересов авторов и правообладателей из развивающихся стран.</w:t>
      </w:r>
    </w:p>
    <w:p w14:paraId="215CCCD5" w14:textId="77777777" w:rsidR="00E8709C" w:rsidRPr="002068D6" w:rsidRDefault="00E8709C" w:rsidP="00E8709C">
      <w:pPr>
        <w:pStyle w:val="ONUME"/>
        <w:numPr>
          <w:ilvl w:val="0"/>
          <w:numId w:val="0"/>
        </w:numPr>
        <w:spacing w:before="0" w:after="240" w:line="288" w:lineRule="auto"/>
      </w:pPr>
      <w:r>
        <w:t>Оценивая перспективы предстоящих шести лет, отметим, что ВОИС должна взять на себя ведущую роль в поощрении уважения прав ИС отдельных граждан, авторов и новаторов в цифровой среде, в том числе в контексте искусственного интеллекта.  Эту работу необходимо более четко структурировать и институционализировать в рамках Организации с учетом потребностей и приоритетов развивающихся стран, а также того факта, что деятельность ВОИС направляется государствами-членами.  Еще раз примите наши поздравления.  Искренне рады Вашему избранию на второй срок, г-н Генеральный директор.</w:t>
      </w:r>
    </w:p>
    <w:p w14:paraId="002AD229" w14:textId="37EA026A" w:rsidR="00E8709C" w:rsidRPr="002068D6" w:rsidRDefault="00E8709C" w:rsidP="00E8709C">
      <w:pPr>
        <w:pStyle w:val="ONUME"/>
        <w:spacing w:before="0" w:after="0" w:line="288" w:lineRule="auto"/>
      </w:pPr>
      <w:hyperlink r:id="rId33">
        <w:r>
          <w:rPr>
            <w:color w:val="0070C0"/>
          </w:rPr>
          <w:t>Буркина-Фасо</w:t>
        </w:r>
      </w:hyperlink>
      <w:r>
        <w:t>.Благодарю Вас, г-н Председатель. Делегация Буркина-Фасо присоединяется к заявлению, сделанному Южной Африкой от имени Африканской группы,  и хотела бы передать свои самые теплые и искренние поздравления г-ну Дарену Тангу. Поздравляем его с переизбранием на пост Генерального директора ВОИС на второй срок.</w:t>
      </w:r>
    </w:p>
    <w:p w14:paraId="05CD2D04" w14:textId="445AEDCC" w:rsidR="00E8709C" w:rsidRPr="002068D6" w:rsidRDefault="00E8709C" w:rsidP="00E8709C">
      <w:pPr>
        <w:pStyle w:val="ONUME"/>
        <w:numPr>
          <w:ilvl w:val="0"/>
          <w:numId w:val="0"/>
        </w:numPr>
        <w:spacing w:before="0" w:after="0" w:line="288" w:lineRule="auto"/>
      </w:pPr>
      <w:r>
        <w:t>Это назначение вновь подтверждает высокое доверие государств-членов к его управленческим качествам и стратегическому видению. Хотелось бы дать высокую оценку той впечатляющей работе, которая была проделана в период первого срока его полномочий.  Г-н Генеральный директор, под Вашим руководством ВОИС укрепила свою значимость в условиях современного мира, для которого характерны стремительные темпы развития инноваций и цифровой трансформации. Кроме того, Организации удалось выстроить более инклюзивную, доступную и ориентированную на развитие систему ИС. Г-н Председатель, Буркина-Фасо выражает признательность за тот высокий уровень сотрудничества, который поддерживается с ВОИС на протяжении многих лет, в частности в сфере развития нашей музыкальной и аудиовизуальной индустрии, а также в области ИС и инноваций.  Вся эта работа внесла огромный вклад в раскрытие нашего творческого потенциала и укрепление кадрового потенциала страны на данных направлениях.</w:t>
      </w:r>
    </w:p>
    <w:p w14:paraId="2B4495D3" w14:textId="77777777" w:rsidR="00E8709C" w:rsidRPr="002068D6" w:rsidRDefault="00E8709C" w:rsidP="00E8709C">
      <w:pPr>
        <w:pStyle w:val="ONUME"/>
        <w:numPr>
          <w:ilvl w:val="0"/>
          <w:numId w:val="0"/>
        </w:numPr>
        <w:spacing w:before="0" w:after="0" w:line="288" w:lineRule="auto"/>
      </w:pPr>
      <w:r>
        <w:t xml:space="preserve">Хотелось бы вновь подтвердить намерение Буркина-Фасо активизировать и еще больше укрепить партнерство с ВОИС, чтобы зафиксировать достигнутые результаты и </w:t>
      </w:r>
      <w:r>
        <w:lastRenderedPageBreak/>
        <w:t xml:space="preserve">поддержать наше стремление к сохранению необратимого курса на устойчивую экономическую трансформацию страны. </w:t>
      </w:r>
    </w:p>
    <w:p w14:paraId="01347750" w14:textId="5C348330" w:rsidR="00E8709C" w:rsidRPr="002068D6" w:rsidRDefault="00E8709C" w:rsidP="00E8709C">
      <w:pPr>
        <w:pStyle w:val="ONUME"/>
        <w:numPr>
          <w:ilvl w:val="0"/>
          <w:numId w:val="0"/>
        </w:numPr>
        <w:spacing w:before="0" w:after="0" w:line="288" w:lineRule="auto"/>
      </w:pPr>
      <w:r>
        <w:t>Г-н Председатель, также хотелось бы обратить особое внимание на ситуацию в рамках Альянса государств Сахеля.  Несмотря на стоящие перед ним проблемы, Альянс обладает значительным инновационным потенциалом. Это обуславливает необходимость разработки индивидуальных, целевых программ, способных поддержать экономическую жизнестойкость региона с учетом его специфики.</w:t>
      </w:r>
    </w:p>
    <w:p w14:paraId="20FB12F2" w14:textId="77777777" w:rsidR="005F399E" w:rsidRDefault="00E8709C" w:rsidP="005F399E">
      <w:pPr>
        <w:pStyle w:val="ONUME"/>
        <w:numPr>
          <w:ilvl w:val="0"/>
          <w:numId w:val="0"/>
        </w:numPr>
        <w:spacing w:before="0" w:after="240" w:line="288" w:lineRule="auto"/>
      </w:pPr>
      <w:r>
        <w:t>В заключение делегация Буркина-Фасо вновь заявляет о всемерной поддержке г-на Дарена Танга в преддверии его вступления в должность на новый срок (которое состоится 1 октября этого года) и желает ему всяческих успехов.</w:t>
      </w:r>
    </w:p>
    <w:p w14:paraId="0FC8175C" w14:textId="5CCB327E" w:rsidR="005F399E" w:rsidRDefault="00E8709C" w:rsidP="005F399E">
      <w:pPr>
        <w:pStyle w:val="ONUME"/>
        <w:spacing w:before="0" w:after="0" w:line="288" w:lineRule="auto"/>
      </w:pPr>
      <w:hyperlink r:id="rId34">
        <w:r>
          <w:rPr>
            <w:color w:val="0070C0"/>
            <w:u w:val="single"/>
          </w:rPr>
          <w:t>Кабо-Верде</w:t>
        </w:r>
      </w:hyperlink>
      <w:r>
        <w:t>.  Г-н Председатель, г-н Генеральный директор, Ваши Превосходительства!  Для делегации Кабо-Верде огромная честь взять слово, чтобы поприветствовать г-на Дарена Танга и поздравить его с переизбранием на пост Генерального директора Всемирной организации интеллектуальной собственности,</w:t>
      </w:r>
      <w:r>
        <w:br/>
        <w:t xml:space="preserve">ВОИС.  Делегация Кабо-Верде также присоединяется к заявлению, сделанному послом Португалии от имени государств — членов Содружества португалоязычных стран (CPLP), а также к заявлению посла Южной Африки от имени Африканской группы. </w:t>
      </w:r>
      <w:r>
        <w:br/>
        <w:t xml:space="preserve">Г-н Генеральный директор, дорогой друг Дарен Танг, Ваше переизбрание — это бесспорное признание огромных успехов, достигнутых под Вашим руководством в период первого срока Ваших полномочий, а также очередное выражение доверия и уверенности со стороны всех государств-членов в правильности вашего стратегического видения на предстоящие шесть лет. В этой связи делегация Кабо-Верде хотела бы выразить признательность за проделанную Вами работу, которая отличалась высокой динамикой, духом инклюзивности и доверительным взаимодействием с дипломатическими миссиями в Женеве. Надеемся, что эти принципы будут сохранены и приумножены в течение Вашего нового срока полномочий.  </w:t>
      </w:r>
      <w:r>
        <w:br/>
        <w:t xml:space="preserve">Нам также хотелось бы с особой признательностью вспомнить визит Вашего Превосходительства в Кабо-Верде, ставший вашей первой поездкой в африканскую страну и малое островное развивающееся государство в период первого срока полномочий.  Этот визит получил самую высокую оценку властей Кабо-Верде; он служит ярким свидетельством приверженности Организации принципам универсальности, инклюзивности и внимательного отношения к специфике наиболее уязвимых стран.  </w:t>
      </w:r>
    </w:p>
    <w:p w14:paraId="165B16D2" w14:textId="667AF52A" w:rsidR="00E8709C" w:rsidRPr="002068D6" w:rsidRDefault="00E8709C" w:rsidP="005F399E">
      <w:pPr>
        <w:pStyle w:val="ONUME"/>
        <w:numPr>
          <w:ilvl w:val="0"/>
          <w:numId w:val="0"/>
        </w:numPr>
        <w:spacing w:before="0" w:after="240" w:line="288" w:lineRule="auto"/>
      </w:pPr>
      <w:r>
        <w:t xml:space="preserve">В современных международных условиях, для которых характерны растущая неопределенность и многоплановые проблемы, инновации и права интеллектуальной собственности играют важнейшую роль в качестве драйвера устойчивого развития. В этом контексте ВОИС призвана укрепить свои позиции в качестве ведущего учреждения, способствующего формированию глобальной экосистемы, которая ориентирована на сбалансированный экономический рост с особым вниманием к развивающимся странам. </w:t>
      </w:r>
      <w:r>
        <w:br/>
        <w:t xml:space="preserve">Кабо-Верде призывает Организацию продолжать и наращивать усилия по укреплению потенциала национальных ведомств интеллектуальной собственности, поддержке деловых кругов (в особенности микро-, малых и средних предприятий), а также по созданию благоприятной среды для молодежного предпринимательства с должным учетом принципов гендерного равенства.  </w:t>
      </w:r>
      <w:r>
        <w:br/>
        <w:t xml:space="preserve">Наука, инновации и творчество должны оставаться фундаментом инклюзивной повестки развития.  Стремительные технологические изменения — в частности, достижения в </w:t>
      </w:r>
      <w:r>
        <w:lastRenderedPageBreak/>
        <w:t xml:space="preserve">области искусственного интеллекта — ставят перед международной системой ИС новые задачи.  Крайне важно не допустить, чтобы эти изменения привели к усугублению существующего разрыва между развитыми и развивающимися странами.  </w:t>
      </w:r>
      <w:r>
        <w:br/>
        <w:t>В связи с этим укрепление и адаптация международной нормативно-правовой базы должны быть направлены на сокращение этого неравенства и обеспечение более справедливого доступа к благам инноваций. Уважаемый г-н Генеральный директор, от имени делегации Кабо-Верде вновь желаем Вам всяческих успехов в выполнении Вашей миссии и заверяем в нашей неизменной поддержке и готовности к конструктивному сотрудничеству.  Вы можете на нас рассчитывать.  Благодарю Вас.</w:t>
      </w:r>
    </w:p>
    <w:p w14:paraId="3F872472" w14:textId="588B4D96" w:rsidR="00E8709C" w:rsidRPr="002068D6" w:rsidRDefault="00E8709C" w:rsidP="00E8709C">
      <w:pPr>
        <w:pStyle w:val="ONUME"/>
        <w:spacing w:before="0" w:after="0" w:line="288" w:lineRule="auto"/>
      </w:pPr>
      <w:hyperlink r:id="rId35">
        <w:r>
          <w:rPr>
            <w:color w:val="0070C0"/>
          </w:rPr>
          <w:t xml:space="preserve">Камбоджа. </w:t>
        </w:r>
        <w:r>
          <w:t xml:space="preserve"> </w:t>
        </w:r>
      </w:hyperlink>
      <w:r>
        <w:t xml:space="preserve">Г-н Председатель, г-н Генеральный директор ВОИС, Ваши Превосходительства и уважаемые делегаты!  Прежде всего делегация Камбоджи хотела бы присоединиться к заявлениям Азиатско-Тихоокеанской группы (АТГ) и Группы наименее развитых развитых стран (НРС), а также сделать ряд замечаний в национальном качестве. </w:t>
      </w:r>
    </w:p>
    <w:p w14:paraId="3E8DFF0F" w14:textId="77777777" w:rsidR="00E8709C" w:rsidRPr="002068D6" w:rsidRDefault="00E8709C" w:rsidP="00E8709C">
      <w:pPr>
        <w:pStyle w:val="ONUME"/>
        <w:numPr>
          <w:ilvl w:val="0"/>
          <w:numId w:val="0"/>
        </w:numPr>
        <w:spacing w:before="0" w:after="0" w:line="288" w:lineRule="auto"/>
      </w:pPr>
      <w:r>
        <w:t xml:space="preserve">Камбоджа вместе со всеми государствами-членами искренне и сердечно поздравляет г-на Танга с переизбранием на пост Генерального директора ВОИС.  Вновь оказанное ему доверие отражает широкую поддержку его стратегического видения, инклюзивного подхода и твердой приверженности идее о том, что ВОИС должна работать на благо каждого — и в особенности на благо самых уязвимых участников.  В период первого срока Ваших полномочий были достигнуты реальные практические результаты, которые Камбоджа ценит очень высоко, — успешное подписание двух важнейших договоров в 2024 году.  Хотелось бы также дать высокую оценку результатам деятельности ВОИС в интересах НРС на 2022–2031 годы и пакету мер поддержки стран, находящихся в процессе выхода из категории наименее развитых, как значимому шагу на пути к решению задач в области развития средствами ИС. </w:t>
      </w:r>
    </w:p>
    <w:p w14:paraId="687EAD86" w14:textId="77777777" w:rsidR="00E8709C" w:rsidRPr="002068D6" w:rsidRDefault="00E8709C" w:rsidP="00E8709C">
      <w:pPr>
        <w:pStyle w:val="ONUME"/>
        <w:numPr>
          <w:ilvl w:val="0"/>
          <w:numId w:val="0"/>
        </w:numPr>
        <w:spacing w:before="0" w:after="0" w:line="288" w:lineRule="auto"/>
      </w:pPr>
      <w:r>
        <w:t xml:space="preserve">В свете подготовки Камбоджи к выходу из категории НРС хотелось бы обозначить несколько приоритетов на период второго срока Ваших полномочий.  </w:t>
      </w:r>
    </w:p>
    <w:p w14:paraId="5ED3EE08" w14:textId="77777777" w:rsidR="00E8709C" w:rsidRPr="002068D6" w:rsidRDefault="00E8709C" w:rsidP="00E8709C">
      <w:pPr>
        <w:pStyle w:val="ONUME"/>
        <w:numPr>
          <w:ilvl w:val="0"/>
          <w:numId w:val="0"/>
        </w:numPr>
        <w:spacing w:before="0" w:after="0" w:line="288" w:lineRule="auto"/>
      </w:pPr>
      <w:r>
        <w:t>Во-первых, разделяем призыв Группы НРС к оказанию технической помощи в укреплении национальных институтов ИС, наращивании кадрового потенциала и интеграции ИС в национальные стратегии развития.  Переходный период не должен привести к маргинализации стран, меняющих статус.</w:t>
      </w:r>
    </w:p>
    <w:p w14:paraId="035F8885" w14:textId="77777777" w:rsidR="00E8709C" w:rsidRPr="002068D6" w:rsidRDefault="00E8709C" w:rsidP="00E8709C">
      <w:pPr>
        <w:pStyle w:val="ONUME"/>
        <w:numPr>
          <w:ilvl w:val="0"/>
          <w:numId w:val="0"/>
        </w:numPr>
        <w:spacing w:before="0" w:after="0" w:line="288" w:lineRule="auto"/>
      </w:pPr>
      <w:r>
        <w:t>Во-вторых, на фоне стремительной эволюции процессов на стыке ИИ и ИС Камбоджа настоятельно призывает ВОИС следить за тем, чтобы формирующаяся нормативно-правовая база была ориентирована на развитие и способствовала сокращению цифрового разрыва между государствами-членами.</w:t>
      </w:r>
    </w:p>
    <w:p w14:paraId="0305011B" w14:textId="77777777" w:rsidR="00E8709C" w:rsidRPr="002068D6" w:rsidRDefault="00E8709C" w:rsidP="00E8709C">
      <w:pPr>
        <w:pStyle w:val="ONUME"/>
        <w:numPr>
          <w:ilvl w:val="0"/>
          <w:numId w:val="0"/>
        </w:numPr>
        <w:spacing w:before="0" w:after="0" w:line="288" w:lineRule="auto"/>
      </w:pPr>
      <w:r>
        <w:t xml:space="preserve">В-третьих, подчеркиваем огромную значимость передачи технологий и доступа к знаниям — в первую очередь в сферах здравоохранения, сельского хозяйства и экологически чистых технологий. В этих областях координирующая роль ВОИС по-прежнему имеет критическое значение для стран, находящихся на нашем этапе развития. </w:t>
      </w:r>
    </w:p>
    <w:p w14:paraId="7208116B" w14:textId="77777777" w:rsidR="00E8709C" w:rsidRPr="002068D6" w:rsidRDefault="00E8709C" w:rsidP="00E8709C">
      <w:pPr>
        <w:pStyle w:val="ONUME"/>
        <w:numPr>
          <w:ilvl w:val="0"/>
          <w:numId w:val="0"/>
        </w:numPr>
        <w:spacing w:before="0" w:after="240" w:line="288" w:lineRule="auto"/>
      </w:pPr>
      <w:r>
        <w:t>В заключение делегация Камбоджи подтверждает свою готовность к полноформатному и конструктивному взаимодействию с Генеральным директором Дареном Тангом и Секретариатом ВОИС.  Желаем г-ну Генеральному директору всяческих успехов в период нового срока его полномочий и надеемся на тесное сотрудничество в предстоящем году.  Благодарю Вас.</w:t>
      </w:r>
    </w:p>
    <w:p w14:paraId="3A9120F2" w14:textId="06D5F996" w:rsidR="00E8709C" w:rsidRPr="002068D6" w:rsidRDefault="00E8709C" w:rsidP="00E8709C">
      <w:pPr>
        <w:pStyle w:val="ONUME"/>
        <w:spacing w:before="0" w:after="0" w:line="288" w:lineRule="auto"/>
      </w:pPr>
      <w:hyperlink r:id="rId36">
        <w:r>
          <w:rPr>
            <w:color w:val="0070C0"/>
            <w:u w:val="single"/>
          </w:rPr>
          <w:t>Камерун</w:t>
        </w:r>
      </w:hyperlink>
      <w:r>
        <w:t xml:space="preserve">. Делегация Камеруна присоединяется к заявлению Африканской группы. </w:t>
      </w:r>
    </w:p>
    <w:p w14:paraId="6CA9C40B" w14:textId="1CA4F0D3" w:rsidR="00E8709C" w:rsidRPr="002068D6" w:rsidRDefault="00E8709C" w:rsidP="00E8709C">
      <w:pPr>
        <w:pStyle w:val="ONUME"/>
        <w:numPr>
          <w:ilvl w:val="0"/>
          <w:numId w:val="0"/>
        </w:numPr>
        <w:spacing w:before="0" w:after="0" w:line="288" w:lineRule="auto"/>
      </w:pPr>
      <w:r>
        <w:t xml:space="preserve">Наша страна приветствует переизбрание г-на Дарена Танга на высокий пост Генерального директора ВОИС. Данное переизбрание, которое Камерун всецело поддерживает, открывает перед нашей Организацией прекрасную возможность и впредь пользоваться плодами столь высокопрофессиональной и важной работы г-на Дарена Танга.  </w:t>
      </w:r>
    </w:p>
    <w:p w14:paraId="47D2DBEC" w14:textId="77777777" w:rsidR="00E8709C" w:rsidRPr="002068D6" w:rsidRDefault="00E8709C" w:rsidP="00E8709C">
      <w:pPr>
        <w:pStyle w:val="ONUME"/>
        <w:numPr>
          <w:ilvl w:val="0"/>
          <w:numId w:val="0"/>
        </w:numPr>
        <w:spacing w:before="0" w:after="0" w:line="288" w:lineRule="auto"/>
      </w:pPr>
      <w:r>
        <w:t xml:space="preserve">Камерун высоко оценивает те многочисленные и впечатляющие успехи, которых он добился, находясь во главе ВОИС. Хотелось бы выразить ему глубокую признательность за стратегическое видение и инклюзивный стиль руководства.  </w:t>
      </w:r>
    </w:p>
    <w:p w14:paraId="7F4BC55F" w14:textId="77777777" w:rsidR="00E8709C" w:rsidRPr="002068D6" w:rsidRDefault="00E8709C" w:rsidP="00E8709C">
      <w:pPr>
        <w:pStyle w:val="ONUME"/>
        <w:numPr>
          <w:ilvl w:val="0"/>
          <w:numId w:val="0"/>
        </w:numPr>
        <w:spacing w:before="0" w:after="0" w:line="288" w:lineRule="auto"/>
      </w:pPr>
      <w:r>
        <w:t>Помимо решительного выполнения традиционных задач, стоящих перед ВОИС, г-н Дарен Танг сумел сделать инновации и творчество стержнем технологического развития в условиях многосторонней дипломатии, отягощенной множеством проблем.  Одним из его величайших достижений в период подходящего к концу срока полномочий стала последовательная работа по сокращению цифрового неравенства в развивающихся странах.  Многие проекты, реализованные в ходе его первого срока полномочий, превратили Организацию в настоящий катализатор развития.  Ему удалось переориентировать миссию ВОИС на более инклюзивный подход, в основе которого лежит использование интеллектуальной собственности как инструмента экономического роста и развития.  Кроме того, по его инициативе была запущена важная Программа ускорения деятельности в области инноваций, творчества и развития ВОИС, инициатива «Обмен информацией об инфраструктуре искусственного интеллекта», а также учрежден консорциум «ВОИС для авторов». Все эти механизмы оказывают реальное и эффективное влияние на экономический рост и прогресс.</w:t>
      </w:r>
    </w:p>
    <w:p w14:paraId="18DFC925" w14:textId="77777777" w:rsidR="00E8709C" w:rsidRPr="002068D6" w:rsidRDefault="00E8709C" w:rsidP="00E8709C">
      <w:pPr>
        <w:pStyle w:val="ONUME"/>
        <w:numPr>
          <w:ilvl w:val="0"/>
          <w:numId w:val="0"/>
        </w:numPr>
        <w:spacing w:before="0" w:after="0" w:line="288" w:lineRule="auto"/>
      </w:pPr>
      <w:r>
        <w:t>В Камеруне с теплотой вспоминают исторический визит г-на Дарена Танга, состоявшийся 3 и 4 июня 2024 года, и его важнейшее послание, которое придало мощный импульс развитию нашей страны.  Этот визит оставил неизгладимый след, в особенности среди молодежи.  Близость позиций руководства Камеруна и г-на Дарена Танга послужила базовым ориентиром для нашего правительства при работе над национальной стратегией развития и стратегией превращения Камеруна в страну с формирующейся рыночной экономикой.</w:t>
      </w:r>
    </w:p>
    <w:p w14:paraId="5C345F31" w14:textId="77777777" w:rsidR="00E8709C" w:rsidRPr="002068D6" w:rsidRDefault="00E8709C" w:rsidP="00E8709C">
      <w:pPr>
        <w:pStyle w:val="ONUME"/>
        <w:numPr>
          <w:ilvl w:val="0"/>
          <w:numId w:val="0"/>
        </w:numPr>
        <w:spacing w:before="0" w:after="0" w:line="288" w:lineRule="auto"/>
      </w:pPr>
      <w:r>
        <w:t xml:space="preserve">Уважаемый г-н Генеральный директор, успешное заключение под Вашим руководством двух важнейших соглашений — Договора ВОИС об интеллектуальной собственности, генетических ресурсах и традиционных знаниях, связанных с генетическими ресурсами, а также Эр-Риядского договора о законах по промышленным образцам — открывает широкие перспективы для развития наших экономик, выступая при этом мощным двигателем инноваций и творчества.  </w:t>
      </w:r>
    </w:p>
    <w:p w14:paraId="6034B0F7" w14:textId="77777777" w:rsidR="00E8709C" w:rsidRPr="002068D6" w:rsidRDefault="00E8709C" w:rsidP="00E8709C">
      <w:pPr>
        <w:pStyle w:val="ONUME"/>
        <w:numPr>
          <w:ilvl w:val="0"/>
          <w:numId w:val="0"/>
        </w:numPr>
        <w:spacing w:before="0" w:after="0" w:line="288" w:lineRule="auto"/>
      </w:pPr>
      <w:r>
        <w:t xml:space="preserve">Камерун высоко ценит ту важную программу сотрудничества, которая реализуется совместно с ВОИС. Заверяем Вас, г-н Генеральный директор, в нашей всемерной поддержке, направленной на обеспечение успеха следующего срока Ваших полномочий; в этой связи мы с удовлетворением отмечаем то стратегическое видение и ориентиры, которые Вы обозначили в своем сегодняшнем утреннем выступлении. </w:t>
      </w:r>
    </w:p>
    <w:p w14:paraId="6075EF96" w14:textId="77777777" w:rsidR="00E8709C" w:rsidRPr="002068D6" w:rsidRDefault="00E8709C" w:rsidP="00E8709C">
      <w:pPr>
        <w:pStyle w:val="ONUME"/>
        <w:numPr>
          <w:ilvl w:val="0"/>
          <w:numId w:val="0"/>
        </w:numPr>
        <w:spacing w:before="0" w:after="240" w:line="288" w:lineRule="auto"/>
      </w:pPr>
      <w:r>
        <w:t>Делегация Камеруна твердо убеждена, что под Вашим руководством появятся и получат развитие новые возможности для сотрудничества.  Желаем Вам всяческих успехов в период нового срока Ваших полномочий!</w:t>
      </w:r>
    </w:p>
    <w:p w14:paraId="27753100" w14:textId="4FBBBBE6" w:rsidR="00E8709C" w:rsidRPr="002068D6" w:rsidRDefault="00E8709C" w:rsidP="00E8709C">
      <w:pPr>
        <w:pStyle w:val="ONUME"/>
        <w:spacing w:before="0" w:after="0" w:line="288" w:lineRule="auto"/>
      </w:pPr>
      <w:hyperlink r:id="rId37">
        <w:r>
          <w:rPr>
            <w:color w:val="0070C0"/>
          </w:rPr>
          <w:t xml:space="preserve">Канада. </w:t>
        </w:r>
        <w:r>
          <w:t xml:space="preserve"> </w:t>
        </w:r>
      </w:hyperlink>
      <w:r>
        <w:t xml:space="preserve">Благодарю Вас, г-н Председатель.  Для меня большая честь взять слово от имени Канады, чтобы заявить о нашей безоговорочной поддержке назначения г-на Дарена Танга на пост Генерального директора Всемирной организации интеллектуальной собственности на второй срок.  </w:t>
      </w:r>
    </w:p>
    <w:p w14:paraId="55E588DE" w14:textId="77777777" w:rsidR="00E8709C" w:rsidRPr="002068D6" w:rsidRDefault="00E8709C" w:rsidP="00E8709C">
      <w:pPr>
        <w:pStyle w:val="ONUME"/>
        <w:numPr>
          <w:ilvl w:val="0"/>
          <w:numId w:val="0"/>
        </w:numPr>
        <w:spacing w:before="0" w:after="0" w:line="288" w:lineRule="auto"/>
      </w:pPr>
      <w:r>
        <w:t>Под руководством г-на Танга ВОИС и ее сотрудники продемонстрировали способность эффективно управлять Организацией в сложные времена.  Все это свидетельствует об их приверженности принципам общей системы ООН: инклюзивности, прозрачности и надлежащему управлению.</w:t>
      </w:r>
    </w:p>
    <w:p w14:paraId="61C08B82" w14:textId="77777777" w:rsidR="00E8709C" w:rsidRPr="002068D6" w:rsidRDefault="00E8709C" w:rsidP="00E8709C">
      <w:pPr>
        <w:pStyle w:val="ONUME"/>
        <w:numPr>
          <w:ilvl w:val="0"/>
          <w:numId w:val="0"/>
        </w:numPr>
        <w:spacing w:before="0" w:after="0" w:line="288" w:lineRule="auto"/>
      </w:pPr>
      <w:r>
        <w:t xml:space="preserve">В своей управленческой деятельности г-н Танг неизменно содействует достижению ЦУР ООН, а также выполнению роли и обязанностей ВОИС как специализированного учреждения ООН, призванного искать решения глобальных проблем.  Финансовая стабильность, которую ВОИС сохраняет на протяжении многих лет, доказывает, что масштабные инвестиции в персонал, услуги и программы принесли свои плоды.  </w:t>
      </w:r>
    </w:p>
    <w:p w14:paraId="32B4D26B" w14:textId="77777777" w:rsidR="00E8709C" w:rsidRPr="002068D6" w:rsidRDefault="00E8709C" w:rsidP="00E8709C">
      <w:pPr>
        <w:pStyle w:val="ONUME"/>
        <w:numPr>
          <w:ilvl w:val="0"/>
          <w:numId w:val="0"/>
        </w:numPr>
        <w:spacing w:before="0" w:after="0" w:line="288" w:lineRule="auto"/>
      </w:pPr>
      <w:r>
        <w:t>Канада абсолютно уверена в способности г-на Танга закрепить и преумножить эти позитивные результаты, достигнутые благодаря помощи и поддержке государств-членов.  Высокой оценки заслуживает тот вклад, который г-н Танг внес в работу Организации к настоящему моменту, и то, как он позиционирует ВОИС и ее услуги на предстоящие шесть лет.  Канада признает, что первый срок полномочий г-на Танга во главе этого важнейшего учреждения ООН пришелся на период глобального кризиса: в мае 2020 года он был лишен возможности пройти процедуру официального вступления в должность в очном формате из-за необходимых ограничений, введенных в сфере здравоохранения в связи с пандемией COVID-19.</w:t>
      </w:r>
    </w:p>
    <w:p w14:paraId="01057737" w14:textId="77777777" w:rsidR="005F399E" w:rsidRDefault="00E8709C" w:rsidP="005F399E">
      <w:pPr>
        <w:pStyle w:val="ONUME"/>
        <w:numPr>
          <w:ilvl w:val="0"/>
          <w:numId w:val="0"/>
        </w:numPr>
        <w:spacing w:before="0" w:after="240" w:line="288" w:lineRule="auto"/>
      </w:pPr>
      <w:r>
        <w:t>В связи с этим вполне очевидно, насколько важное личное значение имеет сегодняшний день для г-на Танга. Хотелось бы выразить надежду, что он станет прекрасным началом и добрым знаком для второго срока его полномочий.  Делегация Канады будет рада продолжить работу с г-ном Тангом, Секретариатом, а также с государствами-членами и наблюдателями. Начиная новую главу, выражаем готовность к совместным усилиям, чтобы ВОИС и впредь оставалась в авангарде глобального продвижения и обеспечения правовой охраны интеллектуальной собственности.</w:t>
      </w:r>
    </w:p>
    <w:p w14:paraId="3A0181A1" w14:textId="3CACD2FF" w:rsidR="00E8709C" w:rsidRPr="002068D6" w:rsidRDefault="00E8709C" w:rsidP="005F399E">
      <w:pPr>
        <w:pStyle w:val="ONUME"/>
        <w:spacing w:before="0" w:after="0" w:line="288" w:lineRule="auto"/>
      </w:pPr>
      <w:hyperlink r:id="rId38">
        <w:r>
          <w:rPr>
            <w:color w:val="0070C0"/>
            <w:u w:val="single"/>
          </w:rPr>
          <w:t>Чили</w:t>
        </w:r>
      </w:hyperlink>
      <w:r>
        <w:t xml:space="preserve">. Делегация Чили присоединяется к заявлению, сделанному Сальвадором от имени стран Латинской Америки и Карибского бассейна. Хотелось бы поздравить Вас, г-н Председатель, а также адресовать особые поздравления г-ну Дарену Тангу в связи с его переизбранием и доверием, которое Ассамблеи Организации оказали ему, вновь наделив полномочиями.  </w:t>
      </w:r>
    </w:p>
    <w:p w14:paraId="66D6C378" w14:textId="77777777" w:rsidR="00E8709C" w:rsidRPr="002068D6" w:rsidRDefault="00E8709C" w:rsidP="005F399E">
      <w:pPr>
        <w:pStyle w:val="ONUME"/>
        <w:numPr>
          <w:ilvl w:val="0"/>
          <w:numId w:val="0"/>
        </w:numPr>
        <w:spacing w:before="0" w:after="0" w:line="288" w:lineRule="auto"/>
      </w:pPr>
      <w:r>
        <w:t xml:space="preserve">Г-н Председатель, особой оценки заслуживают усилия Генерального директора, направленные на вовлечение ВОИС в процесс формирования международного режима ИС. Такой режим должен не только обеспечивать эффективную и надежную правовую охрану в рамках систем ИС, но и учитывать потребности широкой общественности, содействуя развитию знаний, культуры, инноваций и технологий во благо всего общества, а также отвечая на глобальные вызовы, стоящие перед международным сообществом.  </w:t>
      </w:r>
    </w:p>
    <w:p w14:paraId="5815C575" w14:textId="77777777" w:rsidR="00E8709C" w:rsidRPr="002068D6" w:rsidRDefault="00E8709C" w:rsidP="005F399E">
      <w:pPr>
        <w:pStyle w:val="ONUME"/>
        <w:numPr>
          <w:ilvl w:val="0"/>
          <w:numId w:val="0"/>
        </w:numPr>
        <w:spacing w:before="0" w:after="0" w:line="288" w:lineRule="auto"/>
      </w:pPr>
      <w:r>
        <w:t xml:space="preserve">Вместе с тем заслуживают признания и те успехи, которых Организация и многосторонняя дипломатия в целом достигли в 2024 году, в период первого срока полномочий Генерального директора: принятие Договора ВОИС об интеллектуальной собственности, генетических ресурсах и традиционных знаниях, связанных с генетическими ресурсами, а также Эр-Риядского договора о законах по промышленным </w:t>
      </w:r>
      <w:r>
        <w:lastRenderedPageBreak/>
        <w:t xml:space="preserve">образцам.  Выражаем также благодарность Генеральному директору за то бесценное сотрудничество и помощь, которую ВОИС предоставляет государствам-членам, что позволило нашей стране добиться прогресса на целом ряде направлений.  </w:t>
      </w:r>
    </w:p>
    <w:p w14:paraId="564504CD" w14:textId="77777777" w:rsidR="00E8709C" w:rsidRPr="002068D6" w:rsidRDefault="00E8709C" w:rsidP="005F399E">
      <w:pPr>
        <w:pStyle w:val="ONUME"/>
        <w:numPr>
          <w:ilvl w:val="0"/>
          <w:numId w:val="0"/>
        </w:numPr>
        <w:spacing w:before="0" w:after="0" w:line="288" w:lineRule="auto"/>
      </w:pPr>
      <w:r>
        <w:t xml:space="preserve">Г-н Председатель, Чили подтверждает свою неизменную приверженность дальнейшему взаимодействию с Организацией. Делегация Чили продолжит активно участвовать в работе комитетов и других консультативных органов, уделяя внимание не только давно обсуждаемым и текущим вопросам, но и таким актуальным темам, как ИИ, а также иным значимым аспектам ИС. </w:t>
      </w:r>
    </w:p>
    <w:p w14:paraId="30D60A82" w14:textId="77777777" w:rsidR="00E8709C" w:rsidRPr="002068D6" w:rsidRDefault="00E8709C" w:rsidP="005F399E">
      <w:pPr>
        <w:pStyle w:val="ONUME"/>
        <w:numPr>
          <w:ilvl w:val="0"/>
          <w:numId w:val="0"/>
        </w:numPr>
        <w:spacing w:before="0" w:after="240" w:line="288" w:lineRule="auto"/>
      </w:pPr>
      <w:r>
        <w:t>Желаем Вам, г-н Танг, всяческих успехов в период нового срока Ваших полномочий.  В своей предстоящей работе Вы можете всецело рассчитывать на поддержку делегации Чили.</w:t>
      </w:r>
    </w:p>
    <w:p w14:paraId="1E5DF57F" w14:textId="7B5939E2" w:rsidR="00E8709C" w:rsidRPr="002068D6" w:rsidRDefault="00E8709C" w:rsidP="00E8709C">
      <w:pPr>
        <w:pStyle w:val="ONUME"/>
        <w:spacing w:before="0" w:after="0" w:line="288" w:lineRule="auto"/>
      </w:pPr>
      <w:hyperlink r:id="rId39">
        <w:r>
          <w:rPr>
            <w:color w:val="0070C0"/>
            <w:u w:val="single"/>
          </w:rPr>
          <w:t>Колумбия</w:t>
        </w:r>
      </w:hyperlink>
      <w:r>
        <w:t xml:space="preserve">.Делегация Колумбии поддерживает заявление, сделанное Сальвадором от имени Группы стран Латинской Америки и Карибского бассейна (ГРУЛАК), и присоединяется к нему. От имени Колумбии хотелось бы искренне поздравить г-на Дарена Танга с переизбранием на новый срок, а также поблагодарить Секретариат и ВОИС за организацию настоящей внеочередной серии заседаний Ассамблей.  </w:t>
      </w:r>
    </w:p>
    <w:p w14:paraId="159FBB91" w14:textId="77777777" w:rsidR="00E8709C" w:rsidRPr="002068D6" w:rsidRDefault="00E8709C" w:rsidP="00E8709C">
      <w:pPr>
        <w:pStyle w:val="ONUME"/>
        <w:numPr>
          <w:ilvl w:val="0"/>
          <w:numId w:val="0"/>
        </w:numPr>
        <w:spacing w:before="0" w:after="0" w:line="288" w:lineRule="auto"/>
      </w:pPr>
      <w:r>
        <w:t xml:space="preserve">Хотелось бы вновь подчеркнуть важность того, чтобы в период нового срока полномочий г-на Дарена Танга ВОИС продолжила работу по укреплению международной системы ИС с применением дифференцированного подхода. Необходимо и далее развивать успехи последних лет, в особенности те, что были достигнуты в сфере генетических ресурсов и связанных с ними традиционных знаний. Выражаем также благодарность за сотрудничество и ту поддержку, которую ВОИС оказывает нашей стране в реализации программ для бизнеса, женщин, молодежи и других целевых аудиторий в Колумбии. </w:t>
      </w:r>
    </w:p>
    <w:p w14:paraId="2BEB6685" w14:textId="77777777" w:rsidR="00E8709C" w:rsidRPr="002068D6" w:rsidRDefault="00E8709C" w:rsidP="00E8709C">
      <w:pPr>
        <w:pStyle w:val="ONUME"/>
        <w:numPr>
          <w:ilvl w:val="0"/>
          <w:numId w:val="0"/>
        </w:numPr>
        <w:spacing w:before="0" w:after="240" w:line="288" w:lineRule="auto"/>
      </w:pPr>
      <w:r>
        <w:t>В заключение делегация Колумбии вновь заявляет о своей всемерной поддержке г-на Танга в преддверии второго срока его полномочий.</w:t>
      </w:r>
    </w:p>
    <w:p w14:paraId="00C8C2AE" w14:textId="2EEB2C72" w:rsidR="00E8709C" w:rsidRPr="002068D6" w:rsidRDefault="00E8709C" w:rsidP="00E8709C">
      <w:pPr>
        <w:pStyle w:val="ONUME"/>
        <w:spacing w:before="0" w:after="0" w:line="288" w:lineRule="auto"/>
      </w:pPr>
      <w:hyperlink r:id="rId40">
        <w:r>
          <w:rPr>
            <w:color w:val="0070C0"/>
            <w:u w:val="single"/>
          </w:rPr>
          <w:t>Кот-д'Ивуар</w:t>
        </w:r>
      </w:hyperlink>
      <w:r>
        <w:t xml:space="preserve">.Делегация Кот-д’Ивуара присоединяется к заявлению, сделанному Южной Африкой от имени Африканской группы, и приветствует созыв настоящего заседания для назначения Генерального директора. </w:t>
      </w:r>
    </w:p>
    <w:p w14:paraId="30E12FD4" w14:textId="77777777" w:rsidR="00E8709C" w:rsidRPr="002068D6" w:rsidRDefault="00E8709C" w:rsidP="00E8709C">
      <w:pPr>
        <w:pStyle w:val="ONUME"/>
        <w:numPr>
          <w:ilvl w:val="0"/>
          <w:numId w:val="0"/>
        </w:numPr>
        <w:spacing w:before="0" w:after="0" w:line="288" w:lineRule="auto"/>
      </w:pPr>
      <w:r>
        <w:t xml:space="preserve">Хотелось бы воспользоваться этой возможностью, чтобы передать г-ну Дарену Тангу самые теплые и искренние поздравления в связи с его переизбранием.  Это назначение подчеркивает вновь оказанное государствами-членами доверие к его управленческим качествам, стратегическому видению и способности вести Организацию курсом, отвечающим современным реалиям, в интересах построения более сбалансированной, инклюзивной и эффективной международной системы ИС.  </w:t>
      </w:r>
    </w:p>
    <w:p w14:paraId="49F4AEB5" w14:textId="77777777" w:rsidR="00E8709C" w:rsidRPr="002068D6" w:rsidRDefault="00E8709C" w:rsidP="00E8709C">
      <w:pPr>
        <w:pStyle w:val="ONUME"/>
        <w:numPr>
          <w:ilvl w:val="0"/>
          <w:numId w:val="0"/>
        </w:numPr>
        <w:spacing w:before="0" w:after="0" w:line="288" w:lineRule="auto"/>
      </w:pPr>
      <w:r>
        <w:t xml:space="preserve">В период первого срока своих полномочий Генеральному директору удалось придать новый импульс работе Организации, укрепив роль ИС в качестве стратегического инструмента стимулирования развития, инноваций и конкурентоспособности.  </w:t>
      </w:r>
    </w:p>
    <w:p w14:paraId="4ADF412A" w14:textId="77777777" w:rsidR="00E8709C" w:rsidRPr="002068D6" w:rsidRDefault="00E8709C" w:rsidP="00E8709C">
      <w:pPr>
        <w:pStyle w:val="ONUME"/>
        <w:numPr>
          <w:ilvl w:val="0"/>
          <w:numId w:val="0"/>
        </w:numPr>
        <w:spacing w:before="0" w:after="0" w:line="288" w:lineRule="auto"/>
      </w:pPr>
      <w:r>
        <w:t xml:space="preserve">Высоко оцениваем значительный прогресс и два исторических договора, подписанных под руководством г-на Танга. Эти достижения свидетельствуют о жизнеспособности многосторонней дипломатии и способности Организации добиваться реальных практических результатов на благо всего международного сообщества.  Также приветствуем усилия, направленные на обеспечение более инклюзивного участия развивающихся и наименее развитых стран в работе ВОИС.  В этой связи Кот-д’Ивуар </w:t>
      </w:r>
      <w:r>
        <w:lastRenderedPageBreak/>
        <w:t xml:space="preserve">выражает глубокую признательность за всестороннюю помощь, оказанную ВОИС в последние годы.  </w:t>
      </w:r>
    </w:p>
    <w:p w14:paraId="71D3BD86" w14:textId="77777777" w:rsidR="00E8709C" w:rsidRPr="002068D6" w:rsidRDefault="00E8709C" w:rsidP="00E8709C">
      <w:pPr>
        <w:pStyle w:val="ONUME"/>
        <w:numPr>
          <w:ilvl w:val="0"/>
          <w:numId w:val="0"/>
        </w:numPr>
        <w:spacing w:before="0" w:after="0" w:line="288" w:lineRule="auto"/>
      </w:pPr>
      <w:r>
        <w:t>В преддверии начала второго срока полномочий г-на Танга делегация Кот-д’Ивуара выражает надежду на то, что набранный темп работы сохранится, а особый акцент будет сделан на конкретных потребностях развивающихся стран и НРС, в первую очередь в вопросах укрепления потенциала, передачи технологий и продвижения местных ресурсов.  Выражаем твердую уверенность в том, что под его руководством Организация продолжит работу по повышению собственной эффективности, оказывая еще более ощутимое влияние на экономическое, социальное и культурное развитие государств-членов и предлагая адаптированные решения глобальных проблем современности.</w:t>
      </w:r>
    </w:p>
    <w:p w14:paraId="631AB2A4" w14:textId="77777777" w:rsidR="00E8709C" w:rsidRPr="002068D6" w:rsidRDefault="00E8709C" w:rsidP="00E8709C">
      <w:pPr>
        <w:pStyle w:val="ONUME"/>
        <w:numPr>
          <w:ilvl w:val="0"/>
          <w:numId w:val="0"/>
        </w:numPr>
        <w:spacing w:before="0" w:after="240" w:line="288" w:lineRule="auto"/>
      </w:pPr>
      <w:r>
        <w:t>В заключение Кот-д’Ивуар подтверждает свою готовность к конструктивному диалогу с Генеральным директором и всеми государствами-членами ради того, чтобы превратить интеллектуальную собственность в подлинный драйвер структурной трансформации наших экономик.  Желаем Вам всяческих успехов, г-н Генеральный директор!</w:t>
      </w:r>
    </w:p>
    <w:p w14:paraId="12442C40" w14:textId="305B50BE" w:rsidR="00E8709C" w:rsidRPr="002068D6" w:rsidRDefault="00E8709C" w:rsidP="00E8709C">
      <w:pPr>
        <w:pStyle w:val="ONUME"/>
        <w:spacing w:before="0" w:after="0" w:line="288" w:lineRule="auto"/>
      </w:pPr>
      <w:hyperlink r:id="rId41">
        <w:r>
          <w:rPr>
            <w:color w:val="0070C0"/>
            <w:u w:val="single"/>
          </w:rPr>
          <w:t>Куба</w:t>
        </w:r>
        <w:r>
          <w:rPr>
            <w:color w:val="0070C0"/>
          </w:rPr>
          <w:t xml:space="preserve">. </w:t>
        </w:r>
        <w:r>
          <w:t xml:space="preserve"> </w:t>
        </w:r>
      </w:hyperlink>
      <w:r>
        <w:t xml:space="preserve">Большое спасибо, г-н Председатель.  Делегация Кубы хотела бы вновь поздравить Генерального директора Дарена Танга с переизбранием на этот пост.  Признаем его неустанные усилия и практические результаты в деле формирования более инклюзивной и ориентированной на развитие системы интеллектуальной собственности в условиях крайне сложной международной обстановки.  </w:t>
      </w:r>
    </w:p>
    <w:p w14:paraId="5C625197" w14:textId="77777777" w:rsidR="00E8709C" w:rsidRPr="002068D6" w:rsidRDefault="00E8709C" w:rsidP="00E8709C">
      <w:pPr>
        <w:pStyle w:val="ONUME"/>
        <w:numPr>
          <w:ilvl w:val="0"/>
          <w:numId w:val="0"/>
        </w:numPr>
        <w:spacing w:before="0" w:after="0" w:line="288" w:lineRule="auto"/>
      </w:pPr>
      <w:r>
        <w:t>Куба всегда получала ценное содействие и поддержку со стороны ВОИС, за что выражает глубокую признательность. Делегация Кубы рассчитывает на дальнейшее расширение и диверсификацию нашей совместной работы в рамках Меморандума о взаимопонимании, подписанного в 2024 году.</w:t>
      </w:r>
    </w:p>
    <w:p w14:paraId="42E0EC7D" w14:textId="77777777" w:rsidR="00E8709C" w:rsidRPr="002068D6" w:rsidRDefault="00E8709C" w:rsidP="00E8709C">
      <w:pPr>
        <w:pStyle w:val="ONUME"/>
        <w:numPr>
          <w:ilvl w:val="0"/>
          <w:numId w:val="0"/>
        </w:numPr>
        <w:spacing w:before="0" w:after="240" w:line="288" w:lineRule="auto"/>
      </w:pPr>
      <w:r>
        <w:t>Делегация также продолжит содействовать развитию в рамках ВОИС сотрудничества Юг-Юг и трехстороннего сотрудничества, в особенности в таких стратегически важных областях, как здравоохранение, биотехнологии и борьба с изменением климата.  Желаем Генеральному директору Дарену Тангу и его команде всяческих успехов в период второго срока его полномочий. В своей важнейшей работе ВОИС всегда может рассчитывать на конструктивную поддержку со стороны Кубы.</w:t>
      </w:r>
    </w:p>
    <w:p w14:paraId="49DD610F" w14:textId="2D49A805" w:rsidR="00E8709C" w:rsidRPr="002068D6" w:rsidRDefault="00E8709C" w:rsidP="00E8709C">
      <w:pPr>
        <w:pStyle w:val="ONUME"/>
        <w:spacing w:before="0" w:after="0" w:line="288" w:lineRule="auto"/>
      </w:pPr>
      <w:hyperlink r:id="rId42">
        <w:r>
          <w:rPr>
            <w:color w:val="0070C0"/>
          </w:rPr>
          <w:t>Кипр</w:t>
        </w:r>
      </w:hyperlink>
      <w:r>
        <w:t xml:space="preserve">. Ваши Превосходительства, г-н Генеральный директор, уважаемые коллеги! Для делегации Кипра большая честь выступить по случаю столь знаменательного события, как вступление г-на Дарена Танга в должность Генерального директора Всемирной организации интеллектуальной собственности во второй раз. </w:t>
      </w:r>
    </w:p>
    <w:p w14:paraId="4CE15AA2" w14:textId="77777777" w:rsidR="00E8709C" w:rsidRPr="002068D6" w:rsidRDefault="00E8709C" w:rsidP="00E8709C">
      <w:pPr>
        <w:pStyle w:val="ONUME"/>
        <w:numPr>
          <w:ilvl w:val="0"/>
          <w:numId w:val="0"/>
        </w:numPr>
        <w:spacing w:before="0" w:after="0" w:line="288" w:lineRule="auto"/>
      </w:pPr>
      <w:r>
        <w:t xml:space="preserve">От имени Ведомства интеллектуальной собственности Кипра и его директора г-жи Ирини Милоны хотелось бы сердечно поблагодарить Генерального директора за руководство и стратегическое видение, помогающие вести ВОИС намеченным курсом в условиях стремительно меняющейся глобальной обстановки.  </w:t>
      </w:r>
    </w:p>
    <w:p w14:paraId="7C5EDF0D" w14:textId="77777777" w:rsidR="00E8709C" w:rsidRPr="002068D6" w:rsidRDefault="00E8709C" w:rsidP="00E8709C">
      <w:pPr>
        <w:pStyle w:val="ONUME"/>
        <w:numPr>
          <w:ilvl w:val="0"/>
          <w:numId w:val="0"/>
        </w:numPr>
        <w:spacing w:before="0" w:after="0" w:line="288" w:lineRule="auto"/>
      </w:pPr>
      <w:r>
        <w:t xml:space="preserve">В эпоху, когда инновации, творчество и технологии кардинально меняют облик наших экономик и обществ, роль интеллектуальной собственности становится важнее, чем когда-либо.  ВОИС находится в самом центре этих преобразований, содействуя не только правовой охране интеллектуальной собственности, но и инклюзивности, развитию и сотрудничеству между государствами-членами.  </w:t>
      </w:r>
    </w:p>
    <w:p w14:paraId="5E9FECA2" w14:textId="77777777" w:rsidR="00E8709C" w:rsidRPr="002068D6" w:rsidRDefault="00E8709C" w:rsidP="00E8709C">
      <w:pPr>
        <w:pStyle w:val="ONUME"/>
        <w:numPr>
          <w:ilvl w:val="0"/>
          <w:numId w:val="0"/>
        </w:numPr>
        <w:spacing w:before="0" w:after="0" w:line="288" w:lineRule="auto"/>
      </w:pPr>
      <w:r>
        <w:t xml:space="preserve">Кипр придает особое значение формированию сбалансированной и эффективной международной системы ИС. Сюда относится укрепление глобальных нормативных баз, </w:t>
      </w:r>
      <w:r>
        <w:lastRenderedPageBreak/>
        <w:t xml:space="preserve">обеспечивающих охрану географических указаний, культурного достояния и исторического наследия, а также поддержку авторов и новаторов независимо от масштабов их деятельности.  </w:t>
      </w:r>
    </w:p>
    <w:p w14:paraId="3845E6E2" w14:textId="77777777" w:rsidR="00E8709C" w:rsidRPr="002068D6" w:rsidRDefault="00E8709C" w:rsidP="00E8709C">
      <w:pPr>
        <w:pStyle w:val="ONUME"/>
        <w:numPr>
          <w:ilvl w:val="0"/>
          <w:numId w:val="0"/>
        </w:numPr>
        <w:spacing w:before="0" w:after="0" w:line="288" w:lineRule="auto"/>
      </w:pPr>
      <w:r>
        <w:t xml:space="preserve">Высокой оценки заслуживают усилия Организации по созданию более инклюзивной экосистемы ИС, которая позволяет небольшим государствам, малому бизнесу, странам с развивающейся экономикой и молодым новаторам стать полноправными участниками глобальной экономики знаний.  Кипр продолжает активно участвовать в деятельности ВОИС, в том числе в рамках исполнения своих обязанностей председателя Совета Европейского союза, и вновь подтверждает свою глубокую приверженность конструктивному диалогу, многостороннему сотрудничеству и поиску консенсуса. </w:t>
      </w:r>
    </w:p>
    <w:p w14:paraId="6CB73262" w14:textId="77777777" w:rsidR="00E8709C" w:rsidRPr="002068D6" w:rsidRDefault="00E8709C" w:rsidP="005F399E">
      <w:pPr>
        <w:pStyle w:val="ONUME"/>
        <w:numPr>
          <w:ilvl w:val="0"/>
          <w:numId w:val="0"/>
        </w:numPr>
        <w:spacing w:before="0" w:after="240" w:line="288" w:lineRule="auto"/>
      </w:pPr>
      <w:r>
        <w:t>Уважаемый Генеральный директор, делегация Кипра — острова Афродиты, где рождаются красота и творчество, — искренне желает, чтобы под Вашим руководством инновации и культурное наследие продолжали гармонично процветать на благо многих будущих поколений.  Желаем Вам всяческих успехов.</w:t>
      </w:r>
    </w:p>
    <w:p w14:paraId="4B14C1FA" w14:textId="381484F5" w:rsidR="00E8709C" w:rsidRPr="002068D6" w:rsidRDefault="00E8709C" w:rsidP="00E8709C">
      <w:pPr>
        <w:pStyle w:val="ONUME"/>
        <w:spacing w:before="0" w:after="0" w:line="288" w:lineRule="auto"/>
      </w:pPr>
      <w:hyperlink r:id="rId43">
        <w:r>
          <w:rPr>
            <w:color w:val="0070C0"/>
            <w:u w:val="single"/>
          </w:rPr>
          <w:t>Корейская Народно-Демократическая Республика</w:t>
        </w:r>
      </w:hyperlink>
      <w:r>
        <w:t xml:space="preserve">.  От имени делегации Корейской Народно-Демократической Республики хотелось бы выразить признательность г-ну Председателю и его заместителю за умелое руководство работой настоящей сессии, а также поблагодарить Секретариат за его неустанный труд.  Пользуясь случаем, делегация тепло поздравляет г-на Дарена Танга с переизбранием на пост Генерального директора ВОИС.  В период первого срока его полномочий были достигнуты практические успехи, в том числе консенсусное принятие двух важнейших договоров, увенчавшее собой многолетние переговоры.  Это наглядно свидетельствует о выдающихся управленческих качествах, исключительной преданности делу и превосходном уровне сотрудничества ВОИС со всеми государствами-членами.  </w:t>
      </w:r>
    </w:p>
    <w:p w14:paraId="393DFC42" w14:textId="0287C3C8" w:rsidR="00E8709C" w:rsidRPr="002068D6" w:rsidRDefault="00E8709C" w:rsidP="00634679">
      <w:pPr>
        <w:pStyle w:val="ONUME"/>
        <w:numPr>
          <w:ilvl w:val="0"/>
          <w:numId w:val="0"/>
        </w:numPr>
        <w:spacing w:before="0" w:after="240" w:line="288" w:lineRule="auto"/>
      </w:pPr>
      <w:r>
        <w:t>Выражаем уверенность в том, что в предстоящие годы, опираясь на накопленный опыт и достижения, удастся добиться новых значимых результатов.  Делегация КНДР намерена и впредь тесно и конструктивно взаимодействовать с Генеральным директором и Организацией в целях стимулирования инноваций и развития справедливой, инклюзивной международной системы интеллектуальной собственности, служащей интересам каждого.  Благодарю Вас.</w:t>
      </w:r>
    </w:p>
    <w:p w14:paraId="1A03360A" w14:textId="02999313" w:rsidR="00E8709C" w:rsidRPr="002068D6" w:rsidRDefault="00E8709C" w:rsidP="00E8709C">
      <w:pPr>
        <w:pStyle w:val="ONUME"/>
        <w:spacing w:before="0" w:after="0" w:line="288" w:lineRule="auto"/>
      </w:pPr>
      <w:hyperlink r:id="rId44">
        <w:r>
          <w:rPr>
            <w:color w:val="0070C0"/>
          </w:rPr>
          <w:t>Демократическая Республика Конго</w:t>
        </w:r>
      </w:hyperlink>
      <w:r>
        <w:t xml:space="preserve">. Г-н Председатель, г-н Генеральный директор, Ваши Превосходительства, главы делегаций, дамы и господа! Делегация Демократической Республики Конго имеет честь взять слово на настоящей внеочередной сессии шестьдесят седьмой серии заседаний Ассамблей государств — членов ВОИС.  </w:t>
      </w:r>
      <w:r>
        <w:br/>
        <w:t>Приветствуем созыв настоящего заседания, которое знаменует собой важнейший этап в жизни Организации и в глобальном управлении сферой интеллектуальной собственности.  Хотелось бы от всей души поздравить г-на Дарена Танга с переизбранием на пост Генерального директора и пожелать ему всяческих успехов. Особого одобрения заслуживают его инклюзивный подход, неизменная приверженность построению доступной для всех системы ИС и решимость превратить эту систему в инструмент устойчивого развития, инноваций и социальной справедливости.</w:t>
      </w:r>
    </w:p>
    <w:p w14:paraId="083CCABE" w14:textId="77777777" w:rsidR="00E8709C" w:rsidRPr="002068D6" w:rsidRDefault="00E8709C" w:rsidP="00E8709C">
      <w:pPr>
        <w:pStyle w:val="ONUME"/>
        <w:numPr>
          <w:ilvl w:val="0"/>
          <w:numId w:val="0"/>
        </w:numPr>
        <w:spacing w:before="0" w:after="0" w:line="288" w:lineRule="auto"/>
      </w:pPr>
      <w:r>
        <w:t xml:space="preserve">Для ДРК интеллектуальная собственность — это не просто свод законов.  Это стратегический инструмент трансформации, стимулирующий творчество, способствующий популяризации местных традиционных знаний, обеспечивающий </w:t>
      </w:r>
      <w:r>
        <w:lastRenderedPageBreak/>
        <w:t>правовую охрану генетических ресурсов и содействующий передаче технологий.</w:t>
      </w:r>
      <w:r>
        <w:br/>
        <w:t>В мире, переживающем глубокие перемены и стремительный цифровой и технологический прогресс, критически важно, чтобы система интеллекуальной собственности оставалась справедливой, инклюзивной и отвечала потребностям развивающихся стран. В этом свете переизбрание Генерального директора приобретает особую важность: оно подтверждает, что Организация готова реагировать на современные проблемы с еще большей эффективностью, солидарностью и стратегическим видением.</w:t>
      </w:r>
      <w:r>
        <w:br/>
        <w:t>Африка в целом и Демократическая Республика Конго в частности (учитывая ее огромный человеческий капитал, богатство биоразнообразия и колоссальный научный потенциал) намерены стать полноправными участниками глобальной экономики знаний.</w:t>
      </w:r>
    </w:p>
    <w:p w14:paraId="1F3A9BD7" w14:textId="77777777" w:rsidR="00E8709C" w:rsidRPr="002068D6" w:rsidRDefault="00E8709C" w:rsidP="00634679">
      <w:pPr>
        <w:pStyle w:val="ONUME"/>
        <w:numPr>
          <w:ilvl w:val="0"/>
          <w:numId w:val="0"/>
        </w:numPr>
        <w:spacing w:before="0" w:after="240" w:line="288" w:lineRule="auto"/>
      </w:pPr>
      <w:r>
        <w:t>Высокой оценки заслуживает недавнее подписание Меморандума о взаимопонимании между ДРК и ВОИС, которое наглядно свидетельствует о твердом намерении Организации расширить объемы технической поддержки.  Данный шаг отражает наше общее стремление сделать интеллектуальную собственность реальным драйвером экономического роста, инноваций и конкурентоспособности.</w:t>
      </w:r>
      <w:r>
        <w:br/>
        <w:t>ДРК подтверждает свою твердую приверженность работе ВОИС — Организации, которая в соответствии со своей Повесткой дня в области развития ставит вопросы развития во главу угла и помогает африканским странам наращивать технологический и научно-инновационный потенциал.  Выступая перед вами, делегация ДРК чувствует глубокую ответственность и преданность нашей общей Организации и тем целям, к которым мы все стремимся.  ВОИС, со своей стороны, должна продолжать поддерживать все государства-члены в деле построения более справедливой, эффективной и по-настоящему инклюзивной системы ИС.  Спасибо.</w:t>
      </w:r>
    </w:p>
    <w:p w14:paraId="26793F27" w14:textId="568AEE96" w:rsidR="00E8709C" w:rsidRPr="002068D6" w:rsidRDefault="00E8709C" w:rsidP="00E8709C">
      <w:pPr>
        <w:pStyle w:val="ONUME"/>
        <w:spacing w:before="0" w:after="0" w:line="288" w:lineRule="auto"/>
      </w:pPr>
      <w:hyperlink r:id="rId45">
        <w:r>
          <w:rPr>
            <w:color w:val="0070C0"/>
            <w:u w:val="single"/>
          </w:rPr>
          <w:t>Египет</w:t>
        </w:r>
      </w:hyperlink>
      <w:r>
        <w:t>. Позвольте начать с искренних поздравлений в адрес Генерального директора в связи с его переизбранием на второй срок во главе Организации.  Доверие, оказанное ему государствами-членами, свидетельствует о высокой оценке тех практических результатов, которые были достигнуты в период первого срока его полномочий.  Удалось укрепить способность Организации оперативно реагировать на стремительно меняющиеся тенденции в сфере инноваций и творчества, а также сделать международную платформу по вопросам ИС более эффективной и сбалансированной.</w:t>
      </w:r>
    </w:p>
    <w:p w14:paraId="14788FEA" w14:textId="77777777" w:rsidR="00E8709C" w:rsidRPr="002068D6" w:rsidRDefault="00E8709C" w:rsidP="00E8709C">
      <w:pPr>
        <w:pStyle w:val="ONUME"/>
        <w:numPr>
          <w:ilvl w:val="0"/>
          <w:numId w:val="0"/>
        </w:numPr>
        <w:spacing w:before="0" w:after="0" w:line="288" w:lineRule="auto"/>
      </w:pPr>
      <w:r>
        <w:t>Нельзя не отметить принятие консенсусом двух важнейших международных договоров, что стало поистине выдающимся достижением.  Кроме того, ВОИС продолжила повышать эффективность своих систем международной регистрации, чтобы удовлетворить растущий спрос на услуги Организации в эпоху беспрецедентного технологического развития.  ВОИС также укрепила свою роль в контексте глобального развития, и сегодня Повестка дня Организации в области развития является неотъемлемой частью ее работы и мандата.</w:t>
      </w:r>
    </w:p>
    <w:p w14:paraId="7035C831" w14:textId="77777777" w:rsidR="00E8709C" w:rsidRPr="002068D6" w:rsidRDefault="00E8709C" w:rsidP="00E8709C">
      <w:pPr>
        <w:pStyle w:val="ONUME"/>
        <w:numPr>
          <w:ilvl w:val="0"/>
          <w:numId w:val="0"/>
        </w:numPr>
        <w:spacing w:before="0" w:after="0" w:line="288" w:lineRule="auto"/>
      </w:pPr>
      <w:r>
        <w:t xml:space="preserve">Делегация Египта также хотела бы с удовлетворением отметить строгую бюджетную и институциональную дисциплину, поддерживаемую Организацией в последние годы; это позволило повысить эффективность ее работы и укрепить доверие к ее деятельности.  Отрадно сознавать, что в преддверии второго срока полномочий Генерального директора можно с уверенностью рассчитывать на новые достижения, а также на то, что приоритетам стран Глобального Юга будет уделяться еще больше внимания, поскольку </w:t>
      </w:r>
      <w:r>
        <w:lastRenderedPageBreak/>
        <w:t>они стремятся преодолеть проблемы в области развития и стать полноправными участниками Организации во всех смыслах этого слова.</w:t>
      </w:r>
    </w:p>
    <w:p w14:paraId="5A4DE4E1" w14:textId="77777777" w:rsidR="00E8709C" w:rsidRPr="002068D6" w:rsidRDefault="00E8709C" w:rsidP="00E8709C">
      <w:pPr>
        <w:pStyle w:val="ONUME"/>
        <w:numPr>
          <w:ilvl w:val="0"/>
          <w:numId w:val="0"/>
        </w:numPr>
        <w:spacing w:before="0" w:after="240" w:line="288" w:lineRule="auto"/>
      </w:pPr>
      <w:r>
        <w:t>В заключение хотелось бы вновь выразить уверенность в дальновидном руководстве Генерального директора в предстоящие годы. Подчеркиваем важность отстаивания принципов многосторонней дипломатии, основанной на диалоге и сотрудничестве, в целях укрепления мандата Организации и повышения практической отдачи от ее работы на благо государств-членов, а также новаторов и творческих деятелей.  Благодарю Вас.</w:t>
      </w:r>
    </w:p>
    <w:p w14:paraId="795266EC" w14:textId="4CDB88EC" w:rsidR="00E8709C" w:rsidRPr="002068D6" w:rsidRDefault="00E8709C" w:rsidP="00E8709C">
      <w:pPr>
        <w:pStyle w:val="ONUME"/>
        <w:spacing w:before="0" w:after="0" w:line="288" w:lineRule="auto"/>
      </w:pPr>
      <w:hyperlink r:id="rId46">
        <w:r>
          <w:rPr>
            <w:color w:val="0070C0"/>
            <w:u w:val="single"/>
          </w:rPr>
          <w:t>Эфиопия</w:t>
        </w:r>
      </w:hyperlink>
      <w:r>
        <w:t xml:space="preserve">.Делегация Эфиопии присоединяется к заявлению, сделанному Южной Африкой от имени Африканской группы,  </w:t>
      </w:r>
    </w:p>
    <w:p w14:paraId="69436E1B" w14:textId="77777777" w:rsidR="00E8709C" w:rsidRPr="002068D6" w:rsidRDefault="00E8709C" w:rsidP="00E8709C">
      <w:pPr>
        <w:pStyle w:val="ONUME"/>
        <w:numPr>
          <w:ilvl w:val="0"/>
          <w:numId w:val="0"/>
        </w:numPr>
        <w:spacing w:before="0" w:after="0" w:line="288" w:lineRule="auto"/>
      </w:pPr>
      <w:r>
        <w:t xml:space="preserve">Хотелось бы искренне поздравить г-на Дарена Танга с переизбранием на пост Генерального директора ВОИС. Делегация Эфиопии высоко оценивает его умелое руководство, позволившее оптимизировать работу Организации и укрепить консенсус между государствами-членами, что, в частности, сделало возможным успешное принятие двух важных договоров ВОИС.  Эти достижения служат свидетельством приверженности Генерального директора идее создания сбалансированной, инклюзивной и эффективной международной системы интеллектуальной собственности. </w:t>
      </w:r>
    </w:p>
    <w:p w14:paraId="5AE4041C" w14:textId="77777777" w:rsidR="00E8709C" w:rsidRPr="002068D6" w:rsidRDefault="00E8709C" w:rsidP="00E8709C">
      <w:pPr>
        <w:pStyle w:val="ONUME"/>
        <w:numPr>
          <w:ilvl w:val="0"/>
          <w:numId w:val="0"/>
        </w:numPr>
        <w:spacing w:before="0" w:after="0" w:line="288" w:lineRule="auto"/>
      </w:pPr>
      <w:r>
        <w:t>Выражаем глубокую признательность за ту неизменную поддержку, которую ВОИС оказывает нашей стране, особенно после визита г-на Танга в Аддис-Абебу и запуска инициативы по поддержке стартапов.  Мы стали свидетелями того, как наше сотрудничество с ВОИС укрепляется и наполняется практическим содержанием.</w:t>
      </w:r>
    </w:p>
    <w:p w14:paraId="787E7B23" w14:textId="77777777" w:rsidR="00E8709C" w:rsidRPr="002068D6" w:rsidRDefault="00E8709C" w:rsidP="00E8709C">
      <w:pPr>
        <w:pStyle w:val="ONUME"/>
        <w:numPr>
          <w:ilvl w:val="0"/>
          <w:numId w:val="0"/>
        </w:numPr>
        <w:spacing w:before="0" w:after="0" w:line="288" w:lineRule="auto"/>
      </w:pPr>
      <w:r>
        <w:t xml:space="preserve">В этой связи Эфиопия благодарна Организации за помощь в пересмотре национального законодательства в целях содействия присоединению к договорам ВОИС.  Кроме того, хотелось бы отметить значимость учебных программ и семинаров, проводимых Организацией: они внесли весомый вклад в повышение уровня осведомленности и укрепление кадрового потенциала в сфере интеллектуальной собственности.  </w:t>
      </w:r>
    </w:p>
    <w:p w14:paraId="2746ED2B" w14:textId="77777777" w:rsidR="00E8709C" w:rsidRPr="002068D6" w:rsidRDefault="00E8709C" w:rsidP="00E8709C">
      <w:pPr>
        <w:pStyle w:val="ONUME"/>
        <w:numPr>
          <w:ilvl w:val="0"/>
          <w:numId w:val="0"/>
        </w:numPr>
        <w:spacing w:before="0" w:after="0" w:line="288" w:lineRule="auto"/>
      </w:pPr>
      <w:r>
        <w:t xml:space="preserve">Рассчитываем на дальнейшее сотрудничество в вопросах укрепления институционального и человеческого потенциала, а также на поддержку наших усилий по использованию интеллектуальной собственности в качестве инструмента создания новых рабочих мест, стимулирования инноваций и обеспечения устойчивого экономического развития. </w:t>
      </w:r>
    </w:p>
    <w:p w14:paraId="67056369" w14:textId="77777777" w:rsidR="00E8709C" w:rsidRPr="002068D6" w:rsidRDefault="00E8709C" w:rsidP="00E8709C">
      <w:pPr>
        <w:pStyle w:val="ONUME"/>
        <w:numPr>
          <w:ilvl w:val="0"/>
          <w:numId w:val="0"/>
        </w:numPr>
        <w:spacing w:before="0" w:after="0" w:line="288" w:lineRule="auto"/>
      </w:pPr>
      <w:r>
        <w:t>Вновь заявляем о своем доверии к управленческим качествам Генерального директора и выражаем твердую заинтересованность в дальнейшем расширении взаимодействия с ВОИС.  Надеемся на постоянную поддержку и методическую помощь со стороны Организации в деле реализации наших национальных приоритетов в секторе ИС.</w:t>
      </w:r>
    </w:p>
    <w:p w14:paraId="54C39659" w14:textId="77777777" w:rsidR="00E8709C" w:rsidRPr="002068D6" w:rsidRDefault="00E8709C" w:rsidP="00E8709C">
      <w:pPr>
        <w:pStyle w:val="ONUME"/>
        <w:numPr>
          <w:ilvl w:val="0"/>
          <w:numId w:val="0"/>
        </w:numPr>
        <w:spacing w:before="0" w:after="240" w:line="288" w:lineRule="auto"/>
      </w:pPr>
      <w:r>
        <w:t>Делегация Эфиопии настроена на плодотворную совместную работу на протяжении всего срока Ваших полномочий, г-н Генеральный директор, и передает Вам самые наилучшие пожелания. Благодарю Вас, г-н Председатель.</w:t>
      </w:r>
    </w:p>
    <w:p w14:paraId="6E6BC10D" w14:textId="0594133A" w:rsidR="00E8709C" w:rsidRPr="002068D6" w:rsidRDefault="00E8709C" w:rsidP="00E8709C">
      <w:pPr>
        <w:pStyle w:val="ONUME"/>
        <w:spacing w:before="0" w:after="0" w:line="288" w:lineRule="auto"/>
      </w:pPr>
      <w:hyperlink r:id="rId47">
        <w:r>
          <w:rPr>
            <w:color w:val="0070C0"/>
          </w:rPr>
          <w:t>Франция</w:t>
        </w:r>
      </w:hyperlink>
      <w:r>
        <w:t>.Уважаемый Генеральный директор Дарен Танг, позвольте от имени Франции искренне поздравить Вас с переизбранием.  Это стало признанием Вашей выдающейся работы во главе Организации на протяжении последних нескольких лет и вновь подтвердило доверие государств-членов к Вашим усилиям, направленным на то, чтобы сделать систему интеллектуальной собственности более инклюзивной и доступной, а также обеспечить необходимую поддержку авторам и новаторам по всему миру.  Делегация Франции присоединяется к заявлению Группы B.</w:t>
      </w:r>
    </w:p>
    <w:p w14:paraId="36D9FF11" w14:textId="77777777" w:rsidR="00E8709C" w:rsidRPr="002068D6" w:rsidRDefault="00E8709C" w:rsidP="00E8709C">
      <w:pPr>
        <w:pStyle w:val="ONUME"/>
        <w:numPr>
          <w:ilvl w:val="0"/>
          <w:numId w:val="0"/>
        </w:numPr>
        <w:spacing w:before="0" w:after="0" w:line="288" w:lineRule="auto"/>
      </w:pPr>
      <w:r>
        <w:lastRenderedPageBreak/>
        <w:t>В преддверии второго срока Ваших полномочий считаем принципиально важным, чтобы управление международными системами ИС по-прежнему осуществлялось в соответствии с принципами справедливости и инклюзивности, предоставляя недавно присоединившимся странам время для полного раскрытия их потенциала.  Доступность, эффективность, надежность и долгосрочная привлекательность систем ИС — это основы глобальной инфраструктуры интеллектуальной собственности.</w:t>
      </w:r>
      <w:r>
        <w:br/>
        <w:t>Крайне важно также продолжать работу Организации по поддержке креативных индустрий. Речь идет как о работе в рамках профильного комитета (где мы надеемся на успешное обсуждение проекта сбалансированного международного договора об охране прав вещательных организаций), так и о реализации стабильных, масштабных и конкретных мер по защите интересов авторов и повышению престижа их труда во всем мире.  Одновременно с этим рассчитываем, что управление Организацией и впредь будет оставаться рациональным, прозрачным и подотчетным.  Это один из ключевых факторов успеха.</w:t>
      </w:r>
    </w:p>
    <w:p w14:paraId="641B0604" w14:textId="77777777" w:rsidR="00E8709C" w:rsidRPr="002068D6" w:rsidRDefault="00E8709C" w:rsidP="00E8709C">
      <w:pPr>
        <w:pStyle w:val="ONUME"/>
        <w:numPr>
          <w:ilvl w:val="0"/>
          <w:numId w:val="0"/>
        </w:numPr>
        <w:spacing w:before="0" w:after="240" w:line="288" w:lineRule="auto"/>
      </w:pPr>
      <w:r>
        <w:t>Эффективное управление ресурсами и образцовые стандарты руководства имеют решающее значение для обеспечения устойчивых результатов.  Ваша роль как Генерального директора этого учреждения ООН, призванного поддерживать новаторов и авторов по всему миру, критически важна для того, чтобы интеллектуальная собственность оставалась локомотивом устойчивого развития и продолжала служить инструментом глобального сотрудничества, позволяющим нам выстраивать стабильную международную среду.</w:t>
      </w:r>
      <w:r>
        <w:br/>
        <w:t>Вы можете рассчитывать на всемерную поддержку Франции в продолжении этого курса. И, говоря на языке музыки, который так близок Вам как джазмену:  нам предстоит играть в унисон, чтобы достичь амбициозных целей и гарантировать, что система интеллектуальной собственности будет оставаться динамичной, результативной и инклюзивной.  Примите мои поздравления, дорогой Дарен.  Благодарю Вас.</w:t>
      </w:r>
    </w:p>
    <w:p w14:paraId="7BC2B54B" w14:textId="00481D2E" w:rsidR="00E8709C" w:rsidRPr="002068D6" w:rsidRDefault="00E8709C" w:rsidP="00E8709C">
      <w:pPr>
        <w:pStyle w:val="ONUME"/>
        <w:spacing w:before="0" w:after="0" w:line="288" w:lineRule="auto"/>
      </w:pPr>
      <w:hyperlink r:id="rId48">
        <w:r>
          <w:rPr>
            <w:color w:val="0070C0"/>
            <w:u w:val="single"/>
          </w:rPr>
          <w:t>Габон</w:t>
        </w:r>
      </w:hyperlink>
      <w:r>
        <w:t xml:space="preserve">. Г-н Председатель, дамы и господа! Делегация Габона присоединяется к заявлению, сделанному Южной Африкой от имени Африканской группы.  </w:t>
      </w:r>
    </w:p>
    <w:p w14:paraId="77B20963" w14:textId="77777777" w:rsidR="00E8709C" w:rsidRPr="002068D6" w:rsidRDefault="00E8709C" w:rsidP="00E8709C">
      <w:pPr>
        <w:pStyle w:val="ONUME"/>
        <w:numPr>
          <w:ilvl w:val="0"/>
          <w:numId w:val="0"/>
        </w:numPr>
        <w:spacing w:before="0" w:after="0" w:line="288" w:lineRule="auto"/>
      </w:pPr>
      <w:r>
        <w:t xml:space="preserve">Уважаемый г-н Дарен Танг, в Габоне с огромным удовлетворением восприняли новость о Вашем переизбрании.  От имени правительства позвольте передать Вам самые теплые поздравления в связи с началом второго срока полномочий. Он наглядно свидетельствует о доверии государств-членов к Вашему стратегическому видению ИС в качестве практического драйвера развития.  </w:t>
      </w:r>
    </w:p>
    <w:p w14:paraId="041F00A6" w14:textId="77777777" w:rsidR="00E8709C" w:rsidRPr="002068D6" w:rsidRDefault="00E8709C" w:rsidP="00E8709C">
      <w:pPr>
        <w:pStyle w:val="ONUME"/>
        <w:numPr>
          <w:ilvl w:val="0"/>
          <w:numId w:val="0"/>
        </w:numPr>
        <w:spacing w:before="0" w:after="0" w:line="288" w:lineRule="auto"/>
      </w:pPr>
      <w:r>
        <w:t xml:space="preserve">Успешное принятие Договора ВОИС об интеллектуальной собственности, генетических ресурсах и традиционных знаниях, связанных с генетическими ресурсами, стало важнейшим поворотным пунктом в вопросах регулирования генетических ресурсов, будь то лекарственные растения или знания коренных народов.  Этот Договор представляет собой фундаментальный прорыв в правовой сфере, и для Габона эта новая глава — решающий шаг на пути к обеспечению правовой охраны нашего биологического и нематериального культурного наследия.  Делегация Габона вновь подтверждает свою решимость работать в этом направлении.  На территории страны произрастает растение, имеющее огромное терапевтическое и культурное значение и представляющее для нас неоценимую важность. В этой связи требуется обеспечить жесткое международное регулирование и гарантировать справедливое и равноправное использование наших </w:t>
      </w:r>
      <w:r>
        <w:lastRenderedPageBreak/>
        <w:t xml:space="preserve">ресурсов.  Рассчитываем на техническую помощь ВОИС в вопросах создания механизмов правовой охраны этого национального богатства. </w:t>
      </w:r>
    </w:p>
    <w:p w14:paraId="34688026" w14:textId="77777777" w:rsidR="00E8709C" w:rsidRPr="002068D6" w:rsidRDefault="00E8709C" w:rsidP="00E8709C">
      <w:pPr>
        <w:pStyle w:val="ONUME"/>
        <w:numPr>
          <w:ilvl w:val="0"/>
          <w:numId w:val="0"/>
        </w:numPr>
        <w:spacing w:before="0" w:after="0" w:line="288" w:lineRule="auto"/>
      </w:pPr>
      <w:r>
        <w:t xml:space="preserve">Вновь подтверждаем готовность к укреплению институциональной дипломатии и заверяем в поддержке усилий по превращению инноваций в инструмент устойчивой экономической трансформации.  </w:t>
      </w:r>
    </w:p>
    <w:p w14:paraId="28091337" w14:textId="77777777" w:rsidR="00E8709C" w:rsidRPr="002068D6" w:rsidRDefault="00E8709C" w:rsidP="00E8709C">
      <w:pPr>
        <w:pStyle w:val="ONUME"/>
        <w:numPr>
          <w:ilvl w:val="0"/>
          <w:numId w:val="0"/>
        </w:numPr>
        <w:spacing w:before="0" w:after="240" w:line="288" w:lineRule="auto"/>
      </w:pPr>
      <w:r>
        <w:t>Желаем всяческих успехов в период второго срока Ваших полномочий!</w:t>
      </w:r>
    </w:p>
    <w:p w14:paraId="7F32DD8C" w14:textId="7328DBD7" w:rsidR="00E8709C" w:rsidRPr="002068D6" w:rsidRDefault="00E8709C" w:rsidP="00E8709C">
      <w:pPr>
        <w:pStyle w:val="ONUME"/>
        <w:spacing w:before="0" w:after="0" w:line="288" w:lineRule="auto"/>
      </w:pPr>
      <w:hyperlink r:id="rId49">
        <w:r>
          <w:rPr>
            <w:color w:val="0070C0"/>
          </w:rPr>
          <w:t>Гамбия</w:t>
        </w:r>
      </w:hyperlink>
      <w:r>
        <w:t xml:space="preserve">. Г-н Председатель, Генеральный директор Дарен Танг, Ваши Превосходительства, уважаемые делегаты! Делегация Гамбии присоединяется к заявлениям, сделанным Южной Африкой от имени Африканской группы и Непалом от имени Группы наименее развитых стран (НРС).  </w:t>
      </w:r>
    </w:p>
    <w:p w14:paraId="5D6A4961" w14:textId="77777777" w:rsidR="00E8709C" w:rsidRPr="002068D6" w:rsidRDefault="00E8709C" w:rsidP="00E8709C">
      <w:pPr>
        <w:pStyle w:val="ONUME"/>
        <w:numPr>
          <w:ilvl w:val="0"/>
          <w:numId w:val="0"/>
        </w:numPr>
        <w:spacing w:before="0" w:after="0" w:line="288" w:lineRule="auto"/>
      </w:pPr>
      <w:r>
        <w:t xml:space="preserve">Делегация Гамбии сердечно поздравляет г-на Дарена Танга с переизбранием на пост Генерального директора ВОИС на второй срок.  Вновь оказанное ему доверие является абсолютно заслуженным признанием его стратегического, принципиального и инклюзивного стиля руководства.  Хотелось бы официально выразить глубочайшую признательность и благодарность Генеральному директору за последовательное отстаивание центральной роли вопросов развития в деятельности ВОИС. Особой оценки заслуживает и то практическое развитие, которое получила экосистема интеллектуальной собственности и инноваций как в самой Гамбии, так и на всем Африканском континенте, в наименее развитых странах, малых островных развивающихся государствах и в странах Глобального Юга в целом.  Под его руководством ИС позиционируется в совершенно новом ключе — как подлинный катализатор создания рабочих мест, экономического роста, творчества и социального прогресса, а национальные ведомства интеллектуальной собственности превращаются в локомотивы инноваций.  </w:t>
      </w:r>
    </w:p>
    <w:p w14:paraId="518E0274" w14:textId="77777777" w:rsidR="00E8709C" w:rsidRPr="002068D6" w:rsidRDefault="00E8709C" w:rsidP="00E8709C">
      <w:pPr>
        <w:pStyle w:val="ONUME"/>
        <w:numPr>
          <w:ilvl w:val="0"/>
          <w:numId w:val="0"/>
        </w:numPr>
        <w:spacing w:before="0" w:after="0" w:line="288" w:lineRule="auto"/>
      </w:pPr>
      <w:r>
        <w:t xml:space="preserve">Также высоко оцениваем ориентированный на будущее подход на стыке ИС и передовых технологий, искусственного интеллекта, квантовых вычислений и цифровой экономики. Это гарантирует, что наши новаторы, женщины, молодежь и микро-, малые и средние предприятия не окажутся на обочине эры интеллектуальных технологий, а станут полноправными участниками этого процесса.  </w:t>
      </w:r>
    </w:p>
    <w:p w14:paraId="5000EB6A" w14:textId="77777777" w:rsidR="00E8709C" w:rsidRPr="002068D6" w:rsidRDefault="00E8709C" w:rsidP="00E8709C">
      <w:pPr>
        <w:pStyle w:val="ONUME"/>
        <w:numPr>
          <w:ilvl w:val="0"/>
          <w:numId w:val="0"/>
        </w:numPr>
        <w:spacing w:before="0" w:after="240" w:line="288" w:lineRule="auto"/>
      </w:pPr>
      <w:r>
        <w:t xml:space="preserve">Уважаемый г-н Генеральный директор, Вы можете рассчитывать на наше полное доверие и партнерскую поддержку.  С оптимизмом смотрим в будущее и верим, что второй срок Ваших полномочий станет еще более результативным, трансформационным и инклюзивным. Это будет способствовать развитию ВОИС как Организации, работающей на благо всех, и формированию такой экосистемы ИС, в которой ни одно государство, каким бы маленьким оно ни было, не останется без внимания. Желаем Вам всяческих успехов. Благодарю Вас. </w:t>
      </w:r>
    </w:p>
    <w:p w14:paraId="4E542217" w14:textId="298D9F8D" w:rsidR="00E8709C" w:rsidRPr="002068D6" w:rsidRDefault="00E8709C" w:rsidP="00E8709C">
      <w:pPr>
        <w:pStyle w:val="ONUME"/>
        <w:spacing w:before="0" w:after="0" w:line="288" w:lineRule="auto"/>
      </w:pPr>
      <w:hyperlink r:id="rId50">
        <w:r>
          <w:rPr>
            <w:color w:val="0070C0"/>
            <w:u w:val="single"/>
          </w:rPr>
          <w:t>Грузия</w:t>
        </w:r>
      </w:hyperlink>
      <w:r>
        <w:t>.Ваши Превосходительства, уважаемые делегаты! Прежде всего, от имени Грузии хотелось бы поздравить Вас, г-н Генеральный директор Дарен Танг, с назначением на новый срок и выразить Вам нашу всемерную поддержку.  Уверены, что под Вашим руководством Всемирная организация интеллектуальной собственности продолжит курс на развитие инклюзивной, сбалансированной и ориентированной на будущее глобальной системы ИС.</w:t>
      </w:r>
      <w:r>
        <w:br/>
        <w:t xml:space="preserve">Грузия придает большое значение прочному и плодотворному сотрудничеству с ВОИС.  Такое партнерство играет ключевую роль в укреплении национальной системы интеллектуальной собственности, стимулировании инноваций и поддержке устойчивого </w:t>
      </w:r>
      <w:r>
        <w:lastRenderedPageBreak/>
        <w:t>экономического развития.   В этом контексте хотелось бы с удовлетворением отметить несколько недавних достижений.</w:t>
      </w:r>
    </w:p>
    <w:p w14:paraId="0CACAB5E" w14:textId="77777777" w:rsidR="00E8709C" w:rsidRPr="002068D6" w:rsidRDefault="00E8709C" w:rsidP="00E8709C">
      <w:pPr>
        <w:pStyle w:val="ONUME"/>
        <w:numPr>
          <w:ilvl w:val="0"/>
          <w:numId w:val="0"/>
        </w:numPr>
        <w:spacing w:before="0" w:after="0" w:line="288" w:lineRule="auto"/>
      </w:pPr>
      <w:r>
        <w:t>Ярким примером служит запуск совместной международной магистерской программы «Интеллектуальная собственность, инновации и предпринимательство», созданной при участии Международного университета и Национального центра интеллектуальной собственности Грузии.  Данная программа не имеет аналогов в регионе и способствует подготовке будущих специалистов в области ИС.</w:t>
      </w:r>
    </w:p>
    <w:p w14:paraId="5736F4E9" w14:textId="77777777" w:rsidR="00E8709C" w:rsidRPr="002068D6" w:rsidRDefault="00E8709C" w:rsidP="00E8709C">
      <w:pPr>
        <w:pStyle w:val="ONUME"/>
        <w:numPr>
          <w:ilvl w:val="0"/>
          <w:numId w:val="0"/>
        </w:numPr>
        <w:spacing w:before="0" w:after="0" w:line="288" w:lineRule="auto"/>
      </w:pPr>
      <w:r>
        <w:t>В 2025 году, впервые с 2014 года, грузинская сторона провела квалификационный экзамен для патентных поверенных. Экзаменационные задания были разработаны грузинскими и международными экспертами с учетом рекомендаций ВОИС, что позволило обеспечить полное соответствие мировым стандартам.</w:t>
      </w:r>
    </w:p>
    <w:p w14:paraId="725E7E96" w14:textId="77777777" w:rsidR="00E8709C" w:rsidRPr="002068D6" w:rsidRDefault="00E8709C" w:rsidP="00E8709C">
      <w:pPr>
        <w:pStyle w:val="ONUME"/>
        <w:numPr>
          <w:ilvl w:val="0"/>
          <w:numId w:val="0"/>
        </w:numPr>
        <w:spacing w:before="0" w:after="0" w:line="288" w:lineRule="auto"/>
      </w:pPr>
      <w:r>
        <w:t>Грузия также укрепила свою международно-правовую базу, присоединившись к Марракешскому договору и Женевскому акту Лиссабонского соглашения, что способствует как расширению доступа к знаниям, так и усилению правовой охраны национальной продукции.  Кроме того, в стране запущены внутригосударственные процедуры по присоединению к Эр-Риядскому договору о законах по промышленным образцам.</w:t>
      </w:r>
    </w:p>
    <w:p w14:paraId="2E2B2892" w14:textId="77777777" w:rsidR="00E8709C" w:rsidRPr="002068D6" w:rsidRDefault="00E8709C" w:rsidP="00E8709C">
      <w:pPr>
        <w:pStyle w:val="ONUME"/>
        <w:numPr>
          <w:ilvl w:val="0"/>
          <w:numId w:val="0"/>
        </w:numPr>
        <w:spacing w:before="0" w:after="0" w:line="288" w:lineRule="auto"/>
      </w:pPr>
      <w:r>
        <w:t>Хотели бы выразить глубокую признательность за то, что в июне 2025 года по совместной инициативе ВОИС выпустила документальный фильм о сотрудничестве между Грузией и Организацией.  Также будем рады провести 28 и 29 апреля в Тбилиси совместную с ВОИС региональную конференцию, которая будет посвящена экономике промышленных образцов и международным системам их правовой охраны.</w:t>
      </w:r>
    </w:p>
    <w:p w14:paraId="48C0280E" w14:textId="77777777" w:rsidR="00E8709C" w:rsidRPr="002068D6" w:rsidRDefault="00E8709C" w:rsidP="00E8709C">
      <w:pPr>
        <w:pStyle w:val="ONUME"/>
        <w:numPr>
          <w:ilvl w:val="0"/>
          <w:numId w:val="0"/>
        </w:numPr>
        <w:spacing w:before="0" w:after="240" w:line="288" w:lineRule="auto"/>
      </w:pPr>
      <w:r>
        <w:t>Г-н Председатель, Грузия неизменно привержена курсу на углубление сотрудничества с ВОИС и конструктивному взаимодействию со всеми государствами-членами.  Благодарю Вас.</w:t>
      </w:r>
    </w:p>
    <w:p w14:paraId="0ECD71B6" w14:textId="4D759491" w:rsidR="00E8709C" w:rsidRPr="002068D6" w:rsidRDefault="00E8709C" w:rsidP="00E8709C">
      <w:pPr>
        <w:pStyle w:val="ONUME"/>
        <w:spacing w:before="0" w:after="0" w:line="288" w:lineRule="auto"/>
      </w:pPr>
      <w:hyperlink r:id="rId51">
        <w:r>
          <w:rPr>
            <w:color w:val="0070C0"/>
            <w:u w:val="single"/>
          </w:rPr>
          <w:t>Гана.</w:t>
        </w:r>
      </w:hyperlink>
      <w:r>
        <w:t>Делегация Ганы сердечно поздравляет г-на Дарена Танга с назначением на должность Генерального директора Всемирной организации интеллектуальной собственности в рамках настоящей внеочередной серии заседаний Ассамблей ВОИС.  Данное решение свидетельствует о неизменном доверии государств-членов к Вашим управленческим качествам и стратегическому видению.</w:t>
      </w:r>
    </w:p>
    <w:p w14:paraId="7A9017AC" w14:textId="77777777" w:rsidR="00E8709C" w:rsidRPr="002068D6" w:rsidRDefault="00E8709C" w:rsidP="00E8709C">
      <w:pPr>
        <w:pStyle w:val="ONUME"/>
        <w:numPr>
          <w:ilvl w:val="0"/>
          <w:numId w:val="0"/>
        </w:numPr>
        <w:spacing w:before="0" w:after="0" w:line="288" w:lineRule="auto"/>
      </w:pPr>
      <w:r>
        <w:t>В период глубоких преобразований глобальной инновационной экосистемы Ваш опыт и институциональные знания будут иметь решающее значение для поддержания динамики работы Организации и обеспечения преемственности в выполнении ее мандата.</w:t>
      </w:r>
    </w:p>
    <w:p w14:paraId="04E92969" w14:textId="77777777" w:rsidR="00E8709C" w:rsidRPr="002068D6" w:rsidRDefault="00E8709C" w:rsidP="00E8709C">
      <w:pPr>
        <w:pStyle w:val="ONUME"/>
        <w:numPr>
          <w:ilvl w:val="0"/>
          <w:numId w:val="0"/>
        </w:numPr>
        <w:spacing w:before="0" w:after="0" w:line="288" w:lineRule="auto"/>
      </w:pPr>
      <w:r>
        <w:t>В преддверии начала Вашего нового срока полномочий Гана подчеркивает важность того, чтобы приоритетное внимание уделялось эффективной практической реализации Повестки дня ВОИС в области развития, а также обеспечению измеримых и реальных результатов для развивающихся стран.  Выражаем уверенность, что под Вашим началом ВОИС продолжит содействовать формированию практических механизмов распространения технологий и поощрять использование интеллектуальной собственности в целях создания добавленной стоимости.  Кроме того, поскольку цифровые технологии продолжают менять ландшафт интеллектуальной собственности, критически важно, чтобы инициативы ВОИС отвечали реалиям развивающихся экономик. Это позволит обеспечить их полноценное участие в цифровой экономике при одновременном сохранении политического пространства принятия решений.</w:t>
      </w:r>
    </w:p>
    <w:p w14:paraId="7FE6416F" w14:textId="77777777" w:rsidR="00E8709C" w:rsidRPr="002068D6" w:rsidRDefault="00E8709C" w:rsidP="00E8709C">
      <w:pPr>
        <w:pStyle w:val="ONUME"/>
        <w:numPr>
          <w:ilvl w:val="0"/>
          <w:numId w:val="0"/>
        </w:numPr>
        <w:spacing w:before="0" w:after="240" w:line="288" w:lineRule="auto"/>
      </w:pPr>
      <w:r>
        <w:lastRenderedPageBreak/>
        <w:t>Гана подтверждает готовность к дальнейшему конструктивному сотрудничеству с Вами и всеми государствами-членами в интересах построения более инклюзивной и адаптивной международной системы ИС, способствующей устойчивому развитию и всеобщему процветанию.  Примите наши наилучшие пожелания успехов в период нового срока Ваших полномочий.</w:t>
      </w:r>
    </w:p>
    <w:p w14:paraId="3F694A8B" w14:textId="2787CBBC" w:rsidR="00E8709C" w:rsidRPr="002068D6" w:rsidRDefault="00E8709C" w:rsidP="005F399E">
      <w:pPr>
        <w:pStyle w:val="ONUME"/>
        <w:spacing w:before="0" w:after="240" w:line="288" w:lineRule="auto"/>
      </w:pPr>
      <w:hyperlink r:id="rId52" w:history="1">
        <w:r>
          <w:rPr>
            <w:rStyle w:val="Hyperlink"/>
          </w:rPr>
          <w:t>Греция</w:t>
        </w:r>
      </w:hyperlink>
      <w:r>
        <w:t>.  Г-н Председатель, уважаемые министры, г-н Генеральный директор, Ваши Превосходительства, уважаемые делегаты!  Прежде всего, г-н Председатель, позвольте с удовлетворением отметить Ваше председательство на этой сессии и выразить уверенность в том, что под Вашим руководством работа настоящей Генеральной Ассамблеи увенчается успехом.  Делегация Греции присоединяется к заявлению Группы B. Г-н Генеральный директор, примите самые искренние поздравления в связи с Вашим переизбранием.  В период первого срока полномочий Ваша деятельность оказала колоссальное позитивное влияние на сферу ИС и поиск ответов на глобальные проблемы современности, а сама ИС стала гораздо ближе и понятнее людям.  Продемонстрированный Вами управленческий подход был поистине выдающимся и ориентированным на будущее.  Посредством конкретных шагов Вы способствовали достижению стратегических целей ВОИС, обеспечив надлежащее управление и высокие показатели результативности работы Организации.  Делегация Греции надеется на продолжение столь же эффективного управления в будущем.  В период пребывания в должности Вы руководили работой ВОИС на основе принципов инклюзивности, в полном соответствии с миссией Организации по формированию сбалансированной глобальной экосистемы ИС.  В 2024 году успешно завершились две дипломатические конференции, итоги которых позволят повысить прозрачность патентной системы и упростить процедуры регистрации промышленных образцов.  Реализовав целый ряд инициатив, ВОИС продолжила стимулировать развитие инноваций и творчества, помогая государствам-членам превращать идеи в коммерчески востребованные продукты в интересах экономического роста.  И хотя развитие и модернизация базовых услуг ВОИС остаются первоочередной задачей, мы всецело поддерживаем разработку новых цифровых инструментов и сервисов. Они призваны повысить эффективность и точность работы систем подачи заявок, а также открыть новые возможности для использования активов ИС в целях развития бизнеса. В заключение Греция приветствует Ваше переизбрание.  Выражаем твердую уверенность в том, что под Вашим началом ВОИС продолжит чутко реагировать на возникающие потребности, сохранять ориентированность на результат и придерживаться принципов инклюзивности. Заверяем Вас в готовности к тесному сотрудничеству с Вами и Вашей командой в деле построения сбалансированной системы интеллектуальной собственности.</w:t>
      </w:r>
    </w:p>
    <w:p w14:paraId="455D7CDB" w14:textId="4C8EE197" w:rsidR="00E8709C" w:rsidRPr="002068D6" w:rsidRDefault="00E8709C" w:rsidP="00E8709C">
      <w:pPr>
        <w:pStyle w:val="ONUME"/>
        <w:spacing w:before="0" w:after="0" w:line="288" w:lineRule="auto"/>
      </w:pPr>
      <w:hyperlink r:id="rId53">
        <w:r>
          <w:rPr>
            <w:color w:val="0070C0"/>
            <w:u w:val="single"/>
          </w:rPr>
          <w:t>Гватемала</w:t>
        </w:r>
      </w:hyperlink>
      <w:r>
        <w:t>.Большое спасибо, г-н Председатель.  Хотелось бы с удовлетворением отметить Ваше уверенное руководство работой сессии; делегация Гватемалы также поддерживает заявление, сделанное от имени Группы стран Латинской Америки и Карибского бассейна (ГРУЛАК).</w:t>
      </w:r>
      <w:r>
        <w:br/>
        <w:t>Делегация Гватемалы передает самые искренние поздравления г-ну Дарену Тангу в связи с переизбранием на пост Генерального директора Всемирной организации интеллектуальной собственности.</w:t>
      </w:r>
    </w:p>
    <w:p w14:paraId="2E8BA68A" w14:textId="77777777" w:rsidR="00E8709C" w:rsidRPr="002068D6" w:rsidRDefault="00E8709C" w:rsidP="00E8709C">
      <w:pPr>
        <w:pStyle w:val="ONUME"/>
        <w:numPr>
          <w:ilvl w:val="0"/>
          <w:numId w:val="0"/>
        </w:numPr>
        <w:spacing w:before="0" w:after="240" w:line="288" w:lineRule="auto"/>
      </w:pPr>
      <w:r>
        <w:lastRenderedPageBreak/>
        <w:t>Гватемала высоко оценивает управленческие качества, преданность делу и стратегическое видение, проявленные г-ном Тангом в период его руководства. Это способствовало укреплению международной системы интеллектуальной собственности и повышению ее роли в качестве катализатора инноваций, экономического развития и социального благополучия.  В частности, заслуживают приветствия усилия по приближению системы ИС к нуждам МСП, предпринимателей, женщин и молодых новаторов. Особо хотелось бы отметить инициативы, призванные преодолеть существующее неравенство между государствами-членами и способствовать более справедливому участию стран в экономике знаний.</w:t>
      </w:r>
      <w:r>
        <w:br/>
        <w:t>Также приветствуем акцент на укреплении потенциала с учетом тех новых проблем, которые порождает стремительное развитие технологий для таких развивающихся стран, как Гватемала. Приоритетное внимание к технической помощи и международному сотрудничеству — это ключевые условия для того, чтобы развивающиеся страны могли в полной мере пользоваться преимуществами системы интеллектуальной собственности.</w:t>
      </w:r>
      <w:r>
        <w:br/>
        <w:t>В этом контексте Гватемала выражает искреннюю признательность за сотрудничество и техническую помощь со стороны ВОИС, особо отмечая такие практические инициативы, как проект развития, реализованный совместно с группой женщин-ткачих из муниципалитета Тактик (департамент Альта-Верапас). В рамках этого проекта были организованы мероприятия по наращиванию потенциала и проведены специализированные курсы по маркетингу и интеллектуальной собственности.</w:t>
      </w:r>
      <w:r>
        <w:br/>
        <w:t>Отдельно хотелось бы подчеркнуть поддержку, оказанную им в разработке товарных знаков для реализации продукции.  Подобные инициативы очень наглядно демонстрируют то положительное влияние, которое интеллектуальная собственность способна оказывать на развитие местной экономики и расширение возможностей общин.  Выражаем убежденность в том, что в период нового мандата Генерального директора ВОИС продолжит курс на построение более инклюзивной, сбалансированной и доступной системы интеллектуальной собственности.</w:t>
      </w:r>
      <w:r>
        <w:br/>
        <w:t>Г-н Председатель, делегация Гватемалы желает г-ну Дарену Тангу всяческих успехов в ходе нового срока полномочий во главе Организации. Нет никаких сомнений в том, что он продолжит вести ВОИС к положительным результатам, приносящим пользу всем государствам-членам.  Спасибо.</w:t>
      </w:r>
    </w:p>
    <w:p w14:paraId="3E80D2D3" w14:textId="30EE6ACC" w:rsidR="00E8709C" w:rsidRPr="002068D6" w:rsidRDefault="00E8709C" w:rsidP="00E8709C">
      <w:pPr>
        <w:pStyle w:val="ONUME"/>
        <w:spacing w:before="0" w:after="0" w:line="288" w:lineRule="auto"/>
      </w:pPr>
      <w:hyperlink r:id="rId54">
        <w:r>
          <w:rPr>
            <w:color w:val="0070C0"/>
            <w:u w:val="single"/>
          </w:rPr>
          <w:t>Святой Престол</w:t>
        </w:r>
      </w:hyperlink>
      <w:r>
        <w:t xml:space="preserve">.Хотелось бы присоединиться к другим делегациям и поздравить г-на Дарена Танга с переизбранием на пост Генерального директора ВОИС.  </w:t>
      </w:r>
    </w:p>
    <w:p w14:paraId="6F24C88F" w14:textId="77777777" w:rsidR="00E8709C" w:rsidRPr="002068D6" w:rsidRDefault="00E8709C" w:rsidP="00E8709C">
      <w:pPr>
        <w:pStyle w:val="ONUME"/>
        <w:numPr>
          <w:ilvl w:val="0"/>
          <w:numId w:val="0"/>
        </w:numPr>
        <w:spacing w:before="0" w:after="0" w:line="288" w:lineRule="auto"/>
      </w:pPr>
      <w:r>
        <w:t>Уважаемый г-н Генеральный директор, Ваша непоколебимая преданность делу Организации заслуживает самой высокой оценки.  Под Вашим руководством развитие систем интеллектуальной собственности, призванных стимулировать инновации и творчество при неизменном внимании к разному уровню потенциала стран, сопровождается четкой ориентацией на всестороннее развитие каждого человека и служение общему благу.</w:t>
      </w:r>
    </w:p>
    <w:p w14:paraId="712F02F8" w14:textId="77777777" w:rsidR="00E8709C" w:rsidRPr="002068D6" w:rsidRDefault="00E8709C" w:rsidP="00E8709C">
      <w:pPr>
        <w:pStyle w:val="ONUME"/>
        <w:numPr>
          <w:ilvl w:val="0"/>
          <w:numId w:val="0"/>
        </w:numPr>
        <w:spacing w:before="0" w:after="0" w:line="288" w:lineRule="auto"/>
      </w:pPr>
      <w:r>
        <w:t xml:space="preserve">Ваша приверженность диалогу и усилия по поиску консенсуса, свидетельством которых стали два исторических договора, заключенных в период Вашего первого мандата, способствовали укреплению доверия к многосторонней дипломатии в целом в тот момент, когда она необходима как никогда.  </w:t>
      </w:r>
    </w:p>
    <w:p w14:paraId="3391C906" w14:textId="77777777" w:rsidR="00E8709C" w:rsidRPr="002068D6" w:rsidRDefault="00E8709C" w:rsidP="00E8709C">
      <w:pPr>
        <w:pStyle w:val="ONUME"/>
        <w:numPr>
          <w:ilvl w:val="0"/>
          <w:numId w:val="0"/>
        </w:numPr>
        <w:spacing w:before="0" w:after="240" w:line="288" w:lineRule="auto"/>
      </w:pPr>
      <w:r>
        <w:lastRenderedPageBreak/>
        <w:t>Делегация Святого Престола рассчитывает на продолжение тесного и плодотворного сотрудничества с Вами в предстоящие шесть лет и заверяет Вас в своей готовности к конструктивному взаимодействию. Благодарю Вас.  Спасибо.</w:t>
      </w:r>
    </w:p>
    <w:p w14:paraId="7AD9B86D" w14:textId="6E5E16B3" w:rsidR="00E8709C" w:rsidRPr="002068D6" w:rsidRDefault="00E8709C" w:rsidP="00E8709C">
      <w:pPr>
        <w:pStyle w:val="ONUME"/>
        <w:spacing w:before="0" w:after="0" w:line="288" w:lineRule="auto"/>
      </w:pPr>
      <w:hyperlink r:id="rId55">
        <w:r>
          <w:rPr>
            <w:color w:val="0070C0"/>
            <w:u w:val="single"/>
          </w:rPr>
          <w:t>Венгрия</w:t>
        </w:r>
      </w:hyperlink>
      <w:r>
        <w:t>.Г-н Генеральный директор, Ваши Превосходительства, уважаемые делегаты! Имею честь сделать заявление от имени Венгрии.  Делегация Венгрии поздравляет г-на Дарена Танга с переизбранием на пост Генерального директора ВОИС.  В минувшие шесть лет г-н Танг внедрял новые стратегии и политические инициативы, которые позволили ВОИС достойно отвечать на все вызовы — как экономические, так и геополитические.</w:t>
      </w:r>
    </w:p>
    <w:p w14:paraId="0D853838" w14:textId="77777777" w:rsidR="00E8709C" w:rsidRPr="002068D6" w:rsidRDefault="00E8709C" w:rsidP="00E8709C">
      <w:pPr>
        <w:pStyle w:val="ONUME"/>
        <w:numPr>
          <w:ilvl w:val="0"/>
          <w:numId w:val="0"/>
        </w:numPr>
        <w:spacing w:before="0" w:after="0" w:line="288" w:lineRule="auto"/>
      </w:pPr>
      <w:r>
        <w:t>Под руководством г-на Танга международная экосистема ИС стала более инклюзивной и понятной.  Фокус внимания сместился с технико-правовых вопросов на экономические, социальные и культурные аспекты.  Хотелось бы выразить поддержку этой трансформации, а также курсу на вовлечение таких целевых групп, как МСП, женщины и молодежь.  Разделяем мнение о том, что особый акцент следует делать на коммерциализации ИС, оценке стоимости ИС и финансировании, обеспеченном ИС.  Национальные ведомства могут сыграть важнейшую роль на этих направлениях.</w:t>
      </w:r>
    </w:p>
    <w:p w14:paraId="4ACA7151" w14:textId="77777777" w:rsidR="00E8709C" w:rsidRPr="002068D6" w:rsidRDefault="00E8709C" w:rsidP="00E8709C">
      <w:pPr>
        <w:pStyle w:val="ONUME"/>
        <w:numPr>
          <w:ilvl w:val="0"/>
          <w:numId w:val="0"/>
        </w:numPr>
        <w:spacing w:before="0" w:after="0" w:line="288" w:lineRule="auto"/>
      </w:pPr>
      <w:r>
        <w:t>В период текущего срока полномочий Генерального директора ВОИС добилась выдающихся результатов в нормотворческой деятельности.  Принятие Договора ВОИС об интеллектуальной собственности, генетических ресурсах и традиционных знаниях, связанных с генетическими ресурсами, а также Эр-Риядского договора о законах по промышленным образцам стало прорывом, которого государства-члены ждали долгие годы.  Для нас было огромной честью принимать активное участие в переговорах и содействовать их успешному завершению.</w:t>
      </w:r>
    </w:p>
    <w:p w14:paraId="536A1A60" w14:textId="77777777" w:rsidR="00E8709C" w:rsidRPr="002068D6" w:rsidRDefault="00E8709C" w:rsidP="00E8709C">
      <w:pPr>
        <w:pStyle w:val="ONUME"/>
        <w:numPr>
          <w:ilvl w:val="0"/>
          <w:numId w:val="0"/>
        </w:numPr>
        <w:spacing w:before="0" w:after="0" w:line="288" w:lineRule="auto"/>
      </w:pPr>
      <w:r>
        <w:t>Венгрия неизменно привержена участию в работе ВОИС.  Ярким свидетельством тому служат наша активная роль и председательство в различных органах Организации: Постоянном комитете по авторскому праву и смежным правам (ПКАП), Ассамблее Будапештского союза и Рабочей группе по развитию Лиссабонской системы.</w:t>
      </w:r>
    </w:p>
    <w:p w14:paraId="2882A892" w14:textId="77777777" w:rsidR="00E8709C" w:rsidRPr="002068D6" w:rsidRDefault="00E8709C" w:rsidP="00E8709C">
      <w:pPr>
        <w:pStyle w:val="ONUME"/>
        <w:numPr>
          <w:ilvl w:val="0"/>
          <w:numId w:val="0"/>
        </w:numPr>
        <w:spacing w:before="0" w:after="0" w:line="288" w:lineRule="auto"/>
      </w:pPr>
      <w:r>
        <w:t>Высокой оценки заслуживает работа Академии ВОИС, осуществляемая в рамках нашего меморандума о взаимопонимании.  В сентябре этого года на базе Будапештского университета Корвина стартует совместная магистерская программа по управлению ИС.  Выражаем благодарность Генеральному директору и заместителю Генерального директора Хасану Клейбу за их поддержку.</w:t>
      </w:r>
    </w:p>
    <w:p w14:paraId="3789BEC2" w14:textId="77777777" w:rsidR="00E8709C" w:rsidRPr="002068D6" w:rsidRDefault="00E8709C" w:rsidP="00E8709C">
      <w:pPr>
        <w:pStyle w:val="ONUME"/>
        <w:numPr>
          <w:ilvl w:val="0"/>
          <w:numId w:val="0"/>
        </w:numPr>
        <w:spacing w:before="0" w:after="0" w:line="288" w:lineRule="auto"/>
      </w:pPr>
      <w:r>
        <w:t>Делегация Венгрии также признательна г-ну Тангу за принятие приглашений на ключевые мероприятия, состоявшиеся в последние годы.  В их числе особо хотелось бы отметить Конференцию в рамках председательства Венгрии в Совете ЕС в октябре 2024 года, а также торжественные мероприятия по случаю 130-летия создания Венгерского ведомства интеллектуальной собственности.  Гордимся весомой ролью в системе РСТ, которую выполняем посредством деятельности и услуг Вышеградского патентного института.</w:t>
      </w:r>
    </w:p>
    <w:p w14:paraId="3A67EA86" w14:textId="77777777" w:rsidR="00E8709C" w:rsidRPr="002068D6" w:rsidRDefault="00E8709C" w:rsidP="00E8709C">
      <w:pPr>
        <w:pStyle w:val="ONUME"/>
        <w:numPr>
          <w:ilvl w:val="0"/>
          <w:numId w:val="0"/>
        </w:numPr>
        <w:spacing w:before="0" w:after="240" w:line="288" w:lineRule="auto"/>
      </w:pPr>
      <w:r>
        <w:t>Уважаемый г-н Генеральный директор, желаем Вам сил и крепкого здоровья в период Вашего второго шестилетнего срока.  Вы можете всецело рассчитывать на Венгрию и наше национальное ведомство ИС в деле достижения общих целей.  Благодарю Вас, г-н н Председатель.</w:t>
      </w:r>
    </w:p>
    <w:p w14:paraId="3F9CEC8C" w14:textId="6A21F46C" w:rsidR="00E8709C" w:rsidRPr="002068D6" w:rsidRDefault="00E8709C" w:rsidP="00E8709C">
      <w:pPr>
        <w:pStyle w:val="ONUME"/>
        <w:spacing w:before="0" w:after="0" w:line="288" w:lineRule="auto"/>
      </w:pPr>
      <w:hyperlink r:id="rId56">
        <w:r>
          <w:rPr>
            <w:color w:val="0070C0"/>
            <w:u w:val="single"/>
          </w:rPr>
          <w:t>Индия</w:t>
        </w:r>
      </w:hyperlink>
      <w:r>
        <w:t xml:space="preserve">.Ваше Превосходительство г-н Посол Соррета, г-н Председатель Генеральной Ассамблеи, г-н Генеральный директор Дарен Танг!  Прежде всего позвольте </w:t>
      </w:r>
      <w:r>
        <w:lastRenderedPageBreak/>
        <w:t xml:space="preserve">выразить искреннюю признательность Председателю за руководство работой сессии, а также поблагодарить Секретариат ВОИС за неустанный труд.  Пользуясь случаем, делегация Индии поздравляет г-на Дарена Танга с переизбранием на пост Генерального директора ВОИС на второй срок. </w:t>
      </w:r>
    </w:p>
    <w:p w14:paraId="022B96D9" w14:textId="77777777" w:rsidR="00E8709C" w:rsidRPr="002068D6" w:rsidRDefault="00E8709C" w:rsidP="00E8709C">
      <w:pPr>
        <w:pStyle w:val="ONUME"/>
        <w:numPr>
          <w:ilvl w:val="0"/>
          <w:numId w:val="0"/>
        </w:numPr>
        <w:spacing w:before="0" w:after="0" w:line="288" w:lineRule="auto"/>
      </w:pPr>
      <w:r>
        <w:t xml:space="preserve">В минувшие шесть лет г-н Танг внедрял новые стратегические подходы, что, в частности, привело к успешному проведению дипломатических конференций и подписанию в мае 2024 года Договора ВОИС об интеллектуальной собственности, генетических ресурсах и традиционных знаниях, связанных с генетическими ресурсами, а также Эр-Риядского договора о законах по промышленным образцам в ноябре 2024 года.  </w:t>
      </w:r>
    </w:p>
    <w:p w14:paraId="5D46AA18" w14:textId="77777777" w:rsidR="00E8709C" w:rsidRPr="002068D6" w:rsidRDefault="00E8709C" w:rsidP="00E8709C">
      <w:pPr>
        <w:pStyle w:val="ONUME"/>
        <w:numPr>
          <w:ilvl w:val="0"/>
          <w:numId w:val="0"/>
        </w:numPr>
        <w:spacing w:before="0" w:after="0" w:line="288" w:lineRule="auto"/>
      </w:pPr>
      <w:r>
        <w:t xml:space="preserve">Под его руководством ВОИС стремительно адаптировалась к новым технологиям и процессам.  Инструмент ВОИС для перевода речи в текст (S2T), который теперь используется не только на заседаниях Организации, но и на других конференциях в Женеве, служит наглядным примером повышения эффективности и стандартизации. Этот пример демонстрирует, как разработки ВОИС приносят пользу не только самой Организации, но и всей системе учреждений ООН в Женеве.  </w:t>
      </w:r>
    </w:p>
    <w:p w14:paraId="7AF83B73" w14:textId="77777777" w:rsidR="00E8709C" w:rsidRPr="002068D6" w:rsidRDefault="00E8709C" w:rsidP="00E8709C">
      <w:pPr>
        <w:pStyle w:val="ONUME"/>
        <w:numPr>
          <w:ilvl w:val="0"/>
          <w:numId w:val="0"/>
        </w:numPr>
        <w:spacing w:before="0" w:after="0" w:line="288" w:lineRule="auto"/>
      </w:pPr>
      <w:r>
        <w:t xml:space="preserve">Предстоящие шесть лет станут для ВОИС периодом трансформации на фоне стремительных технологических изменений, особенно в сфере ИИ и управления ИС, где лидерские качества Генерального директора будут иметь критическое значение.  </w:t>
      </w:r>
    </w:p>
    <w:p w14:paraId="200DAEBA" w14:textId="77777777" w:rsidR="00E8709C" w:rsidRPr="002068D6" w:rsidRDefault="00E8709C" w:rsidP="00E8709C">
      <w:pPr>
        <w:pStyle w:val="ONUME"/>
        <w:numPr>
          <w:ilvl w:val="0"/>
          <w:numId w:val="0"/>
        </w:numPr>
        <w:spacing w:before="0" w:after="0" w:line="288" w:lineRule="auto"/>
      </w:pPr>
      <w:r>
        <w:t xml:space="preserve">Крайне важно обеспечить баланс между развитием системы ИС и интересами развития, в особенности для стран Глобального Юга.  Эту работу следует и впредь рассматривать не просто как статью расходов, а как инвестиции в будущее интеллектуальной собственности и инноваций. </w:t>
      </w:r>
    </w:p>
    <w:p w14:paraId="47F4EA77" w14:textId="77777777" w:rsidR="00E8709C" w:rsidRPr="002068D6" w:rsidRDefault="00E8709C" w:rsidP="00E8709C">
      <w:pPr>
        <w:pStyle w:val="ONUME"/>
        <w:numPr>
          <w:ilvl w:val="0"/>
          <w:numId w:val="0"/>
        </w:numPr>
        <w:spacing w:before="0" w:after="0" w:line="288" w:lineRule="auto"/>
      </w:pPr>
      <w:r>
        <w:t xml:space="preserve">Делегация Индии также пользуется этой возможностью, чтобы выразить признательность Генеральному директору Тангу за энтузиазм и усилия по укреплению связей между Индией и ВОИС.  </w:t>
      </w:r>
    </w:p>
    <w:p w14:paraId="19D3A95B" w14:textId="77777777" w:rsidR="00E8709C" w:rsidRPr="002068D6" w:rsidRDefault="00E8709C" w:rsidP="00E8709C">
      <w:pPr>
        <w:pStyle w:val="ONUME"/>
        <w:numPr>
          <w:ilvl w:val="0"/>
          <w:numId w:val="0"/>
        </w:numPr>
        <w:spacing w:before="0" w:after="0" w:line="288" w:lineRule="auto"/>
      </w:pPr>
      <w:r>
        <w:t xml:space="preserve">Рассчитываем на углубление взаимодействия в период второго срока его полномочий.   Выражаем уверенность в том, что Генеральный директор и его команда продолжат умело руководить работой ВОИС, обеспечивая баланс между стимулированием инноваций и потребностями государств-членов в области развития.  </w:t>
      </w:r>
    </w:p>
    <w:p w14:paraId="6814BE88" w14:textId="77777777" w:rsidR="00E8709C" w:rsidRPr="002068D6" w:rsidRDefault="00E8709C" w:rsidP="005F399E">
      <w:pPr>
        <w:pStyle w:val="ONUME"/>
        <w:numPr>
          <w:ilvl w:val="0"/>
          <w:numId w:val="0"/>
        </w:numPr>
        <w:spacing w:before="0" w:after="240" w:line="288" w:lineRule="auto"/>
      </w:pPr>
      <w:r>
        <w:t>Еще раз передаем самые искренние и добрые пожелания г-ну Тангу в преддверии его второго срока полномочий.  Благодарю Вас.</w:t>
      </w:r>
    </w:p>
    <w:p w14:paraId="7EDE4344" w14:textId="39257C64" w:rsidR="00E8709C" w:rsidRPr="002068D6" w:rsidRDefault="00E8709C" w:rsidP="00E8709C">
      <w:pPr>
        <w:pStyle w:val="ONUME"/>
        <w:spacing w:before="0" w:after="0" w:line="288" w:lineRule="auto"/>
      </w:pPr>
      <w:hyperlink r:id="rId57">
        <w:r>
          <w:rPr>
            <w:color w:val="0070C0"/>
            <w:u w:val="single"/>
          </w:rPr>
          <w:t>Индонезия</w:t>
        </w:r>
      </w:hyperlink>
      <w:r>
        <w:t>. Делегация Индонезии сердечно поздравляет Вас с переизбранием на пост Генерального директора.  Данное решение свидетельствует о глубоком доверии государств-членов к Вашим управленческим качествам в этот переломный момент для глобальной системы интеллектуальной собственности.  Желаем Вам всяческих успехов в выполнении этой важной миссии.  Индонезия высоко ценит конструктивное сотрудничество с ВОИС и рассчитывает на дальнейшее укрепление этого партнерства под Вашим руководством.</w:t>
      </w:r>
    </w:p>
    <w:p w14:paraId="2FC77C11" w14:textId="77777777" w:rsidR="00E8709C" w:rsidRPr="002068D6" w:rsidRDefault="00E8709C" w:rsidP="00E8709C">
      <w:pPr>
        <w:pStyle w:val="ONUME"/>
        <w:numPr>
          <w:ilvl w:val="0"/>
          <w:numId w:val="0"/>
        </w:numPr>
        <w:spacing w:before="0" w:after="0" w:line="288" w:lineRule="auto"/>
      </w:pPr>
      <w:r>
        <w:t xml:space="preserve">Будучи развивающейся страной с растущей креативной экономикой, Индонезия по-прежнему привержена идее о том, что интеллектуальная собственность должна служить инструментом стимулирования инноваций, обеспечения равенства и устойчивого развития.  Выражаем твердую убежденность в том, что повестка «ИС в интересах развития» должна применяться как практический инструмент экономического роста, одновременно способствуя утверждению принципов социальной справедливости и равноправия, в особенности для развивающихся стран.  Хотелось бы также подчеркнуть </w:t>
      </w:r>
      <w:r>
        <w:lastRenderedPageBreak/>
        <w:t>важность решения новых проблем, включая вопросы управления авторскими отчислениями в цифровой среде, в целях обеспечения справедливости и прозрачности для авторов на глобальном цифровом рынке.</w:t>
      </w:r>
    </w:p>
    <w:p w14:paraId="12EF7577" w14:textId="77777777" w:rsidR="00E8709C" w:rsidRPr="002068D6" w:rsidRDefault="00E8709C" w:rsidP="00E8709C">
      <w:pPr>
        <w:pStyle w:val="ONUME"/>
        <w:numPr>
          <w:ilvl w:val="0"/>
          <w:numId w:val="0"/>
        </w:numPr>
        <w:spacing w:before="0" w:after="0" w:line="288" w:lineRule="auto"/>
      </w:pPr>
      <w:r>
        <w:t xml:space="preserve">Кроме того, обращаем особое внимание на важность поддержки процесса будущей имплементации Договора ВОИС об интеллектуальной собственности, генетических ресурсах и традиционных знаниях, связанных с генетическими ресурсами.  Индонезия также рассчитывает на Ваш инклюзивный управленческий подход, который позволит ВОИС и впредь оперативно и гибко реагировать на меняющиеся потребности и приоритеты всех государств-членов, в том числе стран моего региона — Юго-Восточной Азии. </w:t>
      </w:r>
    </w:p>
    <w:p w14:paraId="077A0F2E" w14:textId="77777777" w:rsidR="00E8709C" w:rsidRPr="002068D6" w:rsidRDefault="00E8709C" w:rsidP="00E8709C">
      <w:pPr>
        <w:pStyle w:val="ONUME"/>
        <w:numPr>
          <w:ilvl w:val="0"/>
          <w:numId w:val="0"/>
        </w:numPr>
        <w:spacing w:before="0" w:after="240" w:line="288" w:lineRule="auto"/>
      </w:pPr>
      <w:r>
        <w:t>Индонезия готова к тесному сотрудничеству с Вами, г-н Генеральный директор, в деле построения Организации, ориентированной на будущее и интересы развития. Это позволит гарантировать, что глобальная нормативно-правовая база в сфере ИС останется ключевым драйвером инноваций и фундаментом для совершенствования самой международной системы ИС.  Благодарю Вас.</w:t>
      </w:r>
    </w:p>
    <w:p w14:paraId="70A50CFB" w14:textId="21B56269" w:rsidR="00E8709C" w:rsidRPr="002068D6" w:rsidRDefault="00E8709C" w:rsidP="00E8709C">
      <w:pPr>
        <w:pStyle w:val="ONUME"/>
        <w:spacing w:before="0" w:after="0" w:line="288" w:lineRule="auto"/>
      </w:pPr>
      <w:hyperlink r:id="rId58">
        <w:r>
          <w:rPr>
            <w:color w:val="0070C0"/>
            <w:u w:val="single"/>
          </w:rPr>
          <w:t>Иран (Исламская Республика)</w:t>
        </w:r>
      </w:hyperlink>
      <w:r>
        <w:t>. Выражаем признательность Вам, г-н Посол Карлос Соррета, за умелое руководство данным процессом, а также благодарим Секретариат за организацию настоящего заседания.   Делегация Исламской Республики Иран направляет свои самые теплые поздравления г-ну Дарену Тангу в связи с его заслуженным переизбранием на пост Генерального директора ВОИС.</w:t>
      </w:r>
    </w:p>
    <w:p w14:paraId="06EFFF02" w14:textId="77777777" w:rsidR="00E8709C" w:rsidRPr="002068D6" w:rsidRDefault="00E8709C" w:rsidP="00E8709C">
      <w:pPr>
        <w:pStyle w:val="ONUME"/>
        <w:numPr>
          <w:ilvl w:val="0"/>
          <w:numId w:val="0"/>
        </w:numPr>
        <w:spacing w:before="0" w:after="0" w:line="288" w:lineRule="auto"/>
      </w:pPr>
      <w:r>
        <w:t xml:space="preserve">Выражаем убежденность в том, что г-н Танг, обладая выдающимися дипломатическими навыками, глубоким пониманием международных проблем и вызовов в области ИС, а также успешным опытом, накопленным в период первого срока на посту Генерального директора ВОИС, продолжит уверенно вести Организацию к достижению ее целей и реализации базовых принципов.  Хотелось бы также выразить уверенность в том, что ВОИС будет и впредь выполнять свой мандат в полном соответствии с целями и принципами Устава ООН, а также с неотъемлемой миссией самой Организации. </w:t>
      </w:r>
    </w:p>
    <w:p w14:paraId="4016B316" w14:textId="77777777" w:rsidR="00E8709C" w:rsidRPr="002068D6" w:rsidRDefault="00E8709C" w:rsidP="00E8709C">
      <w:pPr>
        <w:pStyle w:val="ONUME"/>
        <w:numPr>
          <w:ilvl w:val="0"/>
          <w:numId w:val="0"/>
        </w:numPr>
        <w:spacing w:before="0" w:after="0" w:line="288" w:lineRule="auto"/>
      </w:pPr>
      <w:r>
        <w:t>Это переизбрание происходит в переломный момент.  Глобальный ландшафт в сфере инноваций и ИС стремительно меняется, открывая огромные возможности, но одновременно создавая сложные проблемы, особенно для развивающихся стран.  В этом контексте крайне важно, чтобы ВОИС продолжала работу по формированию такой системы ИС, которая не только стимулирует инновации, но и содействует инклюзивности, поддерживает устойчивое развитие и отражает многообразие потребностей и приоритетов государств-членов.</w:t>
      </w:r>
    </w:p>
    <w:p w14:paraId="41E13825" w14:textId="77777777" w:rsidR="00E8709C" w:rsidRPr="002068D6" w:rsidRDefault="00E8709C" w:rsidP="00E8709C">
      <w:pPr>
        <w:pStyle w:val="ONUME"/>
        <w:numPr>
          <w:ilvl w:val="0"/>
          <w:numId w:val="0"/>
        </w:numPr>
        <w:spacing w:before="0" w:after="0" w:line="288" w:lineRule="auto"/>
      </w:pPr>
      <w:r>
        <w:t xml:space="preserve">В этой связи приветствуем курс, реализуемый на протяжении последних шести лет и направленный на превращение ВОИС из сугубо технического учреждения в драйвер устойчивого развития — в частности, посредством концепции «ИС для всех».  Подчеркиваем важность полного и эффективного осуществления Повестки дня в области развития, которая по-прежнему играет центральную роль в том, чтобы международная система ИС вносила весомый практический вклад в дело развития. </w:t>
      </w:r>
    </w:p>
    <w:p w14:paraId="7833C585" w14:textId="77777777" w:rsidR="00E8709C" w:rsidRPr="002068D6" w:rsidRDefault="00E8709C" w:rsidP="00E8709C">
      <w:pPr>
        <w:pStyle w:val="ONUME"/>
        <w:numPr>
          <w:ilvl w:val="0"/>
          <w:numId w:val="0"/>
        </w:numPr>
        <w:spacing w:before="0" w:after="0" w:line="288" w:lineRule="auto"/>
      </w:pPr>
      <w:r>
        <w:t xml:space="preserve">Г-н Председатель, в течение прошлого года экосистема ИС и инновационная инфраструктура Исламской Республики Иран, включая университеты, исследовательские кадры, лаборатории и малый бизнес, подвергались неизбирательным, незаконным и преднамеренным вооруженным нападениям.  В этих условиях рассчитываем, что ВОИС, действуя в рамках своего мандата, усилит поддержку посредством специализированных </w:t>
      </w:r>
      <w:r>
        <w:lastRenderedPageBreak/>
        <w:t xml:space="preserve">программ технической помощи и укрепления потенциала, направленных на восстановление инфраструктуры, обеспечение сохранности инновационной системы и повышение жизнестойкости пострадавших секторов. </w:t>
      </w:r>
    </w:p>
    <w:p w14:paraId="752D7699" w14:textId="77777777" w:rsidR="00E8709C" w:rsidRPr="002068D6" w:rsidRDefault="00E8709C" w:rsidP="00E8709C">
      <w:pPr>
        <w:pStyle w:val="ONUME"/>
        <w:numPr>
          <w:ilvl w:val="0"/>
          <w:numId w:val="0"/>
        </w:numPr>
        <w:spacing w:before="0" w:after="240" w:line="288" w:lineRule="auto"/>
      </w:pPr>
      <w:r>
        <w:t>Исламская Республика Иран вновь заявляет о твердой приверженности и решимости и впредь укреплять сотрудничество с Генеральным директором и государствами-членами в целях продвижения более сбалансированной и ориентированной на развитие международной системы ИС, приносящей практическую пользу всем ее участникам.  Благодарю Вас.</w:t>
      </w:r>
    </w:p>
    <w:p w14:paraId="6C2BD260" w14:textId="306E341E" w:rsidR="00E8709C" w:rsidRPr="002068D6" w:rsidRDefault="00E8709C" w:rsidP="00E8709C">
      <w:pPr>
        <w:pStyle w:val="ONUME"/>
        <w:spacing w:before="0" w:after="0" w:line="288" w:lineRule="auto"/>
      </w:pPr>
      <w:hyperlink r:id="rId59">
        <w:r>
          <w:rPr>
            <w:color w:val="0070C0"/>
            <w:u w:val="single"/>
          </w:rPr>
          <w:t>Израиль</w:t>
        </w:r>
      </w:hyperlink>
      <w:r>
        <w:t xml:space="preserve">.Государство Израиль сердечно поздравляет Вас с переизбранием на пост Генерального директора Всемирной организации интеллектуальной собственности.  </w:t>
      </w:r>
    </w:p>
    <w:p w14:paraId="6832A462" w14:textId="77777777" w:rsidR="00E8709C" w:rsidRPr="002068D6" w:rsidRDefault="00E8709C" w:rsidP="00E8709C">
      <w:pPr>
        <w:pStyle w:val="ONUME"/>
        <w:numPr>
          <w:ilvl w:val="0"/>
          <w:numId w:val="0"/>
        </w:numPr>
        <w:spacing w:before="0" w:after="0" w:line="288" w:lineRule="auto"/>
      </w:pPr>
      <w:r>
        <w:t xml:space="preserve">Хотелось бы поблагодарить Вас за партнерство в деле развития экосистемы ИС в нашей стране; Израиль высоко ценит это сотрудничество.  </w:t>
      </w:r>
    </w:p>
    <w:p w14:paraId="79D93903" w14:textId="77777777" w:rsidR="00E8709C" w:rsidRPr="002068D6" w:rsidRDefault="00E8709C" w:rsidP="00E8709C">
      <w:pPr>
        <w:pStyle w:val="ONUME"/>
        <w:numPr>
          <w:ilvl w:val="0"/>
          <w:numId w:val="0"/>
        </w:numPr>
        <w:spacing w:before="0" w:after="0" w:line="288" w:lineRule="auto"/>
      </w:pPr>
      <w:r>
        <w:t xml:space="preserve">Г-н Председатель, выражаем уверенность в том, что под неизменным руководством г-на Дарена Танга ВОИС продолжит укреплять свою важнейшую роль в продвижении правовой охраны интеллектуальной собственности, стимулировании инноваций и творчества, а также в формировании сбалансированной и инклюзивной глобальной системы ИС. Израиль гордится тем, что занимает 14-ю строчку в Глобальном инновационном индексе ВОИС.  </w:t>
      </w:r>
    </w:p>
    <w:p w14:paraId="1D6D1A22" w14:textId="77777777" w:rsidR="00E8709C" w:rsidRPr="002068D6" w:rsidRDefault="00E8709C" w:rsidP="00E8709C">
      <w:pPr>
        <w:pStyle w:val="ONUME"/>
        <w:numPr>
          <w:ilvl w:val="0"/>
          <w:numId w:val="0"/>
        </w:numPr>
        <w:spacing w:before="0" w:after="0" w:line="288" w:lineRule="auto"/>
      </w:pPr>
      <w:r>
        <w:t xml:space="preserve">Г-н Председатель, искусственный интеллект стремительно меняет принципы творчества и создания инноваций, что порождает новые вопросы в сфере интеллектуальной собственности.  Всемирная организация интеллектуальной собственности обладает уникальным статусом, позволяющим ей возглавить этот процесс и гарантировать, что все государства-члены смогут извлекать выгоду из применения ИИ в инновационной деятельности.  Израиль готов внести свой вклад в это важное начинание.  Наша общая цель должна заключаться в упрощении процедур и обеспечении того, чтобы ИИ усиливал творческий потенциал человека при сохранении доверия к системе ИС.  </w:t>
      </w:r>
    </w:p>
    <w:p w14:paraId="7D904F82" w14:textId="77777777" w:rsidR="00E8709C" w:rsidRPr="002068D6" w:rsidRDefault="00E8709C" w:rsidP="00E8709C">
      <w:pPr>
        <w:pStyle w:val="ONUME"/>
        <w:numPr>
          <w:ilvl w:val="0"/>
          <w:numId w:val="0"/>
        </w:numPr>
        <w:spacing w:before="0" w:after="240" w:line="288" w:lineRule="auto"/>
      </w:pPr>
      <w:r>
        <w:t>Г-н Председатель, в заключение хотелось бы выразить надежду на продолжение тесного сотрудничества в интересах реализации важнейших задач ВОИС.</w:t>
      </w:r>
    </w:p>
    <w:p w14:paraId="2447212B" w14:textId="31B338DE" w:rsidR="00E8709C" w:rsidRPr="002068D6" w:rsidRDefault="00E8709C" w:rsidP="00E8709C">
      <w:pPr>
        <w:pStyle w:val="ONUME"/>
        <w:spacing w:before="0" w:after="0" w:line="288" w:lineRule="auto"/>
      </w:pPr>
      <w:hyperlink r:id="rId60">
        <w:r>
          <w:rPr>
            <w:color w:val="0070C0"/>
            <w:u w:val="single"/>
          </w:rPr>
          <w:t>Италия</w:t>
        </w:r>
      </w:hyperlink>
      <w:r>
        <w:t xml:space="preserve">.  Делегация Италии присоединяется к заявлению Группы B, сделанному Германией. </w:t>
      </w:r>
    </w:p>
    <w:p w14:paraId="57D03AAC" w14:textId="77777777" w:rsidR="00E8709C" w:rsidRPr="002068D6" w:rsidRDefault="00E8709C" w:rsidP="00E8709C">
      <w:pPr>
        <w:pStyle w:val="ONUME"/>
        <w:numPr>
          <w:ilvl w:val="0"/>
          <w:numId w:val="0"/>
        </w:numPr>
        <w:spacing w:before="0" w:after="0" w:line="288" w:lineRule="auto"/>
      </w:pPr>
      <w:r>
        <w:t xml:space="preserve">Г-н Председатель, Ваши Превосходительства, г-н Генеральный директор! Италия поздравляет Вас с переизбранием.  Такое решение обеспечивает преемственность в работе ВОИС и отражает доверие к Вашим управленческим качествам, благодаря которым повысилась эффективность и значимость Организации в стремительно меняющихся и сложных условиях многосторонней дипломатии.  Хотелось бы особо отметить те усилия, которые Вы предпринимали в период первого срока полномочий, чтобы сделать систему ИС ближе и понятнее для малого бизнеса и индивидуальных авторов. Заслуживает одобрения и Ваш курс на отход от статичного восприятия ИС исключительно как инструмента правовой охраны в пользу отношения к ней как к динамичному активу, предназначенному для коммерциализации.  </w:t>
      </w:r>
    </w:p>
    <w:p w14:paraId="6A67C055" w14:textId="77777777" w:rsidR="00E8709C" w:rsidRPr="002068D6" w:rsidRDefault="00E8709C" w:rsidP="00E8709C">
      <w:pPr>
        <w:pStyle w:val="ONUME"/>
        <w:numPr>
          <w:ilvl w:val="0"/>
          <w:numId w:val="0"/>
        </w:numPr>
        <w:spacing w:before="0" w:after="0" w:line="288" w:lineRule="auto"/>
      </w:pPr>
      <w:r>
        <w:t xml:space="preserve">Оценивая перспективы дальнейшей работы, мы всецело поддерживаем программы ВОИС по наращиванию потенциала в сфере управления ИС как на уровне государств-членов, так и среди МСП, стартапов, университетов и технологических центров. Предлагаемая Вами концепция ИС как динамичного актива требует дальнейших шагов по </w:t>
      </w:r>
      <w:r>
        <w:lastRenderedPageBreak/>
        <w:t xml:space="preserve">укреплению компетенций всех заинтересованных сторон.  Первостепенное значение также придаем эффективности работы систем регистрации ИС, поскольку именно они служат залогом финансовой самостоятельности ВОИС. </w:t>
      </w:r>
    </w:p>
    <w:p w14:paraId="294A73A4" w14:textId="77777777" w:rsidR="00E8709C" w:rsidRPr="002068D6" w:rsidRDefault="00E8709C" w:rsidP="00E8709C">
      <w:pPr>
        <w:pStyle w:val="ONUME"/>
        <w:numPr>
          <w:ilvl w:val="0"/>
          <w:numId w:val="0"/>
        </w:numPr>
        <w:spacing w:before="0" w:after="0" w:line="288" w:lineRule="auto"/>
      </w:pPr>
      <w:r>
        <w:t xml:space="preserve">В связи с этим, следуя общим принципам работы системы ООН и в целях обеспечения эффективного финансового управления, призываем Вас удвоить усилия по сокращению необоснованных расходов и дальнейшему внедрению решений на базе искусственного интеллекта с опорой на уже имеющийся успешный опыт ВОИС. </w:t>
      </w:r>
    </w:p>
    <w:p w14:paraId="28433099" w14:textId="7D1E19D9" w:rsidR="00E8709C" w:rsidRPr="002068D6" w:rsidRDefault="00E8709C" w:rsidP="00E8709C">
      <w:pPr>
        <w:pStyle w:val="ONUME"/>
        <w:numPr>
          <w:ilvl w:val="0"/>
          <w:numId w:val="0"/>
        </w:numPr>
        <w:spacing w:before="0" w:after="0" w:line="288" w:lineRule="auto"/>
      </w:pPr>
      <w:r>
        <w:t xml:space="preserve">Поскольку Италия находится в авангарде международных усилий по продвижению и обеспечению правовой охраны географических указаний, выражаем уверенность, что в период второго срока Ваших полномочий ВОИС продолжит курс на расширение Лиссабонской системы, привлекая в нее новых участников и выделяя достаточные ресурсы для решения этой задачи.  </w:t>
      </w:r>
      <w:r>
        <w:br/>
        <w:t xml:space="preserve">Италия рассматривает географические указания в качестве ключевого инструмента развития местных общин и обеспечения экономического роста.  В более широком смысле мы выступаем за инклюзивную систему ИС, которая стимулирует развитие инноваций и отвечает потребностям всех государств-членов, одновременно содействуя достижению ЦУР в рамках деятельности ВОИС в области развития.  </w:t>
      </w:r>
    </w:p>
    <w:p w14:paraId="34AC2524" w14:textId="77777777" w:rsidR="00E8709C" w:rsidRPr="002068D6" w:rsidRDefault="00E8709C" w:rsidP="00E8709C">
      <w:pPr>
        <w:pStyle w:val="ONUME"/>
        <w:numPr>
          <w:ilvl w:val="0"/>
          <w:numId w:val="0"/>
        </w:numPr>
        <w:spacing w:before="0" w:after="240" w:line="288" w:lineRule="auto"/>
      </w:pPr>
      <w:r>
        <w:t>Надеемся на плодотворное сотрудничество с Вами в предстоящие шесть лет. Еще раз примите наши поздравления с переизбранием.  Благодарю Вас, г-н Генеральный директор.</w:t>
      </w:r>
    </w:p>
    <w:p w14:paraId="4B199B76" w14:textId="71D665E8" w:rsidR="00E8709C" w:rsidRPr="002068D6" w:rsidRDefault="00E8709C" w:rsidP="00E8709C">
      <w:pPr>
        <w:pStyle w:val="ONUME"/>
        <w:spacing w:before="0" w:after="0" w:line="288" w:lineRule="auto"/>
      </w:pPr>
      <w:hyperlink r:id="rId61">
        <w:r>
          <w:rPr>
            <w:color w:val="0070C0"/>
            <w:u w:val="single"/>
          </w:rPr>
          <w:t>Ямайка</w:t>
        </w:r>
      </w:hyperlink>
      <w:r>
        <w:t xml:space="preserve">. Делегация Ямайки поздравляет Генерального директора Дарена Танга с успешным переизбранием на пост руководителя Всемирной организации интеллектуальной собственности и присоединяется к заявлению, сделанному от имени Группы стран Латинской Америки и Карибского бассейна (ГРУЛАК). </w:t>
      </w:r>
    </w:p>
    <w:p w14:paraId="306DDF5A" w14:textId="77777777" w:rsidR="00E8709C" w:rsidRPr="002068D6" w:rsidRDefault="00E8709C" w:rsidP="00E8709C">
      <w:pPr>
        <w:pStyle w:val="ONUME"/>
        <w:numPr>
          <w:ilvl w:val="0"/>
          <w:numId w:val="0"/>
        </w:numPr>
        <w:spacing w:before="0" w:after="0" w:line="288" w:lineRule="auto"/>
      </w:pPr>
      <w:r>
        <w:t xml:space="preserve">Переизбрание Генерального директора свидетельствует о его четкой и последовательной приверженности курсу на формирование более инклюзивной и ориентированной на развитие глобальной системы ИС.  </w:t>
      </w:r>
    </w:p>
    <w:p w14:paraId="021E3F3D" w14:textId="77777777" w:rsidR="00E8709C" w:rsidRPr="002068D6" w:rsidRDefault="00E8709C" w:rsidP="00E8709C">
      <w:pPr>
        <w:pStyle w:val="ONUME"/>
        <w:numPr>
          <w:ilvl w:val="0"/>
          <w:numId w:val="0"/>
        </w:numPr>
        <w:spacing w:before="0" w:after="0" w:line="288" w:lineRule="auto"/>
      </w:pPr>
      <w:r>
        <w:t xml:space="preserve">Особого признания заслуживают усилия г-на Танга по последовательному отстаиванию интересов и приоритетов развивающихся стран. Хотелось бы также высоко оценить его работу, направленную на то, чтобы подчеркнуть важнейшую роль интеллектуальной собственности как катализатора экономического роста, инноваций и устойчивого развития.  </w:t>
      </w:r>
    </w:p>
    <w:p w14:paraId="5D6CBBD5" w14:textId="77777777" w:rsidR="00E8709C" w:rsidRPr="002068D6" w:rsidRDefault="00E8709C" w:rsidP="00E8709C">
      <w:pPr>
        <w:pStyle w:val="ONUME"/>
        <w:numPr>
          <w:ilvl w:val="0"/>
          <w:numId w:val="0"/>
        </w:numPr>
        <w:spacing w:before="0" w:after="0" w:line="288" w:lineRule="auto"/>
      </w:pPr>
      <w:r>
        <w:t xml:space="preserve">Делегация Ямайки всецело разделяет его стратегическое видение: системы ИС должны служить интересам не только крупных игроков рынка, но и расширять возможности микро-, малых и средних предприятий (ММСП), а также молодых новаторов и предпринимателей.  Хотелось бы также отметить те практические результаты, которые были достигнуты в период первого срока его полномочий. К их числу относятся ориентированная на будущее концепция дальнейшей работы Организации и активное взаимодействие с широким кругом заинтересованных сторон в самых разных регионах мира. </w:t>
      </w:r>
    </w:p>
    <w:p w14:paraId="2F6ECED2" w14:textId="77777777" w:rsidR="00E8709C" w:rsidRPr="002068D6" w:rsidRDefault="00E8709C" w:rsidP="00E8709C">
      <w:pPr>
        <w:pStyle w:val="ONUME"/>
        <w:numPr>
          <w:ilvl w:val="0"/>
          <w:numId w:val="0"/>
        </w:numPr>
        <w:spacing w:before="0" w:after="240" w:line="288" w:lineRule="auto"/>
      </w:pPr>
      <w:r>
        <w:t>Желаем Генеральному директору Тангу дальнейших успехов в период его нового срока полномочий.  Уверены, что под его руководством ВОИС продолжит укреплять свои позиции в качестве института, стимулирующего развитие инноваций, творчества и инклюзивного экономического прогресса во всем мире.</w:t>
      </w:r>
    </w:p>
    <w:p w14:paraId="4901231C" w14:textId="15B1BC3B" w:rsidR="00E8709C" w:rsidRPr="002068D6" w:rsidRDefault="00E8709C" w:rsidP="00E8709C">
      <w:pPr>
        <w:pStyle w:val="ONUME"/>
        <w:spacing w:before="0" w:after="0" w:line="288" w:lineRule="auto"/>
      </w:pPr>
      <w:hyperlink r:id="rId62">
        <w:r>
          <w:rPr>
            <w:color w:val="0070C0"/>
            <w:u w:val="single"/>
          </w:rPr>
          <w:t>Япония</w:t>
        </w:r>
      </w:hyperlink>
      <w:r>
        <w:t>.Благодарю Вас, г-н Председатель.  От имени Японии хотелось бы выразить искреннюю признательность Председателю и Секретариату за усилия по организации настоящей серии заседаний Ассамблей, а также передать самые теплые поздравления Генеральному директору Дарену Тангу в связи с его переизбранием на второй срок.</w:t>
      </w:r>
    </w:p>
    <w:p w14:paraId="4BACB453" w14:textId="77777777" w:rsidR="00E8709C" w:rsidRPr="002068D6" w:rsidRDefault="00E8709C" w:rsidP="00E8709C">
      <w:pPr>
        <w:pStyle w:val="ONUME"/>
        <w:numPr>
          <w:ilvl w:val="0"/>
          <w:numId w:val="0"/>
        </w:numPr>
        <w:spacing w:before="0" w:after="0" w:line="288" w:lineRule="auto"/>
      </w:pPr>
      <w:r>
        <w:t xml:space="preserve">Высочайшей оценки заслуживают неустанный труд Его Превосходительства и его выдающиеся управленческие качества, способствующие повышению эффективности работы и результативности ВОИС.  </w:t>
      </w:r>
    </w:p>
    <w:p w14:paraId="3B8EB51C" w14:textId="77777777" w:rsidR="00E8709C" w:rsidRPr="002068D6" w:rsidRDefault="00E8709C" w:rsidP="00E8709C">
      <w:pPr>
        <w:pStyle w:val="ONUME"/>
        <w:numPr>
          <w:ilvl w:val="0"/>
          <w:numId w:val="0"/>
        </w:numPr>
        <w:spacing w:before="0" w:after="0" w:line="288" w:lineRule="auto"/>
      </w:pPr>
      <w:r>
        <w:t xml:space="preserve">Во-первых, хотелось бы подчеркнуть, что Япония разделяет позицию Группы B: дальнейшая модернизация и укрепление систем подачи заявок и регистрации ИС должны оставаться в числе первоочередных задач.  Пользователи данных систем крайне заинтересованы в их постоянном совершенствовании и бесперебойном функционировании.  Будучи уникальной Организацией, более 90 процентов доходов которой формируется за счет пошлин, уплачиваемых заявителями, ВОИС следует развивать клиентоориентированный подход в течение предстоящих шести лет. </w:t>
      </w:r>
    </w:p>
    <w:p w14:paraId="6CC6CEA8" w14:textId="77777777" w:rsidR="00E8709C" w:rsidRPr="002068D6" w:rsidRDefault="00E8709C" w:rsidP="00E8709C">
      <w:pPr>
        <w:pStyle w:val="ONUME"/>
        <w:numPr>
          <w:ilvl w:val="0"/>
          <w:numId w:val="0"/>
        </w:numPr>
        <w:spacing w:before="0" w:after="0" w:line="288" w:lineRule="auto"/>
      </w:pPr>
      <w:r>
        <w:t xml:space="preserve">Во-вторых, признавая исключительную важность обмена информацией и развития диалога по вопросам взаимосвязи между системами ИС и передовыми технологиями — в особенности искусственным интеллектом, —  делегация Японии приветствует недавние инициативы ВОИС, включая инициативы «Обмен информацией об инфраструктуре искусственного интеллекта (ОИИИ)». Выражаем готовность и далее поддерживать эти инициативы путем активного участия в дискуссиях на столь значимые темы. </w:t>
      </w:r>
    </w:p>
    <w:p w14:paraId="21F2FAEB" w14:textId="77777777" w:rsidR="00E8709C" w:rsidRPr="002068D6" w:rsidRDefault="00E8709C" w:rsidP="00E8709C">
      <w:pPr>
        <w:pStyle w:val="ONUME"/>
        <w:numPr>
          <w:ilvl w:val="0"/>
          <w:numId w:val="0"/>
        </w:numPr>
        <w:spacing w:before="0" w:after="0" w:line="288" w:lineRule="auto"/>
      </w:pPr>
      <w:r>
        <w:t xml:space="preserve">В-третьих, ИС служит мощным инструментом преодоления таких глобальных проблем, как изменение климата, а также содействует достижению ЦУР.  В этой связи Япония гордится статусом крупнейшего партнера инициативы WIPO GREEN и тесно сотрудничает с Организацией в целях расширения масштабов данных проектов.  Намерены продолжать оказывать им поддержку по линии добровольного Целевого фонда «Japan IP Global». </w:t>
      </w:r>
    </w:p>
    <w:p w14:paraId="0190D4D4" w14:textId="77777777" w:rsidR="00E8709C" w:rsidRPr="002068D6" w:rsidRDefault="00E8709C" w:rsidP="00E8709C">
      <w:pPr>
        <w:pStyle w:val="ONUME"/>
        <w:numPr>
          <w:ilvl w:val="0"/>
          <w:numId w:val="0"/>
        </w:numPr>
        <w:spacing w:before="0" w:after="240" w:line="288" w:lineRule="auto"/>
      </w:pPr>
      <w:r>
        <w:t>В заключение хотелось бы вновь выразить твердую убежденность в том, что ИС является драйвером инноваций, творчества и экономического роста.  Япония настроена на полноформатное сотрудничество с ВОИС и Генеральным директором Дареном Тангом в деле выполнения мандата Организации и повышения качества ее услуг на глобальном уровне.  Благодарю Вас, г-н Председатель.</w:t>
      </w:r>
    </w:p>
    <w:p w14:paraId="2C41791F" w14:textId="29A950E1" w:rsidR="00E8709C" w:rsidRPr="002068D6" w:rsidRDefault="00E8709C" w:rsidP="00E8709C">
      <w:pPr>
        <w:pStyle w:val="ONUME"/>
        <w:spacing w:before="0" w:after="0" w:line="288" w:lineRule="auto"/>
      </w:pPr>
      <w:hyperlink r:id="rId63">
        <w:r>
          <w:rPr>
            <w:color w:val="0070C0"/>
            <w:u w:val="single"/>
          </w:rPr>
          <w:t>Иордания</w:t>
        </w:r>
      </w:hyperlink>
      <w:r>
        <w:t>.Благодарю Вас, г-н Председатель.  Уважаемый Генеральный директор, для меня искренняя радость поздравить Вас с переизбранием. Этот шаг свидетельствует о вновь оказанном Вам высоком доверии, благодаря которому Вы снова встаете у руля ВОИС.  Это абсолютно заслуженное решение: оно отражает тот прогресс, те усилия и все те инициативы, которые были успешно реализованы Вами в период первого срока полномочий.  Ваше переизбрание на пост Генерального директора служит подтверждением Ваших управленческих качеств и высокой административной компетентности. Оно также является гарантией того, что будущее Организации находится в надежных руках, поскольку Вы неизменно демонстрируете способность адаптироваться к реалиям стремительно меняющегося мира.</w:t>
      </w:r>
    </w:p>
    <w:p w14:paraId="66D06544" w14:textId="7F17B5B2" w:rsidR="00E8709C" w:rsidRPr="002068D6" w:rsidRDefault="00E8709C" w:rsidP="00E8709C">
      <w:pPr>
        <w:pStyle w:val="ONUME"/>
        <w:numPr>
          <w:ilvl w:val="0"/>
          <w:numId w:val="0"/>
        </w:numPr>
        <w:spacing w:before="0" w:after="0" w:line="288" w:lineRule="auto"/>
      </w:pPr>
      <w:r>
        <w:t xml:space="preserve">Ни для кого не секрет, что в последние годы программная повестка ВОИС претерпела существенные изменения. Заметно расширился спектр предоставляемых услуг,  обновилась линейка продуктов.  Сегодня роль ИС безоговорочно признана одной из фундаментальных основ глобального развития, и никто не сомневается в ее способности </w:t>
      </w:r>
      <w:r>
        <w:lastRenderedPageBreak/>
        <w:t>стимулировать прогресс и творческую мысль.  Мы живем в эпоху настоящего перелома с точки зрения технологического развития.</w:t>
      </w:r>
    </w:p>
    <w:p w14:paraId="63C9C039" w14:textId="77777777" w:rsidR="00E8709C" w:rsidRPr="002068D6" w:rsidRDefault="00E8709C" w:rsidP="00E8709C">
      <w:pPr>
        <w:pStyle w:val="ONUME"/>
        <w:numPr>
          <w:ilvl w:val="0"/>
          <w:numId w:val="0"/>
        </w:numPr>
        <w:spacing w:before="0" w:after="240" w:line="288" w:lineRule="auto"/>
      </w:pPr>
      <w:r>
        <w:t>Ситуация меняется стремительно, однако делегация Иордании всецело рассчитывает на то, что профессионализм г-на Танга позволит нам успешно справиться со стоящими перед нами проблемами — в первую очередь с теми, что обусловлены беспрецедентными темпами технологического прогресса и процессами передачи технологий.  Мы должны упростить доступ к знаниям для всех и каждого, одновременно обеспечив надлежащее соблюдение прав ИС.  Наша задача — найти баланс между этими двумя аспектами. А это, в свою очередь, требует международного сотрудничества, взаимодополняемости усилий различных государств-членов, а также расширения возможностей для обмена знаниями и опытом на благо всего человечества.  Благодарю Вас.</w:t>
      </w:r>
    </w:p>
    <w:p w14:paraId="4DE03D0C" w14:textId="45AB54F4" w:rsidR="00E8709C" w:rsidRPr="002068D6" w:rsidRDefault="00E8709C" w:rsidP="00E8709C">
      <w:pPr>
        <w:pStyle w:val="ONUME"/>
        <w:spacing w:before="0" w:after="0" w:line="288" w:lineRule="auto"/>
      </w:pPr>
      <w:hyperlink r:id="rId64">
        <w:r>
          <w:rPr>
            <w:color w:val="0070C0"/>
            <w:u w:val="single"/>
          </w:rPr>
          <w:t>Кения</w:t>
        </w:r>
      </w:hyperlink>
      <w:r>
        <w:t xml:space="preserve">.Делегация Кении присоединяется к заявлению, сделанному уважаемой делегацией Южной Африки от имени Африканской группы.  </w:t>
      </w:r>
    </w:p>
    <w:p w14:paraId="2E92D63E" w14:textId="77777777" w:rsidR="00E8709C" w:rsidRPr="002068D6" w:rsidRDefault="00E8709C" w:rsidP="00E8709C">
      <w:pPr>
        <w:pStyle w:val="ONUME"/>
        <w:numPr>
          <w:ilvl w:val="0"/>
          <w:numId w:val="0"/>
        </w:numPr>
        <w:spacing w:before="0" w:after="0" w:line="288" w:lineRule="auto"/>
      </w:pPr>
      <w:r>
        <w:t>Хотелось бы выразить самые искренние поздравления г-ну Дарену Тангу в связи с его переизбранием на пост Генерального директора ВОИС.  Это решение служит свидетельством доверия государств-членов к вашим управленческим качествам, дипломатическому мастерству и приверженности созданию сбалансированной международной системы ИС, которая служила бы интересам всех ее участников.</w:t>
      </w:r>
    </w:p>
    <w:p w14:paraId="5231DD0B" w14:textId="77777777" w:rsidR="00E8709C" w:rsidRPr="002068D6" w:rsidRDefault="00E8709C" w:rsidP="00E8709C">
      <w:pPr>
        <w:pStyle w:val="ONUME"/>
        <w:numPr>
          <w:ilvl w:val="0"/>
          <w:numId w:val="0"/>
        </w:numPr>
        <w:spacing w:before="0" w:after="0" w:line="288" w:lineRule="auto"/>
      </w:pPr>
      <w:r>
        <w:t xml:space="preserve">Г-н Генеральный директор, с момента вступления в должность в 2020 году вы проводите последовательный курс на реализацию Повестки дня ВОИС в области развития.  В частности, высочайшей оценки заслуживают Ваши усилия по популяризации концепции интеллектуальной собственности среди авторов и новаторов, направленные на то, чтобы помочь им обеспечить правовую охрану своих разработок и получать доход от творческой деятельности.  Такая работа обладает колоссальным потенциалом с точки зрения содействия социально-экономическому развитию, в особенности в развивающихся странах.  </w:t>
      </w:r>
    </w:p>
    <w:p w14:paraId="5DF9C4A3" w14:textId="77777777" w:rsidR="00E8709C" w:rsidRPr="002068D6" w:rsidRDefault="00E8709C" w:rsidP="00E8709C">
      <w:pPr>
        <w:pStyle w:val="ONUME"/>
        <w:numPr>
          <w:ilvl w:val="0"/>
          <w:numId w:val="0"/>
        </w:numPr>
        <w:spacing w:before="0" w:after="0" w:line="288" w:lineRule="auto"/>
      </w:pPr>
      <w:r>
        <w:t xml:space="preserve">В связи с этим делегация Кении рассчитывает на дальнейшее сотрудничество на данном направлении.  Выражаем надежду, что в период Вашего предстоящего мандата будут достигнуты еще более значимые успехи в реализации нормотворческой повестки ВОИС.  Для Организации 2024 год стал историческим: тогда были приняты два новых международных договора.  Такой результат доказал, что многосторонняя дипломатия по-прежнему способна приносить плоды даже в условиях нынешней сложной глобальной обстановки.  </w:t>
      </w:r>
    </w:p>
    <w:p w14:paraId="51F992A8" w14:textId="77777777" w:rsidR="00E8709C" w:rsidRPr="002068D6" w:rsidRDefault="00E8709C" w:rsidP="00E8709C">
      <w:pPr>
        <w:pStyle w:val="ONUME"/>
        <w:numPr>
          <w:ilvl w:val="0"/>
          <w:numId w:val="0"/>
        </w:numPr>
        <w:spacing w:before="0" w:after="0" w:line="288" w:lineRule="auto"/>
      </w:pPr>
      <w:r>
        <w:t xml:space="preserve">Кения намерена и впредь тесно взаимодействовать с Вами, Секретариатом и другими делегациями в целях продвижения нормотворческой повестки ВОИС в рамках наших совместных усилий по формированию взаимовыгодной системы интеллектуальной собственности.  </w:t>
      </w:r>
    </w:p>
    <w:p w14:paraId="6E7C1105" w14:textId="77777777" w:rsidR="00E8709C" w:rsidRPr="002068D6" w:rsidRDefault="00E8709C" w:rsidP="00E8709C">
      <w:pPr>
        <w:pStyle w:val="ONUME"/>
        <w:numPr>
          <w:ilvl w:val="0"/>
          <w:numId w:val="0"/>
        </w:numPr>
        <w:spacing w:before="0" w:after="0" w:line="288" w:lineRule="auto"/>
      </w:pPr>
      <w:r>
        <w:t xml:space="preserve">Г-н Генеральный директор, мы видим перспективы для дальнейшей работы в целом ряде областей.  К их числу относится укрепление связей и углубление сотрудничества между ВОИС и национальными ведомствами ИС — в первую очередь в вопросах наращивания потенциала и передачи технологий.  Кроме того, необходимо гарантировать, что реализуемые ВОИС инициативы по укреплению потенциала и технической помощи будут приносить практическую пользу малым и средним предприятиям (МСП), творчески одаренным женщинам и молодежи, а также предпринимателям и новаторам. </w:t>
      </w:r>
    </w:p>
    <w:p w14:paraId="28A5CC6D" w14:textId="77777777" w:rsidR="00E8709C" w:rsidRPr="002068D6" w:rsidRDefault="00E8709C" w:rsidP="00E8709C">
      <w:pPr>
        <w:pStyle w:val="ONUME"/>
        <w:numPr>
          <w:ilvl w:val="0"/>
          <w:numId w:val="0"/>
        </w:numPr>
        <w:spacing w:before="0" w:after="240" w:line="288" w:lineRule="auto"/>
      </w:pPr>
      <w:r>
        <w:lastRenderedPageBreak/>
        <w:t>В заключение, г-н Генеральный директор, позвольте заверить Вас в полной готовности делегации Кении к совместной работе в течение Вашего второго срока полномочий.  Благодарю Вас.</w:t>
      </w:r>
    </w:p>
    <w:p w14:paraId="7BA042BE" w14:textId="2DF31AE2" w:rsidR="00E8709C" w:rsidRPr="005F399E" w:rsidRDefault="00E8709C" w:rsidP="00E8709C">
      <w:pPr>
        <w:pStyle w:val="ONUME"/>
        <w:spacing w:before="0" w:after="0" w:line="288" w:lineRule="auto"/>
      </w:pPr>
      <w:hyperlink r:id="rId65">
        <w:r>
          <w:rPr>
            <w:color w:val="0070C0"/>
            <w:u w:val="single"/>
          </w:rPr>
          <w:t>Кувейт</w:t>
        </w:r>
      </w:hyperlink>
      <w:r>
        <w:t xml:space="preserve">.Делегация Кувейта присоединяется к заявлению, сделанному Саудовской Аравией от имени Азиатско-Тихоокеанской группы. От имени Кувейта хотелось бы передать г-ну Дарену Тангу самые искренние поздравления в связи с его переизбранием, пожелать ему всяческих успехов в руководстве Организацией и выразить надежду на дальнейшие достижения. Вновь подтверждаем всемерную поддержку, которую наша страна оказывает Генеральному директору. </w:t>
      </w:r>
    </w:p>
    <w:p w14:paraId="4E2D685C" w14:textId="77777777" w:rsidR="00E8709C" w:rsidRPr="005F399E" w:rsidRDefault="00E8709C" w:rsidP="00E8709C">
      <w:pPr>
        <w:pStyle w:val="ONUME"/>
        <w:numPr>
          <w:ilvl w:val="0"/>
          <w:numId w:val="0"/>
        </w:numPr>
        <w:spacing w:before="0" w:after="0" w:line="288" w:lineRule="auto"/>
      </w:pPr>
      <w:r>
        <w:t>Успехи, достигнутые в период первого срока его полномочий и увенчавшиеся принятием двух договоров, стали важнейшим шагом на пути к расширению сотрудничества и прогрессу.  Сегодня мы сталкиваемся с крайне серьезными проблемами на стыке экономики знаний и политической нестабильности. В связи с этим Кувейт также осуждает агрессию со стороны Ирана в регионе, которая уже привела к разрушению инфраструктуры и, в частности, является грубым нарушением статьи 3 Конвенции, учреждающей ВОИС.</w:t>
      </w:r>
    </w:p>
    <w:p w14:paraId="3F097CA5" w14:textId="7EB7A138" w:rsidR="00E8709C" w:rsidRPr="002068D6" w:rsidRDefault="00E8709C" w:rsidP="00E8709C">
      <w:pPr>
        <w:pStyle w:val="ONUME"/>
        <w:numPr>
          <w:ilvl w:val="0"/>
          <w:numId w:val="0"/>
        </w:numPr>
        <w:spacing w:before="0" w:after="240" w:line="288" w:lineRule="auto"/>
      </w:pPr>
      <w:r>
        <w:t>Мы переживаем крайне тревожные времена, чем активно пользуются лица, занимающиеся пиратством и контрафакцией. Подобная реальность идет вразрез с Соглашением по торговым аспектам прав интеллектуальной собственности (ТРИПС) — в первую очередь со статьей 7, закрепляющей необходимость использования ИС в интересах технологических инноваций.  Хаос, порождаемый подобной незаконной деятельностью, напрямую связан с отсутствием правового порядка.  Хотелось бы подчеркнуть, что устойчивое развитие системы ИС невозможно без привлечения к ответственности за любые действия, способные подорвать или дестабилизировать мировую торговлю. Рассчитываем на практические результаты, которые позволят усовершенствовать международно-правовые механизмы и обеспечить охрану инноваций так, чтобы предотвратить любые препятствия на пути прогресса человечества.  Благодарю Вас, г-н Председатель.</w:t>
      </w:r>
    </w:p>
    <w:p w14:paraId="69FF9D01" w14:textId="5CF204E7" w:rsidR="00E8709C" w:rsidRPr="002068D6" w:rsidRDefault="00E8709C" w:rsidP="005F399E">
      <w:pPr>
        <w:pStyle w:val="ONUME"/>
        <w:spacing w:before="0" w:after="0"/>
      </w:pPr>
      <w:hyperlink r:id="rId66">
        <w:r>
          <w:rPr>
            <w:color w:val="0070C0"/>
            <w:u w:val="single"/>
          </w:rPr>
          <w:t>Литва</w:t>
        </w:r>
      </w:hyperlink>
      <w:r>
        <w:t xml:space="preserve">.Уважаемый Генеральный директор! Делегация Литвы поздравляет Вас с переизбранием на пост Генерального директора ВОИС на второй срок. </w:t>
      </w:r>
    </w:p>
    <w:p w14:paraId="0E37321E" w14:textId="77777777" w:rsidR="00E8709C" w:rsidRPr="002068D6" w:rsidRDefault="00E8709C" w:rsidP="00E8709C">
      <w:pPr>
        <w:pStyle w:val="ONUME"/>
        <w:numPr>
          <w:ilvl w:val="0"/>
          <w:numId w:val="0"/>
        </w:numPr>
        <w:spacing w:before="0" w:after="0" w:line="288" w:lineRule="auto"/>
      </w:pPr>
      <w:r>
        <w:t xml:space="preserve">Вновь оказанное Вам доверие свидетельствует о высоком авторитете Ваших управленческих качеств в глазах международного сообщества.  Хотелось бы дать высокую оценку Вашей неизменной приверженности делу развития глобальной системы интеллектуальной собственности и достигнутому на этом пути прогрессу.  </w:t>
      </w:r>
    </w:p>
    <w:p w14:paraId="768A5AF3" w14:textId="77777777" w:rsidR="00E8709C" w:rsidRPr="002068D6" w:rsidRDefault="00E8709C" w:rsidP="00E8709C">
      <w:pPr>
        <w:pStyle w:val="ONUME"/>
        <w:numPr>
          <w:ilvl w:val="0"/>
          <w:numId w:val="0"/>
        </w:numPr>
        <w:spacing w:before="0" w:after="0" w:line="288" w:lineRule="auto"/>
      </w:pPr>
      <w:r>
        <w:t xml:space="preserve">ВОИС играет жизненно важную роль в обеспечении правовой охраны ИС и стимулировании инноваций во всем мире.  В условиях стремительного развития искусственного интеллекта стратегии, политика, инструменты и услуги Организации должны непрерывно совершенствоваться; это необходимо для того, чтобы глобальная система ИС оставалась актуальной, доступной и надежной.  Подобные технологические сдвиги создают новые проблемы в сфере правовой охраны и защиты прав интеллектуальной собственности.  В связи с этим государствам — и Литве в частности — крайне важно адаптировать нормативно-правовую базу в сфере ИС и оказывать поддержку всем участникам рынка, стремящимся обеспечить правовую охрану своих интеллектуальных активов и эффективно использовать их на глобальном уровне.  </w:t>
      </w:r>
      <w:r>
        <w:lastRenderedPageBreak/>
        <w:t xml:space="preserve">Организации следует и впредь придерживаться курса, ориентированного на поддержку инноваций. </w:t>
      </w:r>
    </w:p>
    <w:p w14:paraId="34D00301" w14:textId="77777777" w:rsidR="00E8709C" w:rsidRPr="002068D6" w:rsidRDefault="00E8709C" w:rsidP="00E8709C">
      <w:pPr>
        <w:pStyle w:val="ONUME"/>
        <w:numPr>
          <w:ilvl w:val="0"/>
          <w:numId w:val="0"/>
        </w:numPr>
        <w:spacing w:before="0" w:after="0" w:line="288" w:lineRule="auto"/>
      </w:pPr>
      <w:r>
        <w:t>Г-н Председатель, национальные ведомства ИС сегодня превращаются в настоящие экспертные центры.  Сотрудничество, а также обмен знаниями и инструментами между национальными ведомствами и профильными организациями имеют решающее значение; это должно найти отражение в рабочей программе ВОИС.  Приоритетом также становится повышенное внимание к вопросам оценки стоимости ИС и финансированию, обеспеченному ИС.  Нематериальные активы, такие как патенты, товарные знаки и закрытые технологии, превращаются в основные драйверы привлечения инвестиций и экономического роста.  Укрепление экспертного потенциала на этих направлениях при поддержке Организации поможет стартапам и компаниям трансформировать ИС в реальную экономическую ценность и упростить доступ к финансированию.</w:t>
      </w:r>
    </w:p>
    <w:p w14:paraId="2B101867" w14:textId="77777777" w:rsidR="00E8709C" w:rsidRPr="002068D6" w:rsidRDefault="00E8709C" w:rsidP="005F399E">
      <w:pPr>
        <w:pStyle w:val="ONUME"/>
        <w:numPr>
          <w:ilvl w:val="0"/>
          <w:numId w:val="0"/>
        </w:numPr>
        <w:spacing w:before="0" w:after="240" w:line="288" w:lineRule="auto"/>
      </w:pPr>
      <w:r>
        <w:t>В заключение хотелось бы подчеркнуть, что Литва высоко ценит свое активное взаимодействие и многолетнее партнерство с ВОИС. Будем рады приветствовать Вас в Литве в период второго срока Ваших полномочий.  Вновь подтверждаем готовность инициативно вносить вклад в формирование глобального ландшафта ИС путем стимулирования инноваций, расширения возможностей молодежи и женщин, а также повышения роли малого и среднего бизнеса.  Рассчитываем на активное участие в Глобальном форуме по искусственному интеллекту в ноябре 2026 года для совместного обсуждения новейших технологических тенденций. Благодарю Вас, г-н Председатель.</w:t>
      </w:r>
    </w:p>
    <w:p w14:paraId="2384F57F" w14:textId="2EE7EB27" w:rsidR="00E8709C" w:rsidRPr="002068D6" w:rsidRDefault="00E8709C" w:rsidP="00E8709C">
      <w:pPr>
        <w:pStyle w:val="ONUME"/>
        <w:spacing w:before="0" w:after="0" w:line="288" w:lineRule="auto"/>
      </w:pPr>
      <w:hyperlink r:id="rId67">
        <w:r>
          <w:rPr>
            <w:color w:val="0070C0"/>
            <w:u w:val="single"/>
          </w:rPr>
          <w:t>Малайзия</w:t>
        </w:r>
      </w:hyperlink>
      <w:r>
        <w:t>.Делегация Малайзии присоединяется к заявлению Азиатско-Тихоокеанской группы (АТГ).  От имени Малайзии хотелось бы поздравить г-на Дарена Танга с переизбранием на пост Генерального директора ВОИС.  Под его умелым руководством ВОИС будет располагать всеми возможностями для дальнейшего укрепления глобальной экосистемы интеллектуальной собственности.</w:t>
      </w:r>
    </w:p>
    <w:p w14:paraId="3ECAC6F4" w14:textId="77777777" w:rsidR="00E8709C" w:rsidRPr="002068D6" w:rsidRDefault="00E8709C" w:rsidP="00E8709C">
      <w:pPr>
        <w:pStyle w:val="ONUME"/>
        <w:numPr>
          <w:ilvl w:val="0"/>
          <w:numId w:val="0"/>
        </w:numPr>
        <w:spacing w:before="0" w:after="0" w:line="288" w:lineRule="auto"/>
      </w:pPr>
      <w:r>
        <w:t xml:space="preserve">Выражаем надежду на то, что ВОИС и впредь будет служить еще более эффективным драйвером инноваций, создания рабочих мест, привлечения инвестиций и экономического развития. Организация должна в равной степени обеспечивать интересы всех государств, в том числе посредством предоставления технической помощи и проведения программ по укреплению потенциала.  </w:t>
      </w:r>
    </w:p>
    <w:p w14:paraId="043F52DD" w14:textId="77777777" w:rsidR="00E8709C" w:rsidRPr="002068D6" w:rsidRDefault="00E8709C" w:rsidP="00E8709C">
      <w:pPr>
        <w:pStyle w:val="ONUME"/>
        <w:numPr>
          <w:ilvl w:val="0"/>
          <w:numId w:val="0"/>
        </w:numPr>
        <w:spacing w:before="0" w:after="240" w:line="288" w:lineRule="auto"/>
      </w:pPr>
      <w:r>
        <w:t>В заключение Малайзия вновь подтверждает свою твердую готовность к конструктивному взаимодействию с ВОИС и рассчитывает на продолжение плодотворного сотрудничества в рамках различных площадок Организации.  Благодарю Вас, г-н Председатель.</w:t>
      </w:r>
    </w:p>
    <w:p w14:paraId="0C5AA20F" w14:textId="15D50E31" w:rsidR="00E8709C" w:rsidRPr="002068D6" w:rsidRDefault="00E8709C" w:rsidP="00E8709C">
      <w:pPr>
        <w:pStyle w:val="ONUME"/>
        <w:spacing w:before="0" w:after="0" w:line="288" w:lineRule="auto"/>
      </w:pPr>
      <w:hyperlink r:id="rId68">
        <w:r>
          <w:rPr>
            <w:color w:val="0070C0"/>
            <w:u w:val="single"/>
          </w:rPr>
          <w:t>Маврикий</w:t>
        </w:r>
      </w:hyperlink>
      <w:r>
        <w:t xml:space="preserve">. Прежде всего делегация Маврикия присоединяется к заявлению, сделанному Южной Африкой от имени Африканской группы, и хотела бы сердечно поздравить г-на Танга с переизбранием на новый срок в должности Генерального директора.  </w:t>
      </w:r>
    </w:p>
    <w:p w14:paraId="0C07CEA7" w14:textId="77777777" w:rsidR="00E8709C" w:rsidRPr="002068D6" w:rsidRDefault="00E8709C" w:rsidP="00E8709C">
      <w:pPr>
        <w:pStyle w:val="ONUME"/>
        <w:numPr>
          <w:ilvl w:val="0"/>
          <w:numId w:val="0"/>
        </w:numPr>
        <w:spacing w:before="0" w:after="0" w:line="288" w:lineRule="auto"/>
      </w:pPr>
      <w:r>
        <w:t xml:space="preserve">Хотелось бы официально заявить о нашей глубокой признательности за те выдающиеся управленческие качества, которые г-н Танг демонстрирует с момента своего вступления в должность руководителя ВОИС.  Под его началом Организация добилась колоссальных успехов.  Кроме того, необходимо особо отметить его неустанные усилия по поддержке развивающихся стран (и в особенности малых островных развивающихся государств) в деле использования интеллектуальной собственности как инструмента стимулирования инноваций, экономической диверсификации и устойчивого развития.  </w:t>
      </w:r>
    </w:p>
    <w:p w14:paraId="228F8ECC" w14:textId="77777777" w:rsidR="00E8709C" w:rsidRPr="002068D6" w:rsidRDefault="00E8709C" w:rsidP="00E8709C">
      <w:pPr>
        <w:pStyle w:val="ONUME"/>
        <w:numPr>
          <w:ilvl w:val="0"/>
          <w:numId w:val="0"/>
        </w:numPr>
        <w:spacing w:before="0" w:after="0" w:line="288" w:lineRule="auto"/>
      </w:pPr>
      <w:r>
        <w:lastRenderedPageBreak/>
        <w:t xml:space="preserve">По нашему скромному мнению, г-н Танг войдет в историю как Генеральный директор, превративший ИС в драйвер экономического роста, создания рабочих мест и устойчивого развития.  Маврикий высоко оценивает стремление г-на Танга к модернизации системы технической помощи, реализации инициатив по укреплению потенциала и проведению цифровой трансформации ВОИС.  </w:t>
      </w:r>
    </w:p>
    <w:p w14:paraId="7865EF70" w14:textId="77777777" w:rsidR="00E8709C" w:rsidRPr="002068D6" w:rsidRDefault="00E8709C" w:rsidP="00E8709C">
      <w:pPr>
        <w:pStyle w:val="ONUME"/>
        <w:numPr>
          <w:ilvl w:val="0"/>
          <w:numId w:val="0"/>
        </w:numPr>
        <w:spacing w:before="0" w:after="0" w:line="288" w:lineRule="auto"/>
      </w:pPr>
      <w:r>
        <w:t xml:space="preserve">Маврикий всецело поддерживает переизбрание г-на Танга на пост Генерального директора ВОИС на второй срок.  Выражаем абсолютную уверенность в том, что Организация достигнет новых высот и продолжит свой путь развития во благо всех и каждого.  Делегация Маврикия рассчитывает на продолжение тесного сотрудничества с Генеральным директором.  </w:t>
      </w:r>
    </w:p>
    <w:p w14:paraId="799F98E4" w14:textId="77777777" w:rsidR="00E8709C" w:rsidRPr="002068D6" w:rsidRDefault="00E8709C" w:rsidP="00E8709C">
      <w:pPr>
        <w:pStyle w:val="ONUME"/>
        <w:numPr>
          <w:ilvl w:val="0"/>
          <w:numId w:val="0"/>
        </w:numPr>
        <w:spacing w:before="0" w:after="0" w:line="288" w:lineRule="auto"/>
      </w:pPr>
      <w:r>
        <w:t xml:space="preserve">Искренне желаем г-ну Тангу дальнейших успехов — вы всегда можете на нас рассчитывать.  Наша поддержка взаимна, ведь, как известно, для Танг-о нужны двое.  </w:t>
      </w:r>
    </w:p>
    <w:p w14:paraId="7AB950BF" w14:textId="77777777" w:rsidR="00E8709C" w:rsidRPr="002068D6" w:rsidRDefault="00E8709C" w:rsidP="00E8709C">
      <w:pPr>
        <w:pStyle w:val="ONUME"/>
        <w:numPr>
          <w:ilvl w:val="0"/>
          <w:numId w:val="0"/>
        </w:numPr>
        <w:spacing w:before="0" w:after="240" w:line="288" w:lineRule="auto"/>
      </w:pPr>
      <w:r>
        <w:t>И последнее, но не менее важное: мы надеемся вскоре увидеть Вас на Маврикии. Благодарю всех присутствующих.</w:t>
      </w:r>
    </w:p>
    <w:p w14:paraId="325B9B36" w14:textId="4BF5DA18" w:rsidR="00E8709C" w:rsidRPr="002068D6" w:rsidRDefault="00E8709C" w:rsidP="00E8709C">
      <w:pPr>
        <w:pStyle w:val="ONUME"/>
        <w:spacing w:before="0" w:after="0" w:line="288" w:lineRule="auto"/>
      </w:pPr>
      <w:hyperlink r:id="rId69">
        <w:r>
          <w:rPr>
            <w:color w:val="0070C0"/>
            <w:u w:val="single"/>
          </w:rPr>
          <w:t>Мексика</w:t>
        </w:r>
      </w:hyperlink>
      <w:r>
        <w:t xml:space="preserve">. Ваши Превосходительства, уважаемые делегаты! От имени Мексики и генерального директора Мексиканского института промышленной собственности (IMPI) д-ра Сантьяго Кастильо хотелось бы поздравить г-на Дарена Танга с переизбранием на пост Генерального директора ВОИС на второй срок.  </w:t>
      </w:r>
    </w:p>
    <w:p w14:paraId="7F5E28C6" w14:textId="77777777" w:rsidR="00E8709C" w:rsidRPr="002068D6" w:rsidRDefault="00E8709C" w:rsidP="00E8709C">
      <w:pPr>
        <w:pStyle w:val="ONUME"/>
        <w:numPr>
          <w:ilvl w:val="0"/>
          <w:numId w:val="0"/>
        </w:numPr>
        <w:spacing w:before="0" w:after="0" w:line="288" w:lineRule="auto"/>
      </w:pPr>
      <w:r>
        <w:t xml:space="preserve">Продление срока его полномочий является свидетельством доверия государств-членов к его управленческим качествам, а также признанием его стратегического видения и тех успехов, которые были достигнуты в период первого срока его полномочий. </w:t>
      </w:r>
    </w:p>
    <w:p w14:paraId="5A4F430B" w14:textId="77777777" w:rsidR="00E8709C" w:rsidRPr="002068D6" w:rsidRDefault="00E8709C" w:rsidP="00E8709C">
      <w:pPr>
        <w:pStyle w:val="ONUME"/>
        <w:numPr>
          <w:ilvl w:val="0"/>
          <w:numId w:val="0"/>
        </w:numPr>
        <w:spacing w:before="0" w:after="0" w:line="288" w:lineRule="auto"/>
      </w:pPr>
      <w:r>
        <w:t>На протяжении последних лет ВОИС играла важнейшую роль в реализации инициатив, направленных на преодоление существующих барьеров, укрепление потенциала и построение более доступной, инклюзивной и отвечающей современным реалиям системы ИС.</w:t>
      </w:r>
    </w:p>
    <w:p w14:paraId="2DCBD470" w14:textId="77777777" w:rsidR="00E8709C" w:rsidRPr="002068D6" w:rsidRDefault="00E8709C" w:rsidP="00E8709C">
      <w:pPr>
        <w:pStyle w:val="ONUME"/>
        <w:numPr>
          <w:ilvl w:val="0"/>
          <w:numId w:val="0"/>
        </w:numPr>
        <w:spacing w:before="0" w:after="0" w:line="288" w:lineRule="auto"/>
      </w:pPr>
      <w:r>
        <w:t xml:space="preserve">Мексика высоко оценивает эти усилия и выражает глубокую признательность за ту всестороннюю поддержку, которую Организация оказывает нашей стране.  </w:t>
      </w:r>
    </w:p>
    <w:p w14:paraId="7FA1A58D" w14:textId="77777777" w:rsidR="00E8709C" w:rsidRPr="002068D6" w:rsidRDefault="00E8709C" w:rsidP="005F399E">
      <w:pPr>
        <w:pStyle w:val="ONUME"/>
        <w:numPr>
          <w:ilvl w:val="0"/>
          <w:numId w:val="0"/>
        </w:numPr>
        <w:spacing w:before="0" w:after="240" w:line="288" w:lineRule="auto"/>
      </w:pPr>
      <w:r>
        <w:t>Вновь подтверждаем неизменную готовность к совместной работе с ВОИС и другими государствами-членами, уделяя особое внимание укреплению международного сотрудничества и формированию более эффективной, инклюзивной системы ИС, служащей целям устойчивого развития. В заключение хотелось бы отметить, что для нас будет огромной честью принимать Генерального директора в Мексике в ходе его визита, запланированного на май.  Выражаем твердую уверенность в том, что эта поездка позволит и впредь укреплять связи между нами и развивать сотрудничество в рамках совместной повестки, что принесет практическую пользу не только нашим учреждениям, но и всему инновационному сообществу.  Благодарю за внимание.</w:t>
      </w:r>
    </w:p>
    <w:p w14:paraId="7758FC65" w14:textId="2EE1DE06" w:rsidR="00E8709C" w:rsidRPr="002068D6" w:rsidRDefault="00E8709C" w:rsidP="00E8709C">
      <w:pPr>
        <w:pStyle w:val="ONUME"/>
        <w:spacing w:before="0" w:after="0" w:line="288" w:lineRule="auto"/>
      </w:pPr>
      <w:hyperlink r:id="rId70">
        <w:r>
          <w:rPr>
            <w:color w:val="0070C0"/>
            <w:u w:val="single"/>
          </w:rPr>
          <w:t>Монголия</w:t>
        </w:r>
      </w:hyperlink>
      <w:r>
        <w:t xml:space="preserve">.  Г-н Председатель, г-н Генеральный директор! Делегация Монголии имеет честь поздравить г-на Дарена Танга с переизбранием на пост Генерального директора Всемирной организации интеллектуальной собственности.  </w:t>
      </w:r>
    </w:p>
    <w:p w14:paraId="2BD7975E" w14:textId="77777777" w:rsidR="00E8709C" w:rsidRPr="002068D6" w:rsidRDefault="00E8709C" w:rsidP="00E8709C">
      <w:pPr>
        <w:pStyle w:val="ONUME"/>
        <w:numPr>
          <w:ilvl w:val="0"/>
          <w:numId w:val="0"/>
        </w:numPr>
        <w:spacing w:before="0" w:after="0" w:line="288" w:lineRule="auto"/>
      </w:pPr>
      <w:r>
        <w:t xml:space="preserve">Монголия высоко ценит Ваше стратегическое видение, направленное на то, чтобы сделать глобальную систему ИС более инклюзивной, практико-ориентированной и отвечающей потребностям развития всех государств-членов.  Особой признательности заслуживает внимание, уделяемое развивающимся странам и развивающимся странам, </w:t>
      </w:r>
      <w:r>
        <w:lastRenderedPageBreak/>
        <w:t xml:space="preserve">не имеющим выхода к морю (РСНВМ), чьи специфические условия требуют тесного международного сотрудничества.  </w:t>
      </w:r>
    </w:p>
    <w:p w14:paraId="08D6C18D" w14:textId="77777777" w:rsidR="00E8709C" w:rsidRPr="002068D6" w:rsidRDefault="00E8709C" w:rsidP="00E8709C">
      <w:pPr>
        <w:pStyle w:val="ONUME"/>
        <w:numPr>
          <w:ilvl w:val="0"/>
          <w:numId w:val="0"/>
        </w:numPr>
        <w:spacing w:before="0" w:after="0" w:line="288" w:lineRule="auto"/>
      </w:pPr>
      <w:r>
        <w:t xml:space="preserve">Монголия придает огромное значение многолетнему и конструктивному взаимодействию с ВОИС.  При поддержке Организации наша страна укрепила систему администрирования ИС благодаря внедрению системы IPAS, что позволило повысить эффективность работы и качество предоставляемых услуг.  Также высоко оцениваем работу по созданию и развитию Центров поддержки технологий и инноваций (ЦПТИ), которые оказывают содействие исследователям, университетам, малым предприятиям и молодым новаторам по всей стране.  </w:t>
      </w:r>
    </w:p>
    <w:p w14:paraId="31CBEDE1" w14:textId="79D83E53" w:rsidR="00E8709C" w:rsidRPr="002068D6" w:rsidRDefault="00E8709C" w:rsidP="00E8709C">
      <w:pPr>
        <w:pStyle w:val="ONUME"/>
        <w:numPr>
          <w:ilvl w:val="0"/>
          <w:numId w:val="0"/>
        </w:numPr>
        <w:spacing w:before="0" w:after="0" w:line="288" w:lineRule="auto"/>
      </w:pPr>
      <w:r>
        <w:t xml:space="preserve">Помощь ВОИС в области укрепления потенциала, повышения осведомленности общественности и формирования политики имеет для нас непреходящую ценность.  Также признательны за сотрудничество в вопросах обеспечения правовой охраны географических указаний и брендов традиционной монгольской продукции, в том числе в секторе производства кашемира. Отдельно хотелось бы отметить поддержку, оказываемую малым и средним предприятиям в использовании ИС для развития бизнеса и выхода на международные рынки.  </w:t>
      </w:r>
    </w:p>
    <w:p w14:paraId="7771984B" w14:textId="77777777" w:rsidR="00E8709C" w:rsidRPr="002068D6" w:rsidRDefault="00E8709C" w:rsidP="005F399E">
      <w:pPr>
        <w:pStyle w:val="ONUME"/>
        <w:numPr>
          <w:ilvl w:val="0"/>
          <w:numId w:val="0"/>
        </w:numPr>
        <w:spacing w:before="0" w:after="240" w:line="288" w:lineRule="auto"/>
      </w:pPr>
      <w:r>
        <w:t>Будучи развивающейся страной, не имеющей выхода к морю, Монголия сталкивается с особыми географическими и экономическими трудностями. Инновации, творчество и развитие экономики знаний — это ключ к преодолению данных ограничений.  В этом отношении стратегическое лидерство ВОИС и ориентированный на развитие подход, реализуемый под Вашим руководством, играют важнейшую роль.  Вновь подтверждаем нашу приверженность тесному сотрудничеству с ВОИС и всеми ее государствами-членами.</w:t>
      </w:r>
    </w:p>
    <w:p w14:paraId="5BEC60FE" w14:textId="2C117C42" w:rsidR="00E8709C" w:rsidRPr="002068D6" w:rsidRDefault="00E8709C" w:rsidP="00E8709C">
      <w:pPr>
        <w:pStyle w:val="ONUME"/>
        <w:spacing w:before="0" w:after="0" w:line="288" w:lineRule="auto"/>
      </w:pPr>
      <w:hyperlink r:id="rId71">
        <w:r>
          <w:rPr>
            <w:color w:val="0070C0"/>
            <w:u w:val="single"/>
          </w:rPr>
          <w:t>Марокко</w:t>
        </w:r>
      </w:hyperlink>
      <w:r>
        <w:t>.  Г-н Председатель, дамы и господа, г-да послы, Ваши Превосходительства, г-н Генеральный директор! От имени Королевства Марокко позвольте поздравить вас, г-н Генеральный директор, с переизбранием на пост руководителя ВОИС на второй срок.</w:t>
      </w:r>
      <w:r>
        <w:br/>
        <w:t>Ваше переизбрание служит ярким свидетельством высокого доверия государств-членов к Вашим управленческим качествам и признания Ваших выдающихся способностей в деле дальнейшего укрепления экосистемы ИС в интересах развития.  Королевство Марокко хотело бы вновь акцентировать внимание на значимости Повестки дня в области развития и инноваций.  Наша общая задача — содействовать формированию более справедливой, инклюзивной и равноправной международной системы ИС.</w:t>
      </w:r>
    </w:p>
    <w:p w14:paraId="1651D1E8" w14:textId="77777777" w:rsidR="00E8709C" w:rsidRPr="002068D6" w:rsidRDefault="00E8709C" w:rsidP="00E8709C">
      <w:pPr>
        <w:pStyle w:val="ONUME"/>
        <w:numPr>
          <w:ilvl w:val="0"/>
          <w:numId w:val="0"/>
        </w:numPr>
        <w:spacing w:before="0" w:after="240" w:line="288" w:lineRule="auto"/>
      </w:pPr>
      <w:r>
        <w:t>Хотелось бы также вновь подтвердить твердое намерение Марокко продолжать тесное сотрудничество с ВОИС в будущем. Заверяем Генерального директора в нашей всемерной поддержке.  Благодарю Вас.</w:t>
      </w:r>
    </w:p>
    <w:p w14:paraId="5BEE7EC1" w14:textId="54C0F6C4" w:rsidR="00E8709C" w:rsidRPr="002068D6" w:rsidRDefault="00E8709C" w:rsidP="00E8709C">
      <w:pPr>
        <w:pStyle w:val="ONUME"/>
        <w:spacing w:before="0" w:after="0" w:line="288" w:lineRule="auto"/>
      </w:pPr>
      <w:hyperlink r:id="rId72">
        <w:r>
          <w:rPr>
            <w:color w:val="0070C0"/>
            <w:u w:val="single"/>
          </w:rPr>
          <w:t>Мозамбик</w:t>
        </w:r>
      </w:hyperlink>
      <w:r>
        <w:t xml:space="preserve">.Г-н Председатель, г-н переизбранный Генеральный директор, Ваши Превосходительства, уважаемые делегаты! Делегация Мозамбика хотела бы поздравить г-на Дарена Танга с переизбранием на пост Генерального директора ВОИС.  Данное решение свидетельствует о том, что государства-члены высоко ценят его управленческий подход, позволивший вновь утвердить статус Организации как ключевого игрока, выполняющего важнейшую роль в продвижении более сбалансированной, инклюзивной и учитывающей приоритеты развития международной системы ИС. </w:t>
      </w:r>
    </w:p>
    <w:p w14:paraId="6781AB45" w14:textId="77777777" w:rsidR="00E8709C" w:rsidRPr="002068D6" w:rsidRDefault="00E8709C" w:rsidP="00E8709C">
      <w:pPr>
        <w:pStyle w:val="ONUME"/>
        <w:numPr>
          <w:ilvl w:val="0"/>
          <w:numId w:val="0"/>
        </w:numPr>
        <w:spacing w:before="0" w:after="0" w:line="288" w:lineRule="auto"/>
      </w:pPr>
      <w:r>
        <w:lastRenderedPageBreak/>
        <w:t>Г-н Генеральный директор, в период первого срока Ваших полномочий Вы продемонстрировали четкое стратегическое видение, которое гармонично сочеталось с успехами в нормотворческой деятельности, ростом Организации и прагматичным, ориентированным на результат подходом.  Вы уделили огромное внимание конкретным инициативам в области технической помощи и эффективно интегрировали проблематику развития в целый ряд направлений работы ВОИС. Это в полной мере отражает Вашу приверженность идее сокращения неравенства и обеспечения более справедливого участия всех государств-членов в международной системе ИС.</w:t>
      </w:r>
    </w:p>
    <w:p w14:paraId="74946B40" w14:textId="77777777" w:rsidR="00E8709C" w:rsidRPr="002068D6" w:rsidRDefault="00E8709C" w:rsidP="00E8709C">
      <w:pPr>
        <w:pStyle w:val="ONUME"/>
        <w:numPr>
          <w:ilvl w:val="0"/>
          <w:numId w:val="0"/>
        </w:numPr>
        <w:spacing w:before="0" w:after="0" w:line="288" w:lineRule="auto"/>
      </w:pPr>
      <w:r>
        <w:t xml:space="preserve">В преддверии нового срока Ваших полномочий делегация Мозамбика хотела бы поделиться рядом ожиданий, которые имеют центральное значение для будущей деятельности Организации.  </w:t>
      </w:r>
    </w:p>
    <w:p w14:paraId="7CE379BF" w14:textId="77777777" w:rsidR="00E8709C" w:rsidRPr="002068D6" w:rsidRDefault="00E8709C" w:rsidP="00E8709C">
      <w:pPr>
        <w:pStyle w:val="ONUME"/>
        <w:numPr>
          <w:ilvl w:val="0"/>
          <w:numId w:val="0"/>
        </w:numPr>
        <w:spacing w:before="0" w:after="0" w:line="288" w:lineRule="auto"/>
      </w:pPr>
      <w:r>
        <w:t xml:space="preserve">Во-первых, подчеркиваем важность дальнейшего инвестирования в укрепление институционального потенциала и продвижение систем ИС, которые были бы более жизнестойкими, функциональными и адаптированными к реалиям развивающихся стран.  </w:t>
      </w:r>
    </w:p>
    <w:p w14:paraId="3DC28C33" w14:textId="77777777" w:rsidR="00E8709C" w:rsidRPr="002068D6" w:rsidRDefault="00E8709C" w:rsidP="00E8709C">
      <w:pPr>
        <w:pStyle w:val="ONUME"/>
        <w:numPr>
          <w:ilvl w:val="0"/>
          <w:numId w:val="0"/>
        </w:numPr>
        <w:spacing w:before="0" w:after="0" w:line="288" w:lineRule="auto"/>
      </w:pPr>
      <w:r>
        <w:t xml:space="preserve">Во-вторых, в условиях технологической трансформации — и в первую очередь в связи с развитием ИИ — мы призываем ВОИС следить за тем, чтобы нормотворческие дискуссии носили инклюзивный и сбалансированный характер, а также учитывали по-прежнему существующее на международном уровне неравенство.  </w:t>
      </w:r>
    </w:p>
    <w:p w14:paraId="6B894516" w14:textId="77777777" w:rsidR="00E8709C" w:rsidRPr="002068D6" w:rsidRDefault="00E8709C" w:rsidP="00E8709C">
      <w:pPr>
        <w:pStyle w:val="ONUME"/>
        <w:numPr>
          <w:ilvl w:val="0"/>
          <w:numId w:val="0"/>
        </w:numPr>
        <w:spacing w:before="0" w:after="0" w:line="288" w:lineRule="auto"/>
      </w:pPr>
      <w:r>
        <w:t xml:space="preserve">В-третьих, Мозамбик хотел бы вновь заявить о важности активизации усилий в сфере передачи технологий и доступа к знаниям как важнейших инструментов содействия устойчивому развитию.  </w:t>
      </w:r>
    </w:p>
    <w:p w14:paraId="0C2C3E8D" w14:textId="77777777" w:rsidR="00E8709C" w:rsidRPr="002068D6" w:rsidRDefault="00E8709C" w:rsidP="00E8709C">
      <w:pPr>
        <w:pStyle w:val="ONUME"/>
        <w:numPr>
          <w:ilvl w:val="0"/>
          <w:numId w:val="0"/>
        </w:numPr>
        <w:spacing w:before="0" w:after="240" w:line="288" w:lineRule="auto"/>
      </w:pPr>
      <w:r>
        <w:t>Делегация Мозамбика также присоединяется к заявлениям, сделанным Южной Африкой от имени Африканской группы, Непалом от имени Группы НРС и Португалией от имени Содружества португалоязычных стран (CPLP).   Желаем г-ну Генеральному директору успехов в период второго срока его полномочий.</w:t>
      </w:r>
    </w:p>
    <w:p w14:paraId="18686DE2" w14:textId="4AEB9C4B" w:rsidR="00E8709C" w:rsidRPr="002068D6" w:rsidRDefault="00E8709C" w:rsidP="00E8709C">
      <w:pPr>
        <w:pStyle w:val="ONUME"/>
        <w:spacing w:before="0" w:after="0" w:line="288" w:lineRule="auto"/>
      </w:pPr>
      <w:hyperlink r:id="rId73">
        <w:r>
          <w:rPr>
            <w:color w:val="0070C0"/>
            <w:u w:val="single"/>
          </w:rPr>
          <w:t>Королевство Нидерландов</w:t>
        </w:r>
      </w:hyperlink>
      <w:r>
        <w:t>. Делегация Нидерландов присоединяется к заявлению Группы B, с которым выступила Германия. Уважаемый г-н Танг, хотелось бы сердечно поздравить Вас с переизбранием на пост Генерального директора.  Минувшие шесть лет работы Организации под Вашим руководством были весьма успешными. Высокой оценки заслуживает тот факт, что два новых договора ВОИС были приняты на основе консенсуса.  Это стало огромным достижением не только для ВОИС, но и для многосторонней дипломатии в целом.</w:t>
      </w:r>
      <w:r>
        <w:br/>
        <w:t>Для Нидерландов одним из самых ярких событий прошлого года стало празднование 100-летия Гаагского соглашения о международной регистрации промышленных образцов, которое прошло во Дворце мира в Гааге.  Оценивая планы на будущее, следует подчеркнуть, что ВОИС должна и впредь концентрировать усилия на выполнении своего основного мандата — содействии правовой охране интеллектуальной собственности во всем мире — и продолжать укреплять и модернизировать системы подачи заявок и регистрации ИС в интересах новаторов и представителей творческих профессий на всех континентах.</w:t>
      </w:r>
      <w:r>
        <w:br/>
        <w:t>В нынешние непростые времена также ожидаем, что ВОИС сохранит приверженность принципам финансовой осмотрительности и прозрачности.  Нидерланды убеждены, что инновации имеют решающее значение для успешного преодоления множества социальных, экономических и экологических проблем, с которыми сталкивается весь мир.</w:t>
      </w:r>
    </w:p>
    <w:p w14:paraId="794C3597" w14:textId="77777777" w:rsidR="00E8709C" w:rsidRPr="002068D6" w:rsidRDefault="00E8709C" w:rsidP="00E8709C">
      <w:pPr>
        <w:pStyle w:val="ONUME"/>
        <w:numPr>
          <w:ilvl w:val="0"/>
          <w:numId w:val="0"/>
        </w:numPr>
        <w:spacing w:before="0" w:after="240" w:line="288" w:lineRule="auto"/>
      </w:pPr>
      <w:r>
        <w:lastRenderedPageBreak/>
        <w:t xml:space="preserve">В этой связи делегация Нидерландов поддерживает такие инициативы, как WIPO GREEN, Повестку дня ВОИС в области развития и вклад ВОИС в достижение ЦУР.  Выражаем уверенность в том, что в предстоящие шесть лет Вы и Ваша команда продолжите столь же эффективно управлять этой важной Организацией, и желаем Вам всяческих успехов на этом пути.  Вы можете всецело рассчитывать на поддержку Нидерландов.  Благодарю Вас, г-н Председатель. </w:t>
      </w:r>
    </w:p>
    <w:p w14:paraId="7BB0CE6C" w14:textId="31B6F9E5" w:rsidR="00E8709C" w:rsidRPr="002068D6" w:rsidRDefault="00E8709C" w:rsidP="00E8709C">
      <w:pPr>
        <w:pStyle w:val="ONUME"/>
        <w:spacing w:before="0" w:after="0" w:line="288" w:lineRule="auto"/>
      </w:pPr>
      <w:hyperlink r:id="rId74">
        <w:r>
          <w:rPr>
            <w:color w:val="0070C0"/>
            <w:u w:val="single"/>
          </w:rPr>
          <w:t>Нигерия</w:t>
        </w:r>
      </w:hyperlink>
      <w:r>
        <w:t xml:space="preserve">.Ваши Превосходительства, уважаемые делегаты! Делегация Федеративной Республики Нигерия поздравляет г-на Дарена Танга с переизбранием на пост Генерального директора Всемирной организации интеллектуальной собственности.  Этот результат отражает доверие, которое государства-члены оказывают руководству Организации, и делегация Нигерии считает это доверие вполне обоснованным.  </w:t>
      </w:r>
    </w:p>
    <w:p w14:paraId="48EC0D14" w14:textId="77777777" w:rsidR="00E8709C" w:rsidRPr="002068D6" w:rsidRDefault="00E8709C" w:rsidP="00E8709C">
      <w:pPr>
        <w:pStyle w:val="ONUME"/>
        <w:numPr>
          <w:ilvl w:val="0"/>
          <w:numId w:val="0"/>
        </w:numPr>
        <w:spacing w:before="0" w:after="0" w:line="288" w:lineRule="auto"/>
      </w:pPr>
      <w:r>
        <w:t>Г-н Председатель, Нигерия с населением свыше 220 миллионов человек является крупнейшей экономикой Африки и одной из самых динамичных креативных экосистем в мире. Однако система интеллектуальной собственности в ее нынешнем виде пока не гарантирует справедливого вознаграждения за этот творческий вклад и не обеспечивает его надлежащей правовой охраны.</w:t>
      </w:r>
    </w:p>
    <w:p w14:paraId="22BE9E3F" w14:textId="77777777" w:rsidR="00E8709C" w:rsidRPr="002068D6" w:rsidRDefault="00E8709C" w:rsidP="00E8709C">
      <w:pPr>
        <w:pStyle w:val="ONUME"/>
        <w:numPr>
          <w:ilvl w:val="0"/>
          <w:numId w:val="0"/>
        </w:numPr>
        <w:spacing w:before="0" w:after="0" w:line="288" w:lineRule="auto"/>
      </w:pPr>
      <w:r>
        <w:t xml:space="preserve">Именно на этом фоне Нигерия рассматривает второй мандат Генерального директора не просто как продолжение текущей работы, а как окно возможностей для более глубоких преобразований.  </w:t>
      </w:r>
    </w:p>
    <w:p w14:paraId="05C99289" w14:textId="77777777" w:rsidR="00E8709C" w:rsidRPr="002068D6" w:rsidRDefault="00E8709C" w:rsidP="00E8709C">
      <w:pPr>
        <w:pStyle w:val="ONUME"/>
        <w:numPr>
          <w:ilvl w:val="0"/>
          <w:numId w:val="0"/>
        </w:numPr>
        <w:spacing w:before="0" w:after="0" w:line="288" w:lineRule="auto"/>
      </w:pPr>
      <w:r>
        <w:t xml:space="preserve">Нигерия хотела бы выделить три приоритетных направления на предстоящий срок полномочий Генерального директора.  Во-первых, Повестка дня в области развития должна оставаться в центре всей деятельности ВОИС.  </w:t>
      </w:r>
    </w:p>
    <w:p w14:paraId="2107355D" w14:textId="77777777" w:rsidR="00E8709C" w:rsidRPr="002068D6" w:rsidRDefault="00E8709C" w:rsidP="00E8709C">
      <w:pPr>
        <w:pStyle w:val="ONUME"/>
        <w:numPr>
          <w:ilvl w:val="0"/>
          <w:numId w:val="0"/>
        </w:numPr>
        <w:spacing w:before="0" w:after="0" w:line="288" w:lineRule="auto"/>
      </w:pPr>
      <w:r>
        <w:t xml:space="preserve">Во-вторых, прогресс в рамках Межправительственного комитета по интеллектуальной собственности, генетическим ресурсам, традиционным знаниям и фольклору (МКГР) должен быть осязаемым и иметь четкие временные рамки.  Нигерия принимает самое активное участие в переговорах по вопросам традиционных знаний и традиционных выражений культуры.  Прошло больше двух десятилетий; уже давно настал момент для принятия юридически обязывающего международного договора.  Способность Генерального директора сформировать политическую волю для успешного завершения этих переговоров станет определяющим критерием оценки его работы на этом посту.  Настоятельно призываем его решительно использовать свой авторитет для организации необходимых встреч по данному вопросу на высшем уровне. </w:t>
      </w:r>
    </w:p>
    <w:p w14:paraId="2C96EEFA" w14:textId="77777777" w:rsidR="00E8709C" w:rsidRPr="002068D6" w:rsidRDefault="00E8709C" w:rsidP="00E8709C">
      <w:pPr>
        <w:pStyle w:val="ONUME"/>
        <w:numPr>
          <w:ilvl w:val="0"/>
          <w:numId w:val="0"/>
        </w:numPr>
        <w:spacing w:before="0" w:after="0" w:line="288" w:lineRule="auto"/>
      </w:pPr>
      <w:r>
        <w:t xml:space="preserve">Наконец, Нигерия хотела бы обратить особое внимание на проблему, затрагивающую саму суть легитимности ВОИС как подлинно универсального учреждения.  Принцип справедливого географического представительства не должен рассматриваться как факультативная норма для развивающихся регионов.  Это структурное обязательство, на котором зиждется доверие всех государств-членов к многосторонней системе. Почтительно призываем Генерального директора сделать интеграцию квалифицированных африканских специалистов в штат Секретариата осознанным и измеримым приоритетом второго срока своих полномочий.  Равным образом Нигерия ожидает, что корпоративная культура Организации и любые ее контакты с государствами-членами и их гражданами будут пронизаны духом взаимного уважения, которое является фундаментом подлинной многосторонней дипломатии. </w:t>
      </w:r>
    </w:p>
    <w:p w14:paraId="355ABD85" w14:textId="77777777" w:rsidR="00E8709C" w:rsidRPr="002068D6" w:rsidRDefault="00E8709C" w:rsidP="00E8709C">
      <w:pPr>
        <w:pStyle w:val="ONUME"/>
        <w:numPr>
          <w:ilvl w:val="0"/>
          <w:numId w:val="0"/>
        </w:numPr>
        <w:spacing w:before="0" w:after="0" w:line="288" w:lineRule="auto"/>
      </w:pPr>
      <w:r>
        <w:t xml:space="preserve">Нигерия выражает уверенность в том, что в период второго срока своих полномочий Генеральный директор задействует весь свой опыт, связи и глубокое понимание </w:t>
      </w:r>
      <w:r>
        <w:lastRenderedPageBreak/>
        <w:t xml:space="preserve">институциональных механизмов, необходимые для руководства ВОИС в этот исторически важный период.  </w:t>
      </w:r>
    </w:p>
    <w:p w14:paraId="752562D7" w14:textId="77777777" w:rsidR="00E8709C" w:rsidRPr="002068D6" w:rsidRDefault="00E8709C" w:rsidP="005F399E">
      <w:pPr>
        <w:pStyle w:val="ONUME"/>
        <w:numPr>
          <w:ilvl w:val="0"/>
          <w:numId w:val="0"/>
        </w:numPr>
        <w:spacing w:before="0" w:after="240" w:line="288" w:lineRule="auto"/>
      </w:pPr>
      <w:r>
        <w:t>Рассчитываем на конструктивное сотрудничество с ним, в том числе в рамках реализации национальной стратегии Нигерии по развитию ИС и более широкой африканской повестки дня в ВОИС.  Выражаем нашу всемерную поддержку и желаем ему всяческих успехов.</w:t>
      </w:r>
    </w:p>
    <w:p w14:paraId="364DD5E8" w14:textId="5FA41500" w:rsidR="00E8709C" w:rsidRPr="002068D6" w:rsidRDefault="00E8709C" w:rsidP="00E8709C">
      <w:pPr>
        <w:pStyle w:val="ONUME"/>
        <w:spacing w:before="0" w:after="0" w:line="288" w:lineRule="auto"/>
      </w:pPr>
      <w:hyperlink r:id="rId75">
        <w:r>
          <w:rPr>
            <w:color w:val="0070C0"/>
            <w:u w:val="single"/>
          </w:rPr>
          <w:t>Оман</w:t>
        </w:r>
      </w:hyperlink>
      <w:r>
        <w:t xml:space="preserve">. Прежде всего, делегация Омана присоединяется к заявлению, сделанному Королевством Саудовская Аравия от имени Азиатско-Тихоокеанской группы (АТГ).  </w:t>
      </w:r>
    </w:p>
    <w:p w14:paraId="6313EC3D" w14:textId="77777777" w:rsidR="00E8709C" w:rsidRPr="002068D6" w:rsidRDefault="00E8709C" w:rsidP="00E8709C">
      <w:pPr>
        <w:pStyle w:val="ONUME"/>
        <w:numPr>
          <w:ilvl w:val="0"/>
          <w:numId w:val="0"/>
        </w:numPr>
        <w:spacing w:before="0" w:after="0" w:line="288" w:lineRule="auto"/>
      </w:pPr>
      <w:r>
        <w:t xml:space="preserve">Хотелось бы воспользоваться этой возможностью и поблагодарить Секретариат ВОИС — и в особенности Координационный комитет — за безупречную организацию процесса назначения Генерального директора.  Поздравляем г-на Дарена Танга с переизбранием на пост Генерального директора ВОИС.  </w:t>
      </w:r>
    </w:p>
    <w:p w14:paraId="0E5ABA87" w14:textId="77777777" w:rsidR="00E8709C" w:rsidRPr="002068D6" w:rsidRDefault="00E8709C" w:rsidP="00E8709C">
      <w:pPr>
        <w:pStyle w:val="ONUME"/>
        <w:numPr>
          <w:ilvl w:val="0"/>
          <w:numId w:val="0"/>
        </w:numPr>
        <w:spacing w:before="0" w:after="0" w:line="288" w:lineRule="auto"/>
      </w:pPr>
      <w:r>
        <w:t xml:space="preserve">Приветствуем вновь оказанное ему доверие, высоко оцениваем его роль в рамках АТГ и рассчитываем на продолжение конструктивной работы во имя реализации целей Организации и обеспечения интересов государств-членов.  Хотелось бы также выразить Генеральному директору искреннюю признательность и благодарность за его неустанный труд на протяжении первого мандата, начиная с 2022 года. Эти усилия позволили значительно повысить эффективность работы Организации и модернизировать ее деятельность.  Особого одобрения заслуживает стремление к сохранению финансовой стабильности в условиях беспрецедентных обстоятельств — пандемии и сложной геополитической обстановки. </w:t>
      </w:r>
    </w:p>
    <w:p w14:paraId="49B282C4" w14:textId="65B0E7FD" w:rsidR="00E8709C" w:rsidRPr="002068D6" w:rsidRDefault="00E8709C" w:rsidP="00E8709C">
      <w:pPr>
        <w:pStyle w:val="ONUME"/>
        <w:numPr>
          <w:ilvl w:val="0"/>
          <w:numId w:val="0"/>
        </w:numPr>
        <w:spacing w:before="0" w:after="0" w:line="288" w:lineRule="auto"/>
      </w:pPr>
      <w:r>
        <w:t xml:space="preserve">В этом контексте хотелось бы отметить его роль в модернизации Организации, в том числе с учетом фактора развития ИИ и его влияния на систему ИС.   Это позволило обновить рабочие процессы Организации и повысить ее готовность к вызовам завтрашнего дня.  </w:t>
      </w:r>
      <w:r>
        <w:br/>
        <w:t xml:space="preserve">Делегация Омана также с удовлетворением отмечает прекрасные отношения, сложившиеся между ВОИС и Султанатом Оман, которые поступательно развиваются с 2022 года. Наша страна стала бенефициаром целого ряда программ и инициатив Организации, реализуемых при поддержке Регионального бюро для арабских стран.  Эти инициативы были направлены на развитие кадрового потенциала и укрепление институциональных возможностей, что нашло отражение в нашей национальной стратегии.  Кроме того, данная работа охватывала и такие важные направления, как профессиональная подготовка профессоров университетов и судей.  Мы глубоко признательны за усилия по популяризации нашего культурного наследия в рамках выставки «Оман — миру», которая с успехом прошла на полях Ассамблей ВОИС в прошлом году.  </w:t>
      </w:r>
    </w:p>
    <w:p w14:paraId="604F7C1B" w14:textId="77777777" w:rsidR="00E8709C" w:rsidRPr="002068D6" w:rsidRDefault="00E8709C" w:rsidP="00E8709C">
      <w:pPr>
        <w:pStyle w:val="ONUME"/>
        <w:numPr>
          <w:ilvl w:val="0"/>
          <w:numId w:val="0"/>
        </w:numPr>
        <w:spacing w:before="0" w:after="240" w:line="288" w:lineRule="auto"/>
      </w:pPr>
      <w:r>
        <w:t>В заключение хотелось бы пожелать Вам, г-н Дарен Танг, всяческих успехов в период Вашего второго срока полномочий. Нет сомнений в том, что впереди нас ждет немало сложных задач, однако мы абсолютно уверены:  Ваше умелое руководство, опирающееся на выдающийся профессиональный опыт и дипломатическую мудрость, позволит Организации продолжить свою эффективную работу.</w:t>
      </w:r>
    </w:p>
    <w:p w14:paraId="64590F05" w14:textId="4103D201" w:rsidR="00E8709C" w:rsidRPr="002068D6" w:rsidRDefault="00E8709C" w:rsidP="00E8709C">
      <w:pPr>
        <w:pStyle w:val="ONUME"/>
        <w:spacing w:before="0" w:after="0" w:line="288" w:lineRule="auto"/>
      </w:pPr>
      <w:hyperlink r:id="rId76">
        <w:r>
          <w:rPr>
            <w:color w:val="0070C0"/>
            <w:u w:val="single"/>
          </w:rPr>
          <w:t>Пакистан</w:t>
        </w:r>
      </w:hyperlink>
      <w:r>
        <w:t xml:space="preserve">. Прежде всего, делегация Пакистана присоединяется к заявлению, сделанному Саудовской Аравией от имени Азиатско-Тихоокеанской группы (АТГ).  </w:t>
      </w:r>
    </w:p>
    <w:p w14:paraId="47A20C48" w14:textId="77777777" w:rsidR="00E8709C" w:rsidRPr="002068D6" w:rsidRDefault="00E8709C" w:rsidP="00E8709C">
      <w:pPr>
        <w:pStyle w:val="ONUME"/>
        <w:numPr>
          <w:ilvl w:val="0"/>
          <w:numId w:val="0"/>
        </w:numPr>
        <w:spacing w:before="0" w:after="0" w:line="288" w:lineRule="auto"/>
      </w:pPr>
      <w:r>
        <w:t xml:space="preserve">Делегация Пакистана выражает признательность Председателю Генеральной Ассамблеи ВОИС послу Карлосу Соррете, Председателю Координационного комитета послу </w:t>
      </w:r>
      <w:r>
        <w:lastRenderedPageBreak/>
        <w:t>Джеймсу Бакстеру, а также Секретариату за успешную организацию заседаний Координационного комитета и проведение избирательного процесса.</w:t>
      </w:r>
    </w:p>
    <w:p w14:paraId="2EBDFB5A" w14:textId="77777777" w:rsidR="00E8709C" w:rsidRPr="002068D6" w:rsidRDefault="00E8709C" w:rsidP="00E8709C">
      <w:pPr>
        <w:pStyle w:val="ONUME"/>
        <w:numPr>
          <w:ilvl w:val="0"/>
          <w:numId w:val="0"/>
        </w:numPr>
        <w:spacing w:before="0" w:after="0" w:line="288" w:lineRule="auto"/>
      </w:pPr>
      <w:r>
        <w:t>От имени Пакистана хотелось бы поздравить г-на Дарена Танга с переизбранием на пост Генерального директора ВОИС.  С удовлетворением отмечаем, что усилия, предпринятые им в период первого срока полномочий, получили безоговорочную поддержку со стороны членов Координационного комитета.</w:t>
      </w:r>
    </w:p>
    <w:p w14:paraId="49607354" w14:textId="77777777" w:rsidR="00E8709C" w:rsidRPr="002068D6" w:rsidRDefault="00E8709C" w:rsidP="00E8709C">
      <w:pPr>
        <w:pStyle w:val="ONUME"/>
        <w:numPr>
          <w:ilvl w:val="0"/>
          <w:numId w:val="0"/>
        </w:numPr>
        <w:spacing w:before="0" w:after="0" w:line="288" w:lineRule="auto"/>
      </w:pPr>
      <w:r>
        <w:t xml:space="preserve">Г-н Председатель, Генеральный директор продолжает свою работу в крайне сложных геоэкономических условиях.  В такие периоды приобретает особое значение роль ИС как инструмента социальной поддержки уязвимых групп населения и катализатора создания источников дохода, новых рабочих мест и инвестиционного потенциала.  Выражаем уверенность в том, что Генеральный директор Дарен Танг продолжит с тем же энтузиазмом, что и в прошедшие шесть лет, обеспечивать реализацию мандата Организации, одновременно стремясь к формированию более инклюзивной глобальной системы ИС. </w:t>
      </w:r>
    </w:p>
    <w:p w14:paraId="143529DF" w14:textId="77777777" w:rsidR="00E8709C" w:rsidRPr="002068D6" w:rsidRDefault="00E8709C" w:rsidP="00E8709C">
      <w:pPr>
        <w:pStyle w:val="ONUME"/>
        <w:numPr>
          <w:ilvl w:val="0"/>
          <w:numId w:val="0"/>
        </w:numPr>
        <w:spacing w:before="0" w:after="0" w:line="288" w:lineRule="auto"/>
      </w:pPr>
      <w:r>
        <w:t>Что касается назначений на высшие руководящие посты, выражаем надежду на то, что Генеральный директор выдвинет такой состав Группы высших должностных лиц, который будет отражать структуру государств — членов ВОИС с учетом принципа справедливого географического представительства.  Этот призыв не означает отказа от практики найма на основе профессиональных заслуг. Он служит лишь напоминанием о том, что страны Глобального Юга по-прежнему недостаточно представлены в высшем руководстве ВОИС.</w:t>
      </w:r>
    </w:p>
    <w:p w14:paraId="56940702" w14:textId="77777777" w:rsidR="00E8709C" w:rsidRPr="002068D6" w:rsidRDefault="00E8709C" w:rsidP="00E8709C">
      <w:pPr>
        <w:pStyle w:val="ONUME"/>
        <w:numPr>
          <w:ilvl w:val="0"/>
          <w:numId w:val="0"/>
        </w:numPr>
        <w:spacing w:before="0" w:after="240" w:line="288" w:lineRule="auto"/>
      </w:pPr>
      <w:r>
        <w:t>В заключение хотелось бы еще раз поздравить Генерального директора с переизбранием, пожелать ему успехов и вновь подтвердить готовность Пакистана к сотрудничеству с ним и со всеми государствами-членами по ключевым направлениям деятельности ВОИС.  Благодарю Вас.</w:t>
      </w:r>
    </w:p>
    <w:p w14:paraId="741AA27F" w14:textId="77777777" w:rsidR="00E8709C" w:rsidRPr="002068D6" w:rsidRDefault="00E8709C" w:rsidP="00E8709C">
      <w:pPr>
        <w:pStyle w:val="ONUME"/>
        <w:spacing w:before="0" w:after="0" w:line="288" w:lineRule="auto"/>
      </w:pPr>
      <w:r>
        <w:t xml:space="preserve">Панама.  Делегация Панамы представила следующее письменное заявление: </w:t>
      </w:r>
    </w:p>
    <w:p w14:paraId="3CD8E57D" w14:textId="77777777" w:rsidR="00E8709C" w:rsidRPr="002068D6" w:rsidRDefault="00E8709C" w:rsidP="00E8709C">
      <w:pPr>
        <w:pStyle w:val="ONUME"/>
        <w:numPr>
          <w:ilvl w:val="0"/>
          <w:numId w:val="0"/>
        </w:numPr>
        <w:spacing w:before="0" w:after="0" w:line="288" w:lineRule="auto"/>
        <w:rPr>
          <w:rFonts w:eastAsia="Times New Roman"/>
        </w:rPr>
      </w:pPr>
      <w:r>
        <w:t>«Г-н Председатель, г-н Генеральный директор Дарен Танг, уважаемые делегаты!</w:t>
      </w:r>
    </w:p>
    <w:p w14:paraId="67E8AFEB" w14:textId="77777777" w:rsidR="00E8709C" w:rsidRPr="002068D6" w:rsidRDefault="00E8709C" w:rsidP="00E8709C">
      <w:pPr>
        <w:pStyle w:val="ONUME"/>
        <w:numPr>
          <w:ilvl w:val="0"/>
          <w:numId w:val="0"/>
        </w:numPr>
        <w:spacing w:before="0" w:after="0" w:line="288" w:lineRule="auto"/>
      </w:pPr>
      <w:r>
        <w:t>Панама хотела бы выразить признательность Генеральному директору за его управленческие качества и тот прогресс, который был достигнут за время его работы в ВОИС. В последние годы Организация стала более чутко реагировать на потребности государств-членов, руководствуясь четким стратегическим видением того, что интеллектуальная собственность должна служить реальным инструментом социально-экономического развития.</w:t>
      </w:r>
    </w:p>
    <w:p w14:paraId="64B1BD76" w14:textId="77777777" w:rsidR="00E8709C" w:rsidRPr="002068D6" w:rsidRDefault="00E8709C" w:rsidP="00E8709C">
      <w:pPr>
        <w:pStyle w:val="ONUME"/>
        <w:numPr>
          <w:ilvl w:val="0"/>
          <w:numId w:val="0"/>
        </w:numPr>
        <w:spacing w:before="0" w:after="0" w:line="288" w:lineRule="auto"/>
      </w:pPr>
      <w:r>
        <w:t>Для Панамы данный подход имеет особую актуальность. Наша страна реализует курс, направленный на стимулирование инноваций, повышение конкурентоспособности и инклюзивности, где интеллектуальной собственности отводится центральная роль. В этом контексте высоко оцениваем сотрудничество с ВОИС, которое способствовало развитию национального потенциала, особенно в том, что касается поддержки предпринимателей, малых и средних предприятий (МСП), женщин и молодежи. Хотелось бы также особо отметить усилия по модернизации систем интеллектуальной собственности, повышению их доступности и эффективности, а также продвижение инициатив, стимулирующих создание нематериальных активов и содействующих выводу нашей продукции на международные рынки. Панама вновь подчеркивает важность дальнейшей работы по приоритетным для нашего региона направлениям, таким как правовая охрана традиционных знаний и выражений культуры, а также укрепление механизмов передачи технологий.</w:t>
      </w:r>
    </w:p>
    <w:p w14:paraId="11BE31B6" w14:textId="77777777" w:rsidR="00E8709C" w:rsidRPr="002068D6" w:rsidRDefault="00E8709C" w:rsidP="00D05CE9">
      <w:pPr>
        <w:pStyle w:val="ONUME"/>
        <w:numPr>
          <w:ilvl w:val="0"/>
          <w:numId w:val="0"/>
        </w:numPr>
        <w:spacing w:before="0" w:after="240" w:line="288" w:lineRule="auto"/>
        <w:rPr>
          <w:rStyle w:val="normaltextrun"/>
        </w:rPr>
      </w:pPr>
      <w:r>
        <w:lastRenderedPageBreak/>
        <w:t>Г-н Председатель, достигнутый в период текущего мандата прогресс представляет собой прочный фундамент для дальнейшей работы. В этой связи Панама всецело приветствует то, что у руля Организации остается человек, приверженный построению более инклюзивной, сбалансированной и ориентированной на развитие системы интеллектуальной собственности. Вновь подтверждаем нашу готовность к продолжению конструктивной работы со всеми государствами-членами. Благодарю Вас».</w:t>
      </w:r>
    </w:p>
    <w:p w14:paraId="6FC911D7" w14:textId="6A83CB4A" w:rsidR="00D05CE9" w:rsidRPr="002068D6" w:rsidRDefault="00D05CE9" w:rsidP="00D05CE9">
      <w:pPr>
        <w:pStyle w:val="ONUME"/>
        <w:spacing w:before="0" w:after="0" w:line="288" w:lineRule="auto"/>
      </w:pPr>
      <w:hyperlink r:id="rId77">
        <w:r>
          <w:rPr>
            <w:color w:val="0070C0"/>
            <w:u w:val="single"/>
          </w:rPr>
          <w:t>Парагвай</w:t>
        </w:r>
      </w:hyperlink>
      <w:r>
        <w:t xml:space="preserve">.Делегация Парагвая присоединяется к поздравлениям в адрес г-на Дарена Танга в связи с его переизбранием на пост Генерального директора ВОИС на новый срок полномочий.  </w:t>
      </w:r>
    </w:p>
    <w:p w14:paraId="0FBE61CA" w14:textId="77777777" w:rsidR="00D05CE9" w:rsidRPr="002068D6" w:rsidRDefault="00D05CE9" w:rsidP="00D05CE9">
      <w:pPr>
        <w:pStyle w:val="ONUME"/>
        <w:numPr>
          <w:ilvl w:val="0"/>
          <w:numId w:val="0"/>
        </w:numPr>
        <w:spacing w:before="0" w:after="0" w:line="288" w:lineRule="auto"/>
      </w:pPr>
      <w:r>
        <w:t xml:space="preserve">Выражаем полное доверие его управленческим качествам и вновь подтверждаем нашу готовность к конструктивному сотрудничеству с ним и со всем Секретариатом в предстоящие годы.  </w:t>
      </w:r>
    </w:p>
    <w:p w14:paraId="2520FA0B" w14:textId="18E18595" w:rsidR="00D05CE9" w:rsidRPr="002068D6" w:rsidRDefault="00D05CE9" w:rsidP="00D05CE9">
      <w:pPr>
        <w:pStyle w:val="ONUME"/>
        <w:numPr>
          <w:ilvl w:val="0"/>
          <w:numId w:val="0"/>
        </w:numPr>
        <w:spacing w:before="0" w:after="0" w:line="288" w:lineRule="auto"/>
      </w:pPr>
      <w:r>
        <w:t xml:space="preserve">Делегация Парагвая высоко оценивает результаты, достигнутые в период первого срока его полномочий, — в частности, развитие цифровых инструментов и расширение услуг по оказанию технической помощи ведомствам ИС развивающихся стран.   </w:t>
      </w:r>
    </w:p>
    <w:p w14:paraId="176042DB" w14:textId="77777777" w:rsidR="00D05CE9" w:rsidRPr="002068D6" w:rsidRDefault="00D05CE9" w:rsidP="00D05CE9">
      <w:pPr>
        <w:pStyle w:val="ONUME"/>
        <w:numPr>
          <w:ilvl w:val="0"/>
          <w:numId w:val="0"/>
        </w:numPr>
        <w:spacing w:before="0" w:after="0" w:line="288" w:lineRule="auto"/>
      </w:pPr>
      <w:r>
        <w:t>Отдельного упоминания заслуживает успешное подписание в 2024 году двух исторических международных соглашений — Договора ВОИС об интеллектуальной собственности, генетических ресурсах и традиционных знаниях, связанных с генетическими ресурсами, а также Эр-Риядского договора о законах по промышленным образцам. Это стало четким сигналом для всего мирового сообщества.  Кроме того, высокой оценки заслуживают усилия Организации по закреплению за собой статуса ведущего эксперта в дискуссиях на стыке ИС и искусственного интеллекта, а также различные инициативы, направленные на вовлечение в систему ИС новых участников, таких как женщины, молодежь и малый и микробизнес.</w:t>
      </w:r>
    </w:p>
    <w:p w14:paraId="62F17A89" w14:textId="77777777" w:rsidR="00D05CE9" w:rsidRPr="002068D6" w:rsidRDefault="00D05CE9" w:rsidP="00D05CE9">
      <w:pPr>
        <w:pStyle w:val="ONUME"/>
        <w:numPr>
          <w:ilvl w:val="0"/>
          <w:numId w:val="0"/>
        </w:numPr>
        <w:spacing w:before="0" w:after="0" w:line="288" w:lineRule="auto"/>
      </w:pPr>
      <w:r>
        <w:t xml:space="preserve">В преддверии нового мандата Генерального директора наша страна выражает надежду на то, что Организация продолжит углублять сбалансированную повестку, направленную на то, чтобы поставить ИС на службу целям развития.  Для таких экономик, как наша, принципиально важно, чтобы международная система ИС предлагала доступные инструменты, адаптированные к нашим реалиям.  </w:t>
      </w:r>
    </w:p>
    <w:p w14:paraId="64F6D5B3" w14:textId="77777777" w:rsidR="00D05CE9" w:rsidRPr="002068D6" w:rsidRDefault="00D05CE9" w:rsidP="00D05CE9">
      <w:pPr>
        <w:pStyle w:val="ONUME"/>
        <w:numPr>
          <w:ilvl w:val="0"/>
          <w:numId w:val="0"/>
        </w:numPr>
        <w:spacing w:before="0" w:after="0" w:line="288" w:lineRule="auto"/>
      </w:pPr>
      <w:r>
        <w:t>В частности, подчеркиваем значимость расширения программ технического сотрудничества для развивающихся стран, что имеет особое значение для нашего региона.  Парагвай намерен и впредь оставаться активным и надежным партнером на различных площадках и в комитетах Организации.</w:t>
      </w:r>
    </w:p>
    <w:p w14:paraId="6C711E80" w14:textId="77777777" w:rsidR="00D05CE9" w:rsidRPr="002068D6" w:rsidRDefault="00D05CE9" w:rsidP="006C4D80">
      <w:pPr>
        <w:pStyle w:val="ONUME"/>
        <w:numPr>
          <w:ilvl w:val="0"/>
          <w:numId w:val="0"/>
        </w:numPr>
        <w:spacing w:before="0" w:after="240" w:line="288" w:lineRule="auto"/>
      </w:pPr>
      <w:r>
        <w:t>Выражаем уверенность в том, что ИС при условии долгосрочного стратегического управления ею становится мощнейшим инструментом стимулирования экономического роста, инноваций и благосостояния наших стран.  В завершение хотелось бы поздравить Председателя с успешным проведением настоящей сессии и поблагодарить Секретариат за проделанную работу по подготовке данного заседания.  Благодарю Вас.</w:t>
      </w:r>
    </w:p>
    <w:p w14:paraId="7D465657" w14:textId="6979FCD3" w:rsidR="00D05CE9" w:rsidRPr="002068D6" w:rsidRDefault="00D05CE9" w:rsidP="00D05CE9">
      <w:pPr>
        <w:pStyle w:val="ONUME"/>
        <w:spacing w:before="0" w:after="0" w:line="288" w:lineRule="auto"/>
      </w:pPr>
      <w:hyperlink r:id="rId78">
        <w:r>
          <w:rPr>
            <w:color w:val="0070C0"/>
            <w:u w:val="single"/>
          </w:rPr>
          <w:t>Перу</w:t>
        </w:r>
      </w:hyperlink>
      <w:r>
        <w:t xml:space="preserve">. Делегация Перу присоединяется к заявлению, сделанному Сальвадором от имени Группы стран Латинской Америки и Карибского бассейна (ГРУЛАК).  </w:t>
      </w:r>
    </w:p>
    <w:p w14:paraId="0E6B53F3" w14:textId="77777777" w:rsidR="00D05CE9" w:rsidRPr="002068D6" w:rsidRDefault="00D05CE9" w:rsidP="00D05CE9">
      <w:pPr>
        <w:pStyle w:val="ONUME"/>
        <w:numPr>
          <w:ilvl w:val="0"/>
          <w:numId w:val="0"/>
        </w:numPr>
        <w:spacing w:before="0" w:after="0" w:line="288" w:lineRule="auto"/>
      </w:pPr>
      <w:r>
        <w:t xml:space="preserve">Уважаемый г-н Генеральный директор Дарен Танг, примите наши самые искренние поздравления в связи с Вашим переизбранием на пост руководителя ВОИС на второй срок.  </w:t>
      </w:r>
    </w:p>
    <w:p w14:paraId="46804CFF" w14:textId="77777777" w:rsidR="00D05CE9" w:rsidRPr="002068D6" w:rsidRDefault="00D05CE9" w:rsidP="00D05CE9">
      <w:pPr>
        <w:pStyle w:val="ONUME"/>
        <w:numPr>
          <w:ilvl w:val="0"/>
          <w:numId w:val="0"/>
        </w:numPr>
        <w:spacing w:before="0" w:after="0" w:line="288" w:lineRule="auto"/>
      </w:pPr>
      <w:r>
        <w:lastRenderedPageBreak/>
        <w:t xml:space="preserve">Данное решение отражает доверие государств-членов к Вашим управленческим качествам, а также всецело поддерживает то стратегическое видение, которое Вы продвигаете в целях укрепления более инклюзивной, динамичной и ориентированной на развитие международной системы интеллектуальной собственности.  Под Вашим руководством ВОИС удалось сделать свои услуги и программы ближе и доступнее для огромного числа стран, способствуя развитию инноваций как важнейшего драйвера устойчивого роста.  </w:t>
      </w:r>
    </w:p>
    <w:p w14:paraId="4316A38F" w14:textId="77777777" w:rsidR="00D05CE9" w:rsidRPr="002068D6" w:rsidRDefault="00D05CE9" w:rsidP="00D05CE9">
      <w:pPr>
        <w:pStyle w:val="ONUME"/>
        <w:numPr>
          <w:ilvl w:val="0"/>
          <w:numId w:val="0"/>
        </w:numPr>
        <w:spacing w:before="0" w:after="0" w:line="288" w:lineRule="auto"/>
      </w:pPr>
      <w:r>
        <w:t xml:space="preserve">Перу глубоко ценит тесные и конструктивные отношения, сложившиеся у нас с ВОИС. Техническое сотрудничество с Организацией внесло значительный вклад в укрепление институционального потенциала страны, поощрение творчества, а также в оказание поддержки нашим предпринимателям, новаторам и местным общинам.  Такое содействие сыграло ключевую роль в утверждении интеллектуальной собственности в качестве инструмента социально-экономического развития нашего государства.  </w:t>
      </w:r>
    </w:p>
    <w:p w14:paraId="568D8562" w14:textId="77777777" w:rsidR="00D05CE9" w:rsidRPr="002068D6" w:rsidRDefault="00D05CE9" w:rsidP="00D05CE9">
      <w:pPr>
        <w:pStyle w:val="ONUME"/>
        <w:numPr>
          <w:ilvl w:val="0"/>
          <w:numId w:val="0"/>
        </w:numPr>
        <w:spacing w:before="0" w:after="0" w:line="288" w:lineRule="auto"/>
      </w:pPr>
      <w:r>
        <w:t>В преддверии нового срока Ваших полномочий, г-н Танг, делегация Перу вновь подтверждает свою готовность к продолжению тесной совместной работы с Организацией в деле продвижения инициатив, направленных на обеспечение равноправного доступа к знаниям, правовой охраны биоразнообразия и традиционных знаний, а также расширение эффективного участия развивающихся стран в международной системе.</w:t>
      </w:r>
    </w:p>
    <w:p w14:paraId="0E42D1AD" w14:textId="77777777" w:rsidR="00D05CE9" w:rsidRPr="002068D6" w:rsidRDefault="00D05CE9" w:rsidP="00D05CE9">
      <w:pPr>
        <w:pStyle w:val="ONUME"/>
        <w:numPr>
          <w:ilvl w:val="0"/>
          <w:numId w:val="0"/>
        </w:numPr>
        <w:spacing w:before="0" w:after="240" w:line="288" w:lineRule="auto"/>
      </w:pPr>
      <w:r>
        <w:t>Г-н Генеральный директор, в достижении этих общих целей вы можете рассчитывать на самую решительную поддержку со стороны Перу. Выражаем твердую уверенность в том, что под вашим руководством ВОИС и впредь будет укреплять свои позиции в качестве фундаментальной основы глобальных инноваций и устойчивого развития. Благодарю Вас.</w:t>
      </w:r>
    </w:p>
    <w:p w14:paraId="1406672F" w14:textId="7D67C834" w:rsidR="00D05CE9" w:rsidRPr="002068D6" w:rsidRDefault="00D05CE9" w:rsidP="00D05CE9">
      <w:pPr>
        <w:pStyle w:val="ONUME"/>
        <w:spacing w:before="0" w:after="0" w:line="288" w:lineRule="auto"/>
      </w:pPr>
      <w:hyperlink r:id="rId79">
        <w:r>
          <w:rPr>
            <w:color w:val="0070C0"/>
            <w:u w:val="single"/>
          </w:rPr>
          <w:t>Филиппины</w:t>
        </w:r>
      </w:hyperlink>
      <w:r>
        <w:t>.Делегация Филиппин сердечно поздравляет г-на Дарена Танга с переизбранием на пост Генерального директора Всемирной организации интеллектуальной собственности на второй срок.  Хотелось бы особо отметить то широкое доверие, которое государства-члены оказывают его управленческим качествам.  Поддержав его кандидатуру на первый срок в 2020 году, мы всецело приветствуем ту преемственность, стабильность и четкий вектор развития, которые новый срок его полномочий привносит в работу Организации.</w:t>
      </w:r>
    </w:p>
    <w:p w14:paraId="54B13709" w14:textId="77777777" w:rsidR="00D05CE9" w:rsidRPr="002068D6" w:rsidRDefault="00D05CE9" w:rsidP="00D05CE9">
      <w:pPr>
        <w:pStyle w:val="ONUME"/>
        <w:numPr>
          <w:ilvl w:val="0"/>
          <w:numId w:val="0"/>
        </w:numPr>
        <w:spacing w:before="0" w:after="0" w:line="288" w:lineRule="auto"/>
      </w:pPr>
      <w:r>
        <w:t xml:space="preserve">Филиппины высоко ценят тесное и конструктивное партнерство с ВОИС. Это взаимодействие приносит плоды, обеспечивая положительное развитие и прогресс в вопросе признания и использования интеллектуальной собственности в качестве важнейшего инструмента национального развития.  Подобное партнерство и конструктивное сотрудничество как в рамках ВОИС, так и в более широком сообществе ИС, приобретают все большую актуальность на фоне стремительного технологического прогресса, роста деловой и экономической активности, а также социокультурных преобразований.  Появление таких новых сфер и вопросов, как искусственный интеллект, генетические ресурсы, традиционные знания и выражения культуры, а также обеспечение инклюзивных преимуществ для малых и средних предприятий, открывает перед нами новые возможности, но одновременно ставит новые сложные задачи.  </w:t>
      </w:r>
    </w:p>
    <w:p w14:paraId="2D99409E" w14:textId="77777777" w:rsidR="00D05CE9" w:rsidRPr="002068D6" w:rsidRDefault="00D05CE9" w:rsidP="006C4D80">
      <w:pPr>
        <w:pStyle w:val="ONUME"/>
        <w:numPr>
          <w:ilvl w:val="0"/>
          <w:numId w:val="0"/>
        </w:numPr>
        <w:spacing w:before="0" w:after="240" w:line="288" w:lineRule="auto"/>
      </w:pPr>
      <w:r>
        <w:t xml:space="preserve">Филиппины рассчитывают на дальнейшее укрепление сотрудничества под началом Генерального директора в интересах построения инклюзивной, сбалансированной и </w:t>
      </w:r>
      <w:r>
        <w:lastRenderedPageBreak/>
        <w:t>ориентированной на развитие глобальной системы интеллектуальной собственности.  Благодарю Вас, г-н Председатель.</w:t>
      </w:r>
    </w:p>
    <w:p w14:paraId="1D13543B" w14:textId="03245EAB" w:rsidR="008C43EC" w:rsidRPr="002068D6" w:rsidRDefault="008C43EC" w:rsidP="008C43EC">
      <w:pPr>
        <w:pStyle w:val="ONUME"/>
        <w:spacing w:before="0" w:after="0" w:line="288" w:lineRule="auto"/>
      </w:pPr>
      <w:r>
        <w:t>Делегация Польши представила следующее письменное заявление:  «Г-н Председатель, г-н Генеральный директор, уважаемые делегаты! Делегация Польши присоединяется к заявлению, сделанному делегацией Албании от имени Группы государств Центральной Европы и Балтии (ГЦЕБ). </w:t>
      </w:r>
    </w:p>
    <w:p w14:paraId="09931C53" w14:textId="77777777" w:rsidR="008C43EC" w:rsidRPr="002068D6" w:rsidRDefault="008C43EC" w:rsidP="008C43EC">
      <w:pPr>
        <w:pStyle w:val="ONUME"/>
        <w:numPr>
          <w:ilvl w:val="0"/>
          <w:numId w:val="0"/>
        </w:numPr>
        <w:spacing w:before="0" w:after="0" w:line="288" w:lineRule="auto"/>
      </w:pPr>
      <w:r>
        <w:t>Хотелось бы сердечно поздравить г-на Дарена Танга с переизбранием на пост Генерального директора ВОИС.  Выражаем уверенность в том, что в период второго срока своих полномочий г-н Танг, опираясь на прочный фундамент, приведет ВОИС к новым конкретным результатам в духе сотрудничества, подотчетности и надлежащего управления. </w:t>
      </w:r>
    </w:p>
    <w:p w14:paraId="6BB25B2A" w14:textId="77777777" w:rsidR="008C43EC" w:rsidRPr="002068D6" w:rsidRDefault="008C43EC" w:rsidP="008C43EC">
      <w:pPr>
        <w:pStyle w:val="ONUME"/>
        <w:numPr>
          <w:ilvl w:val="0"/>
          <w:numId w:val="0"/>
        </w:numPr>
        <w:spacing w:before="0" w:after="0" w:line="288" w:lineRule="auto"/>
      </w:pPr>
      <w:r>
        <w:t>Уважаемый Генеральный директор, Польша всецело приветствует Ваше стратегическое видение и приверженность делу укрепления ВОИС и глобальной системы ИС.  Высокой оценки заслуживают Ваши управленческие качества, благодаря которым Организация оперативно реагирует на новые проблемы и содействует развитию творчества и инноваций.  Делегация Польши также глубоко признательна Вам за усилия по популяризации ИС среди широких слоев населения и формированию культуры понимания и уважения к ИС. </w:t>
      </w:r>
    </w:p>
    <w:p w14:paraId="3460513F" w14:textId="77777777" w:rsidR="008C43EC" w:rsidRPr="002068D6" w:rsidRDefault="008C43EC" w:rsidP="008C43EC">
      <w:pPr>
        <w:pStyle w:val="ONUME"/>
        <w:numPr>
          <w:ilvl w:val="0"/>
          <w:numId w:val="0"/>
        </w:numPr>
        <w:spacing w:before="0" w:after="0" w:line="288" w:lineRule="auto"/>
      </w:pPr>
      <w:r>
        <w:t>Особую благодарность хотелось бы выразить ВОИС за реализацию целого ряда превосходных программ для малых и средних предприятий, а также инициатив, направленных на укрепление потенциала женщин и молодежи в рамках экосистемы ИС. </w:t>
      </w:r>
    </w:p>
    <w:p w14:paraId="6E19A272" w14:textId="77777777" w:rsidR="008C43EC" w:rsidRPr="002068D6" w:rsidRDefault="008C43EC" w:rsidP="008C43EC">
      <w:pPr>
        <w:pStyle w:val="ONUME"/>
        <w:numPr>
          <w:ilvl w:val="0"/>
          <w:numId w:val="0"/>
        </w:numPr>
        <w:spacing w:before="0" w:after="0" w:line="288" w:lineRule="auto"/>
      </w:pPr>
      <w:r>
        <w:t>Убеждены, что Организация продолжит успешную работу по совершенствованию инфраструктуры ИС, предоставлению глобальных услуг в этой области и внедрению современных подходов к диалогу по вопросам ИС. </w:t>
      </w:r>
    </w:p>
    <w:p w14:paraId="6879D0F8" w14:textId="77777777" w:rsidR="008C43EC" w:rsidRPr="002068D6" w:rsidRDefault="008C43EC" w:rsidP="008C43EC">
      <w:pPr>
        <w:pStyle w:val="ONUME"/>
        <w:numPr>
          <w:ilvl w:val="0"/>
          <w:numId w:val="0"/>
        </w:numPr>
        <w:spacing w:before="0" w:after="0" w:line="288" w:lineRule="auto"/>
      </w:pPr>
      <w:r>
        <w:t>В эпоху стремительного технологического прогресса мы призываем ВОИС продолжать работу на стыке ИС и новейших технологий, а также искать новые точки соприкосновения в сферах коммерциализации и финансирования, обеспеченного ИС. </w:t>
      </w:r>
    </w:p>
    <w:p w14:paraId="2452A71E" w14:textId="77777777" w:rsidR="008C43EC" w:rsidRPr="002068D6" w:rsidRDefault="008C43EC" w:rsidP="006C4D80">
      <w:pPr>
        <w:pStyle w:val="ONUME"/>
        <w:numPr>
          <w:ilvl w:val="0"/>
          <w:numId w:val="0"/>
        </w:numPr>
        <w:spacing w:before="0" w:after="240" w:line="288" w:lineRule="auto"/>
      </w:pPr>
      <w:r>
        <w:t>В заключение делегация Польши желает Генеральному директору всяческих успехов и выражает ему свою полную поддержку.  Рассчитываем на продолжение многолетнего и дружественного сотрудничества между ВОИС и Польшей». </w:t>
      </w:r>
    </w:p>
    <w:p w14:paraId="736A22C7" w14:textId="0F3446B0" w:rsidR="009676FD" w:rsidRPr="002068D6" w:rsidRDefault="009676FD" w:rsidP="009676FD">
      <w:pPr>
        <w:pStyle w:val="ONUME"/>
        <w:spacing w:before="0" w:after="0" w:line="288" w:lineRule="auto"/>
      </w:pPr>
      <w:hyperlink r:id="rId80" w:history="1">
        <w:r>
          <w:rPr>
            <w:color w:val="0070C0"/>
            <w:u w:val="single"/>
          </w:rPr>
          <w:t>Катар</w:t>
        </w:r>
      </w:hyperlink>
      <w:hyperlink r:id="rId81">
        <w:r>
          <w:rPr>
            <w:color w:val="0070C0"/>
          </w:rPr>
          <w:t xml:space="preserve">. </w:t>
        </w:r>
      </w:hyperlink>
      <w:r>
        <w:t xml:space="preserve"> Делегация Катара присоединяется к заявлению, сделанному делегацией Королевства Саудовская Аравия от имени Азиатско-Тихоокеанской группы (АТГ). Позвольте передать самые теплые поздравления Его Превосходительству г-ну Дарену Тангу по случаю его переизбрания на пост руководителя Всемирной организации интеллектуальной собственности на второй срок. Вновь оказанное ему международное доверие стало заслуженным признанием его мудрого руководства и тех реальных усилий, которые он прилагает для укрепления роли Организации и использования инноваций в интересах инклюзивного развития.</w:t>
      </w:r>
    </w:p>
    <w:p w14:paraId="49C5321D" w14:textId="77777777" w:rsidR="009676FD" w:rsidRPr="002068D6" w:rsidRDefault="009676FD" w:rsidP="009676FD">
      <w:pPr>
        <w:pStyle w:val="ONUME"/>
        <w:numPr>
          <w:ilvl w:val="0"/>
          <w:numId w:val="0"/>
        </w:numPr>
        <w:spacing w:before="0" w:after="0" w:line="288" w:lineRule="auto"/>
      </w:pPr>
      <w:r>
        <w:t xml:space="preserve">Особой оценки заслуживают его общепризнанные успехи на этом направлении: под его началом Организация добилась беспрецедентного дипломатического триумфа, приняв за один год два исторических международных соглашения — Договор ВОИС об интеллектуальной собственности, генетических ресурсах и традиционных знаниях, связанных с генетическими ресурсами, а также Эр-Риядский договор о законах по промышленным образцам.  Вызывает восхищение и его новаторский подход, благодаря </w:t>
      </w:r>
      <w:r>
        <w:lastRenderedPageBreak/>
        <w:t>которому интеллектуальная собственность превращается из свода технико-правовых норм в живой экономический инструмент развития и привлечения инвестиций, работающий в том числе на благо молодежи, женщин и сектора МСП.  Качественный скачок произошел и в области цифровизации услуг Организации и модернизации ИТ-систем, что позволило ВОИС более чутко реагировать на чаяния государств-членов в эпоху цифровой трансформации.</w:t>
      </w:r>
    </w:p>
    <w:p w14:paraId="2D206C43" w14:textId="77777777" w:rsidR="009676FD" w:rsidRPr="002068D6" w:rsidRDefault="009676FD" w:rsidP="009676FD">
      <w:pPr>
        <w:pStyle w:val="ONUME"/>
        <w:numPr>
          <w:ilvl w:val="0"/>
          <w:numId w:val="0"/>
        </w:numPr>
        <w:spacing w:before="0" w:after="0" w:line="288" w:lineRule="auto"/>
      </w:pPr>
      <w:r>
        <w:t>В период первого мандата г-на Танга Государство Катар достигло беспрецедентного прогресса в рамках своего стратегического партнерства с ВОИС. Хотелось бы выразить глубокую признательность за постоянную поддержку, оказываемую нашей стране в деле модернизации системы интеллектуальной собственности и построения экономики знаний. Результатом этого содействия стали важнейшие шаги — прежде всего, совместная разработка национальной стратегии в области ИС и присоединение к договорам, административные функции которых выполняет Организация (последними из которых стали Протокол к Мадридскому соглашению и Ниццкое соглашение).  Кроме того, был подписан ряд меморандумов о взаимопонимании в академической и технической сферах.</w:t>
      </w:r>
    </w:p>
    <w:p w14:paraId="4FE60521" w14:textId="77777777" w:rsidR="009676FD" w:rsidRPr="002068D6" w:rsidRDefault="009676FD" w:rsidP="006C4D80">
      <w:pPr>
        <w:pStyle w:val="ONUME"/>
        <w:numPr>
          <w:ilvl w:val="0"/>
          <w:numId w:val="0"/>
        </w:numPr>
        <w:spacing w:before="0" w:after="240" w:line="288" w:lineRule="auto"/>
      </w:pPr>
      <w:r>
        <w:t>В преддверии вашего нового срока полномочий, г-н Генеральный директор, мы вновь подтверждаем приверженность Государства Катар нашему стратегическому партнерству. Катар выражает решительную поддержку всем усилиям ВОИС, ее нормотворческой деятельности, программам технического сотрудничества, а также ее важнейшей роли как первопроходца в деле создания сбалансированной и эффективной экосистемы ИС. Мы всецело поддерживаем работу Организации по превращению интеллектуальной собственности в ключевой инструмент достижения ЦУР в интересах максимизации социально-экономических благ для государств-членов и всех заинтересованных сторон. Благодарю Вас.</w:t>
      </w:r>
    </w:p>
    <w:p w14:paraId="14CB619D" w14:textId="07524BC0" w:rsidR="006C4D80" w:rsidRPr="002068D6" w:rsidRDefault="006C4D80" w:rsidP="006C4D80">
      <w:pPr>
        <w:pStyle w:val="ONUME"/>
        <w:spacing w:before="0" w:after="0" w:line="288" w:lineRule="auto"/>
      </w:pPr>
      <w:hyperlink r:id="rId82">
        <w:r>
          <w:rPr>
            <w:color w:val="0070C0"/>
            <w:u w:val="single"/>
          </w:rPr>
          <w:t>Республика Корея</w:t>
        </w:r>
        <w:r>
          <w:rPr>
            <w:color w:val="0070C0"/>
          </w:rPr>
          <w:t xml:space="preserve">. </w:t>
        </w:r>
        <w:r>
          <w:t xml:space="preserve"> </w:t>
        </w:r>
      </w:hyperlink>
      <w:r>
        <w:t xml:space="preserve">Делегация Республики Корея горячо приветствует и решительно поддерживает переизбрание г-на Дарена Танга на пост Генерального директора Всемирной организации интеллектуальной собственности на второй срок.  </w:t>
      </w:r>
    </w:p>
    <w:p w14:paraId="596C8A18" w14:textId="77777777" w:rsidR="006C4D80" w:rsidRPr="002068D6" w:rsidRDefault="006C4D80" w:rsidP="006C4D80">
      <w:pPr>
        <w:pStyle w:val="ONUME"/>
        <w:numPr>
          <w:ilvl w:val="0"/>
          <w:numId w:val="0"/>
        </w:numPr>
        <w:spacing w:before="0" w:after="0" w:line="288" w:lineRule="auto"/>
      </w:pPr>
      <w:r>
        <w:t xml:space="preserve">Хотелось бы дать высокую оценку тем значительным усилиям, которые он предпринял в период первого срока своих полномочий для повышения эффективности работы Организации, активизации взаимодействия с государствами-членами и содействия инклюзивному диалогу по вопросам интеллектуальной собственности в условиях стремительно развивающейся технологической среды.  </w:t>
      </w:r>
    </w:p>
    <w:p w14:paraId="33FA8E31" w14:textId="64AD1954" w:rsidR="006C4D80" w:rsidRPr="002068D6" w:rsidRDefault="006C4D80" w:rsidP="006C4D80">
      <w:pPr>
        <w:pStyle w:val="ONUME"/>
        <w:numPr>
          <w:ilvl w:val="0"/>
          <w:numId w:val="0"/>
        </w:numPr>
        <w:spacing w:before="0" w:after="0" w:line="288" w:lineRule="auto"/>
      </w:pPr>
      <w:r>
        <w:t xml:space="preserve">Оценивая перспективы предстоящей работы, выражаем убежденность в том, что роль ВОИС в стимулировании устойчивого экономического роста на базе инноваций будет только возрастать.  В частности, ВОИС способна и впредь оказывать поддержку государствам-членами в вопросах развития экосистем ИС, содействовать передаче и распространению технологий, а также укреплять потенциал малых и средних предприятий и стартапов, помогая им стать полноценными участниками глобальной инновационной экономики. </w:t>
      </w:r>
    </w:p>
    <w:p w14:paraId="2E2DAE9D" w14:textId="77777777" w:rsidR="006C4D80" w:rsidRPr="002068D6" w:rsidRDefault="006C4D80" w:rsidP="006C4D80">
      <w:pPr>
        <w:pStyle w:val="ONUME"/>
        <w:numPr>
          <w:ilvl w:val="0"/>
          <w:numId w:val="0"/>
        </w:numPr>
        <w:spacing w:before="0" w:after="0" w:line="288" w:lineRule="auto"/>
      </w:pPr>
      <w:r>
        <w:t xml:space="preserve">Кроме того, хотелось бы подчеркнуть важность решения новых проблем, в том числе связанных с влиянием искусственного интеллекта и цифровой трансформации на систему ИС.  В этой связи работа ВОИС, направленная на поощрение сбалансированных, научно обоснованных дискуссий и разработку практических инструментов, будет иметь решающее значение. </w:t>
      </w:r>
    </w:p>
    <w:p w14:paraId="29909B72" w14:textId="77777777" w:rsidR="006C4D80" w:rsidRPr="002068D6" w:rsidRDefault="006C4D80" w:rsidP="006C4D80">
      <w:pPr>
        <w:pStyle w:val="ONUME"/>
        <w:numPr>
          <w:ilvl w:val="0"/>
          <w:numId w:val="0"/>
        </w:numPr>
        <w:spacing w:before="0" w:after="0" w:line="288" w:lineRule="auto"/>
      </w:pPr>
      <w:r>
        <w:lastRenderedPageBreak/>
        <w:t xml:space="preserve">Республика Корея готова делиться собственным опытом в таких областях, как коммерциализация ИС, финансирование, обеспеченное ИС, развитие цифровых инновационных экосистем и поддержка креативных индустрий — в том числе посредством укрепления международного сотрудничества и реализации инициатив по обмену знаниями.  </w:t>
      </w:r>
    </w:p>
    <w:p w14:paraId="2BA83929" w14:textId="77777777" w:rsidR="006C4D80" w:rsidRPr="002068D6" w:rsidRDefault="006C4D80" w:rsidP="006C4D80">
      <w:pPr>
        <w:pStyle w:val="ONUME"/>
        <w:numPr>
          <w:ilvl w:val="0"/>
          <w:numId w:val="0"/>
        </w:numPr>
        <w:spacing w:before="0" w:after="0" w:line="288" w:lineRule="auto"/>
      </w:pPr>
      <w:r>
        <w:t>Подчеркиваем также важность сохранения сбалансированного, инклюзивного и основанного на учете профессиональных заслуг подхода к управлению и руководству ВОИС. Такой подход должен осуществляться при гарантии справедливого географического представительства и чуткого реагировани\ на потребности государств-членов.</w:t>
      </w:r>
    </w:p>
    <w:p w14:paraId="6FA59E14" w14:textId="77777777" w:rsidR="006C4D80" w:rsidRPr="002068D6" w:rsidRDefault="006C4D80" w:rsidP="00830CFF">
      <w:pPr>
        <w:pStyle w:val="ONUME"/>
        <w:numPr>
          <w:ilvl w:val="0"/>
          <w:numId w:val="0"/>
        </w:numPr>
        <w:spacing w:before="0" w:after="240" w:line="288" w:lineRule="auto"/>
      </w:pPr>
      <w:r>
        <w:t>Делегация Республики Корея рассчитывает на продолжение тесного сотрудничества с Генеральным директором и всеми государствами-членами в деле построения ориентированной на будущее, жизнестойкой и инклюзивной ВОИС.  Спасибо.</w:t>
      </w:r>
    </w:p>
    <w:p w14:paraId="0B0FA760" w14:textId="19D5BB30" w:rsidR="00830CFF" w:rsidRPr="002068D6" w:rsidRDefault="00830CFF" w:rsidP="00830CFF">
      <w:pPr>
        <w:pStyle w:val="ONUME"/>
        <w:spacing w:before="0" w:after="0" w:line="288" w:lineRule="auto"/>
      </w:pPr>
      <w:hyperlink r:id="rId83">
        <w:r>
          <w:rPr>
            <w:color w:val="0070C0"/>
            <w:u w:val="single"/>
          </w:rPr>
          <w:t>Российская Федерация</w:t>
        </w:r>
      </w:hyperlink>
      <w:r>
        <w:t>.Благодарю Вас, господин Председатель. Делегация Российской Федерации присоединяется к заявлению Группы стран Центральной Азии, Кавказа и Восточной Европы.</w:t>
      </w:r>
      <w:r>
        <w:br/>
        <w:t>Поздравляем господина Танга с переизбранием на должность Генерального директора ВОИС.  Это решение подтверждает высокое доверие к профессионализму господина Танга и достигнутым под его руководством результатам.  Историческим достижением, в частности, стало принятие двух новых международных договоров.  Рассматриваем разработку этих инструментов как весомый вклад в развитие международно-правовой базы в сфере интеллектуальной собственности и укрепления многостороннего сотрудничества.</w:t>
      </w:r>
    </w:p>
    <w:p w14:paraId="7294C252" w14:textId="0A3444DE" w:rsidR="00830CFF" w:rsidRPr="002068D6" w:rsidRDefault="00830CFF" w:rsidP="00830CFF">
      <w:pPr>
        <w:pStyle w:val="ONUME"/>
        <w:numPr>
          <w:ilvl w:val="0"/>
          <w:numId w:val="0"/>
        </w:numPr>
        <w:spacing w:before="0" w:after="0" w:line="288" w:lineRule="auto"/>
      </w:pPr>
      <w:r>
        <w:t>Особое значение придаем формированию профессиональной и сбалансированной команды старших должностных лиц ВОИС с соблюдением принципа справедливой географической представленности.  Подчеркиваем важность прогресса в работе по внедрению всех языков ООН в международные системы регистрации ВОИС, включая русский язык.</w:t>
      </w:r>
      <w:r>
        <w:br/>
        <w:t>Убеждены, что расширение языкового режима является неизбежным и необходимым с точки зрения приближения систем к пользователям.  Отмечаем важность дальнейшего продвижения цифровой повестки Организации.  Адаптация к современным технологическим решениям остается ключевым фактором устойчивого развития национальных и международной систем интеллектуальной собственности.</w:t>
      </w:r>
    </w:p>
    <w:p w14:paraId="4FEFC9AF" w14:textId="3D192F31" w:rsidR="00830CFF" w:rsidRPr="002068D6" w:rsidRDefault="00830CFF" w:rsidP="00344018">
      <w:pPr>
        <w:pStyle w:val="ONUME"/>
        <w:numPr>
          <w:ilvl w:val="0"/>
          <w:numId w:val="0"/>
        </w:numPr>
        <w:spacing w:before="0" w:after="240" w:line="288" w:lineRule="auto"/>
      </w:pPr>
      <w:r>
        <w:t>Приветствуем развитие новых направлений работы ВОИС, в том числе по вопросам влияния инновационных технологий, поддержки коммерциализации интеллектуальной собственности, работы с малыми и средними предприятиями, развития механизмов трансфера технологий и укрепления потенциала.</w:t>
      </w:r>
      <w:r>
        <w:br/>
        <w:t>Исходим из того, что устойчивое и эффективное функционирование международной системы интеллектуальной собственности возможно исключительно на фоне равноправного и взаимоуважительного диалога, учета интересов всех государств-членов и недопущения дискриминационных практик.  Со своей стороны подтверждаем готовность России к продолжению конструктивного сотрудничества на площадке ВОИС по всем ключевым направлениям деятельности Организации.  Благодарю за внимание.</w:t>
      </w:r>
    </w:p>
    <w:p w14:paraId="0808AB7D" w14:textId="029E55F4" w:rsidR="00344018" w:rsidRPr="002068D6" w:rsidRDefault="00344018" w:rsidP="00344018">
      <w:pPr>
        <w:pStyle w:val="ONUME"/>
        <w:spacing w:before="0" w:after="0" w:line="288" w:lineRule="auto"/>
      </w:pPr>
      <w:hyperlink r:id="rId84">
        <w:r>
          <w:rPr>
            <w:color w:val="0070C0"/>
            <w:u w:val="single"/>
          </w:rPr>
          <w:t>Руанда</w:t>
        </w:r>
      </w:hyperlink>
      <w:r>
        <w:t xml:space="preserve">.В период глобальной экономической напряженности, характеризующейся замедлением темпов роста, сбоями в торговле, ростом долгового бремени и усугублением технологического неравенства, Руанда считает критически важным вновь подтвердить роль многосторонних организаций — таких как ВОИС — в предоставлении государствам-членам инструментов для преодоления глобальных проблем, с которыми сталкивается мировое сообщество.  </w:t>
      </w:r>
    </w:p>
    <w:p w14:paraId="4FA7A27E" w14:textId="77777777" w:rsidR="00344018" w:rsidRPr="002068D6" w:rsidRDefault="00344018" w:rsidP="00344018">
      <w:pPr>
        <w:pStyle w:val="ONUME"/>
        <w:numPr>
          <w:ilvl w:val="0"/>
          <w:numId w:val="0"/>
        </w:numPr>
        <w:spacing w:before="0" w:after="0" w:line="288" w:lineRule="auto"/>
      </w:pPr>
      <w:r>
        <w:t>Хотелось бы отметить, что Руанда присоединяется к заявлениям, сделанным от имени групп стран, в состав которых она входит.  Международные механизмы в сфере интеллектуальной собственности позволяют странам обеспечивать правовую охрану своих разработок, привлекать инвестиции, создавать высокопроизводительные рабочие места и содействовать устойчивому развитию.</w:t>
      </w:r>
    </w:p>
    <w:p w14:paraId="6D118B92" w14:textId="77777777" w:rsidR="00344018" w:rsidRPr="002068D6" w:rsidRDefault="00344018" w:rsidP="00344018">
      <w:pPr>
        <w:pStyle w:val="ONUME"/>
        <w:numPr>
          <w:ilvl w:val="0"/>
          <w:numId w:val="0"/>
        </w:numPr>
        <w:spacing w:before="0" w:after="0" w:line="288" w:lineRule="auto"/>
      </w:pPr>
      <w:r>
        <w:t xml:space="preserve">Для Руанды и других развивающихся стран это означает расширение доступа к инструментам, экспертным знаниям и партнерским связям, способствующим интеграции в глобальную экономику знаний.  Для Африки в целом это означает расширение возможностей быстрорастущего молодого населения, а также создание условий, при которых новаторы, исследователи, творческие деятели и предприниматели могут превращать свои идеи в успешные предприятия, реальные продукты и источники достойного заработка.  </w:t>
      </w:r>
    </w:p>
    <w:p w14:paraId="55244B09" w14:textId="77777777" w:rsidR="00344018" w:rsidRPr="002068D6" w:rsidRDefault="00344018" w:rsidP="00344018">
      <w:pPr>
        <w:pStyle w:val="ONUME"/>
        <w:numPr>
          <w:ilvl w:val="0"/>
          <w:numId w:val="0"/>
        </w:numPr>
        <w:spacing w:before="0" w:after="0" w:line="288" w:lineRule="auto"/>
      </w:pPr>
      <w:r>
        <w:t xml:space="preserve">Именно с прицелом на такое будущее делегация Руанды сердечно поздравляет Генерального директора Дарена Танга с переизбранием на второй срок.  Вновь оказанное ему доверие отражает поддержку со стороны государств-членов его управленческих качеств, благодаря которым интеллектуальная собственность стала более практичной, доступной и ориентированной на развитие.  </w:t>
      </w:r>
    </w:p>
    <w:p w14:paraId="6C5F80CB" w14:textId="77777777" w:rsidR="00344018" w:rsidRPr="002068D6" w:rsidRDefault="00344018" w:rsidP="00344018">
      <w:pPr>
        <w:pStyle w:val="ONUME"/>
        <w:numPr>
          <w:ilvl w:val="0"/>
          <w:numId w:val="0"/>
        </w:numPr>
        <w:spacing w:before="0" w:after="0" w:line="288" w:lineRule="auto"/>
      </w:pPr>
      <w:r>
        <w:t>Приветствуем приоритеты, обозначенные Генеральным директором Дареном Тангом на предстоящие шесть лет. Они отвечают меняющимся глобальным потребностям и тесно перекликаются с устремлениями государств-членов в области развития, что приобретает особую актуальность по мере приближения сроков реализации Повестки дня на период до 2030 года.</w:t>
      </w:r>
    </w:p>
    <w:p w14:paraId="26DCD47F" w14:textId="77777777" w:rsidR="00344018" w:rsidRPr="002068D6" w:rsidRDefault="00344018" w:rsidP="00926A18">
      <w:pPr>
        <w:pStyle w:val="ONUME"/>
        <w:numPr>
          <w:ilvl w:val="0"/>
          <w:numId w:val="0"/>
        </w:numPr>
        <w:spacing w:before="0" w:after="240" w:line="288" w:lineRule="auto"/>
      </w:pPr>
      <w:r>
        <w:t>В заключение, г-н Председатель, хотелось бы вновь подтвердить готовность Руанды продолжать конструктивное сотрудничество с ВОИС в интересах формирования глобальной системы интеллектуальной собственности, которая будет приносить реальную практическую пользу всем государствам-членам и отвечать их насущным потребностям.  Благодарю Вас.</w:t>
      </w:r>
    </w:p>
    <w:p w14:paraId="313EE172" w14:textId="2A3D8048" w:rsidR="00926A18" w:rsidRPr="002068D6" w:rsidRDefault="00926A18" w:rsidP="00926A18">
      <w:pPr>
        <w:pStyle w:val="ONUME"/>
        <w:spacing w:before="0" w:after="0" w:line="288" w:lineRule="auto"/>
      </w:pPr>
      <w:hyperlink r:id="rId85">
        <w:r>
          <w:rPr>
            <w:color w:val="0070C0"/>
            <w:u w:val="single"/>
          </w:rPr>
          <w:t>Самоа</w:t>
        </w:r>
      </w:hyperlink>
      <w:r>
        <w:t xml:space="preserve">. Г-н Председатель, уважаемые министры, Ваши Превосходительства, дамы и господа! Делегация Самоа поздравляет г-на Дарена Танга с переизбранием на второй срок на пост руководителя Всемирной организации интеллектуальной собственности. </w:t>
      </w:r>
    </w:p>
    <w:p w14:paraId="545B904E" w14:textId="77777777" w:rsidR="00926A18" w:rsidRPr="002068D6" w:rsidRDefault="00926A18" w:rsidP="00926A18">
      <w:pPr>
        <w:pStyle w:val="ONUME"/>
        <w:numPr>
          <w:ilvl w:val="0"/>
          <w:numId w:val="0"/>
        </w:numPr>
        <w:spacing w:before="0" w:after="0" w:line="288" w:lineRule="auto"/>
      </w:pPr>
      <w:r>
        <w:t xml:space="preserve">Хотелось бы выразить признательность Координационному комитету под председательством посла Бакстера за успешную организацию процесса выдвижения кандидатуры Генерального директора, а также поблагодарить государства-члены за достигнутый сегодня утром консенсус по данному вопросу. </w:t>
      </w:r>
    </w:p>
    <w:p w14:paraId="57BBDB86" w14:textId="77777777" w:rsidR="00926A18" w:rsidRPr="002068D6" w:rsidRDefault="00926A18" w:rsidP="00926A18">
      <w:pPr>
        <w:pStyle w:val="ONUME"/>
        <w:numPr>
          <w:ilvl w:val="0"/>
          <w:numId w:val="0"/>
        </w:numPr>
        <w:spacing w:before="0" w:after="0" w:line="288" w:lineRule="auto"/>
      </w:pPr>
      <w:r>
        <w:t xml:space="preserve">Высокой оценки заслуживает неизменная приверженность Генерального директора Дарена Танга делу стимулирования инноваций, творчества и инклюзивного развития посредством глобальной системы интеллектуальной собственности. </w:t>
      </w:r>
    </w:p>
    <w:p w14:paraId="5CE17FB1" w14:textId="77777777" w:rsidR="00926A18" w:rsidRPr="002068D6" w:rsidRDefault="00926A18" w:rsidP="00926A18">
      <w:pPr>
        <w:pStyle w:val="ONUME"/>
        <w:numPr>
          <w:ilvl w:val="0"/>
          <w:numId w:val="0"/>
        </w:numPr>
        <w:spacing w:before="0" w:after="0" w:line="288" w:lineRule="auto"/>
      </w:pPr>
      <w:r>
        <w:t xml:space="preserve">Успешное подписание двух давно ожидавшихся многосторонних договоров в сфере ИС стало историческим наследием Генерального директора Танга и свидетельством его </w:t>
      </w:r>
      <w:r>
        <w:lastRenderedPageBreak/>
        <w:t xml:space="preserve">управленческих качеств. Работа Межправительственного комитета по интеллектуальной собственности, генетическим ресурсам, традиционным знаниям и фольклору (МКГР) является приоритетом для Самоа и всего Тихоокеанского региона, учитывая богатство наших традиционных знаний, традиционных выражений культуры и генетических ресурсов.  Выражаем благодарность ВОИС за постоянную поддержку, благодаря которой обеспечивается участие Самоа в сессиях МКГР по линии координации АТГ.  К сожалению, большинство делегатов от тихоокеанских государств не смогли присутствовать на пятьдесят третьей сессии МКГР по не зависящим от них обстоятельствам.  Г-н Председатель, через Вас мы хотели бы обратить внимание Генерального директора на уже поданный запрос тихоокеанских стран с просьбой использовать выделенные средства для обеспечения их участия в оставшихся сессиях МКГР в течение текущего двухлетнего периода. </w:t>
      </w:r>
    </w:p>
    <w:p w14:paraId="51EC853D" w14:textId="77777777" w:rsidR="00926A18" w:rsidRPr="002068D6" w:rsidRDefault="00926A18" w:rsidP="00926A18">
      <w:pPr>
        <w:pStyle w:val="ONUME"/>
        <w:numPr>
          <w:ilvl w:val="0"/>
          <w:numId w:val="0"/>
        </w:numPr>
        <w:spacing w:before="0" w:after="0" w:line="288" w:lineRule="auto"/>
      </w:pPr>
      <w:r>
        <w:t xml:space="preserve">С благодарностью отмечаем ту ценную поддержку, которую ВОИС оказывает в деле укрепления систем интеллектуальной собственности в Тихоокеанском регионе, включая региональное сотрудничество в рамках таких инициатив, как Конференция глав ведомств интеллектуальной собственности, однако в наших силах сделать гораздо больше.  Для малых островных развивающихся государств техническая помощь и программы по укреплению потенциала по-прежнему имеют критическое значение с точки зрения укрепления национальных институтов и расширения возможностей местных новаторов и авторов.  Призываем рассмотреть возможности Академии ВОИС по укреплению экспертного потенциала Самоа и Тихоокеанского региона в сфере ИС и подготовке нового поколения профильных специалистов. Этого можно достичь за счет программ стажировок, привлечения небольших дипломатических миссий в Женеве, а также, г-н Председатель, за счет обеспечения регионального представительства тихоокеанских стран в составе Секретариата.  </w:t>
      </w:r>
    </w:p>
    <w:p w14:paraId="699259D3" w14:textId="1DDC699C" w:rsidR="00E8709C" w:rsidRPr="002068D6" w:rsidRDefault="00926A18" w:rsidP="00AE4391">
      <w:pPr>
        <w:pStyle w:val="ONUME"/>
        <w:numPr>
          <w:ilvl w:val="0"/>
          <w:numId w:val="0"/>
        </w:numPr>
        <w:spacing w:before="0" w:after="240" w:line="288" w:lineRule="auto"/>
      </w:pPr>
      <w:r>
        <w:t xml:space="preserve">Да благословит Господь труд г-на Танга, его супругу и его семью.  Надеемся на тесное сотрудничество с ним и руководящим составом ВОИС в предстоящие шесть лет.  </w:t>
      </w:r>
    </w:p>
    <w:p w14:paraId="028D66D4" w14:textId="03F8FF84" w:rsidR="00AE4391" w:rsidRPr="002068D6" w:rsidRDefault="00AE4391" w:rsidP="00AE4391">
      <w:pPr>
        <w:pStyle w:val="ONUME"/>
        <w:spacing w:before="0" w:after="0" w:line="288" w:lineRule="auto"/>
      </w:pPr>
      <w:hyperlink r:id="rId86">
        <w:r>
          <w:rPr>
            <w:color w:val="0070C0"/>
            <w:u w:val="single"/>
          </w:rPr>
          <w:t>Саудовская Аравия</w:t>
        </w:r>
      </w:hyperlink>
      <w:r>
        <w:t>. Г-н Председатель, Ваши Превосходительства, главы делегаций, дамы и господа, мир вам, милость Аллаха и Его благословение.</w:t>
      </w:r>
    </w:p>
    <w:p w14:paraId="157B49A8" w14:textId="77777777" w:rsidR="00AE4391" w:rsidRPr="002068D6" w:rsidRDefault="00AE4391" w:rsidP="00AE4391">
      <w:pPr>
        <w:pStyle w:val="ONUME"/>
        <w:numPr>
          <w:ilvl w:val="0"/>
          <w:numId w:val="0"/>
        </w:numPr>
        <w:spacing w:before="0" w:after="0" w:line="288" w:lineRule="auto"/>
      </w:pPr>
      <w:r>
        <w:t xml:space="preserve">Делегация Королевства Саудовская Аравия хотела бы выразить признательность за созыв настоящей шестьдесят седьмой серии внеочередных заседаний Ассамблей ВОИС для рассмотрения вопроса о назначении Генерального директора Организации на основании рекомендации Координационного комитета ВОИС и в строгом соответствии с положениями Конвенции, учреждающей ВОИС. Также высоко оцениваем усилия, предпринятые государствами-членами в ходе процесса выдвижения и согласования кандидатуры в соответствии с правилами и процедурами назначения Генерального директора. Это свидетельствует о нашей общей приверженности принципам прозрачности и надлежащего управления в работе Организации. </w:t>
      </w:r>
    </w:p>
    <w:p w14:paraId="6D9C52C5" w14:textId="0E5424E1" w:rsidR="00AE4391" w:rsidRPr="002068D6" w:rsidRDefault="00AE4391" w:rsidP="00AE4391">
      <w:pPr>
        <w:pStyle w:val="ONUME"/>
        <w:numPr>
          <w:ilvl w:val="0"/>
          <w:numId w:val="0"/>
        </w:numPr>
        <w:spacing w:before="0" w:after="0" w:line="288" w:lineRule="auto"/>
      </w:pPr>
      <w:r>
        <w:t xml:space="preserve">Дамы и господа, данное назначение — это не просто административная формальность. Оно отражает колоссальную значимость управления Организацией в период стремительных преобразований в сфере инноваций, передовых технологий и цифровой экономики. В таких условиях во главе ВОИС должен стоять человек, обладающий стратегическим видением, опытом и способностью обеспечивать баланс интересов государств-членов.  В связи с этим Королевство подчеркивает важность того, чтобы, опираясь на уже достигнутые успехи, Организация продолжала развивать свои услуги и </w:t>
      </w:r>
      <w:r>
        <w:lastRenderedPageBreak/>
        <w:t>программы в целях повышения их результативности и обеспечения еще большей практической отдачи для государств-членов.</w:t>
      </w:r>
    </w:p>
    <w:p w14:paraId="21204CC6" w14:textId="77777777" w:rsidR="00AE4391" w:rsidRPr="002068D6" w:rsidRDefault="00AE4391" w:rsidP="00AE4391">
      <w:pPr>
        <w:pStyle w:val="ONUME"/>
        <w:numPr>
          <w:ilvl w:val="0"/>
          <w:numId w:val="0"/>
        </w:numPr>
        <w:spacing w:before="0" w:after="0" w:line="288" w:lineRule="auto"/>
      </w:pPr>
      <w:r>
        <w:t>Королевство также отмечает важность дальнейшего совершенствования глобальной системы интеллектуальной собственности, масштабирования инициатив по укреплению потенциала и предоставления развивающимся странам поддержки, необходимой для достижения устойчивого экономического развития на базе инноваций.</w:t>
      </w:r>
    </w:p>
    <w:p w14:paraId="6F2E0F7C" w14:textId="77777777" w:rsidR="00AE4391" w:rsidRPr="002068D6" w:rsidRDefault="00AE4391" w:rsidP="00AE4391">
      <w:pPr>
        <w:pStyle w:val="ONUME"/>
        <w:numPr>
          <w:ilvl w:val="0"/>
          <w:numId w:val="0"/>
        </w:numPr>
        <w:spacing w:before="0" w:after="0" w:line="288" w:lineRule="auto"/>
      </w:pPr>
      <w:r>
        <w:t>Королевство подтверждает исключительную важность поощрения принципа многоязычия в работе Организации с опорой на официальные языки ООН. Предоставление услуг и реализация программ ВОИС должны осуществляться на более инклюзивной и равноправной основе для всех государств-членов, в полной мере отражая культурное и лингвистическое многообразие международного сообщества. Делегация Саудовской Аравии также рассчитывает на расширение возможностей для трудоустройства в ВОИС: кадровая политика должна обеспечивать сбалансированное географическое представительство и способствовать привлечению лучших специалистов из самых разных стран.</w:t>
      </w:r>
    </w:p>
    <w:p w14:paraId="5514F3CB" w14:textId="77777777" w:rsidR="00AE4391" w:rsidRPr="002068D6" w:rsidRDefault="00AE4391" w:rsidP="006F1F34">
      <w:pPr>
        <w:pStyle w:val="ONUME"/>
        <w:numPr>
          <w:ilvl w:val="0"/>
          <w:numId w:val="0"/>
        </w:numPr>
        <w:spacing w:before="0" w:after="240" w:line="288" w:lineRule="auto"/>
      </w:pPr>
      <w:r>
        <w:t>Королевство выражает уверенность в том, что нынешняя сессия будет способствовать еще большей сплоченности Организации и позволит укрепить эффективность ее работы на международной арене. Благодарю Вас.</w:t>
      </w:r>
    </w:p>
    <w:p w14:paraId="32FEA874" w14:textId="7A6B2517" w:rsidR="006F1F34" w:rsidRPr="002068D6" w:rsidRDefault="006F1F34" w:rsidP="006F1F34">
      <w:pPr>
        <w:pStyle w:val="ONUME"/>
        <w:spacing w:before="0" w:after="0" w:line="288" w:lineRule="auto"/>
      </w:pPr>
      <w:hyperlink r:id="rId87">
        <w:r>
          <w:rPr>
            <w:color w:val="0070C0"/>
          </w:rPr>
          <w:t>Сьерра-Леоне</w:t>
        </w:r>
      </w:hyperlink>
      <w:r>
        <w:t xml:space="preserve">.  Г-н избранный Генеральный директор, уважаемые делегаты!  Делегация Сьерра-Леоне присоединяется к заявлению, сделанному ранее Южной Африкой от имени Африканской группы, и хотела бы добавить несколько замечаний в национальном качестве.  </w:t>
      </w:r>
    </w:p>
    <w:p w14:paraId="6E913464" w14:textId="25506FEF" w:rsidR="006F1F34" w:rsidRPr="002068D6" w:rsidRDefault="006F1F34" w:rsidP="006F1F34">
      <w:pPr>
        <w:pStyle w:val="ONUME"/>
        <w:numPr>
          <w:ilvl w:val="0"/>
          <w:numId w:val="0"/>
        </w:numPr>
        <w:spacing w:before="0" w:after="0" w:line="288" w:lineRule="auto"/>
      </w:pPr>
      <w:r>
        <w:t>Сьерра-Леоне сердечно поздравляет г-на Дарена Танга с переизбранием на пост Генерального директора ВОИС на второй шестилетний срок.  То широкое доверие, которое выразили государства-члены, абсолютно заслуженно.  Период первого срока Ваших полномочий наглядно продемонстрировал, что принципиальное и ориентированное на консенсус руководство способно приносить практические результаты на многостороннем уровне. Наиболее ярким примером стало успешное заключение в 2024 году сразу двух соглашений: Договора ВОИС об интеллектуальной собственности, генетических ресурсах и традиционных знаниях, связанных с генетическими ресурсами — исторического документа, имеющего колоссальное значение для Африки и таких стран, как Сьерра-Леоне, чьи местные общины выступают хранителями богатейшего наследия генетических ресурсов и традиционных знаний, — а также Эр-Риядского договора о законах по промышленным образцам.   Эти достижения выглядят еще более впечатляющими на фоне текущей непростой обстановки в сфере многосторонних переговоров; они служат свидетельством уникальной объединяющей роли ВОИС и выдающихся управленческих качеств ее руководителя.</w:t>
      </w:r>
    </w:p>
    <w:p w14:paraId="5393E0C1" w14:textId="77777777" w:rsidR="006F1F34" w:rsidRPr="002068D6" w:rsidRDefault="006F1F34" w:rsidP="006F1F34">
      <w:pPr>
        <w:pStyle w:val="ONUME"/>
        <w:numPr>
          <w:ilvl w:val="0"/>
          <w:numId w:val="0"/>
        </w:numPr>
        <w:spacing w:before="0" w:after="0" w:line="288" w:lineRule="auto"/>
      </w:pPr>
      <w:r>
        <w:t xml:space="preserve">Г-н Генеральный директор, Сьерра-Леоне сегодня находится на важном этапе развития своей системы ИС. Правительство активно работает над укреплением нормативно-правовой и институциональной базы, обновлением законодательства, наращиванием потенциала аппарата Администратора и Генерального директора, а также интеграцией вопросов ИС в более широкую повестку структурных преобразований и построения экономики знаний, реализуемую под руководством Его Превосходительства Президента Джулиуса Маады Био.  Делегация Сьерра-Леоне рассчитывает на продолжение технического сотрудничества с ВОИС как с важнейшим партнером в этом процессе.  </w:t>
      </w:r>
    </w:p>
    <w:p w14:paraId="6B2232D6" w14:textId="77777777" w:rsidR="006F1F34" w:rsidRPr="002068D6" w:rsidRDefault="006F1F34" w:rsidP="006F1F34">
      <w:pPr>
        <w:pStyle w:val="ONUME"/>
        <w:numPr>
          <w:ilvl w:val="0"/>
          <w:numId w:val="0"/>
        </w:numPr>
        <w:spacing w:before="0" w:after="0" w:line="288" w:lineRule="auto"/>
      </w:pPr>
      <w:r>
        <w:lastRenderedPageBreak/>
        <w:t>Г-н Генеральный директор, в преддверии второго срока Ваших полномочий Сьерра-Леоне призывает и впредь уделять пристальное внимание оказанию технической помощи — помощи, которая должна быть ориентирована на реальный спрос, носить целевой характер, учитывать страновую специфику и отвечать конкретным потребностям развивающихся государств.  Не менее важно гарантировать, что глобальная система ИС (включая нормативно-правовую базу, которая сейчас формируется вокруг передовых технологий) будет по-прежнему неразрывно связана с интересами развития. Необходимо сохранить политическое пространство для передачи технологий и доступа к знаниям, чтобы ИС служила подлинным инструментом обеспечения инклюзивного экономического роста, а не препятствием на его пути.</w:t>
      </w:r>
    </w:p>
    <w:p w14:paraId="1A053D12" w14:textId="77777777" w:rsidR="006F1F34" w:rsidRPr="002068D6" w:rsidRDefault="006F1F34" w:rsidP="006F1F34">
      <w:pPr>
        <w:pStyle w:val="ONUME"/>
        <w:numPr>
          <w:ilvl w:val="0"/>
          <w:numId w:val="0"/>
        </w:numPr>
        <w:spacing w:before="0" w:after="0" w:line="288" w:lineRule="auto"/>
      </w:pPr>
      <w:r>
        <w:t xml:space="preserve">Сьерра-Леоне рассчитывает на достижение конкретных результатов в вопросе справедливого представительства.  По мере того как повестка ВОИС усложняется и становится объектом геополитических дискуссий, развивающиеся и малые государства должны получить реальное право голоса не только при обсуждении технических регламентов, но и при формировании повестки дня и принятии решений на высшем уровне. Прогресс на этом направлении должен быть измеримым и прозрачным.  </w:t>
      </w:r>
    </w:p>
    <w:p w14:paraId="5604A2CB" w14:textId="77777777" w:rsidR="006F1F34" w:rsidRPr="002068D6" w:rsidRDefault="006F1F34" w:rsidP="006F1F34">
      <w:pPr>
        <w:pStyle w:val="ONUME"/>
        <w:numPr>
          <w:ilvl w:val="0"/>
          <w:numId w:val="0"/>
        </w:numPr>
        <w:spacing w:before="0" w:after="0" w:line="288" w:lineRule="auto"/>
      </w:pPr>
      <w:r>
        <w:t xml:space="preserve">Сьерра-Леоне подтверждает свою готовность к конструктивному взаимодействию с Генеральным директором и Секретариатом ВОИС.  </w:t>
      </w:r>
    </w:p>
    <w:p w14:paraId="0AE63BFD" w14:textId="77777777" w:rsidR="006F1F34" w:rsidRPr="002068D6" w:rsidRDefault="006F1F34" w:rsidP="006F1F34">
      <w:pPr>
        <w:pStyle w:val="ONUME"/>
        <w:numPr>
          <w:ilvl w:val="0"/>
          <w:numId w:val="0"/>
        </w:numPr>
        <w:spacing w:before="0" w:after="240" w:line="288" w:lineRule="auto"/>
      </w:pPr>
      <w:r>
        <w:t>Желаем Вам всяческих успехов в период второго срока Ваших полномочий, и я приношу извинения за то, что не смог присутствовать в зале лично.  Этим утром я был здесь, но был вынужден уйти в связи с очень важной встречей.</w:t>
      </w:r>
    </w:p>
    <w:p w14:paraId="39F408B2" w14:textId="318A8F74" w:rsidR="006F1F34" w:rsidRPr="002068D6" w:rsidRDefault="006F1F34" w:rsidP="006F1F34">
      <w:pPr>
        <w:pStyle w:val="ONUME"/>
        <w:spacing w:before="0" w:after="0" w:line="288" w:lineRule="auto"/>
      </w:pPr>
      <w:hyperlink r:id="rId88">
        <w:r>
          <w:rPr>
            <w:color w:val="0070C0"/>
            <w:u w:val="single"/>
          </w:rPr>
          <w:t>Сингапур</w:t>
        </w:r>
      </w:hyperlink>
      <w:r>
        <w:t>.Прежде всего делегация Сингапура хотела бы выразить признательность послу Джеймсу Бакстеру за умелое руководство процессом выборов в Координационном комитете, а также поблагодарить Председателя, его заместителей и Секретариат за прекрасную организацию сегодняшнего заседания.  Делегация также присоединяется к заявлению Азиатско-Тихоокеанской группы (АТГ) и сердечно поздравляет Генерального директора Дарена Танга с переизбранием.</w:t>
      </w:r>
    </w:p>
    <w:p w14:paraId="61FE7073" w14:textId="77777777" w:rsidR="006F1F34" w:rsidRPr="002068D6" w:rsidRDefault="006F1F34" w:rsidP="006F1F34">
      <w:pPr>
        <w:pStyle w:val="ONUME"/>
        <w:numPr>
          <w:ilvl w:val="0"/>
          <w:numId w:val="0"/>
        </w:numPr>
        <w:spacing w:before="0" w:after="0" w:line="288" w:lineRule="auto"/>
      </w:pPr>
      <w:r>
        <w:t>Во-первых, Сингапур хотел бы вновь выразить искреннюю признательность всем государствам — членам ВОИС за поддержку кандидатуры Дарена Танга при переизбрании на второй срок.  Нет сомнений в том, что Генеральный директор Дарен Танг оправдает оказанное ему доверие. Он продолжит неустанно работать во имя обеспечения интересов всех государств — членов ВОИС и гарантирует, что Организация не утратит своей актуальности, своевременно реагируя на стремительные технологические преобразования.</w:t>
      </w:r>
    </w:p>
    <w:p w14:paraId="792CD92B" w14:textId="305729B5" w:rsidR="006F1F34" w:rsidRPr="002068D6" w:rsidRDefault="006F1F34" w:rsidP="006F1F34">
      <w:pPr>
        <w:pStyle w:val="ONUME"/>
        <w:numPr>
          <w:ilvl w:val="0"/>
          <w:numId w:val="0"/>
        </w:numPr>
        <w:spacing w:before="0" w:after="0" w:line="288" w:lineRule="auto"/>
      </w:pPr>
      <w:r>
        <w:t>Во-вторых, крайне важно, чтобы государства-члены поддержали усилия Генерального директора Дарена Танга по формированию Группы высших должностных лиц — команды решительных, мыслящих стратегически профессионалов, способных эффективно действовать в крайне сложной международной обстановке.  Не менее важно, чтобы государства-члены продолжали поддерживать неустанные усилия Генерального директора по укреплению Секретариата ВОИС на основе строгого соблюдения стандартов надлежащего управления, справедливости и прозрачности, при этом воздерживаясь от микроменеджмента его работы.</w:t>
      </w:r>
    </w:p>
    <w:p w14:paraId="48944E51" w14:textId="77777777" w:rsidR="006F1F34" w:rsidRPr="002068D6" w:rsidRDefault="006F1F34" w:rsidP="006F1F34">
      <w:pPr>
        <w:pStyle w:val="ONUME"/>
        <w:numPr>
          <w:ilvl w:val="0"/>
          <w:numId w:val="0"/>
        </w:numPr>
        <w:spacing w:before="0" w:after="240" w:line="288" w:lineRule="auto"/>
      </w:pPr>
      <w:r>
        <w:t xml:space="preserve">В-третьих, Сингапур рассчитывает на тесное сотрудничество с Генеральным директором Дареном Тангом и всеми государствами-членами в целях обеспечения того, чтобы ВОИС продолжала: во-первых, добиваться реальных, значимых результатов для всех </w:t>
      </w:r>
      <w:r>
        <w:lastRenderedPageBreak/>
        <w:t>государств-членов; во-вторых, служить интересам новаторов и авторов по всему миру; и, в-третьих, выступать в качестве главной глобальной площадки для диалога по вопросам ИС.  Иными словами, ВОИС должна обеспечивать интересы как развивающихся, так и развитых государств-членов.  Благодарю Вас, г-н Председатель.</w:t>
      </w:r>
    </w:p>
    <w:p w14:paraId="4B0273A9" w14:textId="5424E6AA" w:rsidR="006F1F34" w:rsidRPr="002068D6" w:rsidRDefault="006F1F34" w:rsidP="005F399E">
      <w:pPr>
        <w:pStyle w:val="ONUME"/>
        <w:spacing w:before="0" w:after="0" w:line="288" w:lineRule="auto"/>
      </w:pPr>
      <w:hyperlink r:id="rId89">
        <w:r>
          <w:rPr>
            <w:color w:val="0070C0"/>
            <w:u w:val="single"/>
          </w:rPr>
          <w:t>Словения</w:t>
        </w:r>
      </w:hyperlink>
      <w:r>
        <w:t>.Г-н Председатель, г-н Генеральный директор, уважаемые делегаты! Делегация Словении присоединяется к заявлению, сделанному от имени Группы государств Центральной Европы и Балтии (ГЦЕБ).</w:t>
      </w:r>
    </w:p>
    <w:p w14:paraId="381BFAD4" w14:textId="77777777" w:rsidR="006F1F34" w:rsidRPr="002068D6" w:rsidRDefault="006F1F34" w:rsidP="005F399E">
      <w:pPr>
        <w:pStyle w:val="ONUME"/>
        <w:numPr>
          <w:ilvl w:val="0"/>
          <w:numId w:val="0"/>
        </w:numPr>
        <w:spacing w:before="0" w:after="0" w:line="288" w:lineRule="auto"/>
      </w:pPr>
      <w:r>
        <w:t>Сердечно поздравляем г-на Дарена Танга с переизбранием на второй срок.  Вновь оказанное ему доверие свидетельствует о признании государствами-членами его управленческих качеств и тех реальных практических результатов, которые были достигнуты в период первого срока его полномочий.  Также особо отмечаем успешное проведение двух дипломатических конференций в 2024 году, увенчавших многолетние переговоры. Это стало примером способности ВОИС добиваться конкретных результатов на многостороннем уровне.</w:t>
      </w:r>
    </w:p>
    <w:p w14:paraId="24726817" w14:textId="19E2E4F1" w:rsidR="006F1F34" w:rsidRPr="002068D6" w:rsidRDefault="006F1F34" w:rsidP="005F399E">
      <w:pPr>
        <w:pStyle w:val="ONUME"/>
        <w:numPr>
          <w:ilvl w:val="0"/>
          <w:numId w:val="0"/>
        </w:numPr>
        <w:spacing w:before="0" w:after="0" w:line="288" w:lineRule="auto"/>
      </w:pPr>
      <w:r>
        <w:t>Словения высоко оценивает надежное и взвешенное финансовое управление ВОИС, высокое качество услуг, предоставляемых мировому сообществу ИС, а также поддержку и сотрудничество с государствами-членами.  В период первого срока полномочий, г-н Дарен Танг, Словения и ВОИС реализовали ряд важных совместных проектов, включая принятие первой национальной стратегии в области ИС, проведение крупной международной конференции по географическим указаниям, а также внедрение практических инструментов и программ поддержки МСП и стартапов.</w:t>
      </w:r>
    </w:p>
    <w:p w14:paraId="73BD6258" w14:textId="2F8BF909" w:rsidR="00926A18" w:rsidRPr="002068D6" w:rsidRDefault="006F1F34" w:rsidP="005F399E">
      <w:pPr>
        <w:pStyle w:val="ONUME"/>
        <w:numPr>
          <w:ilvl w:val="0"/>
          <w:numId w:val="0"/>
        </w:numPr>
        <w:spacing w:before="0" w:after="240" w:line="288" w:lineRule="auto"/>
      </w:pPr>
      <w:r>
        <w:t>Визит Генерального директора в Словению внес дополнительный вклад в повышение осведомленности наших национальных партнеров о стратегической значимости ИС, и мы будем рады вновь приветствовать Вас в нашей стране в период второго срока Ваших полномочий.  Представленное Вами стратегическое видение на предстоящие годы вызывает у нас оптимизм, и мы всецело поддерживаем дальнейшую работу ВОИС по новым перспективным направлениям, в особенности в сфере финансирования, обеспеченного ИС.</w:t>
      </w:r>
      <w:r>
        <w:br/>
        <w:t>Уважаемый г-н Генеральный директор, Словения рассчитывает на продолжение тесного и конструктивного сотрудничества с ВОИС под Вашим руководством и готова вносить дальнейший вклад в формирование сбалансированной и ориентированной на будущее глобальной экосистемы ИС.  Спасибо за внимание […].</w:t>
      </w:r>
    </w:p>
    <w:p w14:paraId="3C98116D" w14:textId="13FCDBAB" w:rsidR="009F72D2" w:rsidRPr="002068D6" w:rsidRDefault="009F72D2" w:rsidP="009F72D2">
      <w:pPr>
        <w:pStyle w:val="ONUME"/>
        <w:spacing w:before="0" w:after="0" w:line="288" w:lineRule="auto"/>
      </w:pPr>
      <w:hyperlink r:id="rId90">
        <w:r>
          <w:rPr>
            <w:color w:val="0070C0"/>
            <w:u w:val="single"/>
          </w:rPr>
          <w:t>Испания</w:t>
        </w:r>
      </w:hyperlink>
      <w:r>
        <w:t>.Делегация Испании присоединяется к заявлению Группы B. Прежде всего хотелось бы сердечно поздравить Генерального директора Дарена Танга с переизбранием на этот пост.  Также выражаем признательность Организации за отличную подготовку настоящей внеочередной сессии Генеральной Ассамблеи, что вновь наглядно демонстрирует потенциал ВОИС и результативность ее усердной работы.  В текущих условиях мы приветствуем этот прекрасный пример эффективной многосторонней дипломатии.</w:t>
      </w:r>
    </w:p>
    <w:p w14:paraId="30E165A7" w14:textId="77777777" w:rsidR="009F72D2" w:rsidRPr="002068D6" w:rsidRDefault="009F72D2" w:rsidP="009F72D2">
      <w:pPr>
        <w:pStyle w:val="ONUME"/>
        <w:numPr>
          <w:ilvl w:val="0"/>
          <w:numId w:val="0"/>
        </w:numPr>
        <w:spacing w:before="0" w:after="0" w:line="288" w:lineRule="auto"/>
      </w:pPr>
      <w:r>
        <w:t xml:space="preserve">Испания вновь заявляет о всемерной поддержке ВОИС, особо отмечая значимость международных систем регистрации как одного из важнейших элементов стимулирования инноваций и глобального экономического развития.  Нам всем предстоит продолжить работу над тем, чтобы система интеллектуальной собственности оставалась доступной и инклюзивной. При этом Организация должна концентрировать усилия на формировании </w:t>
      </w:r>
      <w:r>
        <w:lastRenderedPageBreak/>
        <w:t xml:space="preserve">прочного институционального потенциала и современной нормативно-правовой базы, не забывая и о предоставлении качественных услуг в сфере интеллектуальной собственности в интересах пользователей, адаптируя такие услуги к конкретным потребностям государств-членов. </w:t>
      </w:r>
    </w:p>
    <w:p w14:paraId="52059674" w14:textId="77777777" w:rsidR="009F72D2" w:rsidRPr="002068D6" w:rsidRDefault="009F72D2" w:rsidP="005F399E">
      <w:pPr>
        <w:pStyle w:val="ONUME"/>
        <w:numPr>
          <w:ilvl w:val="0"/>
          <w:numId w:val="0"/>
        </w:numPr>
        <w:spacing w:before="0" w:after="240" w:line="288" w:lineRule="auto"/>
      </w:pPr>
      <w:r>
        <w:t>Уважаемый г-н Генеральный директор, в совместном продвижении к этим общим целям Вы и Ваша команда можете рассчитывать на поддержку со стороны Испании.  Благодарю Вас.</w:t>
      </w:r>
    </w:p>
    <w:p w14:paraId="083B3722" w14:textId="6C201EAF" w:rsidR="003E09CC" w:rsidRPr="002068D6" w:rsidRDefault="003E09CC" w:rsidP="003E09CC">
      <w:pPr>
        <w:pStyle w:val="ONUME"/>
        <w:spacing w:before="0" w:after="0" w:line="288" w:lineRule="auto"/>
      </w:pPr>
      <w:hyperlink r:id="rId91">
        <w:r>
          <w:rPr>
            <w:color w:val="0070C0"/>
            <w:u w:val="single"/>
          </w:rPr>
          <w:t>Швеция</w:t>
        </w:r>
      </w:hyperlink>
      <w:r>
        <w:t>.Благодарю Вас, господин Председатель, уважаемые министры, Ваши Превосходительства, уважаемые делегаты.</w:t>
      </w:r>
      <w:r>
        <w:br/>
        <w:t>Прежде всего хотели бы выразить благодарность Вам, господин Председатель, Координационному комитету и Секретариату за проделанную Вами кропотливую работу по подготовке к данному заседанию.  Также рады поздравить Вас, г-н Дарен Танг, с переизбранием на пост Генерального директора.  Как уже отмечали другие делегации, Ваш первый срок оказался успешным не в последнюю очередь благодаря заключению не одного, а двух новых международных договоров, что свидетельствует о возможности достижения прогресса на многосторонних площадках.</w:t>
      </w:r>
    </w:p>
    <w:p w14:paraId="62BECC83" w14:textId="77777777" w:rsidR="003E09CC" w:rsidRPr="002068D6" w:rsidRDefault="003E09CC" w:rsidP="003E09CC">
      <w:pPr>
        <w:pStyle w:val="ONUME"/>
        <w:numPr>
          <w:ilvl w:val="0"/>
          <w:numId w:val="0"/>
        </w:numPr>
        <w:spacing w:before="0" w:after="0" w:line="288" w:lineRule="auto"/>
      </w:pPr>
      <w:r>
        <w:t>Также отмечаем Вашу решимость поддерживать актуальность и эффективность ВОИС в новом и постоянно меняющемся мире. Рассчитываем на дальнейшее тесное и конструктивное сотрудничество под Вашим руководством.</w:t>
      </w:r>
      <w:r>
        <w:br/>
        <w:t>Г-н Председатель, для Швеции очевидно, что эффективно функционирующие системы интеллектуальной собственности являются ключевым компонентом экономики, основанной на знаниях, как сегодня, так и в будущем.  Их полный потенциал может быть раскрыт лишь тогда, когда творческие люди и авторы, независимо от гендерной принадлежности, социального статуса и этнического происхождения, физических возможностей, религиозных убеждений или сексуальной ориентации, встречаются, сотрудничают и совместно занимаются инновационной деятельностью.  Позвольте также поддержать заявление Группы B.</w:t>
      </w:r>
    </w:p>
    <w:p w14:paraId="4CB89EE0" w14:textId="77777777" w:rsidR="003E09CC" w:rsidRPr="002068D6" w:rsidRDefault="003E09CC" w:rsidP="005F399E">
      <w:pPr>
        <w:pStyle w:val="ONUME"/>
        <w:numPr>
          <w:ilvl w:val="0"/>
          <w:numId w:val="0"/>
        </w:numPr>
        <w:spacing w:before="0" w:after="240" w:line="288" w:lineRule="auto"/>
      </w:pPr>
      <w:r>
        <w:t>Г-н Председатель, считаем ВОИС эффективно управляемым и жизненно важным учреждением системы ООН и ожидаем, что Организация продолжит действовать эффективно и слаженно в последующие годы.  Заверяем Вас в неизменном участии в работе Организации в предстоящий период в целях обеспечения привлекательности систем интеллектуальной собственности, способствующих экономическому, социальному и культурному развитию для всех.  Благодарю Вас.</w:t>
      </w:r>
    </w:p>
    <w:p w14:paraId="25F00329" w14:textId="455E0826" w:rsidR="003E09CC" w:rsidRPr="002068D6" w:rsidRDefault="003E09CC" w:rsidP="003E09CC">
      <w:pPr>
        <w:pStyle w:val="ONUME"/>
        <w:spacing w:before="0" w:after="0" w:line="288" w:lineRule="auto"/>
      </w:pPr>
      <w:hyperlink r:id="rId92">
        <w:r>
          <w:rPr>
            <w:color w:val="0070C0"/>
            <w:u w:val="single"/>
          </w:rPr>
          <w:t>Швейцария.</w:t>
        </w:r>
        <w:r>
          <w:rPr>
            <w:color w:val="0070C0"/>
          </w:rPr>
          <w:t xml:space="preserve"> </w:t>
        </w:r>
        <w:r>
          <w:t xml:space="preserve"> </w:t>
        </w:r>
      </w:hyperlink>
      <w:r>
        <w:t xml:space="preserve">Уважаемый Генеральный директор, дорогой Дарен Танг, делегация Швейцарии хотела бы искренне поздравить Вас с переизбранием, а в качестве представителя принимающей страны хотел бы поблагодарить Вас за руководство Организацией в сложный период в течение Вашего первого срока полномочий, а также за Ваши усилия по продвижению многостороннего подхода и сохранению прочного финансового положения ВОИС.  Позвольте поделиться с Вами некоторыми соображениями о том, каких результатов надеемся достичь в Организации в течение Вашего второго срока полномочий.  </w:t>
      </w:r>
    </w:p>
    <w:p w14:paraId="03B60B8C" w14:textId="77777777" w:rsidR="003E09CC" w:rsidRPr="002068D6" w:rsidRDefault="003E09CC" w:rsidP="003E09CC">
      <w:pPr>
        <w:pStyle w:val="ONUME"/>
        <w:numPr>
          <w:ilvl w:val="0"/>
          <w:numId w:val="0"/>
        </w:numPr>
        <w:spacing w:before="0" w:after="0" w:line="288" w:lineRule="auto"/>
      </w:pPr>
      <w:r>
        <w:t xml:space="preserve">Во-первых, Швейцария уделяет первостепенное внимание бесперебойному функционированию систем подачи заявок и регистрации.  В последнее время наблюдается усиление политизации дискуссий в рамках технических органов, что может </w:t>
      </w:r>
      <w:r>
        <w:lastRenderedPageBreak/>
        <w:t xml:space="preserve">поставить под угрозу реализацию некоторых важнейших функций Организации.  Необходимо работать сообща, чтобы дискуссии велись в духе прагматизма и добросовестности. </w:t>
      </w:r>
    </w:p>
    <w:p w14:paraId="79E5B08E" w14:textId="77777777" w:rsidR="003E09CC" w:rsidRPr="002068D6" w:rsidRDefault="003E09CC" w:rsidP="003E09CC">
      <w:pPr>
        <w:pStyle w:val="ONUME"/>
        <w:numPr>
          <w:ilvl w:val="0"/>
          <w:numId w:val="0"/>
        </w:numPr>
        <w:spacing w:before="0" w:after="0" w:line="288" w:lineRule="auto"/>
      </w:pPr>
      <w:r>
        <w:t xml:space="preserve">Во-вторых, хотели бы, чтобы ВОИС более активно участвовала в предметных дискуссиях о том, как система интеллектуальной собственности должна реагировать на появление новых технологий.  Не ожидаем быстрого решения этих весьма сложных вопросов, однако необходимо вести стратегический диалог на качественно новом уровне, чтобы обеспечить процветание инновационной и творческой деятельности в высокодинамичном технологическом контексте. </w:t>
      </w:r>
    </w:p>
    <w:p w14:paraId="7BB3285A" w14:textId="77777777" w:rsidR="003E09CC" w:rsidRPr="002068D6" w:rsidRDefault="003E09CC" w:rsidP="00C81377">
      <w:pPr>
        <w:pStyle w:val="ONUME"/>
        <w:numPr>
          <w:ilvl w:val="0"/>
          <w:numId w:val="0"/>
        </w:numPr>
        <w:spacing w:before="0" w:after="240" w:line="288" w:lineRule="auto"/>
      </w:pPr>
      <w:r>
        <w:t>В-третьих, найм персонала на основе профессиональных качеств имеет решающее значение для выполнения центральной задачи Организации, заключающейся в охране интеллектуальной собственности.  Кадровая политика должна быть достаточно гибкой, чтобы допускать мобильность персонала, но при этом должна учитывать потребность в преемственности и многолетнем экспертном опыте в сложных технических областях.  Уважаемый Дарен, Швейцария рассчитывает на продолжение тесного сотрудничества с Вами в течение следующих шести лет.  Благодарю Вас, г-н Председатель.</w:t>
      </w:r>
    </w:p>
    <w:p w14:paraId="26F4FFCA" w14:textId="0A5A8879" w:rsidR="00C81377" w:rsidRPr="002068D6" w:rsidRDefault="00C81377" w:rsidP="00C81377">
      <w:pPr>
        <w:pStyle w:val="ONUME"/>
        <w:spacing w:before="0" w:after="0" w:line="288" w:lineRule="auto"/>
      </w:pPr>
      <w:hyperlink r:id="rId93">
        <w:r>
          <w:rPr>
            <w:color w:val="0070C0"/>
            <w:u w:val="single"/>
          </w:rPr>
          <w:t>Сирийская Арабская Республика</w:t>
        </w:r>
        <w:r>
          <w:rPr>
            <w:color w:val="0070C0"/>
          </w:rPr>
          <w:t xml:space="preserve">. </w:t>
        </w:r>
        <w:r>
          <w:t xml:space="preserve"> </w:t>
        </w:r>
      </w:hyperlink>
      <w:r>
        <w:t xml:space="preserve"> Делегация Сирийской Арабской Республики хотела бы искренне поздравить г-на Дарена Танга с переназначением на пост Генерального директора Всемирной организации интеллектуальной собственности.</w:t>
      </w:r>
    </w:p>
    <w:p w14:paraId="19D076E4" w14:textId="784F2135" w:rsidR="00C81377" w:rsidRPr="002068D6" w:rsidRDefault="00C81377" w:rsidP="00C81377">
      <w:pPr>
        <w:pStyle w:val="ONUME"/>
        <w:numPr>
          <w:ilvl w:val="0"/>
          <w:numId w:val="0"/>
        </w:numPr>
        <w:spacing w:before="0" w:after="0" w:line="288" w:lineRule="auto"/>
      </w:pPr>
      <w:r>
        <w:t>Вновь оказанное ему заслуженное доверие отражает широкое международное признание его мудрого руководства и взвешенного стратегического видения в период предыдущего срока полномочий. Такое руководство способствовало укреплению авторитета Организации, повышению эффективности ее работы и закреплению за ней роли инклюзивной платформы для конструктивного диалога и международного сотрудничества в области интеллектуальной собственности.  Сирийская Арабская Республика высоко оценивает достижения г-на Танга, сформировавшего более инклюзивный и сбалансированный подход к системе интеллектуальной собственности благодаря включению аспекта развития в центр деятельности Организации. Он также выступил с новаторскими инициативами в поддержку инновационной деятельности, содействовал доступу к знаниям и продвигал цифровую трансформацию, что способствовало модернизации работы Организации, повышению ее эффективности и способности оперативно реагировать на стремительные изменения.</w:t>
      </w:r>
    </w:p>
    <w:p w14:paraId="6D6DB7F5" w14:textId="77777777" w:rsidR="00C81377" w:rsidRPr="002068D6" w:rsidRDefault="00C81377" w:rsidP="00C81377">
      <w:pPr>
        <w:pStyle w:val="ONUME"/>
        <w:numPr>
          <w:ilvl w:val="0"/>
          <w:numId w:val="0"/>
        </w:numPr>
        <w:spacing w:before="0" w:after="0" w:line="288" w:lineRule="auto"/>
      </w:pPr>
      <w:r>
        <w:t>Сирийская Арабская Республика подчеркивает особое значение ключевой роли ВОИС в построении сбалансированной и эффективной международной системы интеллектуальной собственности, поддерживающей творческую деятельность, способствующей передаче знаний и вносящей вклад в достижение устойчивого экономического и технологического развития.</w:t>
      </w:r>
    </w:p>
    <w:p w14:paraId="25371583" w14:textId="77777777" w:rsidR="00C81377" w:rsidRPr="002068D6" w:rsidRDefault="00C81377" w:rsidP="00C81377">
      <w:pPr>
        <w:pStyle w:val="ONUME"/>
        <w:numPr>
          <w:ilvl w:val="0"/>
          <w:numId w:val="0"/>
        </w:numPr>
        <w:spacing w:before="0" w:after="0" w:line="288" w:lineRule="auto"/>
      </w:pPr>
      <w:r>
        <w:t>В этом контексте высоко оцениваем предпринимаемые Организацией институциональные усилия по реализации программ технического сотрудничества и наращивания потенциала, а также оказываемую ею практическую поддержку, способствующую развитию национальной инфраструктуры ИС и повышению ее операционной эффективности, что позволяет государствам-членам оптимально использовать эту систему в соответствии со своими приоритетами в области развития.</w:t>
      </w:r>
    </w:p>
    <w:p w14:paraId="4D40FE75" w14:textId="77777777" w:rsidR="00C81377" w:rsidRPr="002068D6" w:rsidRDefault="00C81377" w:rsidP="00F378DD">
      <w:pPr>
        <w:pStyle w:val="ONUME"/>
        <w:numPr>
          <w:ilvl w:val="0"/>
          <w:numId w:val="0"/>
        </w:numPr>
        <w:spacing w:before="0" w:after="240" w:line="288" w:lineRule="auto"/>
      </w:pPr>
      <w:r>
        <w:t xml:space="preserve">В заключение Сирийская Арабская Республика рассчитывает на продолжение работы с Вами, г-н Генеральный директор, и на укрепление конструктивного взаимодействия с </w:t>
      </w:r>
      <w:r>
        <w:lastRenderedPageBreak/>
        <w:t>Организацией в предстоящий период, в том числе за счет использования ее программ и инициатив для поддержки национальных проектов и укрепления национального институционального потенциала в области ИС. Благодарю Вас, г-н Председатель.</w:t>
      </w:r>
    </w:p>
    <w:p w14:paraId="5026CCC3" w14:textId="793D738D" w:rsidR="00F378DD" w:rsidRPr="002068D6" w:rsidRDefault="00F378DD" w:rsidP="00F378DD">
      <w:pPr>
        <w:pStyle w:val="ONUME"/>
        <w:spacing w:before="0" w:after="0" w:line="288" w:lineRule="auto"/>
      </w:pPr>
      <w:hyperlink r:id="rId94">
        <w:r>
          <w:rPr>
            <w:color w:val="0070C0"/>
            <w:u w:val="single"/>
          </w:rPr>
          <w:t>Таджикистан</w:t>
        </w:r>
      </w:hyperlink>
      <w:r>
        <w:t>. Ваши Превосходительства, уважаемые делегаты, г-н Генеральный директор Дарен Танг, от имени Республики Таджикистан хотели бы сердечно поздравить Вас с назначением на пост Генерального директора ВОИС на второй срок.  Высоко оцениваем Ваше руководство и дальновидность в период, когда интеллектуальная собственность продолжает играть жизненно важную роль в стимулировании инновационной деятельности, экономическом развитии и обеспечении устойчивого роста.  Уверены, что под Вашим руководством ВОИС будет и далее наращивать поддержку государств-членов, в частности в вопросах реагирования на меняющиеся вызовы глобальной инновационной среды.</w:t>
      </w:r>
    </w:p>
    <w:p w14:paraId="7B8A24C9" w14:textId="77777777" w:rsidR="00F378DD" w:rsidRPr="002068D6" w:rsidRDefault="00F378DD" w:rsidP="0060125C">
      <w:pPr>
        <w:pStyle w:val="ONUME"/>
        <w:numPr>
          <w:ilvl w:val="0"/>
          <w:numId w:val="0"/>
        </w:numPr>
        <w:spacing w:before="0" w:after="240" w:line="288" w:lineRule="auto"/>
      </w:pPr>
      <w:r>
        <w:t>Таджикистан по-прежнему привержен конструктивному взаимодействию в рамках ВОИС и продвижению сбалансированной и инклюзивной международной системы интеллектуальной собственности, приносящей пользу всем странам, особенно развивающимся странам и странам, не имеющим выхода к морю.  Желаем Вам всяческих успехов в Вашей важной миссии и заверяем Вас в полной поддержке со стороны Таджикистана.  Спасибо.</w:t>
      </w:r>
    </w:p>
    <w:p w14:paraId="5D3BF580" w14:textId="646705B8" w:rsidR="0060125C" w:rsidRPr="002068D6" w:rsidRDefault="0060125C" w:rsidP="0060125C">
      <w:pPr>
        <w:pStyle w:val="ONUME"/>
        <w:spacing w:before="0" w:after="0" w:line="288" w:lineRule="auto"/>
      </w:pPr>
      <w:hyperlink r:id="rId95">
        <w:r>
          <w:rPr>
            <w:color w:val="0070C0"/>
            <w:u w:val="single"/>
          </w:rPr>
          <w:t>Таиланд</w:t>
        </w:r>
        <w:r>
          <w:rPr>
            <w:color w:val="0070C0"/>
          </w:rPr>
          <w:t xml:space="preserve">. </w:t>
        </w:r>
        <w:r>
          <w:t xml:space="preserve"> </w:t>
        </w:r>
      </w:hyperlink>
      <w:r>
        <w:t xml:space="preserve">Также хотели бы поблагодарить заместителей Председателя и Секретариат за организацию данного заседания, а также выразить признательность послу Джеймсу Бакстеру, который председательствовал в Координационном комитете, что способствовало успешному проведению сегодняшних выборов нового Генерального директора. </w:t>
      </w:r>
    </w:p>
    <w:p w14:paraId="60462A28" w14:textId="77777777" w:rsidR="0060125C" w:rsidRPr="002068D6" w:rsidRDefault="0060125C" w:rsidP="0060125C">
      <w:pPr>
        <w:pStyle w:val="ONUME"/>
        <w:numPr>
          <w:ilvl w:val="0"/>
          <w:numId w:val="0"/>
        </w:numPr>
        <w:spacing w:before="0" w:after="0" w:line="288" w:lineRule="auto"/>
      </w:pPr>
      <w:r>
        <w:t>Таиланд присоединяется к заявлению, с которым выступило Королевство Саудовская Аравия от имени Азиатско-Тихоокеанской группы (АТГ), и хотел бы добавить следующее.  Г-н Генеральный директор, примите самые искренние и сердечные поздравления.</w:t>
      </w:r>
    </w:p>
    <w:p w14:paraId="7ECC27A1" w14:textId="77777777" w:rsidR="0060125C" w:rsidRPr="002068D6" w:rsidRDefault="0060125C" w:rsidP="0060125C">
      <w:pPr>
        <w:pStyle w:val="ONUME"/>
        <w:numPr>
          <w:ilvl w:val="0"/>
          <w:numId w:val="0"/>
        </w:numPr>
        <w:spacing w:before="0" w:after="0" w:line="288" w:lineRule="auto"/>
      </w:pPr>
      <w:r>
        <w:t xml:space="preserve">Как уже отмечалось в заявлении Саудовской Аравии, делегация гордится тем, что представитель региона АТГ вновь возглавляет эту важнейшую Организацию.  Стоящая перед Вами задача будет нелегкой, однако выражаем уверенность, что благодаря Вашим профессионализму, целеустремленности и энергии, которые Вы демонстрировали на протяжении последних шести лет, ВОИС продолжит процветать и осуществлять деятельность, приносящую пользу всем в сфере интеллектуальной собственности. </w:t>
      </w:r>
    </w:p>
    <w:p w14:paraId="7919494A" w14:textId="77777777" w:rsidR="0060125C" w:rsidRPr="002068D6" w:rsidRDefault="0060125C" w:rsidP="0060125C">
      <w:pPr>
        <w:pStyle w:val="ONUME"/>
        <w:numPr>
          <w:ilvl w:val="0"/>
          <w:numId w:val="0"/>
        </w:numPr>
        <w:spacing w:before="0" w:after="0" w:line="288" w:lineRule="auto"/>
      </w:pPr>
      <w:r>
        <w:t>Г-н Генеральный директор, о Ваших достижениях за последние шесть лет уже говорили многие делегации.  Разделяем эти оценки.  Помимо проведения двух успешных дипломатических конференций, Вы проделали огромную работу по обеспечению большей доступности и актуальности интеллектуальной собственности для более широкого круга заинтересованных сторон, включая, помимо прочего, малые и средние предприятия (МСП), авторов и местные сообщества.</w:t>
      </w:r>
    </w:p>
    <w:p w14:paraId="5A1D9B2F" w14:textId="77777777" w:rsidR="0060125C" w:rsidRPr="002068D6" w:rsidRDefault="0060125C" w:rsidP="0060125C">
      <w:pPr>
        <w:pStyle w:val="ONUME"/>
        <w:numPr>
          <w:ilvl w:val="0"/>
          <w:numId w:val="0"/>
        </w:numPr>
        <w:spacing w:before="0" w:after="0" w:line="288" w:lineRule="auto"/>
      </w:pPr>
      <w:r>
        <w:t xml:space="preserve">Ознакомившись с Вашим видением будущего ВОИС, которой Вы продолжите руководить в предстоящие шесть лет, выражаем полную уверенность в том, что Вы и далее будете утверждать ИС в качестве движущей силы инновационной и творческой деятельности, а также экономического роста.  </w:t>
      </w:r>
    </w:p>
    <w:p w14:paraId="3CD74B4B" w14:textId="77777777" w:rsidR="0060125C" w:rsidRPr="002068D6" w:rsidRDefault="0060125C" w:rsidP="0060125C">
      <w:pPr>
        <w:pStyle w:val="ONUME"/>
        <w:numPr>
          <w:ilvl w:val="0"/>
          <w:numId w:val="0"/>
        </w:numPr>
        <w:spacing w:before="0" w:after="0" w:line="288" w:lineRule="auto"/>
      </w:pPr>
      <w:r>
        <w:t xml:space="preserve">Относительно ожиданий Таиланда от Вашего дальнейшего руководства хотели бы отметить следующее.  Сегодня в Таиланде отмечается День интеллектуальной </w:t>
      </w:r>
      <w:r>
        <w:lastRenderedPageBreak/>
        <w:t>собственности, темой которого стали спорт, ИС и инновации. Недавно по итогам Вашего визита в Таиланд был запущен проект по финансированию, обеспеченному ИС.  Г-н Генеральный директор, Таиланд, безусловно, придает большое значение охране ИС, однако рассчитывает, что приоритетное внимание также будет уделяться ее использованию и коммерциализации.</w:t>
      </w:r>
    </w:p>
    <w:p w14:paraId="2A704155" w14:textId="66CFEC22" w:rsidR="0060125C" w:rsidRPr="002068D6" w:rsidRDefault="0060125C" w:rsidP="008F7A6E">
      <w:pPr>
        <w:pStyle w:val="ONUME"/>
        <w:numPr>
          <w:ilvl w:val="0"/>
          <w:numId w:val="0"/>
        </w:numPr>
        <w:spacing w:before="0" w:after="240" w:line="288" w:lineRule="auto"/>
      </w:pPr>
      <w:r>
        <w:t>[…] Еще раз поздравляем Вас, г-н Генеральный директор. Вы можете рассчитывать на поддержку со стороны Таиланда в совместной работе на протяжении следующих шести лет в целях достижения новых успехов.  Благодарю Вас.</w:t>
      </w:r>
    </w:p>
    <w:p w14:paraId="53841325" w14:textId="192440B8" w:rsidR="008F7A6E" w:rsidRPr="002068D6" w:rsidRDefault="008F7A6E" w:rsidP="005F399E">
      <w:pPr>
        <w:pStyle w:val="ONUME"/>
        <w:spacing w:before="0" w:after="0" w:line="288" w:lineRule="auto"/>
      </w:pPr>
      <w:hyperlink r:id="rId96">
        <w:r>
          <w:rPr>
            <w:color w:val="0070C0"/>
            <w:u w:val="single"/>
          </w:rPr>
          <w:t>Того</w:t>
        </w:r>
      </w:hyperlink>
      <w:r>
        <w:t>.  Г-н Председатель, г-н Генеральный директор, делегация Того присоединяется к различным партнерским группам, а именно к Африканской группе и Группе наименее развитых стран, и искренне поздравляет г-на Дарена Танга с переизбранием на пост Генерального директора Всемирной организации интеллектуальной собственности на второй срок.</w:t>
      </w:r>
    </w:p>
    <w:p w14:paraId="0CDF5068" w14:textId="77777777" w:rsidR="008F7A6E" w:rsidRPr="002068D6" w:rsidRDefault="008F7A6E" w:rsidP="005F399E">
      <w:pPr>
        <w:pStyle w:val="ONUME"/>
        <w:numPr>
          <w:ilvl w:val="0"/>
          <w:numId w:val="0"/>
        </w:numPr>
        <w:spacing w:before="0" w:after="0" w:line="288" w:lineRule="auto"/>
      </w:pPr>
      <w:r>
        <w:t>Данное назначение свидетельствует о высоком доверии государств-членов к его видению, руководству и приверженности созданию глобальной экосистемы ИС, основанной на принципах инклюзивности и ориентированной на развитие.</w:t>
      </w:r>
    </w:p>
    <w:p w14:paraId="6E1C50B6" w14:textId="77777777" w:rsidR="008F7A6E" w:rsidRPr="002068D6" w:rsidRDefault="008F7A6E" w:rsidP="005F399E">
      <w:pPr>
        <w:pStyle w:val="ONUME"/>
        <w:numPr>
          <w:ilvl w:val="0"/>
          <w:numId w:val="0"/>
        </w:numPr>
        <w:spacing w:before="0" w:after="0" w:line="288" w:lineRule="auto"/>
      </w:pPr>
      <w:r>
        <w:t xml:space="preserve">Г-н Генеральный директор, в ходе первого срока Ваших полномочий под Вашим руководством ВОИС в 2024 году успешно заключила два исторических многосторонних договора: Договор об интеллектуальной собственности, генетических ресурсах и связанных с ними традиционных знаниях, а также Эр-Риядский договор о законах по промышленным образцам.  Это как нельзя лучше свидетельствует о Вашей способности обеспечивать консенсус и добиваться результатов а рамках многостороннего диалога.  Несмотря на сложную геополитическую обстановку, для Того Ваше руководство имело особое значение.  </w:t>
      </w:r>
    </w:p>
    <w:p w14:paraId="4F515964" w14:textId="77777777" w:rsidR="008F7A6E" w:rsidRPr="002068D6" w:rsidRDefault="008F7A6E" w:rsidP="005F399E">
      <w:pPr>
        <w:pStyle w:val="ONUME"/>
        <w:numPr>
          <w:ilvl w:val="0"/>
          <w:numId w:val="0"/>
        </w:numPr>
        <w:spacing w:before="0" w:after="0" w:line="288" w:lineRule="auto"/>
      </w:pPr>
      <w:r>
        <w:t xml:space="preserve">Высоко оцениваем помощь ВОИС и ее партнеров в популяризации ИС, в частности в организации семинара по утверждению отчета об исследовании и оценке состояния системы ИС в Того, а также в обеспечении охраны географического указания для риса «Ковие».  </w:t>
      </w:r>
    </w:p>
    <w:p w14:paraId="7EDF3428" w14:textId="77777777" w:rsidR="008F7A6E" w:rsidRPr="002068D6" w:rsidRDefault="008F7A6E" w:rsidP="005F399E">
      <w:pPr>
        <w:pStyle w:val="ONUME"/>
        <w:numPr>
          <w:ilvl w:val="0"/>
          <w:numId w:val="0"/>
        </w:numPr>
        <w:spacing w:before="0" w:after="0" w:line="288" w:lineRule="auto"/>
      </w:pPr>
      <w:r>
        <w:t xml:space="preserve">В преддверии начала второго срока полномочий Того желает Вам всяческих успехов. Выражаем уверенность в том, что Вы приложите все усилия для расширения содействия наименее развитым странам в разработке национальных стратегий в области ИС и инноваций, а также для обеспечения комплексного и инклюзивного подхода к ИС в интересах развития, уделяя особое внимание укреплению связей между университетами, частным сектором и государственными органами, занимающимися продвижением ИС, а также проектам, направленным на сокращение технологического разрыва и неравенства между странами. </w:t>
      </w:r>
    </w:p>
    <w:p w14:paraId="25EDB711" w14:textId="10C17782" w:rsidR="00DC0916" w:rsidRPr="002068D6" w:rsidRDefault="008F7A6E" w:rsidP="005F399E">
      <w:pPr>
        <w:pStyle w:val="ONUME"/>
        <w:numPr>
          <w:ilvl w:val="0"/>
          <w:numId w:val="0"/>
        </w:numPr>
        <w:spacing w:before="0" w:after="240" w:line="288" w:lineRule="auto"/>
      </w:pPr>
      <w:r>
        <w:t>Хотели бы вновь выразить поддержку Генеральному директору Дарену Тангу и Секретариату, подтвердив при этом готовность укреплять сотрудничество с ВОИС в целях развития.  Благодарю Вас.</w:t>
      </w:r>
    </w:p>
    <w:p w14:paraId="639644B7" w14:textId="383E76A3" w:rsidR="00DC0916" w:rsidRPr="002068D6" w:rsidRDefault="00DC0916" w:rsidP="00144900">
      <w:pPr>
        <w:pStyle w:val="ONUME"/>
        <w:spacing w:before="0" w:after="0" w:line="288" w:lineRule="auto"/>
      </w:pPr>
      <w:hyperlink r:id="rId97">
        <w:r>
          <w:rPr>
            <w:color w:val="0070C0"/>
            <w:u w:val="single"/>
          </w:rPr>
          <w:t>Тунис</w:t>
        </w:r>
      </w:hyperlink>
      <w:r>
        <w:t>. От имени Туниса позвольте искренне поздравить г-на Дарена Танга с переизбранием на пост Генерального директора Организации.  Это переизбрание свидетельствует о вновь оказанном доверии со стороны государств-членов и отражает их глубокое удовлетворение его руководством и результатами, достигнутыми за последние шесть лет.</w:t>
      </w:r>
      <w:r>
        <w:br/>
      </w:r>
      <w:r>
        <w:lastRenderedPageBreak/>
        <w:t>Приветствуем усилия, предпринимаемые под руководством г-на Дарена Танга в целях продвижения системы интеллектуальной собственности, которая становится все более инклюзивной, доступной и справедливой в интересах всех, — системы, учитывающей потребности и ожидания развивающихся стран, их молодежи, сельских общин, творцов, новаторов и исследователей, а также расширяющей их возможности.</w:t>
      </w:r>
    </w:p>
    <w:p w14:paraId="16D6FC32" w14:textId="1D10BAF8" w:rsidR="00DC0916" w:rsidRPr="002068D6" w:rsidRDefault="00DC0916" w:rsidP="00436913">
      <w:pPr>
        <w:pStyle w:val="ONUME"/>
        <w:numPr>
          <w:ilvl w:val="0"/>
          <w:numId w:val="0"/>
        </w:numPr>
        <w:spacing w:before="0" w:after="240" w:line="288" w:lineRule="auto"/>
      </w:pPr>
      <w:r>
        <w:t>Приветствуем меры, принимаемые для превращения интеллектуальной собственности в двигатель роста, инструмент развития и привлечения инвестиций, что способствует преодолению разрыва в уровне развития и инноваций.</w:t>
      </w:r>
      <w:r>
        <w:br/>
        <w:t>Г-н Генеральный директор, как Вам известно, Вы можете рассчитывать на полную и конструктивную поддержку Туниса, на сотрудничество и содействие с его стороны в деле достижения общих целей и повышения отдачи от работы Организации.  Благодарю Вас.</w:t>
      </w:r>
    </w:p>
    <w:p w14:paraId="0D473A8F" w14:textId="4EFC0AE3" w:rsidR="00436913" w:rsidRPr="002068D6" w:rsidRDefault="00436913" w:rsidP="00436913">
      <w:pPr>
        <w:pStyle w:val="ONUME"/>
        <w:spacing w:before="0" w:after="0" w:line="288" w:lineRule="auto"/>
      </w:pPr>
      <w:hyperlink r:id="rId98">
        <w:r>
          <w:rPr>
            <w:color w:val="0070C0"/>
            <w:u w:val="single"/>
          </w:rPr>
          <w:t>Турция</w:t>
        </w:r>
      </w:hyperlink>
      <w:r>
        <w:t>.Уважаемый г-н Председатель, г-н Генеральный директор, уважаемые делегаты, Турция приветствует утверждение Генеральной Ассамблеей кандидатуры г-на Дарена Танга на пост Генерального директора ВОИС на второй срок.  Желаем г-ну Тангу всяческих успехов в период нового срока полномочий и рассчитываем на продолжение усилий ВОИС по укреплению сбалансированной, инклюзивной и эффективной глобальной системы интеллектуальной собственности, способствующей инновационной и творческой деятельности, а также устойчивому развитию.</w:t>
      </w:r>
    </w:p>
    <w:p w14:paraId="009E3394" w14:textId="77777777" w:rsidR="00436913" w:rsidRPr="002068D6" w:rsidRDefault="00436913" w:rsidP="00436913">
      <w:pPr>
        <w:pStyle w:val="ONUME"/>
        <w:numPr>
          <w:ilvl w:val="0"/>
          <w:numId w:val="0"/>
        </w:numPr>
        <w:spacing w:before="0" w:after="0" w:line="288" w:lineRule="auto"/>
      </w:pPr>
      <w:r>
        <w:t>Турция особенно ценит конструктивное сотрудничество, налаженное с ВОИС под руководством г-на Танга.  Высоко оцениваем постоянное взаимодействие с национальными учреждениями, а также инициативы по наращиванию потенциала и обмену знаниями, которые способствовали укреплению национальной системы ИС.  Также приветствуем способность ВОИС оперативно реагировать на возникающие вызовы, включая цифровую трансформацию и рост, стимулируемый инновациями, что тесно перекликается с национальными приоритетами Турции.</w:t>
      </w:r>
    </w:p>
    <w:p w14:paraId="502D6E03" w14:textId="77777777" w:rsidR="00436913" w:rsidRPr="002068D6" w:rsidRDefault="00436913" w:rsidP="00436913">
      <w:pPr>
        <w:pStyle w:val="ONUME"/>
        <w:numPr>
          <w:ilvl w:val="0"/>
          <w:numId w:val="0"/>
        </w:numPr>
        <w:spacing w:before="0" w:after="0" w:line="288" w:lineRule="auto"/>
      </w:pPr>
      <w:r>
        <w:t>В этом контексте вновь подтверждаем приверженность Турции активному участию в работе ВОИС и рассчитываем на дальнейшее углубление сотрудничества, в том числе в таких областях, как поддержка инновационной деятельности, коммерциализация ИС и наращивание потенциала с учетом национальных потребностей.  Также выражаем признательность г-ну Председателю за руководство работой и Секретариату ВОИС за организацию данной Ассамблеи.</w:t>
      </w:r>
    </w:p>
    <w:p w14:paraId="4C6301C2" w14:textId="033144F6" w:rsidR="00436913" w:rsidRPr="002068D6" w:rsidRDefault="00436913" w:rsidP="002E1415">
      <w:pPr>
        <w:pStyle w:val="ONUME"/>
        <w:numPr>
          <w:ilvl w:val="0"/>
          <w:numId w:val="0"/>
        </w:numPr>
        <w:spacing w:before="0" w:after="240" w:line="288" w:lineRule="auto"/>
      </w:pPr>
      <w:r>
        <w:t>По-прежнему уверены в том, что ВОИС продолжит укреплять свою роль в качестве гибкой, сбалансированной и ориентированной на перспективу международной организации.  Благодарю Вас.</w:t>
      </w:r>
    </w:p>
    <w:p w14:paraId="300E978F" w14:textId="008C3D27" w:rsidR="002E1415" w:rsidRPr="002068D6" w:rsidRDefault="002E1415" w:rsidP="002E1415">
      <w:pPr>
        <w:pStyle w:val="ONUME"/>
        <w:spacing w:before="0" w:after="0" w:line="288" w:lineRule="auto"/>
      </w:pPr>
      <w:hyperlink r:id="rId99">
        <w:r>
          <w:rPr>
            <w:color w:val="0070C0"/>
            <w:u w:val="single"/>
          </w:rPr>
          <w:t>Уганда</w:t>
        </w:r>
        <w:r>
          <w:rPr>
            <w:color w:val="0070C0"/>
          </w:rPr>
          <w:t xml:space="preserve">. </w:t>
        </w:r>
        <w:r>
          <w:t xml:space="preserve"> </w:t>
        </w:r>
      </w:hyperlink>
      <w:r>
        <w:t xml:space="preserve">Благодарю Вас, г-н Председатель.  Благодарю Вас, г-н Председатель. От имени правительства Республики Уганда хотели бы искренне поздравить Его Превосходительство г-на Дарена Танга с переизбранием на пост Генерального директора ВОИС.  Продление срока Ваших полномочий свидетельствует о глубоком доверии государств-членов к Вашему руководству и Вашему видению более инклюзивной, эффективной и доступной глобальной системы интеллектуальной собственности.  </w:t>
      </w:r>
    </w:p>
    <w:p w14:paraId="3AD92064" w14:textId="77777777" w:rsidR="002E1415" w:rsidRPr="002068D6" w:rsidRDefault="002E1415" w:rsidP="002E1415">
      <w:pPr>
        <w:pStyle w:val="ONUME"/>
        <w:numPr>
          <w:ilvl w:val="0"/>
          <w:numId w:val="0"/>
        </w:numPr>
        <w:spacing w:before="0" w:after="0" w:line="288" w:lineRule="auto"/>
      </w:pPr>
      <w:r>
        <w:t xml:space="preserve">С момента присоединения к Конвенции, учреждающей Всемирную организацию интеллектуальной собственности в 1973 году Уганда сохраняет неизменную </w:t>
      </w:r>
      <w:r>
        <w:lastRenderedPageBreak/>
        <w:t>приверженность поддержке мандата Организации и укреплению роли интеллектуальной собственности в национальном развитии.</w:t>
      </w:r>
    </w:p>
    <w:p w14:paraId="36BC7532" w14:textId="77777777" w:rsidR="002E1415" w:rsidRPr="002068D6" w:rsidRDefault="002E1415" w:rsidP="002E1415">
      <w:pPr>
        <w:pStyle w:val="ONUME"/>
        <w:numPr>
          <w:ilvl w:val="0"/>
          <w:numId w:val="0"/>
        </w:numPr>
        <w:spacing w:before="0" w:after="0" w:line="288" w:lineRule="auto"/>
      </w:pPr>
      <w:r>
        <w:t xml:space="preserve">Уганда извлекла значительную пользу из результативных программ ВОИС, особенно в области цифровой трансформации и наращивания потенциала, что позволило повысить эффективность и доступность национальных систем ИС, а также укрепить кадровый потенциал и […] институциональную основу […]. </w:t>
      </w:r>
    </w:p>
    <w:p w14:paraId="76E8C2F9" w14:textId="77777777" w:rsidR="002E1415" w:rsidRPr="002068D6" w:rsidRDefault="002E1415" w:rsidP="002E1415">
      <w:pPr>
        <w:pStyle w:val="ONUME"/>
        <w:numPr>
          <w:ilvl w:val="0"/>
          <w:numId w:val="0"/>
        </w:numPr>
        <w:spacing w:before="0" w:after="0" w:line="288" w:lineRule="auto"/>
      </w:pPr>
      <w:r>
        <w:t>Высоко оцениваем значимые результаты, достигнутые под Вашим руководством, в том числе принятие Договора ВОИС об интеллектуальной собственности, генетических ресурсах и связанных с ними традиционных знаниях, а также Эр-Риядского договора о законах по промышленным образцам, которые отражают сбалансированное и инклюзивное развитие международной системы ИС.</w:t>
      </w:r>
    </w:p>
    <w:p w14:paraId="5A8CB30E" w14:textId="77777777" w:rsidR="002E1415" w:rsidRPr="002068D6" w:rsidRDefault="002E1415" w:rsidP="002E1415">
      <w:pPr>
        <w:pStyle w:val="ONUME"/>
        <w:numPr>
          <w:ilvl w:val="0"/>
          <w:numId w:val="0"/>
        </w:numPr>
        <w:spacing w:before="0" w:after="0" w:line="288" w:lineRule="auto"/>
      </w:pPr>
      <w:r>
        <w:t xml:space="preserve">Говоря о перспективах, Уганда подчеркивает необходимость дальнейшего укрепления кадрового потенциала, особенно в таких специализированных технических областях, как экспертиза, а также расширения инициатив, способствующих повышению осведомленности, внедрению и использованию интеллектуальной собственности среди новаторов, микро-, малых и средних предприятий, женщин и молодежи. </w:t>
      </w:r>
    </w:p>
    <w:p w14:paraId="62BE0FCD" w14:textId="77777777" w:rsidR="002E1415" w:rsidRPr="002068D6" w:rsidRDefault="002E1415" w:rsidP="002E1415">
      <w:pPr>
        <w:pStyle w:val="ONUME"/>
        <w:numPr>
          <w:ilvl w:val="0"/>
          <w:numId w:val="0"/>
        </w:numPr>
        <w:spacing w:before="0" w:after="0" w:line="288" w:lineRule="auto"/>
      </w:pPr>
      <w:r>
        <w:t xml:space="preserve">Уганда неизменно привержена тесному сотрудничеству с ВОИС и всеми государствами-членами в целях развития сбалансированной, инклюзивной и ориентированной на развитие экосистемы ИС.  </w:t>
      </w:r>
    </w:p>
    <w:p w14:paraId="30712502" w14:textId="77777777" w:rsidR="002E1415" w:rsidRPr="002068D6" w:rsidRDefault="002E1415" w:rsidP="00FD523F">
      <w:pPr>
        <w:pStyle w:val="ONUME"/>
        <w:numPr>
          <w:ilvl w:val="0"/>
          <w:numId w:val="0"/>
        </w:numPr>
        <w:spacing w:before="0" w:after="240" w:line="288" w:lineRule="auto"/>
      </w:pPr>
      <w:r>
        <w:t>Желаем Вам, Ваше Превосходительство, больших успехов в период Вашего нового срока полномочий в должности Генерального директора ВОИС и рассчитываем на Ваше дальнейшее руководство в деле укрепления глобальной экосистемы ИС, содействия инклюзивным инновациям и реагирования на возникающие вызовы, особенно в сфере передовых технологий.  Благодарю Вас.  За Бога и мою страну.</w:t>
      </w:r>
    </w:p>
    <w:p w14:paraId="444BF49E" w14:textId="2DCDF6EA" w:rsidR="00FD523F" w:rsidRPr="002068D6" w:rsidRDefault="00FD523F" w:rsidP="00FD523F">
      <w:pPr>
        <w:pStyle w:val="ONUME"/>
        <w:spacing w:before="0" w:after="0" w:line="288" w:lineRule="auto"/>
      </w:pPr>
      <w:hyperlink r:id="rId100">
        <w:r>
          <w:rPr>
            <w:color w:val="0070C0"/>
            <w:u w:val="single"/>
          </w:rPr>
          <w:t>Украина</w:t>
        </w:r>
      </w:hyperlink>
      <w:r>
        <w:t xml:space="preserve">.Г-н Председатель, г-н Генеральный директор, уважаемые делегаты, Украина присоединяется к заявлению, с которым выступила делегация Албании от имени Группы государств Центральной Европы и Балтии (ЦВЕБ).  Поздравляем г-на Дарена Танга с назначением на пост Генерального директора ВОИС на новый срок.  </w:t>
      </w:r>
    </w:p>
    <w:p w14:paraId="30F43521" w14:textId="77777777" w:rsidR="00FD523F" w:rsidRPr="002068D6" w:rsidRDefault="00FD523F" w:rsidP="00FD523F">
      <w:pPr>
        <w:pStyle w:val="ONUME"/>
        <w:numPr>
          <w:ilvl w:val="0"/>
          <w:numId w:val="0"/>
        </w:numPr>
        <w:spacing w:before="0" w:after="0" w:line="288" w:lineRule="auto"/>
      </w:pPr>
      <w:r>
        <w:t>Уважаемый Дарен, выражаем полную поддержку Вашему дальнейшему руководству и реализуемому Вами стратегическому видению, направленному на построение более инклюзивной, сбалансированной и ориентированной на результат глобальной экосистемы ИС.  Также хотели бы искренне поблагодарить весь коллектив ВОИС за профессионализм, преданность делу и активную поддержку.</w:t>
      </w:r>
    </w:p>
    <w:p w14:paraId="23A703C3" w14:textId="77777777" w:rsidR="00FD523F" w:rsidRPr="002068D6" w:rsidRDefault="00FD523F" w:rsidP="00FD523F">
      <w:pPr>
        <w:pStyle w:val="ONUME"/>
        <w:numPr>
          <w:ilvl w:val="0"/>
          <w:numId w:val="0"/>
        </w:numPr>
        <w:spacing w:before="0" w:after="0" w:line="288" w:lineRule="auto"/>
      </w:pPr>
      <w:r>
        <w:t xml:space="preserve">Украина хотела бы особо отметить гибкость, проявленную ВОИС при предоставлении глобальных услуг в области ИС.  Благодаря данным инициативам национальные пользователи ИС имеют возможность продолжать использование международной системы, несмотря на агрессивную войну России против Украины. </w:t>
      </w:r>
    </w:p>
    <w:p w14:paraId="59482256" w14:textId="77777777" w:rsidR="00FD523F" w:rsidRPr="002068D6" w:rsidRDefault="00FD523F" w:rsidP="00FD523F">
      <w:pPr>
        <w:pStyle w:val="ONUME"/>
        <w:numPr>
          <w:ilvl w:val="0"/>
          <w:numId w:val="0"/>
        </w:numPr>
        <w:spacing w:before="0" w:after="0" w:line="288" w:lineRule="auto"/>
      </w:pPr>
      <w:r>
        <w:t xml:space="preserve">Также хотели бы напомнить о решении ВОИС об оказании помощи и поддержки инновационному и творческому сектору, а также системе интеллектуальной собственности Украины.  Реализация этого решения уже принесла конкретные результаты, в частности для украинских новаторов и авторов. </w:t>
      </w:r>
    </w:p>
    <w:p w14:paraId="3F5A168F" w14:textId="77777777" w:rsidR="00FD523F" w:rsidRPr="002068D6" w:rsidRDefault="00FD523F" w:rsidP="00FD523F">
      <w:pPr>
        <w:pStyle w:val="ONUME"/>
        <w:numPr>
          <w:ilvl w:val="0"/>
          <w:numId w:val="0"/>
        </w:numPr>
        <w:spacing w:before="0" w:after="0" w:line="288" w:lineRule="auto"/>
      </w:pPr>
      <w:r>
        <w:t xml:space="preserve">Кроме того, подчеркиваем важность продолжения сотрудничества в целях смягчения последствий войны России против Украины, а также принимаемых мер по обеспечению того, чтобы публикации и платформы ВОИС в полной мере уважали суверенитет, </w:t>
      </w:r>
      <w:r>
        <w:lastRenderedPageBreak/>
        <w:t>независимость и территориальную целостность Украины в ее международно признанных границах.</w:t>
      </w:r>
    </w:p>
    <w:p w14:paraId="7E0CDD33" w14:textId="2AA9F912" w:rsidR="002E1415" w:rsidRPr="002068D6" w:rsidRDefault="00FD523F" w:rsidP="00FD523F">
      <w:pPr>
        <w:pStyle w:val="ONUME"/>
        <w:numPr>
          <w:ilvl w:val="0"/>
          <w:numId w:val="0"/>
        </w:numPr>
        <w:spacing w:before="0" w:after="240" w:line="288" w:lineRule="auto"/>
      </w:pPr>
      <w:r>
        <w:t>В заключение хотелось бы отметить, что Украина сохраняет твердую приверженность дальнейшему укреплению сотрудничества с ВОИС, в том числе посредством институционального и проектного взаимодействия, уделяя особое внимание восстановлению, обеспечению устойчивости и неизменной поддержке украинских пользователей ИС. В соответствии с общей миссией по-прежнему готовы активно содействовать развитию сбалансированной и эффективной глобальной экосистемы ИС.  Благодарю Вас.</w:t>
      </w:r>
    </w:p>
    <w:p w14:paraId="362FB3B4" w14:textId="2653BDB4" w:rsidR="00D006CE" w:rsidRPr="002068D6" w:rsidRDefault="00D006CE" w:rsidP="00D006CE">
      <w:pPr>
        <w:pStyle w:val="ONUME"/>
        <w:spacing w:before="0" w:after="0" w:line="288" w:lineRule="auto"/>
      </w:pPr>
      <w:hyperlink r:id="rId101">
        <w:r>
          <w:rPr>
            <w:color w:val="0070C0"/>
            <w:u w:val="single"/>
          </w:rPr>
          <w:t>Объединенные Арабские Эмираты</w:t>
        </w:r>
      </w:hyperlink>
      <w:r>
        <w:t>. Делегация Объединенных Арабских Эмиратов искренне поздравляет г-на Дарена Танга с переизбранием на пост руководителя Всемирной организации интеллектуальной собственности на второй срок. Данное решение отражает уверенность ОАЭ, равно как и других государств-членов, в его передовом руководстве и масштабном стратегическом видении.</w:t>
      </w:r>
    </w:p>
    <w:p w14:paraId="5F0DD00A" w14:textId="77777777" w:rsidR="00D006CE" w:rsidRPr="002068D6" w:rsidRDefault="00D006CE" w:rsidP="00D006CE">
      <w:pPr>
        <w:pStyle w:val="ONUME"/>
        <w:numPr>
          <w:ilvl w:val="0"/>
          <w:numId w:val="0"/>
        </w:numPr>
        <w:spacing w:before="0" w:after="0" w:line="288" w:lineRule="auto"/>
      </w:pPr>
      <w:r>
        <w:t>В период первого срока его полномочий в Организации произошли качественные изменения, которые укрепили ее роль в поддержке системы интеллектуальной собственности и способствовали развитию инновационной и творческой деятельности в качестве важнейших опор, необходимых для достижения устойчивого развития. Особо отмечаем его усилия по превращению Организации в глобальную площадку для обсуждения актуальных вопросов в области интеллектуальной собственности, а также по созданию рамок и стандартов, отвечающих новым изменениям в сфере технологий и знаний, с акцентом на оказание значимой и практической поддержки новаторам и авторам во всем мире.</w:t>
      </w:r>
    </w:p>
    <w:p w14:paraId="2FF2ECB2" w14:textId="77777777" w:rsidR="00D006CE" w:rsidRPr="002068D6" w:rsidRDefault="00D006CE" w:rsidP="00D006CE">
      <w:pPr>
        <w:pStyle w:val="ONUME"/>
        <w:numPr>
          <w:ilvl w:val="0"/>
          <w:numId w:val="0"/>
        </w:numPr>
        <w:spacing w:before="0" w:after="0" w:line="288" w:lineRule="auto"/>
      </w:pPr>
      <w:r>
        <w:t>Данное заседание проходит на фоне крайне сложной и напряженной региональной и международной обстановки: регион сталкивается с обостряющимися вызовами и угрозами, исходящими от агрессивной и террористической деятельности Ирана, что подрывает усилия по обеспечению развития и стабильности. В связи с этим возникает необходимость в более решительных многосторонних действиях, предоставлении гарантий и подтверждении ценности сотрудничества.</w:t>
      </w:r>
    </w:p>
    <w:p w14:paraId="156F3312" w14:textId="77777777" w:rsidR="00D006CE" w:rsidRPr="002068D6" w:rsidRDefault="00D006CE" w:rsidP="00D006CE">
      <w:pPr>
        <w:pStyle w:val="ONUME"/>
        <w:numPr>
          <w:ilvl w:val="0"/>
          <w:numId w:val="0"/>
        </w:numPr>
        <w:spacing w:before="0" w:after="0" w:line="288" w:lineRule="auto"/>
      </w:pPr>
      <w:r>
        <w:t>В этом контексте Объединенные Арабские Эмираты вновь заявляют о своей твердой и неизменной позиции, призывая к расширению конструктивного диалога, мирному урегулированию, а также укреплению стабильности и международного сотрудничества. Объединенные Арабские Эмираты выступают за развитие регионального сотрудничества и применение совместных подходов к работе и координации в целях обеспечения безопасности и процветания народов региона и всего мира. Исходя из этого, Объединенные Арабские Эмираты рассматривают интеллектуальную собственность в качестве связующего звена для международного сотрудничества. В соответствии со своей долгосрочной национальной стратегией страна продолжает последовательно инвестировать в построение сильной экономики, основанной на науке, знаниях и инновациях, а также в укрепление комплексной системы поддержки авторов и новаторов. В то же время Объединенные Арабские Эмираты стремятся наращивать сотрудничество с Всемирной организацией интеллектуальной собственности и государствами-членами для обмена опытом и разработки политики, отвечающей общим целям.</w:t>
      </w:r>
    </w:p>
    <w:p w14:paraId="632896FF" w14:textId="6043B893" w:rsidR="00D006CE" w:rsidRPr="002068D6" w:rsidRDefault="00D006CE" w:rsidP="00D006CE">
      <w:pPr>
        <w:pStyle w:val="ONUME"/>
        <w:numPr>
          <w:ilvl w:val="0"/>
          <w:numId w:val="0"/>
        </w:numPr>
        <w:spacing w:before="0" w:after="240" w:line="288" w:lineRule="auto"/>
      </w:pPr>
      <w:r>
        <w:t xml:space="preserve">В данном контексте и в свете вышесказанного вновь заявляем о полной поддержке усилий Организации со стороны Объединенных Арабских Эмиратов и о приверженности </w:t>
      </w:r>
      <w:r>
        <w:lastRenderedPageBreak/>
        <w:t>совместной работе с ВОИС и государствами-членами в целях усиления роли интеллектуальной собственности как связующего звена на пути к развитию и миру. В заключение хотели бы еще раз поздравить г-на Дарена Танга и пожелать ему успехов и дальновидности в период его нового срока полномочий. Благодарю Вас.</w:t>
      </w:r>
    </w:p>
    <w:p w14:paraId="1E8F4E72" w14:textId="4A0BCFF3" w:rsidR="00D50162" w:rsidRPr="002068D6" w:rsidRDefault="00D50162" w:rsidP="00D50162">
      <w:pPr>
        <w:pStyle w:val="ONUME"/>
        <w:spacing w:before="0" w:after="0" w:line="288" w:lineRule="auto"/>
      </w:pPr>
      <w:hyperlink r:id="rId102">
        <w:r>
          <w:rPr>
            <w:color w:val="0070C0"/>
            <w:u w:val="single"/>
          </w:rPr>
          <w:t>Соединенное Королевство</w:t>
        </w:r>
      </w:hyperlink>
      <w:r>
        <w:t xml:space="preserve">.Делегация Соединенного Королевства искренне рада принять участие в настоящей внеочередной сессии Ассамблей ВОИС.  </w:t>
      </w:r>
    </w:p>
    <w:p w14:paraId="7AC133DE" w14:textId="77777777" w:rsidR="00D50162" w:rsidRPr="002068D6" w:rsidRDefault="00D50162" w:rsidP="00D50162">
      <w:pPr>
        <w:pStyle w:val="ONUME"/>
        <w:numPr>
          <w:ilvl w:val="0"/>
          <w:numId w:val="0"/>
        </w:numPr>
        <w:spacing w:before="0" w:after="0" w:line="288" w:lineRule="auto"/>
      </w:pPr>
      <w:r>
        <w:t xml:space="preserve">Благодарим Вас, г-н Председатель, а также Секретариат за работу по подготовке заседания.  Соединенное Королевство сердечно поздравляет Вас, г-н Генеральный директор, с назначением на очередной шестилетний срок.  Ваше дальнейшее руководство обеспечивает преемственность в период, когда сильная многосторонняя система интеллектуальной собственности имеет как никогда важное значение для инновационной и творческой деятельности во всем мире.  </w:t>
      </w:r>
    </w:p>
    <w:p w14:paraId="60EFBE49" w14:textId="77777777" w:rsidR="00D50162" w:rsidRPr="002068D6" w:rsidRDefault="00D50162" w:rsidP="00D50162">
      <w:pPr>
        <w:pStyle w:val="ONUME"/>
        <w:numPr>
          <w:ilvl w:val="0"/>
          <w:numId w:val="0"/>
        </w:numPr>
        <w:spacing w:before="0" w:after="0" w:line="288" w:lineRule="auto"/>
      </w:pPr>
      <w:r>
        <w:t xml:space="preserve">За прошедшие шесть лет под Вашим руководством ВОИС добилась реальных, весомых результатов, включая заключение двух новых многосторонних договоров, улучшение организационной культуры и повышение эффективности, а также взвешенное управление финансами.  </w:t>
      </w:r>
    </w:p>
    <w:p w14:paraId="6863F36C" w14:textId="77777777" w:rsidR="00D50162" w:rsidRPr="002068D6" w:rsidRDefault="00D50162" w:rsidP="00D50162">
      <w:pPr>
        <w:pStyle w:val="ONUME"/>
        <w:numPr>
          <w:ilvl w:val="0"/>
          <w:numId w:val="0"/>
        </w:numPr>
        <w:spacing w:before="0" w:after="0" w:line="288" w:lineRule="auto"/>
      </w:pPr>
      <w:r>
        <w:t xml:space="preserve">Соединенное Королевство также приветствует Ваше внимание к более широким задачам ВОИС как специализированного учреждения ООН, включая практическую работу по вопросам развития, изменения климата, равенства и многообразия, а также возможностей и рисков, связанных с искусственным интеллектом (ИИ).  По-прежнему готовы работать с Вами и другими государствами-членами в целях поддержки инновационной деятельности и обеспечения повсеместного уважения и доверия к системе ИС. </w:t>
      </w:r>
    </w:p>
    <w:p w14:paraId="5D7E6E91" w14:textId="77777777" w:rsidR="00D50162" w:rsidRPr="002068D6" w:rsidRDefault="00D50162" w:rsidP="00D50162">
      <w:pPr>
        <w:pStyle w:val="ONUME"/>
        <w:numPr>
          <w:ilvl w:val="0"/>
          <w:numId w:val="0"/>
        </w:numPr>
        <w:spacing w:before="0" w:after="0" w:line="288" w:lineRule="auto"/>
      </w:pPr>
      <w:r>
        <w:t xml:space="preserve">Г-н Генеральный директор, как мне рассказывали, во время Вашей первой предвыборной кампании Вы говорили о желании «вырваться на свободу» (break free) и оставить прошлое позади.  А в ходе нынешней кампании я слышал, что Вашим девизом стала фраза «we will rock you».   И пока в моей голове звучат песни группы Queen, мы рассчитываем на то, что прогресс в ВОИС будет задавать столь же уверенный ритм.  </w:t>
      </w:r>
    </w:p>
    <w:p w14:paraId="5664A5F0" w14:textId="77777777" w:rsidR="00D50162" w:rsidRPr="002068D6" w:rsidRDefault="00D50162" w:rsidP="00D50162">
      <w:pPr>
        <w:pStyle w:val="ONUME"/>
        <w:numPr>
          <w:ilvl w:val="0"/>
          <w:numId w:val="0"/>
        </w:numPr>
        <w:spacing w:before="0" w:after="0" w:line="288" w:lineRule="auto"/>
      </w:pPr>
      <w:r>
        <w:t xml:space="preserve">Говоря о Вашем втором сроке полномочий, Соединенное Королевство надеется, что ВОИС сможет обеспечить баланс между поддержанием надежной глобальной системы ИС и удовлетворением потребностей всех государств — членов ВОИС.  </w:t>
      </w:r>
    </w:p>
    <w:p w14:paraId="6E3ECC4A" w14:textId="77777777" w:rsidR="00D50162" w:rsidRPr="002068D6" w:rsidRDefault="00D50162" w:rsidP="00D50162">
      <w:pPr>
        <w:pStyle w:val="ONUME"/>
        <w:numPr>
          <w:ilvl w:val="0"/>
          <w:numId w:val="0"/>
        </w:numPr>
        <w:spacing w:before="0" w:after="0" w:line="288" w:lineRule="auto"/>
      </w:pPr>
      <w:r>
        <w:t>Призываем и впредь уделять внимание укреплению основных услуг ВОИС, в частности систем регистрации и подачи заявок, которые остаются стержнем современной и надежной международной системы ИС.  Это имеет важнейшее значение для поддержки экономического роста и производительности, в том числе за счет оказания предприятиям, особенно малым и средним (МСП), помощи в более стратегическом использовании ИС.  Также приветствуем дальнейшее укрепление роли ВОИС как глобального центра аналитики в области ИС, использующего высококачественные данные и современные технологии для прогнозирования новых тенденций, повышения эффективности работы и улучшения качества обслуживания пользователей в целом.</w:t>
      </w:r>
    </w:p>
    <w:p w14:paraId="383C2A90" w14:textId="366AD25D" w:rsidR="00D50162" w:rsidRPr="002068D6" w:rsidRDefault="00D50162" w:rsidP="00D50162">
      <w:pPr>
        <w:pStyle w:val="ONUME"/>
        <w:numPr>
          <w:ilvl w:val="0"/>
          <w:numId w:val="0"/>
        </w:numPr>
        <w:spacing w:before="0" w:after="240" w:line="288" w:lineRule="auto"/>
      </w:pPr>
      <w:r>
        <w:t>И, что самое главное, Соединенное Королевство рассчитывает на продолжение сотрудничества с ВОИС, а переходя на личную ноту, уверены, что присущие Вам чувство юмора, открытость и теплота сделают эту совместную работу более легкой для всех нас.  Благодарю Вас.</w:t>
      </w:r>
    </w:p>
    <w:p w14:paraId="2B17D3EB" w14:textId="1764145E" w:rsidR="005C1A16" w:rsidRPr="002068D6" w:rsidRDefault="00DC0916" w:rsidP="00144900">
      <w:pPr>
        <w:pStyle w:val="ONUME"/>
        <w:spacing w:before="0" w:after="0" w:line="288" w:lineRule="auto"/>
      </w:pPr>
      <w:hyperlink r:id="rId103">
        <w:r>
          <w:rPr>
            <w:color w:val="0070C0"/>
            <w:u w:val="single"/>
          </w:rPr>
          <w:t>Соединенные Штаты Америки</w:t>
        </w:r>
      </w:hyperlink>
      <w:r>
        <w:t xml:space="preserve">.Г-н Генеральный директор Танг, сердечно поздравляем Вас с переизбранием на пост руководителя Всемирной организации интеллектуальной собственности.  Возлагаем очень большие надежды на ВОИС в период Вашего второго срока полномочий.  Опираясь на динамику, набранную в ходе Вашего первого срока, необходимо уже сейчас принять решительные меры, чтобы ВОИС оставалась эффективной и ориентированной на перспективу организацией, способной выполнять свои обязательства перед новаторами и авторами по всему миру.  Соединенные Штаты готовы поддержать Вас в этом вместе с другими государствами-членами.  Хотели бы отметить три момента.  </w:t>
      </w:r>
    </w:p>
    <w:p w14:paraId="20882976" w14:textId="7007E253" w:rsidR="00DC0916" w:rsidRPr="002068D6" w:rsidRDefault="00DC0916" w:rsidP="00144900">
      <w:pPr>
        <w:pStyle w:val="ONUME"/>
        <w:numPr>
          <w:ilvl w:val="0"/>
          <w:numId w:val="0"/>
        </w:numPr>
        <w:spacing w:before="0" w:after="0" w:line="288" w:lineRule="auto"/>
      </w:pPr>
      <w:r>
        <w:t>Во-первых, необходимо сосредоточиться на основополагающих задачах.  ВОИС существует для обеспечения охраны интеллектуальной собственности во всем мире.  Это означает укрепление систем ИС и наращивание потенциала стран по использованию этих систем в целях экономического роста.  Надеемся, что Вы сформируете руководящую команду, которая будет столь же предана этому мандату, как и Вы сам.  Глобальные услуги ВОИС, такие как система РСТ, Мадридская и Гаагская системы, имеют решающее значение для надлежащего функционирования и благополучия Организации.  Следует сосредоточиться на модернизации данных систем и повышении их привлекательности для пользователей, а не на деятельности, которая не связана с основной целью ВОИС и зачастую наносит ущерб новаторам и авторам.</w:t>
      </w:r>
      <w:r>
        <w:br/>
        <w:t>Во-вторых, необходимо исключить нецелевые расходы.  Ценим Вашу неизменную приверженность сокращению объема служебных поездок сотрудников ВОИС, что является действительно хорошим началом.  Продолжим выступать за то, чтобы ВОИС завершала заседания вовремя, отказалась от необоснованных перелетов бизнес-классом и обеспечила финансовую устойчивость всех союзов ВОИС.  Согласно данным, предоставленным самой Организацией, в 2024 году расходы на перелеты бизнес-классом сотрудников ВОИС превысили 4 млн долл. США, а на поездки лиц, не являющихся сотрудниками, было потрачено еще 3,5 млн долл. США.  ВОИС финансирует участие более 20 делегатов в различных заседаниях комитетов.  Уважаемые государства-члены, призываем совместно работать над сокращением данных издержек.  Эти расходы становится все труднее оправдывать перед американскими налогоплательщиками и бизнесом, которые сами сталкиваются с сокращениями бюджетов.</w:t>
      </w:r>
    </w:p>
    <w:p w14:paraId="24BF3463" w14:textId="3075B61D" w:rsidR="00DC0916" w:rsidRPr="002068D6" w:rsidRDefault="00DC0916" w:rsidP="00D1089E">
      <w:pPr>
        <w:pStyle w:val="ONUME"/>
        <w:numPr>
          <w:ilvl w:val="0"/>
          <w:numId w:val="0"/>
        </w:numPr>
        <w:spacing w:before="0" w:after="240" w:line="288" w:lineRule="auto"/>
      </w:pPr>
      <w:r>
        <w:t>В-третьих, необходимо повысить уровень прозрачности.  ВОИС финансируется за счет пошлин, уплачиваемых новаторами и авторами, и каждый доллар должен расходоваться взвешенно, а государствам-членам требуется бо́льшая прозрачность бюджета в отношении того, как расходуются эти средства.</w:t>
      </w:r>
      <w:r>
        <w:br/>
        <w:t>Г-н Генеральный директор Дарен Танг, Вы продемонстрировали свою абсолютную приверженность этой Организации, ее основному мандату и государствам-членам.  Знаем, что Вы рассматриваете охрану интеллектуальной собственности не как препятствие, а как фактор, способствующий экономическому росту и всеобщему процветанию.  Ценим то, как Ваша команда продвигает использование ИИ, в частности для повышения эффективности работы и письменного перевода, и предлагает поделиться новаторскими решениями с другими учреждениями ООН в качестве передовой практики.  Именно такой дух инноваций мы хотим видеть в ВОИС и во всей системе ООН.</w:t>
      </w:r>
      <w:r>
        <w:br/>
        <w:t xml:space="preserve">Г-н Генеральный директор, Ваш второй срок — это возможность доказать, что ВОИС </w:t>
      </w:r>
      <w:r>
        <w:lastRenderedPageBreak/>
        <w:t>способна и дальше внедрять внутренние инновации, проводить реформы и приносить реальные результаты как государствам-членам, так и новаторам и авторам, финансирующим Организацию.  Готовы и впредь тесно сотрудничать с Вами и другими государствами-членами.  Давайте сделаем так, чтобы этот срок принес реальные результаты. Благодарю Вас.</w:t>
      </w:r>
    </w:p>
    <w:p w14:paraId="3A19A432" w14:textId="1BBCB167" w:rsidR="00D1089E" w:rsidRPr="002068D6" w:rsidRDefault="00D1089E" w:rsidP="00D1089E">
      <w:pPr>
        <w:pStyle w:val="ONUME"/>
        <w:spacing w:before="0" w:after="0" w:line="288" w:lineRule="auto"/>
      </w:pPr>
      <w:hyperlink r:id="rId104">
        <w:r>
          <w:rPr>
            <w:color w:val="0070C0"/>
            <w:u w:val="single"/>
          </w:rPr>
          <w:t>Уругвай</w:t>
        </w:r>
      </w:hyperlink>
      <w:r>
        <w:t xml:space="preserve">.Делегация Уругвая хотела бы поздравить г-на Дарена Танга с назначением на новый срок полномочий в ВОИС.  </w:t>
      </w:r>
    </w:p>
    <w:p w14:paraId="04BCE843" w14:textId="77777777" w:rsidR="00D1089E" w:rsidRPr="002068D6" w:rsidRDefault="00D1089E" w:rsidP="00D1089E">
      <w:pPr>
        <w:pStyle w:val="ONUME"/>
        <w:numPr>
          <w:ilvl w:val="0"/>
          <w:numId w:val="0"/>
        </w:numPr>
        <w:spacing w:before="0" w:after="0" w:line="288" w:lineRule="auto"/>
      </w:pPr>
      <w:r>
        <w:t>Данное назначение является признанием проделанной за последние несколько лет работы, а также его руководящей роли в деле дальнейшего укрепления Организации, отличающейся динамизмом и бо́льшей близостью к государствам-членам.  В этой связи хотели бы особо отметить сотрудничество, которое ВОИС поддерживает с Уругваем в целях укрепления национальной системы ИС.</w:t>
      </w:r>
    </w:p>
    <w:p w14:paraId="5E26FA80" w14:textId="77777777" w:rsidR="00D1089E" w:rsidRPr="002068D6" w:rsidRDefault="00D1089E" w:rsidP="00D1089E">
      <w:pPr>
        <w:pStyle w:val="ONUME"/>
        <w:numPr>
          <w:ilvl w:val="0"/>
          <w:numId w:val="0"/>
        </w:numPr>
        <w:spacing w:before="0" w:after="0" w:line="288" w:lineRule="auto"/>
      </w:pPr>
      <w:r>
        <w:t xml:space="preserve">Высоко ценим поддержку со стороны Отдела Латинской Америки и Карибского бассейна, а также Сектора экосистем ИС и инноваций.  Эта поддержка оказалась особенно ценной при внедрении системы РСТ, а также в таких областях, как экономика замкнутого цикла, гендерная политика, популяризация знаний и создание первого в истории Уругвая центра медиации в сфере ИС. В данной связи рассчитываем на дальнейшее продвижение совместно с ВОИС к созданию предпринимательской и инновационной экосистемы, способной стратегически применять ИС в интересах своего развития и повышения конкурентоспособности. </w:t>
      </w:r>
    </w:p>
    <w:p w14:paraId="1864E821" w14:textId="36F89971" w:rsidR="00D1089E" w:rsidRPr="002068D6" w:rsidRDefault="00D1089E" w:rsidP="00D1089E">
      <w:pPr>
        <w:pStyle w:val="ONUME"/>
        <w:numPr>
          <w:ilvl w:val="0"/>
          <w:numId w:val="0"/>
        </w:numPr>
        <w:spacing w:before="0" w:after="0" w:line="288" w:lineRule="auto"/>
      </w:pPr>
      <w:r>
        <w:t xml:space="preserve">Надеемся, что предстоящий визит г-на Генерального директора в Уругвай пройдет успешно. Придаем данному визиту особое значение, поскольку страну впервые посетит руководитель столь высокого уровня в этой сфере.  </w:t>
      </w:r>
    </w:p>
    <w:p w14:paraId="7229F57B" w14:textId="339DC70A" w:rsidR="00D1089E" w:rsidRPr="002068D6" w:rsidRDefault="00D1089E" w:rsidP="00037B9B">
      <w:pPr>
        <w:pStyle w:val="ONUME"/>
        <w:numPr>
          <w:ilvl w:val="0"/>
          <w:numId w:val="0"/>
        </w:numPr>
        <w:spacing w:before="0" w:after="240" w:line="288" w:lineRule="auto"/>
      </w:pPr>
      <w:r>
        <w:t xml:space="preserve">В заключение Уругвай вновь подтверждает готовность продолжать тесное сотрудничество с г-ном Генеральным директором, Секретариатом и другими государствами-членами в интересах построения более сильной и сбалансированной Организации. Благодарю Вас. </w:t>
      </w:r>
    </w:p>
    <w:p w14:paraId="6D9DA8A5" w14:textId="458F7E24" w:rsidR="00037B9B" w:rsidRPr="002068D6" w:rsidRDefault="00037B9B" w:rsidP="00037B9B">
      <w:pPr>
        <w:pStyle w:val="ONUME"/>
        <w:spacing w:before="0" w:after="0" w:line="288" w:lineRule="auto"/>
      </w:pPr>
      <w:hyperlink r:id="rId105">
        <w:r>
          <w:rPr>
            <w:color w:val="0070C0"/>
            <w:u w:val="single"/>
          </w:rPr>
          <w:t>Вануату</w:t>
        </w:r>
      </w:hyperlink>
      <w:r>
        <w:t xml:space="preserve">. Республика Вануату присоединяется к заявлению, с которым выступила Саудовская Аравия от имени Азиатско-Тихоокеанской группы (АТГ). От имени правительства Вануату хотели бы искренне поздравить г-на Дарена Танга с назначением на пост Генерального директора ВОИС на новый срок.  </w:t>
      </w:r>
    </w:p>
    <w:p w14:paraId="545BA3AF" w14:textId="77777777" w:rsidR="00037B9B" w:rsidRPr="002068D6" w:rsidRDefault="00037B9B" w:rsidP="00037B9B">
      <w:pPr>
        <w:pStyle w:val="ONUME"/>
        <w:numPr>
          <w:ilvl w:val="0"/>
          <w:numId w:val="0"/>
        </w:numPr>
        <w:spacing w:before="0" w:after="0" w:line="288" w:lineRule="auto"/>
      </w:pPr>
      <w:r>
        <w:t xml:space="preserve">Вануату высоко ценит Ваше руководство и направление деятельности, заданное Организации, особенно в части продвижения более инклюзивной, доступной, модернизированной и ориентированной на развитие системы интеллектуальной собственности.  Вануату также хотело бы выразить признательность за оказываемые под Вашим руководством услуги ВОИС, в том числе за техническую поддержку, мероприятия по наращиванию потенциала и консультационные услуги, которые сыграли важную роль в укреплении национальной нормативно-правовой базы в области интеллектуальной собственности, а также в поддержке инновационной и творческой деятельности на местном уровне.  Вануату понимает важность того, чтобы работа Организации по-прежнему была направлена на удовлетворение конкретных потребностей развивающихся стран, в том числе малых островных развивающихся государств.  </w:t>
      </w:r>
    </w:p>
    <w:p w14:paraId="5AA35BCC" w14:textId="7A235AF7" w:rsidR="00037B9B" w:rsidRPr="002068D6" w:rsidRDefault="00037B9B" w:rsidP="00037B9B">
      <w:pPr>
        <w:pStyle w:val="ONUME"/>
        <w:numPr>
          <w:ilvl w:val="0"/>
          <w:numId w:val="0"/>
        </w:numPr>
        <w:spacing w:before="0" w:after="0" w:line="288" w:lineRule="auto"/>
      </w:pPr>
      <w:r>
        <w:lastRenderedPageBreak/>
        <w:t xml:space="preserve">Рассчитываем на дальнейшее сотрудничество с г-ном Генеральным директором в целях активизации данных усилий и обеспечения достижения Организацией значимых результатов на благо всех, с тем чтобы никто не был оставлен в стороне.  </w:t>
      </w:r>
    </w:p>
    <w:p w14:paraId="4805782D" w14:textId="77777777" w:rsidR="00037B9B" w:rsidRPr="002068D6" w:rsidRDefault="00037B9B" w:rsidP="00037B9B">
      <w:pPr>
        <w:pStyle w:val="ONUME"/>
        <w:numPr>
          <w:ilvl w:val="0"/>
          <w:numId w:val="0"/>
        </w:numPr>
        <w:spacing w:before="0" w:after="0" w:line="288" w:lineRule="auto"/>
      </w:pPr>
      <w:r>
        <w:t xml:space="preserve">Вануату сохраняет приверженность конструктивному взаимодействию с г-ном Тангом и всеми государствами-членами в целях поддержки сбалансированной, инклюзивной и ориентированной на развитие системы интеллектуальной собственности. </w:t>
      </w:r>
    </w:p>
    <w:p w14:paraId="505C557D" w14:textId="76104F6D" w:rsidR="00D1089E" w:rsidRPr="002068D6" w:rsidRDefault="00037B9B" w:rsidP="004367D3">
      <w:pPr>
        <w:pStyle w:val="ONUME"/>
        <w:numPr>
          <w:ilvl w:val="0"/>
          <w:numId w:val="0"/>
        </w:numPr>
        <w:spacing w:before="0" w:after="240" w:line="288" w:lineRule="auto"/>
      </w:pPr>
      <w:r>
        <w:t>Г-н Танг, Вы можете рассчитывать на поддержку со стороны Вануату.</w:t>
      </w:r>
    </w:p>
    <w:p w14:paraId="04982BA6" w14:textId="34EB4619" w:rsidR="002E1415" w:rsidRPr="002068D6" w:rsidRDefault="002E1415" w:rsidP="002E1415">
      <w:pPr>
        <w:pStyle w:val="ONUME"/>
        <w:spacing w:before="0" w:after="0" w:line="288" w:lineRule="auto"/>
      </w:pPr>
      <w:hyperlink r:id="rId106">
        <w:r>
          <w:rPr>
            <w:color w:val="0070C0"/>
            <w:u w:val="single"/>
          </w:rPr>
          <w:t>Вьетнам</w:t>
        </w:r>
      </w:hyperlink>
      <w:r>
        <w:t>.  Ваше Превосходительство посол г-н Карлос Соррета, г-н Председатель Генеральной Ассамблеи ВОИС, г-н Генеральный директор Дарен Танг, уважаемые делегаты, дамы и господа, для делегации Вьетнама большая честь выступить на 67-й сессии Генеральной Ассамблеи Всемирной организации интеллектуальной собственности.</w:t>
      </w:r>
      <w:r>
        <w:br/>
        <w:t>Делегация присоединяется к заявлению, с которым выступила Азиатско-Тихоокеанская группа (АТГ).  Прежде всего хотели бы тепло поздравить Вас, г-н Председатель, с избранием, и поприветствовать всех уважаемых делегатов.  Также выражаем искреннюю признательность г-ну Генеральному директору и Секретариату за прекрасную организацию данного заседания.</w:t>
      </w:r>
    </w:p>
    <w:p w14:paraId="5CCF3600" w14:textId="77777777" w:rsidR="002E1415" w:rsidRPr="002068D6" w:rsidRDefault="002E1415" w:rsidP="009B6D0C">
      <w:pPr>
        <w:pStyle w:val="ONUME"/>
        <w:numPr>
          <w:ilvl w:val="0"/>
          <w:numId w:val="0"/>
        </w:numPr>
        <w:spacing w:before="0" w:after="240" w:line="288" w:lineRule="auto"/>
      </w:pPr>
      <w:r>
        <w:t>Позвольте сердечно поздравить г-на Генерального директора и все руководство ВОИС с успешным завершением весьма продуктивного срока полномочий.  Под Вашим руководством ВОИС достигла значительных рубежей: в частности, в 2024 году были приняты два исторических договора, а также реализованы важные инициативы по содействию инновационной деятельности в сфере ИС и поддержке развивающихся стран.</w:t>
      </w:r>
      <w:r>
        <w:br/>
        <w:t>Вьетнам отмечает происходящую трансформацию глобальной роли интеллектуальной собственности.  ИС больше не рассматривается исключительно как правовая концепция, а выступает в качестве важнейшей движущей силы инновационной деятельности, экономического роста, социального развития и устойчивости.</w:t>
      </w:r>
      <w:r>
        <w:br/>
        <w:t>Ваши Превосходительства, уважаемые делегаты, Вьетнам сохраняет последовательность своей политики в области науки, технологий, инноваций и ИС, что отражает долгосрочное стратегическое видение.  Данный подход опирается на прочный фундамент, заложенный еще в 1985 году, когда положения об ИС были включены в Гражданский кодекс, а затем подкреплены Законом о науке и технологиях 2000 года.   Закон об ИС, принятый Национальным собранием в 2025 году и вступающий в силу 1 апреля 2026 года, вместе с подзаконными актами, которые в настоящее время находятся на стадии доработки, предусматривает важные процедурные реформы, в частности сокращение сроков проведения экспертизы и внедрение механизмов ускоренного рассмотрения заявок в соответствии с международной практикой.  В данном контексте Вьетнам решительно поддерживает вектор развития ВОИС и подтверждает свою приверженность участию в совместных инициативах Организации под руководством Генерального директора Дарена Танга, тем самым внося вклад в создание справедливой, инклюзивной и устойчивой глобальной экосистемы ИС.</w:t>
      </w:r>
      <w:r>
        <w:br/>
        <w:t>Высоко оцениваем поддержку, оказанную ВОИС Вьетнаму в прошедшем году; такая модель сотрудничества между страной и международными организациями оказалась успешной.  Пользуясь случаем, позвольте передать наилучшие пожелания г-ну Председателю, г-ну Генеральному директору и всем делегатам.</w:t>
      </w:r>
      <w:r>
        <w:br/>
      </w:r>
      <w:r>
        <w:lastRenderedPageBreak/>
        <w:t xml:space="preserve">Выражаем уверенность в том, что под руководством г-на Председателя и при активном участии всех государств-членов работа данной Генеральной Ассамблеи увенчается полным успехом.  Благодарю Вас. </w:t>
      </w:r>
    </w:p>
    <w:p w14:paraId="246C4A10" w14:textId="5D5AFDFF" w:rsidR="009B6D0C" w:rsidRPr="002068D6" w:rsidRDefault="009B6D0C" w:rsidP="009B6D0C">
      <w:pPr>
        <w:pStyle w:val="ONUME"/>
        <w:spacing w:before="0" w:after="0" w:line="288" w:lineRule="auto"/>
      </w:pPr>
      <w:hyperlink r:id="rId107">
        <w:r>
          <w:rPr>
            <w:rStyle w:val="Hyperlink"/>
            <w:color w:val="0070C0"/>
          </w:rPr>
          <w:t>Замбия</w:t>
        </w:r>
      </w:hyperlink>
      <w:r>
        <w:t xml:space="preserve">. Г-н Председатель, Ваши Превосходительства, г-н Генеральный директор, уважаемые делегаты.  </w:t>
      </w:r>
    </w:p>
    <w:p w14:paraId="696211EA" w14:textId="77777777" w:rsidR="009B6D0C" w:rsidRPr="002068D6" w:rsidRDefault="009B6D0C" w:rsidP="009B6D0C">
      <w:pPr>
        <w:pStyle w:val="ONUME"/>
        <w:numPr>
          <w:ilvl w:val="0"/>
          <w:numId w:val="0"/>
        </w:numPr>
        <w:spacing w:before="0" w:after="0" w:line="288" w:lineRule="auto"/>
      </w:pPr>
      <w:r>
        <w:t xml:space="preserve">Прежде всего Замбия присоединяется к заявлениям, с которыми выступили Южная Африка от имени Африканской группы и Непал от имени Группы наименее развитых стран (НРС). </w:t>
      </w:r>
    </w:p>
    <w:p w14:paraId="7256307F" w14:textId="77777777" w:rsidR="009B6D0C" w:rsidRPr="002068D6" w:rsidRDefault="009B6D0C" w:rsidP="009B6D0C">
      <w:pPr>
        <w:pStyle w:val="ONUME"/>
        <w:numPr>
          <w:ilvl w:val="0"/>
          <w:numId w:val="0"/>
        </w:numPr>
        <w:spacing w:before="0" w:after="0" w:line="288" w:lineRule="auto"/>
      </w:pPr>
      <w:r>
        <w:t>Замбия присоединяется к другим государствам-членам и поздравляет Вас, г-н Танг, с переизбранием на пост Генерального директора Всемирной организации интеллектуальной собственности на второй срок.  Ваше назначение свидетельствует о доверии государств-членов Вашему руководству.</w:t>
      </w:r>
    </w:p>
    <w:p w14:paraId="6F8F66F4" w14:textId="77777777" w:rsidR="009B6D0C" w:rsidRPr="002068D6" w:rsidRDefault="009B6D0C" w:rsidP="009B6D0C">
      <w:pPr>
        <w:pStyle w:val="ONUME"/>
        <w:numPr>
          <w:ilvl w:val="0"/>
          <w:numId w:val="0"/>
        </w:numPr>
        <w:spacing w:before="0" w:after="0" w:line="288" w:lineRule="auto"/>
      </w:pPr>
      <w:r>
        <w:t xml:space="preserve">Г-н Генеральный директор, под Вашим руководством Замбия получила значительную поддержку со стороны ВОИС по различным вопросам, связанным с ИС.  В их числе — успешное завершение оцифровки национальных реестров ИС, а также включение страны в проект ВОИС «Интеллектуальная собственность в поддержку инновационной деятельности молодежи» — партнерскую инициативу, ориентированную на молодых новаторов и исследователей.  Кроме того, ВОИС оказала Замбии техническую поддержку в пересмотре законодательства и политики в области ИС. </w:t>
      </w:r>
    </w:p>
    <w:p w14:paraId="6B6D915B" w14:textId="77777777" w:rsidR="009B6D0C" w:rsidRPr="002068D6" w:rsidRDefault="009B6D0C" w:rsidP="009B6D0C">
      <w:pPr>
        <w:pStyle w:val="ONUME"/>
        <w:numPr>
          <w:ilvl w:val="0"/>
          <w:numId w:val="0"/>
        </w:numPr>
        <w:spacing w:before="0" w:after="0" w:line="288" w:lineRule="auto"/>
      </w:pPr>
      <w:r>
        <w:t>Г-н Генеральный директор, в преддверии начала Вашего второго срока Замбия рассчитывает на Вашу поддержку в деле завершения проектов, касающихся географических указаний, ИС для молодежи и преподавателей, а также таких информационно-просветительских программ, как Неделя ИС.  В заключение хотели бы вновь заявить о полной поддержке со стороны Замбии и о намерении продолжать сотрудничество с Вами, г-н Генеральный директор, и с Секретариатом ВОИС.</w:t>
      </w:r>
    </w:p>
    <w:p w14:paraId="58E92E0A" w14:textId="656E2D7E" w:rsidR="002E1415" w:rsidRPr="002068D6" w:rsidRDefault="009B6D0C" w:rsidP="009B6D0C">
      <w:pPr>
        <w:pStyle w:val="ONUME"/>
        <w:numPr>
          <w:ilvl w:val="0"/>
          <w:numId w:val="0"/>
        </w:numPr>
        <w:spacing w:before="0" w:after="240" w:line="288" w:lineRule="auto"/>
      </w:pPr>
      <w:r>
        <w:t>Выражаем уверенность в том, что под Вашим руководством ВОИС продолжит достигать значимых результатов ко взаимной выгоде всех государств-членов. Благодарю Вас.</w:t>
      </w:r>
    </w:p>
    <w:p w14:paraId="15B83513" w14:textId="4D9BCB1D" w:rsidR="009B6D0C" w:rsidRPr="002068D6" w:rsidRDefault="009B6D0C" w:rsidP="009B6D0C">
      <w:pPr>
        <w:pStyle w:val="ONUME"/>
        <w:spacing w:before="0" w:after="0" w:line="288" w:lineRule="auto"/>
      </w:pPr>
      <w:hyperlink r:id="rId108">
        <w:r>
          <w:rPr>
            <w:color w:val="0070C0"/>
            <w:u w:val="single"/>
          </w:rPr>
          <w:t>Зимбабве</w:t>
        </w:r>
      </w:hyperlink>
      <w:r>
        <w:t xml:space="preserve">.Г-н Генеральный директор, уважаемые делегаты, Зимбабве присоединяется к заявлению, с которым выступила Южная Африка от имени Африканской группы.  </w:t>
      </w:r>
    </w:p>
    <w:p w14:paraId="56D8E0DC" w14:textId="77777777" w:rsidR="009B6D0C" w:rsidRPr="002068D6" w:rsidRDefault="009B6D0C" w:rsidP="009B6D0C">
      <w:pPr>
        <w:pStyle w:val="ONUME"/>
        <w:numPr>
          <w:ilvl w:val="0"/>
          <w:numId w:val="0"/>
        </w:numPr>
        <w:spacing w:before="0" w:after="0" w:line="288" w:lineRule="auto"/>
      </w:pPr>
      <w:r>
        <w:t xml:space="preserve">Зимбабве приветствует и сердечно поздравляет г-на Дарена Танга с переназначением на пост Генерального директора и желает ему успешного второго срока полномочий.  </w:t>
      </w:r>
    </w:p>
    <w:p w14:paraId="59373249" w14:textId="77777777" w:rsidR="009B6D0C" w:rsidRPr="002068D6" w:rsidRDefault="009B6D0C" w:rsidP="009B6D0C">
      <w:pPr>
        <w:pStyle w:val="ONUME"/>
        <w:numPr>
          <w:ilvl w:val="0"/>
          <w:numId w:val="0"/>
        </w:numPr>
        <w:spacing w:before="0" w:after="0" w:line="288" w:lineRule="auto"/>
      </w:pPr>
      <w:r>
        <w:t xml:space="preserve">Высоко оцениваем Ваше неизменно мудрое руководство в деле продвижения сбалансированной и ориентированной на развитие глобальной системы интеллектуальной собственности. </w:t>
      </w:r>
    </w:p>
    <w:p w14:paraId="3590F69B" w14:textId="77777777" w:rsidR="009B6D0C" w:rsidRPr="002068D6" w:rsidRDefault="009B6D0C" w:rsidP="009B6D0C">
      <w:pPr>
        <w:pStyle w:val="ONUME"/>
        <w:numPr>
          <w:ilvl w:val="0"/>
          <w:numId w:val="0"/>
        </w:numPr>
        <w:spacing w:before="0" w:after="0" w:line="288" w:lineRule="auto"/>
      </w:pPr>
      <w:r>
        <w:t xml:space="preserve">Ценим прочное сотрудничество с ВОИС и поддержку, оказанную Зимбабве в 2025 году. </w:t>
      </w:r>
    </w:p>
    <w:p w14:paraId="15517B38" w14:textId="77777777" w:rsidR="009B6D0C" w:rsidRPr="002068D6" w:rsidRDefault="009B6D0C" w:rsidP="009B6D0C">
      <w:pPr>
        <w:pStyle w:val="ONUME"/>
        <w:numPr>
          <w:ilvl w:val="0"/>
          <w:numId w:val="0"/>
        </w:numPr>
        <w:spacing w:before="0" w:after="0" w:line="288" w:lineRule="auto"/>
      </w:pPr>
      <w:r>
        <w:t xml:space="preserve">Особо приветствуем взятое Вами в ходе визита в Зимбабве обязательство, г-н Генеральный директор, поддержать проект по охране географического указания для кофе, что, как ожидается, позволит улучшить условия жизни сельского населения, будет способствовать сохранению биоразнообразия, созданию добавленной стоимости и расширению доступа к рынкам. </w:t>
      </w:r>
    </w:p>
    <w:p w14:paraId="71F0BDD3" w14:textId="77777777" w:rsidR="009B6D0C" w:rsidRPr="002068D6" w:rsidRDefault="009B6D0C" w:rsidP="009B6D0C">
      <w:pPr>
        <w:pStyle w:val="ONUME"/>
        <w:numPr>
          <w:ilvl w:val="0"/>
          <w:numId w:val="0"/>
        </w:numPr>
        <w:spacing w:before="0" w:after="0" w:line="288" w:lineRule="auto"/>
      </w:pPr>
      <w:r>
        <w:t xml:space="preserve">Зимбабве подчеркивает важность обеспечения того, чтобы глобальная система ИС содействовала инновационной и творческой деятельности, а также устойчивому развитию, особенно в развивающихся странах.  Вновь подтверждаем актуальность </w:t>
      </w:r>
      <w:r>
        <w:lastRenderedPageBreak/>
        <w:t>Повестки дня в области развития, а также необходимость оказания технической помощи по запросам, наращивания потенциала и передачи технологий в соответствии с национальными приоритетами.</w:t>
      </w:r>
    </w:p>
    <w:p w14:paraId="3BAF477B" w14:textId="77777777" w:rsidR="009B6D0C" w:rsidRPr="002068D6" w:rsidRDefault="009B6D0C" w:rsidP="009B6D0C">
      <w:pPr>
        <w:pStyle w:val="ONUME"/>
        <w:spacing w:before="0" w:after="0" w:line="288" w:lineRule="auto"/>
      </w:pPr>
      <w:r>
        <w:t xml:space="preserve">Зимбабве рассчитывает на продолжение сотрудничества с ВОИС в области модернизации национальной системы ИС, стимулирования передачи и коммерциализации технологий, наращивания потенциала в сфере оценки стоимости и лицензирования, а также использования ИС для содействия индустриализации посредством опоры на географические указания, традиционные знания и биоразнообразие.  </w:t>
      </w:r>
    </w:p>
    <w:p w14:paraId="09D55176" w14:textId="4CFAAB77" w:rsidR="009B6D0C" w:rsidRPr="002068D6" w:rsidRDefault="009B6D0C" w:rsidP="008C0AE6">
      <w:pPr>
        <w:pStyle w:val="ONUME"/>
        <w:numPr>
          <w:ilvl w:val="0"/>
          <w:numId w:val="0"/>
        </w:numPr>
        <w:spacing w:before="0" w:after="240" w:line="288" w:lineRule="auto"/>
      </w:pPr>
      <w:r>
        <w:t>В заключение хотелось бы отметить, что Зимбабве сохраняет приверженность тесному сотрудничеству с Вами, г-н Генеральный директор, Секретариатом и государствами-членами в целях обеспечения того, чтобы интеллектуальная собственность стала катализатором инновационной деятельности, инклюзивного роста и устойчивого развития в стране. Благодарю Вас.</w:t>
      </w:r>
    </w:p>
    <w:p w14:paraId="562AAFD7" w14:textId="659ED110" w:rsidR="00DC0916" w:rsidRPr="002068D6" w:rsidRDefault="00DC0916" w:rsidP="00CD57AB">
      <w:pPr>
        <w:pStyle w:val="ONUME"/>
        <w:spacing w:before="0" w:after="240" w:line="288" w:lineRule="auto"/>
      </w:pPr>
      <w:hyperlink r:id="rId109">
        <w:r>
          <w:rPr>
            <w:color w:val="0070C0"/>
            <w:u w:val="single"/>
          </w:rPr>
          <w:t>Председатель.</w:t>
        </w:r>
        <w:r>
          <w:rPr>
            <w:color w:val="0070C0"/>
          </w:rPr>
          <w:t xml:space="preserve"> </w:t>
        </w:r>
        <w:r>
          <w:t xml:space="preserve"> </w:t>
        </w:r>
      </w:hyperlink>
      <w:r>
        <w:t xml:space="preserve"> </w:t>
      </w:r>
      <w:r>
        <w:sym w:font="Symbol" w:char="F05B"/>
      </w:r>
      <w:r>
        <w:t>…</w:t>
      </w:r>
      <w:r>
        <w:sym w:font="Symbol" w:char="F05D"/>
      </w:r>
      <w:r>
        <w:t>Поступила просьба о предоставлении слова в порядке права на ответ, которую я намерен удовлетворить, прежде чем мы перейдем к выступлениям наблюдателей.  Страной, обратившейся с просьбой о предоставлении слова в порядке права на ответ, является Иран (Исламская Республика).</w:t>
      </w:r>
    </w:p>
    <w:p w14:paraId="1071879D" w14:textId="311C19E3" w:rsidR="00EF5814" w:rsidRPr="002068D6" w:rsidRDefault="00DB6070" w:rsidP="00144900">
      <w:pPr>
        <w:pStyle w:val="ONUME"/>
        <w:spacing w:before="0" w:after="0" w:line="288" w:lineRule="auto"/>
      </w:pPr>
      <w:hyperlink r:id="rId110">
        <w:r>
          <w:rPr>
            <w:color w:val="0070C0"/>
            <w:u w:val="single"/>
          </w:rPr>
          <w:t>Иран (Исламская Республика)</w:t>
        </w:r>
        <w:r>
          <w:rPr>
            <w:color w:val="0070C0"/>
          </w:rPr>
          <w:t xml:space="preserve">. </w:t>
        </w:r>
        <w:r>
          <w:t xml:space="preserve"> </w:t>
        </w:r>
      </w:hyperlink>
      <w:r>
        <w:t xml:space="preserve">Делегация Ирана желает воспользоваться правом на ответ в связи с безосновательными и вводящими в заблуждение заявлениями в адрес нашей страны, прозвучавшими в этом высоком органе.  Иран является мишенью и жертвой активной агрессии.  Это факт, который невозможно исказить или представить в ложном свете.  Хотели бы особо подчеркнуть, что не следует забывать о наличии неопровержимых доказательств того, что территория Ирана подвергалась нападениям с территории некоторых соседних стран, притом что согласно международному праву государствам запрещается сознательно допускать прямое или косвенное использование своей территории для нанесения ущерба другим государствам.  Иран никогда не нападал и не будет инициировать нападения на территории дружественных и братских исламских и соседних стран и неизменно сохраняет приверженность поддержанию дружественных отношений на основе взаимного уважения и принципа добрососедства. В порядке осуществления законного права на самооборону в соответствии со статьей 51 Устава ООН удары наносились по военным базам, объектам и личному составу, непосредственно задействованным в агрессивных нападениях на Иран.  В данном контексте ни один объект гражданской инфраструктуры ни в одной из соседних стран не подвергался ударам, а оборонительные операции Ирана проводились в полном соответствии с принципами необходимости и соразмерности, закрепленными в международном праве.  </w:t>
      </w:r>
    </w:p>
    <w:p w14:paraId="20B14916" w14:textId="71A98C1F" w:rsidR="00DC0916" w:rsidRPr="002068D6" w:rsidRDefault="00DC0916" w:rsidP="008C0AE6">
      <w:pPr>
        <w:pStyle w:val="ONUME"/>
        <w:numPr>
          <w:ilvl w:val="0"/>
          <w:numId w:val="0"/>
        </w:numPr>
        <w:spacing w:before="0" w:after="240" w:line="288" w:lineRule="auto"/>
      </w:pPr>
      <w:r>
        <w:t>Г-н Председатель, сохраняем полную решимость защищать суверенитет, граждан и национальную безопасность с использованием всех имеющихся оборонительных средств в соответствии с законным правом на самооборону, когда бы и в какой бы форме ни продолжалась незаконная агрессия против суверенитета и территориальной целостности страны.  Благодарю Вас.</w:t>
      </w:r>
    </w:p>
    <w:p w14:paraId="56557074" w14:textId="61562E83" w:rsidR="00DC0916" w:rsidRPr="002068D6" w:rsidRDefault="00DC0916" w:rsidP="008C0AE6">
      <w:pPr>
        <w:pStyle w:val="ONUME"/>
        <w:spacing w:before="0" w:after="240" w:line="288" w:lineRule="auto"/>
      </w:pPr>
      <w:hyperlink r:id="rId111">
        <w:r>
          <w:rPr>
            <w:color w:val="0070C0"/>
            <w:u w:val="single"/>
          </w:rPr>
          <w:t>Председатель.</w:t>
        </w:r>
        <w:r>
          <w:rPr>
            <w:color w:val="0070C0"/>
          </w:rPr>
          <w:t xml:space="preserve"> </w:t>
        </w:r>
        <w:r>
          <w:t xml:space="preserve"> </w:t>
        </w:r>
      </w:hyperlink>
      <w:r>
        <w:t>Благодарю уважаемого представителя Ирана.  Прежде чем предоставить слово для выступлений в ответ на заявления, сделанные в порядке права на ответ, хотел бы узнать: есть ли другие делегации, желающие воспользоваться правом на ответ?  Хорошо.  Теперь предоставляю слово уважаемому представителю Кувейта для ответной реплики.</w:t>
      </w:r>
    </w:p>
    <w:p w14:paraId="33E5B1F0" w14:textId="279B1153" w:rsidR="00DC0916" w:rsidRPr="002068D6" w:rsidRDefault="00DC0916" w:rsidP="008C0AE6">
      <w:pPr>
        <w:pStyle w:val="ONUME"/>
        <w:spacing w:before="0" w:after="240" w:line="288" w:lineRule="auto"/>
      </w:pPr>
      <w:hyperlink r:id="rId112">
        <w:r>
          <w:rPr>
            <w:color w:val="0070C0"/>
            <w:u w:val="single"/>
          </w:rPr>
          <w:t>Кувейт</w:t>
        </w:r>
      </w:hyperlink>
      <w:r>
        <w:t>.  Благодарю Вас, г-н Председатель.  Делегация Кувейта хотела бы воспользоваться правом на ответ в связи с беспочвенными утверждениями, выдвинутыми представителем Ирана.  Вызывает сожаление тот факт, что представитель Ирана запросил право на ответ в отношении озвученной правды об агрессии против Кувейта и других стран региона.  Это является нарушением всех договоров, включая уставные документы данной Организации.  Кувейт неоднократно заявлял о том, что его территория и воздушное пространство не использовались и не будут использоваться для нанесения ударов по Ирану. Осуществление прав интеллектуальной собственности невозможно в условиях постоянной угрозы.  Будем кратки.  В последнее время со стороны Ирана был допущен ряд нарушений.  Это является вопиющим нарушением Конвенции, учреждающей ВОИС, в частности ее статьи 7.  Предпринимаются попытки превратить морские судоходные пути в инструмент оказания давления на государства.  Это ставит под угрозу многие сферы, в том числе здравоохранение и обеспечение медикаментами, а также доставку помощи странам.  В связи с этим считаем абсолютно необходимым дать предельно четкий ответ на эти утверждения, не имеющие под собой никаких оправданий, в соответствии со статьями 7 и 28 Устава Организации Объединенных Наций и конвенциями ООН в области прав человека.</w:t>
      </w:r>
    </w:p>
    <w:p w14:paraId="17DBA913" w14:textId="733BB158" w:rsidR="007D71AC" w:rsidRPr="002068D6" w:rsidRDefault="00DC0916" w:rsidP="00144900">
      <w:pPr>
        <w:pStyle w:val="ONUME"/>
        <w:spacing w:before="0" w:after="0" w:line="288" w:lineRule="auto"/>
      </w:pPr>
      <w:hyperlink r:id="rId113">
        <w:r>
          <w:rPr>
            <w:color w:val="0070C0"/>
            <w:u w:val="single"/>
          </w:rPr>
          <w:t>Председатель.</w:t>
        </w:r>
        <w:r>
          <w:rPr>
            <w:color w:val="0070C0"/>
          </w:rPr>
          <w:t xml:space="preserve"> </w:t>
        </w:r>
        <w:r>
          <w:t xml:space="preserve"> </w:t>
        </w:r>
      </w:hyperlink>
      <w:r>
        <w:t xml:space="preserve">Благодарю Вас.  Благодарю уважаемого представителя Кувейта. Хотел бы вновь предоставить слово желающим воспользоваться правом на ответ или выступить с ответной репликой.  Поскольку таковых нет, благодарю две выступившие делегации.  Большое спасибо.  Полагаю, все присутствующие внимательно выслушали состоявшийся обмен мнениями.  </w:t>
      </w:r>
    </w:p>
    <w:p w14:paraId="2B0B5225" w14:textId="65E0BD06" w:rsidR="003765C7" w:rsidRPr="002068D6" w:rsidRDefault="00DC0916" w:rsidP="008C0AE6">
      <w:pPr>
        <w:pStyle w:val="ONUME"/>
        <w:numPr>
          <w:ilvl w:val="0"/>
          <w:numId w:val="0"/>
        </w:numPr>
        <w:spacing w:before="0" w:after="240" w:line="288" w:lineRule="auto"/>
      </w:pPr>
      <w:r>
        <w:t xml:space="preserve">С разрешения участников заседания переходим к следующему блоку списка выступающих. Возражений не вижу. Каждому наблюдателю будет предоставлено по одной минуте </w:t>
      </w:r>
      <w:r>
        <w:sym w:font="Symbol" w:char="F05B"/>
      </w:r>
      <w:r>
        <w:t>…</w:t>
      </w:r>
      <w:r>
        <w:sym w:font="Symbol" w:char="F05D"/>
      </w:r>
      <w:r>
        <w:t>.</w:t>
      </w:r>
    </w:p>
    <w:p w14:paraId="7619C5E2" w14:textId="7164681B" w:rsidR="00591A4D" w:rsidRPr="002068D6" w:rsidRDefault="00DC0916" w:rsidP="00144900">
      <w:pPr>
        <w:pStyle w:val="ONUME"/>
        <w:spacing w:before="0" w:after="0" w:line="288" w:lineRule="auto"/>
      </w:pPr>
      <w:hyperlink r:id="rId114">
        <w:r>
          <w:rPr>
            <w:color w:val="0070C0"/>
            <w:u w:val="single"/>
          </w:rPr>
          <w:t>АРОИС (Африканская региональная организация интеллектуальной собственности)</w:t>
        </w:r>
      </w:hyperlink>
      <w:r>
        <w:t xml:space="preserve">.  Благодарю Вас, г-н Председатель. От имени АРОИС хотели бы тепло поздравить г-на Дарена Танга с заслуженным переназначением на пост Генерального директора ВОИС. </w:t>
      </w:r>
    </w:p>
    <w:p w14:paraId="69569D82" w14:textId="77777777" w:rsidR="002F33A3" w:rsidRPr="002068D6" w:rsidRDefault="00DC0916" w:rsidP="00144900">
      <w:pPr>
        <w:pStyle w:val="ONUME"/>
        <w:numPr>
          <w:ilvl w:val="0"/>
          <w:numId w:val="0"/>
        </w:numPr>
        <w:spacing w:before="0" w:after="0" w:line="288" w:lineRule="auto"/>
      </w:pPr>
      <w:r>
        <w:t xml:space="preserve">Первый срок полномочий г-на Танга характеризовался четким стратегическим видением, динамичным руководством и твердой приверженностью принципам инклюзивности, в частности в вопросах обеспечения полноправного участия стран Африки и других развивающихся регионов в глобальной системе ИС, а также извлечения из нее соответствующих выгод.  Его усилия по развитию инновационной деятельности, наращиванию потенциала и расширению доступа принесли значимые результаты.  Выражаем уверенность в том, что под его дальнейшим руководством ВОИС продолжит содействовать развитию сбалансированной и доступной экосистемы ИС, способствующей экономическому росту, творческой деятельности и устойчивому развитию.  </w:t>
      </w:r>
    </w:p>
    <w:p w14:paraId="718E772E" w14:textId="7371A1BC" w:rsidR="00591A4D" w:rsidRPr="002068D6" w:rsidRDefault="00DC0916" w:rsidP="00144900">
      <w:pPr>
        <w:pStyle w:val="ONUME"/>
        <w:numPr>
          <w:ilvl w:val="0"/>
          <w:numId w:val="0"/>
        </w:numPr>
        <w:spacing w:before="0" w:after="0" w:line="288" w:lineRule="auto"/>
      </w:pPr>
      <w:r>
        <w:lastRenderedPageBreak/>
        <w:t xml:space="preserve">АРОИС рассчитывает на углубление сотрудничества в рамках совместной работы в интересах государств-членов и мирового сообщества. </w:t>
      </w:r>
    </w:p>
    <w:p w14:paraId="6F651912" w14:textId="44BF14D1" w:rsidR="00DC0916" w:rsidRPr="002068D6" w:rsidRDefault="00DC0916" w:rsidP="0095009D">
      <w:pPr>
        <w:pStyle w:val="ONUME"/>
        <w:numPr>
          <w:ilvl w:val="0"/>
          <w:numId w:val="0"/>
        </w:numPr>
        <w:spacing w:before="0" w:after="240" w:line="288" w:lineRule="auto"/>
      </w:pPr>
      <w:r>
        <w:t>Примите искренние поздравления и наилучшие пожелания успешного и результативного срока полномочий.</w:t>
      </w:r>
    </w:p>
    <w:p w14:paraId="3206026F" w14:textId="358DCC54" w:rsidR="0095009D" w:rsidRPr="002068D6" w:rsidRDefault="0095009D" w:rsidP="0095009D">
      <w:pPr>
        <w:pStyle w:val="ONUME"/>
        <w:spacing w:before="0" w:after="0" w:line="288" w:lineRule="auto"/>
      </w:pPr>
      <w:hyperlink r:id="rId115">
        <w:r>
          <w:rPr>
            <w:color w:val="0070C0"/>
            <w:u w:val="single"/>
          </w:rPr>
          <w:t>АОИС (Африканская организация интеллектуальной собственности)</w:t>
        </w:r>
      </w:hyperlink>
      <w:r>
        <w:t xml:space="preserve">.Г-н Председатель, Африканская организация интеллектуальной собственности имеет честь взять слово, чтобы горячо поздравить г-на Дарена Танга с переназначением на пост Генерального директора ВОИС. </w:t>
      </w:r>
    </w:p>
    <w:p w14:paraId="13DA1FE3" w14:textId="4FFFD3E4" w:rsidR="0095009D" w:rsidRPr="002068D6" w:rsidRDefault="0095009D" w:rsidP="0095009D">
      <w:pPr>
        <w:pStyle w:val="ONUME"/>
        <w:numPr>
          <w:ilvl w:val="0"/>
          <w:numId w:val="0"/>
        </w:numPr>
        <w:spacing w:before="0" w:after="240" w:line="288" w:lineRule="auto"/>
      </w:pPr>
      <w:r>
        <w:t>Г-н Генеральный директор, Ваш второй срок полномочий является признанием Вашего стратегического видения и выдающегося прогресса, достигнутого в течение Вашего первого срока.  АОИС пользуется данной возможностью, чтобы вновь подтвердить свою приверженность сбалансированной, доступной и инклюзивной системе интеллектуальной собственности, способствующей развитию на благо всех. Желаем Вам всяческих успехов в период нового срока полномочий.</w:t>
      </w:r>
    </w:p>
    <w:p w14:paraId="57145E6E" w14:textId="77777777" w:rsidR="008C1000" w:rsidRPr="002068D6" w:rsidRDefault="00D07571" w:rsidP="00144900">
      <w:pPr>
        <w:pStyle w:val="ONUME"/>
        <w:spacing w:before="0" w:after="0" w:line="288" w:lineRule="auto"/>
      </w:pPr>
      <w:r>
        <w:t xml:space="preserve">Делегация Центра Юга представила следующее письменное заявление:  «Центр Юга поздравляет г-на Дарена Танга с переназначением на пост Генерального директора ВОИС на срок 2026–2032 годов.  </w:t>
      </w:r>
    </w:p>
    <w:p w14:paraId="24E19E34" w14:textId="77777777" w:rsidR="00E71D0F" w:rsidRPr="002068D6" w:rsidRDefault="00943BA0" w:rsidP="00144900">
      <w:pPr>
        <w:pStyle w:val="ONUME"/>
        <w:numPr>
          <w:ilvl w:val="0"/>
          <w:numId w:val="0"/>
        </w:numPr>
        <w:spacing w:before="0" w:after="0" w:line="288" w:lineRule="auto"/>
      </w:pPr>
      <w:r>
        <w:t>Ожидаем представления нового Среднесрочного стратегического плана (СССП), который определит направления будущей работы ВОИС. Центр Юга призывает уделить в новом СССП приоритетное внимание следующим вопросам.</w:t>
      </w:r>
    </w:p>
    <w:p w14:paraId="675282FF" w14:textId="3BEFA26C" w:rsidR="00AE7F6E" w:rsidRPr="002068D6" w:rsidRDefault="00943BA0" w:rsidP="00144900">
      <w:pPr>
        <w:pStyle w:val="ONUME"/>
        <w:numPr>
          <w:ilvl w:val="0"/>
          <w:numId w:val="0"/>
        </w:numPr>
        <w:spacing w:before="0" w:after="0" w:line="288" w:lineRule="auto"/>
      </w:pPr>
      <w:r>
        <w:t>Справедливое обслуживание всех заинтересованных сторон.  Укрепление приверженности ВОИС справедливой, сбалансированной и инклюзивной международной системе интеллектуальной собственности, способствующей развитию.</w:t>
      </w:r>
    </w:p>
    <w:p w14:paraId="7A2C2F6F" w14:textId="77777777" w:rsidR="00AE7F6E" w:rsidRPr="002068D6" w:rsidRDefault="00943BA0" w:rsidP="00144900">
      <w:pPr>
        <w:pStyle w:val="ONUME"/>
        <w:numPr>
          <w:ilvl w:val="0"/>
          <w:numId w:val="0"/>
        </w:numPr>
        <w:spacing w:before="0" w:after="0" w:line="288" w:lineRule="auto"/>
      </w:pPr>
      <w:r>
        <w:t xml:space="preserve">Многосторонний подход и инклюзивное управление.  Подтверждение роли ВОИС в содействии достижению основанных на консенсусе результатов, которые отражают приоритеты всех государств-членов во всем их многообразии и способствуют удовлетворению потребностей тех, чьи интересы в настоящее время в наименьшей степени учитываются глобальной системой ИС.  </w:t>
      </w:r>
    </w:p>
    <w:p w14:paraId="79C5D34C" w14:textId="77777777" w:rsidR="005B352C" w:rsidRPr="002068D6" w:rsidRDefault="00943BA0" w:rsidP="00144900">
      <w:pPr>
        <w:pStyle w:val="ONUME"/>
        <w:numPr>
          <w:ilvl w:val="0"/>
          <w:numId w:val="0"/>
        </w:numPr>
        <w:spacing w:before="0" w:after="0" w:line="288" w:lineRule="auto"/>
      </w:pPr>
      <w:r>
        <w:t xml:space="preserve">Активизация Повестки дня в области развития.  Интеграция Повестки дня ВОИС в области развития в качестве центрального организующего принципа всей деятельности, а также активная поддержка государств-членов посредством оказания им технической помощи в использовании пространства для выработки политики, необходимого для внедрения законов об ИС, отвечающих их национальным условиям и целям развития, в поддержку Целей в области устойчивого развития (ЦУР).  </w:t>
      </w:r>
    </w:p>
    <w:p w14:paraId="00B3AA2E" w14:textId="77777777" w:rsidR="008B2E36" w:rsidRPr="002068D6" w:rsidRDefault="00943BA0" w:rsidP="00144900">
      <w:pPr>
        <w:pStyle w:val="ONUME"/>
        <w:numPr>
          <w:ilvl w:val="0"/>
          <w:numId w:val="0"/>
        </w:numPr>
        <w:spacing w:before="0" w:after="0" w:line="288" w:lineRule="auto"/>
      </w:pPr>
      <w:r>
        <w:t>Передача технологий.  Усиление практической поддержки передачи технологий развивающимся странам, особенно в сферах климата, здравоохранения и сельского хозяйства.</w:t>
      </w:r>
    </w:p>
    <w:p w14:paraId="1DD1C6AB" w14:textId="77777777" w:rsidR="008B2E36" w:rsidRPr="002068D6" w:rsidRDefault="00943BA0" w:rsidP="00144900">
      <w:pPr>
        <w:pStyle w:val="ONUME"/>
        <w:numPr>
          <w:ilvl w:val="0"/>
          <w:numId w:val="0"/>
        </w:numPr>
        <w:spacing w:before="0" w:after="0" w:line="288" w:lineRule="auto"/>
      </w:pPr>
      <w:r>
        <w:t xml:space="preserve">Снижение пошлин для развивающихся стран и наименее развитых стран (НРС).  Распространение практики снижения пошлин для развивающихся стран и НРС на весь спектр услуг ВОИС, включая услуги по подаче заявок на регистрацию объектов ИС. </w:t>
      </w:r>
    </w:p>
    <w:p w14:paraId="31CCC7AC" w14:textId="77777777" w:rsidR="008B2E36" w:rsidRPr="002068D6" w:rsidRDefault="00943BA0" w:rsidP="00144900">
      <w:pPr>
        <w:pStyle w:val="ONUME"/>
        <w:numPr>
          <w:ilvl w:val="0"/>
          <w:numId w:val="0"/>
        </w:numPr>
        <w:spacing w:before="0" w:after="0" w:line="288" w:lineRule="auto"/>
      </w:pPr>
      <w:r>
        <w:t xml:space="preserve">Повышение внимания к экономике и политике в области инноваций.  Углубление внимания ВОИС к инновационной деятельности во всем ее многообразии, а не только к роли ИС, включая системы традиционных знаний и подходы к инновациям, основанные </w:t>
      </w:r>
      <w:r>
        <w:lastRenderedPageBreak/>
        <w:t>на принципах открытости и целеориентированности, для более эффективного удовлетворения интересов новаторов и общества во всех странах и в любых условиях.</w:t>
      </w:r>
    </w:p>
    <w:p w14:paraId="48381A5B" w14:textId="77777777" w:rsidR="008B2E36" w:rsidRPr="002068D6" w:rsidRDefault="00943BA0" w:rsidP="00144900">
      <w:pPr>
        <w:pStyle w:val="ONUME"/>
        <w:numPr>
          <w:ilvl w:val="0"/>
          <w:numId w:val="0"/>
        </w:numPr>
        <w:spacing w:before="0" w:after="0" w:line="288" w:lineRule="auto"/>
      </w:pPr>
      <w:r>
        <w:t>Влияние искусственного интеллекта и новых технологий.  Укрепление роли ВОИС в анализе последствий использования ИИ и новейших технологий для инновационной деятельности и реагировании на них в целях выработки справедливых решений для всех стран и заинтересованных сторон.</w:t>
      </w:r>
    </w:p>
    <w:p w14:paraId="2E00C5DF" w14:textId="77777777" w:rsidR="008B2E36" w:rsidRPr="002068D6" w:rsidRDefault="00943BA0" w:rsidP="00144900">
      <w:pPr>
        <w:pStyle w:val="ONUME"/>
        <w:numPr>
          <w:ilvl w:val="0"/>
          <w:numId w:val="0"/>
        </w:numPr>
        <w:spacing w:before="0" w:after="0" w:line="288" w:lineRule="auto"/>
      </w:pPr>
      <w:r>
        <w:t xml:space="preserve">Реформа Глобального инновационного индекса (ГИИ).  Расширение охвата ГИИ для более комплексной оценки инновационного потенциала во всех государствах-членах, включая формы инновационной деятельности, которые в настоящее время не охватываются его методологией. </w:t>
      </w:r>
    </w:p>
    <w:p w14:paraId="70850D64" w14:textId="53A11F5A" w:rsidR="009A6DD4" w:rsidRDefault="00943BA0" w:rsidP="0095009D">
      <w:pPr>
        <w:pStyle w:val="ONUME"/>
        <w:numPr>
          <w:ilvl w:val="0"/>
          <w:numId w:val="0"/>
        </w:numPr>
        <w:spacing w:before="0" w:after="240" w:line="288" w:lineRule="auto"/>
      </w:pPr>
      <w:r>
        <w:t>Следующий СССП должен отвечать на глобальные вызовы современности, способствуя развитию ВОИС как организации, выступающей в поддержку инновационного потенциала во всех странах и сообществах, придерживающейся более широкого видения инноваций, выходящего за рамки ИС, и обеспечивающей распределение выгод от инновационной деятельности среди всех стран и народов.</w:t>
      </w:r>
    </w:p>
    <w:p w14:paraId="6FD7816D" w14:textId="27348FE6" w:rsidR="001876B2" w:rsidRPr="002068D6" w:rsidRDefault="001876B2" w:rsidP="001876B2">
      <w:pPr>
        <w:pStyle w:val="ONUME"/>
        <w:spacing w:before="0" w:after="0" w:line="288" w:lineRule="auto"/>
      </w:pPr>
      <w:hyperlink r:id="rId116">
        <w:r>
          <w:rPr>
            <w:color w:val="0070C0"/>
            <w:u w:val="single"/>
          </w:rPr>
          <w:t>ABU</w:t>
        </w:r>
        <w:r>
          <w:t xml:space="preserve"> </w:t>
        </w:r>
        <w:r>
          <w:rPr>
            <w:color w:val="0070C0"/>
            <w:u w:val="single"/>
          </w:rPr>
          <w:t>(Азиатско-Тихоокеанский союз радио- и телевещания)</w:t>
        </w:r>
      </w:hyperlink>
      <w:r>
        <w:t xml:space="preserve">.  Г-н Председатель, от имени Азиатско-Тихоокеанского союза радио- и телевещания и его членских организаций в Азиатско-Тихоокеанском регионе с огромным удовольствием и гордостью тепло поздравляем г-на Дарена Танга с переизбранием на пост Генерального директора Всемирной организации интеллектуальной собственности (ВОИС). </w:t>
      </w:r>
    </w:p>
    <w:p w14:paraId="398D132E" w14:textId="77777777" w:rsidR="001876B2" w:rsidRPr="002068D6" w:rsidRDefault="001876B2" w:rsidP="001876B2">
      <w:pPr>
        <w:pStyle w:val="ONUME"/>
        <w:numPr>
          <w:ilvl w:val="0"/>
          <w:numId w:val="0"/>
        </w:numPr>
        <w:spacing w:before="0" w:after="0" w:line="288" w:lineRule="auto"/>
      </w:pPr>
      <w:r>
        <w:t xml:space="preserve">Г-н Танг, Ваше переизбрание стало вдохновляющим событием не только для Азиатско-Тихоокеанского региона, но и для всего мирового сообщества в сфере интеллектуальной собственности.  Ваше руководство и глубокая приверженность делу поощрения творческой и инновационной деятельности, а также создания справедливой и сбалансированной экосистемы ИС делают Вас исключительно подходящим для этой престижной должности.  </w:t>
      </w:r>
    </w:p>
    <w:p w14:paraId="7425AACB" w14:textId="77777777" w:rsidR="001876B2" w:rsidRPr="002068D6" w:rsidRDefault="001876B2" w:rsidP="001876B2">
      <w:pPr>
        <w:pStyle w:val="ONUME"/>
        <w:numPr>
          <w:ilvl w:val="0"/>
          <w:numId w:val="0"/>
        </w:numPr>
        <w:spacing w:before="0" w:after="0" w:line="288" w:lineRule="auto"/>
      </w:pPr>
      <w:r>
        <w:t xml:space="preserve">Азиатско-Тихоокеанский союз радио- и телевещания, представляющий теле- и радиовещательные организации Азиатского региона, рассчитывает на тесное сотрудничество с г-ном Генеральным директором и ВОИС.  </w:t>
      </w:r>
    </w:p>
    <w:p w14:paraId="64161AD7" w14:textId="77777777" w:rsidR="001876B2" w:rsidRPr="002068D6" w:rsidRDefault="001876B2" w:rsidP="001876B2">
      <w:pPr>
        <w:pStyle w:val="ONUME"/>
        <w:numPr>
          <w:ilvl w:val="0"/>
          <w:numId w:val="0"/>
        </w:numPr>
        <w:spacing w:before="0" w:after="240" w:line="288" w:lineRule="auto"/>
      </w:pPr>
      <w:r>
        <w:t>Еще раз примите самые искренние поздравления, г-н Танг. Благодарю Вас.</w:t>
      </w:r>
    </w:p>
    <w:p w14:paraId="6C9A0630" w14:textId="47749083" w:rsidR="001876B2" w:rsidRPr="002068D6" w:rsidRDefault="001876B2" w:rsidP="001876B2">
      <w:pPr>
        <w:pStyle w:val="ONUME"/>
        <w:spacing w:before="0" w:after="0" w:line="288" w:lineRule="auto"/>
      </w:pPr>
      <w:hyperlink r:id="rId117">
        <w:r>
          <w:rPr>
            <w:color w:val="0070C0"/>
            <w:u w:val="single"/>
          </w:rPr>
          <w:t>HEP (Программа в области здравоохранения и окружающей среды)</w:t>
        </w:r>
      </w:hyperlink>
      <w:r>
        <w:t xml:space="preserve">.Благодарю Вас, г-н н Председатель. Программа в области здравоохранения и окружающей среды искренне поздравляет Генерального директора г-на Дарена Танга с успешным избранием.  </w:t>
      </w:r>
    </w:p>
    <w:p w14:paraId="6BEC4DF4" w14:textId="77777777" w:rsidR="001876B2" w:rsidRPr="002068D6" w:rsidRDefault="001876B2" w:rsidP="001876B2">
      <w:pPr>
        <w:pStyle w:val="ONUME"/>
        <w:numPr>
          <w:ilvl w:val="0"/>
          <w:numId w:val="0"/>
        </w:numPr>
        <w:spacing w:before="0" w:after="240" w:line="288" w:lineRule="auto"/>
      </w:pPr>
      <w:r>
        <w:t xml:space="preserve">В качестве представителя и президента Программы в области здравоохранения и окружающей среды хотел бы с Вашего позволения, г-н Председатель, воспользоваться данной возможностью, чтобы обратиться непосредственно к Генеральному директору.        Г-н Дарен Танг, Программа в области здравоохранения и окружающей среды внимательно следила за значительным прогрессом, достигнутым с момента Вашего избрания в 2020 году, когда Вы сменили на этом посту Фрэнсиса Гарри.  Прийти на смену руководителю, добившемуся столь многого, было, несомненно, непростой задачей.  Однако хотел бы отметить, что Вы не только блестяще с ней справились, но, пожалуй, даже превзошли эти достижения.  Ваше избрание является свидетельством Ваших </w:t>
      </w:r>
      <w:r>
        <w:lastRenderedPageBreak/>
        <w:t>неоспоримых заслуг. В завершение хотели бы вновь поздравить Вас с избранием, как это уже было сделано в начале выступления.</w:t>
      </w:r>
    </w:p>
    <w:p w14:paraId="60CCBF46" w14:textId="77777777" w:rsidR="009A6DD4" w:rsidRPr="002068D6" w:rsidRDefault="009A6DD4" w:rsidP="00144900">
      <w:pPr>
        <w:pStyle w:val="ONUME"/>
        <w:numPr>
          <w:ilvl w:val="0"/>
          <w:numId w:val="0"/>
        </w:numPr>
        <w:spacing w:before="0" w:after="0" w:line="288" w:lineRule="auto"/>
      </w:pPr>
    </w:p>
    <w:p w14:paraId="2F75897E" w14:textId="73137EBD" w:rsidR="00631EE1" w:rsidRPr="002068D6" w:rsidRDefault="00EF74D7" w:rsidP="00144900">
      <w:pPr>
        <w:pStyle w:val="ONUME"/>
        <w:numPr>
          <w:ilvl w:val="0"/>
          <w:numId w:val="0"/>
        </w:numPr>
        <w:spacing w:before="0" w:after="0" w:line="288" w:lineRule="auto"/>
        <w:ind w:left="5490"/>
      </w:pPr>
      <w:r>
        <w:t>[Конец Приложения и документа]</w:t>
      </w:r>
    </w:p>
    <w:sectPr w:rsidR="00631EE1" w:rsidRPr="002068D6" w:rsidSect="00F03278">
      <w:headerReference w:type="default" r:id="rId118"/>
      <w:headerReference w:type="first" r:id="rId11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52031" w14:textId="77777777" w:rsidR="007C5943" w:rsidRDefault="007C5943">
      <w:r>
        <w:separator/>
      </w:r>
    </w:p>
  </w:endnote>
  <w:endnote w:type="continuationSeparator" w:id="0">
    <w:p w14:paraId="0C387685" w14:textId="77777777" w:rsidR="007C5943" w:rsidRDefault="007C5943" w:rsidP="003B38C1">
      <w:r>
        <w:separator/>
      </w:r>
    </w:p>
    <w:p w14:paraId="6D27943F" w14:textId="77777777" w:rsidR="007C5943" w:rsidRPr="00926C03" w:rsidRDefault="007C5943" w:rsidP="003B38C1">
      <w:pPr>
        <w:spacing w:after="60"/>
        <w:rPr>
          <w:sz w:val="17"/>
          <w:lang w:val="en-GB"/>
        </w:rPr>
      </w:pPr>
      <w:r w:rsidRPr="00926C03">
        <w:rPr>
          <w:sz w:val="17"/>
          <w:lang w:val="en-GB"/>
        </w:rPr>
        <w:t>[Endnote continued from previous page]</w:t>
      </w:r>
    </w:p>
  </w:endnote>
  <w:endnote w:type="continuationNotice" w:id="1">
    <w:p w14:paraId="1BBCAE7D" w14:textId="77777777" w:rsidR="007C5943" w:rsidRPr="00926C03" w:rsidRDefault="007C5943" w:rsidP="003B38C1">
      <w:pPr>
        <w:spacing w:before="60"/>
        <w:jc w:val="right"/>
        <w:rPr>
          <w:sz w:val="17"/>
          <w:szCs w:val="17"/>
          <w:lang w:val="en-GB"/>
        </w:rPr>
      </w:pPr>
      <w:r w:rsidRPr="00926C03">
        <w:rPr>
          <w:sz w:val="17"/>
          <w:szCs w:val="17"/>
          <w:lang w:val="en-GB"/>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ans SemiBold">
    <w:altName w:val="Mangal"/>
    <w:charset w:val="00"/>
    <w:family w:val="swiss"/>
    <w:pitch w:val="variable"/>
    <w:sig w:usb0="E00082FF" w:usb1="4000205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81F04" w14:textId="77777777" w:rsidR="007C5943" w:rsidRDefault="007C5943">
      <w:r>
        <w:separator/>
      </w:r>
    </w:p>
  </w:footnote>
  <w:footnote w:type="continuationSeparator" w:id="0">
    <w:p w14:paraId="6A288C36" w14:textId="77777777" w:rsidR="007C5943" w:rsidRDefault="007C5943" w:rsidP="008B60B2">
      <w:r>
        <w:separator/>
      </w:r>
    </w:p>
    <w:p w14:paraId="3097F339" w14:textId="77777777" w:rsidR="007C5943" w:rsidRPr="00926C03" w:rsidRDefault="007C5943" w:rsidP="008B60B2">
      <w:pPr>
        <w:spacing w:after="60"/>
        <w:rPr>
          <w:sz w:val="17"/>
          <w:szCs w:val="17"/>
          <w:lang w:val="en-GB"/>
        </w:rPr>
      </w:pPr>
      <w:r w:rsidRPr="00926C03">
        <w:rPr>
          <w:sz w:val="17"/>
          <w:szCs w:val="17"/>
          <w:lang w:val="en-GB"/>
        </w:rPr>
        <w:t>[Footnote continued from previous page]</w:t>
      </w:r>
    </w:p>
  </w:footnote>
  <w:footnote w:type="continuationNotice" w:id="1">
    <w:p w14:paraId="3D9FB7A2" w14:textId="77777777" w:rsidR="007C5943" w:rsidRPr="00926C03" w:rsidRDefault="007C5943" w:rsidP="008B60B2">
      <w:pPr>
        <w:spacing w:before="60"/>
        <w:jc w:val="right"/>
        <w:rPr>
          <w:sz w:val="17"/>
          <w:szCs w:val="17"/>
          <w:lang w:val="en-GB"/>
        </w:rPr>
      </w:pPr>
      <w:r w:rsidRPr="00926C03">
        <w:rPr>
          <w:sz w:val="17"/>
          <w:szCs w:val="17"/>
          <w:lang w:val="en-GB"/>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9B52" w14:textId="74EEE21D" w:rsidR="00EC4E49" w:rsidRPr="002068D6" w:rsidRDefault="00F03278" w:rsidP="005F399E">
    <w:pPr>
      <w:spacing w:before="0" w:after="0"/>
      <w:jc w:val="right"/>
    </w:pPr>
    <w:r>
      <w:t>A/67/4 Prov.</w:t>
    </w:r>
  </w:p>
  <w:p w14:paraId="273285E3" w14:textId="717A1C1F" w:rsidR="00EC4E49" w:rsidRPr="002068D6" w:rsidRDefault="005F399E" w:rsidP="005F399E">
    <w:pPr>
      <w:spacing w:before="0" w:after="0"/>
      <w:jc w:val="right"/>
    </w:pPr>
    <w:r>
      <w:t>Приложение, стр. </w:t>
    </w:r>
    <w:r w:rsidR="00EC4E49" w:rsidRPr="002068D6">
      <w:fldChar w:fldCharType="begin"/>
    </w:r>
    <w:r w:rsidR="00EC4E49" w:rsidRPr="002068D6">
      <w:instrText xml:space="preserve"> PAGE  \* MERGEFORMAT </w:instrText>
    </w:r>
    <w:r w:rsidR="00EC4E49" w:rsidRPr="002068D6">
      <w:fldChar w:fldCharType="separate"/>
    </w:r>
    <w:r w:rsidR="00E671A6" w:rsidRPr="002068D6">
      <w:t>2</w:t>
    </w:r>
    <w:r w:rsidR="00EC4E49" w:rsidRPr="002068D6">
      <w:fldChar w:fldCharType="end"/>
    </w:r>
  </w:p>
  <w:p w14:paraId="58471AEC" w14:textId="77777777" w:rsidR="00EC4E49" w:rsidRPr="002068D6" w:rsidRDefault="00EC4E49" w:rsidP="005F399E">
    <w:pPr>
      <w:spacing w:before="0" w:after="0"/>
      <w:jc w:val="right"/>
    </w:pPr>
  </w:p>
  <w:p w14:paraId="3AE0B82F" w14:textId="77777777" w:rsidR="00B50B99" w:rsidRPr="002068D6" w:rsidRDefault="00B50B99" w:rsidP="005F399E">
    <w:pPr>
      <w:spacing w:before="0" w:after="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2F14" w14:textId="1358420C" w:rsidR="00064BC3" w:rsidRPr="002068D6" w:rsidRDefault="00064BC3" w:rsidP="00064BC3">
    <w:pPr>
      <w:spacing w:before="0" w:after="0"/>
      <w:jc w:val="right"/>
    </w:pPr>
    <w:r>
      <w:t>A/67/4 Prov.</w:t>
    </w:r>
  </w:p>
  <w:p w14:paraId="15AFD69E" w14:textId="425CA9C7" w:rsidR="00064BC3" w:rsidRDefault="00064BC3" w:rsidP="00064BC3">
    <w:pPr>
      <w:pStyle w:val="Header"/>
      <w:spacing w:before="0" w:after="0"/>
      <w:jc w:val="right"/>
    </w:pPr>
    <w:r>
      <w:t>ПРИЛОЖЕНИЕ</w:t>
    </w:r>
  </w:p>
  <w:p w14:paraId="1E189837" w14:textId="77777777" w:rsidR="005F399E" w:rsidRDefault="005F399E" w:rsidP="00064BC3">
    <w:pPr>
      <w:pStyle w:val="Header"/>
      <w:spacing w:before="0" w:after="0"/>
      <w:jc w:val="right"/>
    </w:pPr>
  </w:p>
  <w:p w14:paraId="3E9FC3D5" w14:textId="77777777" w:rsidR="005F399E" w:rsidRDefault="005F399E" w:rsidP="00064BC3">
    <w:pPr>
      <w:pStyle w:val="Header"/>
      <w:spacing w:before="0"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7C213E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EE9C8A2E"/>
    <w:lvl w:ilvl="0">
      <w:start w:val="2"/>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067B75"/>
    <w:multiLevelType w:val="hybridMultilevel"/>
    <w:tmpl w:val="30BAD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8CD6D7B"/>
    <w:multiLevelType w:val="hybridMultilevel"/>
    <w:tmpl w:val="E1BCA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B01336"/>
    <w:multiLevelType w:val="hybridMultilevel"/>
    <w:tmpl w:val="069AB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B681683"/>
    <w:multiLevelType w:val="hybridMultilevel"/>
    <w:tmpl w:val="ABB0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0116900">
    <w:abstractNumId w:val="4"/>
  </w:num>
  <w:num w:numId="2" w16cid:durableId="180895070">
    <w:abstractNumId w:val="8"/>
  </w:num>
  <w:num w:numId="3" w16cid:durableId="1356350649">
    <w:abstractNumId w:val="1"/>
  </w:num>
  <w:num w:numId="4" w16cid:durableId="1151099335">
    <w:abstractNumId w:val="9"/>
  </w:num>
  <w:num w:numId="5" w16cid:durableId="797770133">
    <w:abstractNumId w:val="2"/>
  </w:num>
  <w:num w:numId="6" w16cid:durableId="878471050">
    <w:abstractNumId w:val="5"/>
  </w:num>
  <w:num w:numId="7" w16cid:durableId="1489516414">
    <w:abstractNumId w:val="2"/>
  </w:num>
  <w:num w:numId="8" w16cid:durableId="2126193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7800601">
    <w:abstractNumId w:val="6"/>
  </w:num>
  <w:num w:numId="10" w16cid:durableId="30617115">
    <w:abstractNumId w:val="10"/>
  </w:num>
  <w:num w:numId="11" w16cid:durableId="128406450">
    <w:abstractNumId w:val="0"/>
  </w:num>
  <w:num w:numId="12" w16cid:durableId="1312294891">
    <w:abstractNumId w:val="7"/>
  </w:num>
  <w:num w:numId="13" w16cid:durableId="971402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78"/>
    <w:rsid w:val="00000095"/>
    <w:rsid w:val="00000274"/>
    <w:rsid w:val="0000161A"/>
    <w:rsid w:val="000016C3"/>
    <w:rsid w:val="00001BBC"/>
    <w:rsid w:val="00002E44"/>
    <w:rsid w:val="00003660"/>
    <w:rsid w:val="00003872"/>
    <w:rsid w:val="00003A28"/>
    <w:rsid w:val="00003AD2"/>
    <w:rsid w:val="00003C8D"/>
    <w:rsid w:val="00003CC1"/>
    <w:rsid w:val="00004F79"/>
    <w:rsid w:val="00004F80"/>
    <w:rsid w:val="00005BF9"/>
    <w:rsid w:val="00006BB3"/>
    <w:rsid w:val="00010535"/>
    <w:rsid w:val="00011676"/>
    <w:rsid w:val="00012186"/>
    <w:rsid w:val="00012B6E"/>
    <w:rsid w:val="000134E1"/>
    <w:rsid w:val="00013619"/>
    <w:rsid w:val="00013F7C"/>
    <w:rsid w:val="000143C3"/>
    <w:rsid w:val="0001505D"/>
    <w:rsid w:val="0001567D"/>
    <w:rsid w:val="000159D8"/>
    <w:rsid w:val="0001647B"/>
    <w:rsid w:val="00017410"/>
    <w:rsid w:val="00017755"/>
    <w:rsid w:val="0001790D"/>
    <w:rsid w:val="0002006D"/>
    <w:rsid w:val="000200A3"/>
    <w:rsid w:val="00020492"/>
    <w:rsid w:val="000204BC"/>
    <w:rsid w:val="000220BE"/>
    <w:rsid w:val="00022163"/>
    <w:rsid w:val="00022378"/>
    <w:rsid w:val="000225A0"/>
    <w:rsid w:val="0002281F"/>
    <w:rsid w:val="00023A85"/>
    <w:rsid w:val="00023D09"/>
    <w:rsid w:val="00023D59"/>
    <w:rsid w:val="000241C7"/>
    <w:rsid w:val="000254AD"/>
    <w:rsid w:val="00025724"/>
    <w:rsid w:val="00025F97"/>
    <w:rsid w:val="00026038"/>
    <w:rsid w:val="00026752"/>
    <w:rsid w:val="00026815"/>
    <w:rsid w:val="00026A6B"/>
    <w:rsid w:val="000275CB"/>
    <w:rsid w:val="00027D74"/>
    <w:rsid w:val="000302EE"/>
    <w:rsid w:val="00030569"/>
    <w:rsid w:val="00030725"/>
    <w:rsid w:val="00031ACE"/>
    <w:rsid w:val="000325B4"/>
    <w:rsid w:val="000336D1"/>
    <w:rsid w:val="0003371C"/>
    <w:rsid w:val="000342F7"/>
    <w:rsid w:val="000368C6"/>
    <w:rsid w:val="00036C57"/>
    <w:rsid w:val="000371F0"/>
    <w:rsid w:val="00037311"/>
    <w:rsid w:val="00037466"/>
    <w:rsid w:val="00037B9B"/>
    <w:rsid w:val="000402F5"/>
    <w:rsid w:val="00040B73"/>
    <w:rsid w:val="00041017"/>
    <w:rsid w:val="000415FF"/>
    <w:rsid w:val="00042315"/>
    <w:rsid w:val="000434BF"/>
    <w:rsid w:val="000434CC"/>
    <w:rsid w:val="00043996"/>
    <w:rsid w:val="00043B83"/>
    <w:rsid w:val="00043CAA"/>
    <w:rsid w:val="000441FE"/>
    <w:rsid w:val="00044AA1"/>
    <w:rsid w:val="000451CA"/>
    <w:rsid w:val="00045883"/>
    <w:rsid w:val="00045971"/>
    <w:rsid w:val="00045C7C"/>
    <w:rsid w:val="000469C2"/>
    <w:rsid w:val="00046A38"/>
    <w:rsid w:val="00046C45"/>
    <w:rsid w:val="00047372"/>
    <w:rsid w:val="00047CE4"/>
    <w:rsid w:val="0005043F"/>
    <w:rsid w:val="00052358"/>
    <w:rsid w:val="00053418"/>
    <w:rsid w:val="00053420"/>
    <w:rsid w:val="00053945"/>
    <w:rsid w:val="00053E55"/>
    <w:rsid w:val="00054822"/>
    <w:rsid w:val="000556AA"/>
    <w:rsid w:val="00055E96"/>
    <w:rsid w:val="00056146"/>
    <w:rsid w:val="00056707"/>
    <w:rsid w:val="00056BC4"/>
    <w:rsid w:val="00056D00"/>
    <w:rsid w:val="000572B4"/>
    <w:rsid w:val="00057F76"/>
    <w:rsid w:val="00060C7F"/>
    <w:rsid w:val="00060F94"/>
    <w:rsid w:val="00061A26"/>
    <w:rsid w:val="00061CCE"/>
    <w:rsid w:val="00062915"/>
    <w:rsid w:val="00062AF9"/>
    <w:rsid w:val="00062CEC"/>
    <w:rsid w:val="000645C3"/>
    <w:rsid w:val="000648FB"/>
    <w:rsid w:val="00064BC3"/>
    <w:rsid w:val="00064F7C"/>
    <w:rsid w:val="000670A9"/>
    <w:rsid w:val="00070688"/>
    <w:rsid w:val="000709A9"/>
    <w:rsid w:val="00072217"/>
    <w:rsid w:val="00072639"/>
    <w:rsid w:val="00072A9D"/>
    <w:rsid w:val="00072C21"/>
    <w:rsid w:val="00072C77"/>
    <w:rsid w:val="000730E3"/>
    <w:rsid w:val="00073BAD"/>
    <w:rsid w:val="000747F5"/>
    <w:rsid w:val="000752BC"/>
    <w:rsid w:val="00075331"/>
    <w:rsid w:val="00075432"/>
    <w:rsid w:val="00076924"/>
    <w:rsid w:val="00076960"/>
    <w:rsid w:val="00080029"/>
    <w:rsid w:val="00080203"/>
    <w:rsid w:val="00080449"/>
    <w:rsid w:val="00080764"/>
    <w:rsid w:val="00080835"/>
    <w:rsid w:val="00082D11"/>
    <w:rsid w:val="00083022"/>
    <w:rsid w:val="00083A7E"/>
    <w:rsid w:val="00085886"/>
    <w:rsid w:val="000867AD"/>
    <w:rsid w:val="00086FE7"/>
    <w:rsid w:val="000877B1"/>
    <w:rsid w:val="00090AF7"/>
    <w:rsid w:val="00091F59"/>
    <w:rsid w:val="00091F9D"/>
    <w:rsid w:val="00092023"/>
    <w:rsid w:val="000924AA"/>
    <w:rsid w:val="000927E0"/>
    <w:rsid w:val="00094176"/>
    <w:rsid w:val="00094F23"/>
    <w:rsid w:val="00094FA6"/>
    <w:rsid w:val="000958FF"/>
    <w:rsid w:val="00095A05"/>
    <w:rsid w:val="00095C44"/>
    <w:rsid w:val="000968ED"/>
    <w:rsid w:val="00096A01"/>
    <w:rsid w:val="00096FC1"/>
    <w:rsid w:val="0009718D"/>
    <w:rsid w:val="000975E1"/>
    <w:rsid w:val="000975EA"/>
    <w:rsid w:val="000A00C0"/>
    <w:rsid w:val="000A070E"/>
    <w:rsid w:val="000A08D6"/>
    <w:rsid w:val="000A0974"/>
    <w:rsid w:val="000A0D30"/>
    <w:rsid w:val="000A16BA"/>
    <w:rsid w:val="000A2175"/>
    <w:rsid w:val="000A2387"/>
    <w:rsid w:val="000A2935"/>
    <w:rsid w:val="000A2EE3"/>
    <w:rsid w:val="000A2F0F"/>
    <w:rsid w:val="000A3A38"/>
    <w:rsid w:val="000A42CD"/>
    <w:rsid w:val="000A5891"/>
    <w:rsid w:val="000A58B4"/>
    <w:rsid w:val="000A5B28"/>
    <w:rsid w:val="000A5E48"/>
    <w:rsid w:val="000A606E"/>
    <w:rsid w:val="000A72D9"/>
    <w:rsid w:val="000A76C3"/>
    <w:rsid w:val="000A7CCC"/>
    <w:rsid w:val="000B00E2"/>
    <w:rsid w:val="000B0652"/>
    <w:rsid w:val="000B0A33"/>
    <w:rsid w:val="000B0BCF"/>
    <w:rsid w:val="000B1061"/>
    <w:rsid w:val="000B17B4"/>
    <w:rsid w:val="000B17D4"/>
    <w:rsid w:val="000B200D"/>
    <w:rsid w:val="000B2B6C"/>
    <w:rsid w:val="000B2BC7"/>
    <w:rsid w:val="000B33F4"/>
    <w:rsid w:val="000B4174"/>
    <w:rsid w:val="000B46CD"/>
    <w:rsid w:val="000B4964"/>
    <w:rsid w:val="000B54E4"/>
    <w:rsid w:val="000B64E8"/>
    <w:rsid w:val="000B6AE1"/>
    <w:rsid w:val="000B7194"/>
    <w:rsid w:val="000B754F"/>
    <w:rsid w:val="000B77FF"/>
    <w:rsid w:val="000B798C"/>
    <w:rsid w:val="000B7CB6"/>
    <w:rsid w:val="000C1102"/>
    <w:rsid w:val="000C303B"/>
    <w:rsid w:val="000C31C2"/>
    <w:rsid w:val="000C42D8"/>
    <w:rsid w:val="000C4605"/>
    <w:rsid w:val="000C5125"/>
    <w:rsid w:val="000D0455"/>
    <w:rsid w:val="000D1952"/>
    <w:rsid w:val="000D1B3E"/>
    <w:rsid w:val="000D1CF8"/>
    <w:rsid w:val="000D28AD"/>
    <w:rsid w:val="000D339E"/>
    <w:rsid w:val="000D355C"/>
    <w:rsid w:val="000D51C7"/>
    <w:rsid w:val="000D5250"/>
    <w:rsid w:val="000D5D66"/>
    <w:rsid w:val="000D6017"/>
    <w:rsid w:val="000D6D99"/>
    <w:rsid w:val="000D6DC1"/>
    <w:rsid w:val="000D7D07"/>
    <w:rsid w:val="000D7EB1"/>
    <w:rsid w:val="000E054A"/>
    <w:rsid w:val="000E0FDF"/>
    <w:rsid w:val="000E0FEC"/>
    <w:rsid w:val="000E1CC7"/>
    <w:rsid w:val="000E2284"/>
    <w:rsid w:val="000E233E"/>
    <w:rsid w:val="000E36E0"/>
    <w:rsid w:val="000E383F"/>
    <w:rsid w:val="000E3D56"/>
    <w:rsid w:val="000E3DF3"/>
    <w:rsid w:val="000E3EE5"/>
    <w:rsid w:val="000E4406"/>
    <w:rsid w:val="000E47EE"/>
    <w:rsid w:val="000E491B"/>
    <w:rsid w:val="000E5B97"/>
    <w:rsid w:val="000E5CB2"/>
    <w:rsid w:val="000E6058"/>
    <w:rsid w:val="000E6DD3"/>
    <w:rsid w:val="000E7142"/>
    <w:rsid w:val="000E7296"/>
    <w:rsid w:val="000E7EFA"/>
    <w:rsid w:val="000F0CBD"/>
    <w:rsid w:val="000F0CCD"/>
    <w:rsid w:val="000F113D"/>
    <w:rsid w:val="000F1330"/>
    <w:rsid w:val="000F2AF1"/>
    <w:rsid w:val="000F325B"/>
    <w:rsid w:val="000F335E"/>
    <w:rsid w:val="000F3695"/>
    <w:rsid w:val="000F3A60"/>
    <w:rsid w:val="000F3D6A"/>
    <w:rsid w:val="000F41C5"/>
    <w:rsid w:val="000F479A"/>
    <w:rsid w:val="000F5159"/>
    <w:rsid w:val="000F5344"/>
    <w:rsid w:val="000F573B"/>
    <w:rsid w:val="000F5E56"/>
    <w:rsid w:val="000F5ECB"/>
    <w:rsid w:val="000F6459"/>
    <w:rsid w:val="000F64BB"/>
    <w:rsid w:val="000F6BAD"/>
    <w:rsid w:val="000F6F12"/>
    <w:rsid w:val="000F741B"/>
    <w:rsid w:val="001006D8"/>
    <w:rsid w:val="00100AFA"/>
    <w:rsid w:val="00101715"/>
    <w:rsid w:val="001023BE"/>
    <w:rsid w:val="001024FE"/>
    <w:rsid w:val="00102E96"/>
    <w:rsid w:val="0010320B"/>
    <w:rsid w:val="00103B40"/>
    <w:rsid w:val="0010446F"/>
    <w:rsid w:val="001045F9"/>
    <w:rsid w:val="00104831"/>
    <w:rsid w:val="00104E35"/>
    <w:rsid w:val="00105DD8"/>
    <w:rsid w:val="001062EE"/>
    <w:rsid w:val="001071BB"/>
    <w:rsid w:val="00110256"/>
    <w:rsid w:val="00111833"/>
    <w:rsid w:val="00112381"/>
    <w:rsid w:val="00112F4B"/>
    <w:rsid w:val="00113354"/>
    <w:rsid w:val="00113701"/>
    <w:rsid w:val="001137AB"/>
    <w:rsid w:val="001138BD"/>
    <w:rsid w:val="001142D0"/>
    <w:rsid w:val="00114B26"/>
    <w:rsid w:val="00114D5A"/>
    <w:rsid w:val="00115732"/>
    <w:rsid w:val="00115ACB"/>
    <w:rsid w:val="00115BFE"/>
    <w:rsid w:val="001167E4"/>
    <w:rsid w:val="00117EFC"/>
    <w:rsid w:val="00120B52"/>
    <w:rsid w:val="00120D13"/>
    <w:rsid w:val="001221C4"/>
    <w:rsid w:val="00122629"/>
    <w:rsid w:val="001229CC"/>
    <w:rsid w:val="00122ACE"/>
    <w:rsid w:val="00124096"/>
    <w:rsid w:val="00124579"/>
    <w:rsid w:val="00124651"/>
    <w:rsid w:val="001246EF"/>
    <w:rsid w:val="001247B1"/>
    <w:rsid w:val="00124FDF"/>
    <w:rsid w:val="00125509"/>
    <w:rsid w:val="001256D4"/>
    <w:rsid w:val="0012602F"/>
    <w:rsid w:val="00126451"/>
    <w:rsid w:val="00126F7F"/>
    <w:rsid w:val="001271BC"/>
    <w:rsid w:val="00127378"/>
    <w:rsid w:val="001274D9"/>
    <w:rsid w:val="00127CDE"/>
    <w:rsid w:val="001301FA"/>
    <w:rsid w:val="00130AD9"/>
    <w:rsid w:val="00131329"/>
    <w:rsid w:val="0013180B"/>
    <w:rsid w:val="00131B2C"/>
    <w:rsid w:val="00132291"/>
    <w:rsid w:val="0013240E"/>
    <w:rsid w:val="001339D2"/>
    <w:rsid w:val="00134417"/>
    <w:rsid w:val="00134C61"/>
    <w:rsid w:val="00135818"/>
    <w:rsid w:val="00135A70"/>
    <w:rsid w:val="00136263"/>
    <w:rsid w:val="001362CD"/>
    <w:rsid w:val="001362EE"/>
    <w:rsid w:val="00137658"/>
    <w:rsid w:val="00137E9E"/>
    <w:rsid w:val="0014098B"/>
    <w:rsid w:val="00141215"/>
    <w:rsid w:val="001418C4"/>
    <w:rsid w:val="001419DC"/>
    <w:rsid w:val="00142723"/>
    <w:rsid w:val="00142868"/>
    <w:rsid w:val="0014329D"/>
    <w:rsid w:val="00144900"/>
    <w:rsid w:val="0014503C"/>
    <w:rsid w:val="0014504E"/>
    <w:rsid w:val="001451D5"/>
    <w:rsid w:val="00145CF5"/>
    <w:rsid w:val="001464D9"/>
    <w:rsid w:val="00146D7B"/>
    <w:rsid w:val="00147166"/>
    <w:rsid w:val="0014782E"/>
    <w:rsid w:val="00147E0B"/>
    <w:rsid w:val="001502F1"/>
    <w:rsid w:val="00150B17"/>
    <w:rsid w:val="001515A9"/>
    <w:rsid w:val="0015249F"/>
    <w:rsid w:val="00152B72"/>
    <w:rsid w:val="00153B3A"/>
    <w:rsid w:val="00155277"/>
    <w:rsid w:val="00155323"/>
    <w:rsid w:val="00155F81"/>
    <w:rsid w:val="0015625E"/>
    <w:rsid w:val="001562C9"/>
    <w:rsid w:val="001569CC"/>
    <w:rsid w:val="001569E9"/>
    <w:rsid w:val="00156D8A"/>
    <w:rsid w:val="00156DA2"/>
    <w:rsid w:val="00157323"/>
    <w:rsid w:val="001577EC"/>
    <w:rsid w:val="00157AB7"/>
    <w:rsid w:val="001610E4"/>
    <w:rsid w:val="0016173F"/>
    <w:rsid w:val="00163798"/>
    <w:rsid w:val="00164931"/>
    <w:rsid w:val="00164CBC"/>
    <w:rsid w:val="0016574F"/>
    <w:rsid w:val="00166931"/>
    <w:rsid w:val="00166C20"/>
    <w:rsid w:val="00166F54"/>
    <w:rsid w:val="001705D7"/>
    <w:rsid w:val="00170812"/>
    <w:rsid w:val="001724EA"/>
    <w:rsid w:val="00172A50"/>
    <w:rsid w:val="00172B29"/>
    <w:rsid w:val="00172BDE"/>
    <w:rsid w:val="001731E0"/>
    <w:rsid w:val="00173624"/>
    <w:rsid w:val="0017397F"/>
    <w:rsid w:val="001739BF"/>
    <w:rsid w:val="001743A3"/>
    <w:rsid w:val="00174A45"/>
    <w:rsid w:val="00175068"/>
    <w:rsid w:val="00175544"/>
    <w:rsid w:val="001759D5"/>
    <w:rsid w:val="00175C1E"/>
    <w:rsid w:val="0017601D"/>
    <w:rsid w:val="0017645D"/>
    <w:rsid w:val="001772CF"/>
    <w:rsid w:val="00177CE7"/>
    <w:rsid w:val="00180554"/>
    <w:rsid w:val="00180627"/>
    <w:rsid w:val="001807FB"/>
    <w:rsid w:val="00180926"/>
    <w:rsid w:val="00180B7E"/>
    <w:rsid w:val="0018167A"/>
    <w:rsid w:val="00181BC9"/>
    <w:rsid w:val="00181F48"/>
    <w:rsid w:val="001827CB"/>
    <w:rsid w:val="00182C0E"/>
    <w:rsid w:val="001832A6"/>
    <w:rsid w:val="00183F4E"/>
    <w:rsid w:val="0018540E"/>
    <w:rsid w:val="00185562"/>
    <w:rsid w:val="00185D29"/>
    <w:rsid w:val="00186062"/>
    <w:rsid w:val="0018679F"/>
    <w:rsid w:val="001871AB"/>
    <w:rsid w:val="00187488"/>
    <w:rsid w:val="00187514"/>
    <w:rsid w:val="00187565"/>
    <w:rsid w:val="001876B2"/>
    <w:rsid w:val="00187EA6"/>
    <w:rsid w:val="00190568"/>
    <w:rsid w:val="00191876"/>
    <w:rsid w:val="0019193B"/>
    <w:rsid w:val="001931CF"/>
    <w:rsid w:val="001931D1"/>
    <w:rsid w:val="00194529"/>
    <w:rsid w:val="00195C19"/>
    <w:rsid w:val="00196F24"/>
    <w:rsid w:val="00197E49"/>
    <w:rsid w:val="001A0640"/>
    <w:rsid w:val="001A1294"/>
    <w:rsid w:val="001A1DA0"/>
    <w:rsid w:val="001A2C0D"/>
    <w:rsid w:val="001A349F"/>
    <w:rsid w:val="001A3625"/>
    <w:rsid w:val="001A450B"/>
    <w:rsid w:val="001A47AC"/>
    <w:rsid w:val="001A4867"/>
    <w:rsid w:val="001A5095"/>
    <w:rsid w:val="001A5F60"/>
    <w:rsid w:val="001A62D0"/>
    <w:rsid w:val="001A6737"/>
    <w:rsid w:val="001A6825"/>
    <w:rsid w:val="001A70D3"/>
    <w:rsid w:val="001B0988"/>
    <w:rsid w:val="001B09A5"/>
    <w:rsid w:val="001B0C53"/>
    <w:rsid w:val="001B143F"/>
    <w:rsid w:val="001B1D9D"/>
    <w:rsid w:val="001B21DC"/>
    <w:rsid w:val="001B2413"/>
    <w:rsid w:val="001B26C5"/>
    <w:rsid w:val="001B332A"/>
    <w:rsid w:val="001B37FB"/>
    <w:rsid w:val="001B479C"/>
    <w:rsid w:val="001B4AC0"/>
    <w:rsid w:val="001B550C"/>
    <w:rsid w:val="001B5612"/>
    <w:rsid w:val="001B58B5"/>
    <w:rsid w:val="001B5AE3"/>
    <w:rsid w:val="001B5CAB"/>
    <w:rsid w:val="001B5CF6"/>
    <w:rsid w:val="001B7611"/>
    <w:rsid w:val="001B775F"/>
    <w:rsid w:val="001C033F"/>
    <w:rsid w:val="001C0461"/>
    <w:rsid w:val="001C08F1"/>
    <w:rsid w:val="001C0D7B"/>
    <w:rsid w:val="001C144A"/>
    <w:rsid w:val="001C26FB"/>
    <w:rsid w:val="001C27DE"/>
    <w:rsid w:val="001C3C1D"/>
    <w:rsid w:val="001C3E87"/>
    <w:rsid w:val="001C47EC"/>
    <w:rsid w:val="001C4BFA"/>
    <w:rsid w:val="001C5BA9"/>
    <w:rsid w:val="001C6808"/>
    <w:rsid w:val="001C7542"/>
    <w:rsid w:val="001C7A1B"/>
    <w:rsid w:val="001D01B8"/>
    <w:rsid w:val="001D055D"/>
    <w:rsid w:val="001D06BF"/>
    <w:rsid w:val="001D0763"/>
    <w:rsid w:val="001D14AF"/>
    <w:rsid w:val="001D216D"/>
    <w:rsid w:val="001D26FD"/>
    <w:rsid w:val="001D3094"/>
    <w:rsid w:val="001D33AB"/>
    <w:rsid w:val="001D3C88"/>
    <w:rsid w:val="001D47C5"/>
    <w:rsid w:val="001D4FD7"/>
    <w:rsid w:val="001D5373"/>
    <w:rsid w:val="001D572D"/>
    <w:rsid w:val="001D577F"/>
    <w:rsid w:val="001D57A0"/>
    <w:rsid w:val="001D65A2"/>
    <w:rsid w:val="001D74E0"/>
    <w:rsid w:val="001D7CAB"/>
    <w:rsid w:val="001D7E5F"/>
    <w:rsid w:val="001E0891"/>
    <w:rsid w:val="001E0DD8"/>
    <w:rsid w:val="001E3179"/>
    <w:rsid w:val="001E337A"/>
    <w:rsid w:val="001E3501"/>
    <w:rsid w:val="001E3A56"/>
    <w:rsid w:val="001E3CFB"/>
    <w:rsid w:val="001E4016"/>
    <w:rsid w:val="001E4CCD"/>
    <w:rsid w:val="001E6FD9"/>
    <w:rsid w:val="001E72BC"/>
    <w:rsid w:val="001E7830"/>
    <w:rsid w:val="001F01C8"/>
    <w:rsid w:val="001F13ED"/>
    <w:rsid w:val="001F20AF"/>
    <w:rsid w:val="001F2287"/>
    <w:rsid w:val="001F2B09"/>
    <w:rsid w:val="001F47D7"/>
    <w:rsid w:val="001F5223"/>
    <w:rsid w:val="001F5DD4"/>
    <w:rsid w:val="001F5F0D"/>
    <w:rsid w:val="001F5F26"/>
    <w:rsid w:val="001F6EC9"/>
    <w:rsid w:val="001F764C"/>
    <w:rsid w:val="002003D5"/>
    <w:rsid w:val="0020051C"/>
    <w:rsid w:val="00201291"/>
    <w:rsid w:val="002026AE"/>
    <w:rsid w:val="00203F34"/>
    <w:rsid w:val="00204863"/>
    <w:rsid w:val="0020515D"/>
    <w:rsid w:val="00205908"/>
    <w:rsid w:val="00206249"/>
    <w:rsid w:val="00206702"/>
    <w:rsid w:val="002067CB"/>
    <w:rsid w:val="002068D6"/>
    <w:rsid w:val="00207BEF"/>
    <w:rsid w:val="002104AF"/>
    <w:rsid w:val="0021143B"/>
    <w:rsid w:val="00211DFA"/>
    <w:rsid w:val="00211F53"/>
    <w:rsid w:val="002121FA"/>
    <w:rsid w:val="00212BB0"/>
    <w:rsid w:val="00213EC8"/>
    <w:rsid w:val="00214376"/>
    <w:rsid w:val="0021522F"/>
    <w:rsid w:val="002155E4"/>
    <w:rsid w:val="0021699F"/>
    <w:rsid w:val="00216CD6"/>
    <w:rsid w:val="00217A20"/>
    <w:rsid w:val="00220AC9"/>
    <w:rsid w:val="00221629"/>
    <w:rsid w:val="002220E1"/>
    <w:rsid w:val="002222EB"/>
    <w:rsid w:val="002229A8"/>
    <w:rsid w:val="00222D0A"/>
    <w:rsid w:val="0022329D"/>
    <w:rsid w:val="00223678"/>
    <w:rsid w:val="0022567E"/>
    <w:rsid w:val="0022633D"/>
    <w:rsid w:val="00226BB9"/>
    <w:rsid w:val="00230384"/>
    <w:rsid w:val="00230AC7"/>
    <w:rsid w:val="00230CB5"/>
    <w:rsid w:val="00230D2C"/>
    <w:rsid w:val="002315ED"/>
    <w:rsid w:val="00232C29"/>
    <w:rsid w:val="00232E6C"/>
    <w:rsid w:val="00233535"/>
    <w:rsid w:val="00234825"/>
    <w:rsid w:val="002349B4"/>
    <w:rsid w:val="00234FEF"/>
    <w:rsid w:val="0023570E"/>
    <w:rsid w:val="002364B3"/>
    <w:rsid w:val="002404E3"/>
    <w:rsid w:val="002405F5"/>
    <w:rsid w:val="0024079C"/>
    <w:rsid w:val="00240A13"/>
    <w:rsid w:val="0024111E"/>
    <w:rsid w:val="0024161A"/>
    <w:rsid w:val="00242172"/>
    <w:rsid w:val="00242604"/>
    <w:rsid w:val="002427DF"/>
    <w:rsid w:val="00242A9A"/>
    <w:rsid w:val="00242D70"/>
    <w:rsid w:val="00242EC7"/>
    <w:rsid w:val="002438AC"/>
    <w:rsid w:val="00243943"/>
    <w:rsid w:val="00243FD2"/>
    <w:rsid w:val="00244EBA"/>
    <w:rsid w:val="00247EEA"/>
    <w:rsid w:val="002502D5"/>
    <w:rsid w:val="002507B2"/>
    <w:rsid w:val="00251527"/>
    <w:rsid w:val="00251E6B"/>
    <w:rsid w:val="002522BB"/>
    <w:rsid w:val="0025244F"/>
    <w:rsid w:val="002524CC"/>
    <w:rsid w:val="00252DE8"/>
    <w:rsid w:val="002539B7"/>
    <w:rsid w:val="00253B54"/>
    <w:rsid w:val="00254707"/>
    <w:rsid w:val="00254829"/>
    <w:rsid w:val="00254A73"/>
    <w:rsid w:val="00255255"/>
    <w:rsid w:val="0025612A"/>
    <w:rsid w:val="002578F8"/>
    <w:rsid w:val="00260B24"/>
    <w:rsid w:val="0026135B"/>
    <w:rsid w:val="00262615"/>
    <w:rsid w:val="002629BF"/>
    <w:rsid w:val="002630BC"/>
    <w:rsid w:val="002634C4"/>
    <w:rsid w:val="002635DB"/>
    <w:rsid w:val="00264112"/>
    <w:rsid w:val="00265046"/>
    <w:rsid w:val="00266B61"/>
    <w:rsid w:val="00266EF7"/>
    <w:rsid w:val="002678CA"/>
    <w:rsid w:val="00267A78"/>
    <w:rsid w:val="00270E93"/>
    <w:rsid w:val="00271A9D"/>
    <w:rsid w:val="002734B2"/>
    <w:rsid w:val="00274684"/>
    <w:rsid w:val="00274BDA"/>
    <w:rsid w:val="002758B0"/>
    <w:rsid w:val="00276820"/>
    <w:rsid w:val="00276D7F"/>
    <w:rsid w:val="002773B3"/>
    <w:rsid w:val="00277B58"/>
    <w:rsid w:val="00277C9D"/>
    <w:rsid w:val="0028028E"/>
    <w:rsid w:val="0028122B"/>
    <w:rsid w:val="0028234A"/>
    <w:rsid w:val="002828F0"/>
    <w:rsid w:val="00282B79"/>
    <w:rsid w:val="00283317"/>
    <w:rsid w:val="00283B7D"/>
    <w:rsid w:val="00284259"/>
    <w:rsid w:val="0028477D"/>
    <w:rsid w:val="00284829"/>
    <w:rsid w:val="00285021"/>
    <w:rsid w:val="002854EF"/>
    <w:rsid w:val="002856DD"/>
    <w:rsid w:val="0028598A"/>
    <w:rsid w:val="00286D71"/>
    <w:rsid w:val="0029068F"/>
    <w:rsid w:val="002908E5"/>
    <w:rsid w:val="002916D0"/>
    <w:rsid w:val="00291A2B"/>
    <w:rsid w:val="00292603"/>
    <w:rsid w:val="002927A3"/>
    <w:rsid w:val="002928D3"/>
    <w:rsid w:val="00292E24"/>
    <w:rsid w:val="00292E9D"/>
    <w:rsid w:val="00292EFB"/>
    <w:rsid w:val="00293584"/>
    <w:rsid w:val="0029425A"/>
    <w:rsid w:val="00294814"/>
    <w:rsid w:val="00294991"/>
    <w:rsid w:val="00294F14"/>
    <w:rsid w:val="0029563C"/>
    <w:rsid w:val="00296289"/>
    <w:rsid w:val="00297EF1"/>
    <w:rsid w:val="00297F4E"/>
    <w:rsid w:val="002A0364"/>
    <w:rsid w:val="002A0810"/>
    <w:rsid w:val="002A1BA0"/>
    <w:rsid w:val="002A1E0E"/>
    <w:rsid w:val="002A23C5"/>
    <w:rsid w:val="002A2C39"/>
    <w:rsid w:val="002A31E7"/>
    <w:rsid w:val="002A37E1"/>
    <w:rsid w:val="002A3DC9"/>
    <w:rsid w:val="002A40C2"/>
    <w:rsid w:val="002A5A3C"/>
    <w:rsid w:val="002A66B1"/>
    <w:rsid w:val="002A7BB6"/>
    <w:rsid w:val="002A7C85"/>
    <w:rsid w:val="002B011F"/>
    <w:rsid w:val="002B0BE6"/>
    <w:rsid w:val="002B0D56"/>
    <w:rsid w:val="002B1AB5"/>
    <w:rsid w:val="002B2149"/>
    <w:rsid w:val="002B2F13"/>
    <w:rsid w:val="002B328C"/>
    <w:rsid w:val="002B369F"/>
    <w:rsid w:val="002B373F"/>
    <w:rsid w:val="002B3FBC"/>
    <w:rsid w:val="002B43B3"/>
    <w:rsid w:val="002B465E"/>
    <w:rsid w:val="002B5E4D"/>
    <w:rsid w:val="002B7D88"/>
    <w:rsid w:val="002C0A80"/>
    <w:rsid w:val="002C0D96"/>
    <w:rsid w:val="002C20A1"/>
    <w:rsid w:val="002C216B"/>
    <w:rsid w:val="002C227E"/>
    <w:rsid w:val="002C287F"/>
    <w:rsid w:val="002C2CE0"/>
    <w:rsid w:val="002C2F1C"/>
    <w:rsid w:val="002C3BE3"/>
    <w:rsid w:val="002C3E84"/>
    <w:rsid w:val="002C4867"/>
    <w:rsid w:val="002C5577"/>
    <w:rsid w:val="002C5F61"/>
    <w:rsid w:val="002C670E"/>
    <w:rsid w:val="002C68AF"/>
    <w:rsid w:val="002C7E11"/>
    <w:rsid w:val="002D0294"/>
    <w:rsid w:val="002D0C0A"/>
    <w:rsid w:val="002D102B"/>
    <w:rsid w:val="002D13DE"/>
    <w:rsid w:val="002D165E"/>
    <w:rsid w:val="002D1FF1"/>
    <w:rsid w:val="002D2AA3"/>
    <w:rsid w:val="002D2ABB"/>
    <w:rsid w:val="002D32C4"/>
    <w:rsid w:val="002D366A"/>
    <w:rsid w:val="002D38D8"/>
    <w:rsid w:val="002D3A8A"/>
    <w:rsid w:val="002D45A2"/>
    <w:rsid w:val="002D5BE1"/>
    <w:rsid w:val="002D5D5B"/>
    <w:rsid w:val="002D5D9C"/>
    <w:rsid w:val="002D5E95"/>
    <w:rsid w:val="002D660D"/>
    <w:rsid w:val="002D6764"/>
    <w:rsid w:val="002D678B"/>
    <w:rsid w:val="002D6C51"/>
    <w:rsid w:val="002D73DB"/>
    <w:rsid w:val="002E0243"/>
    <w:rsid w:val="002E0556"/>
    <w:rsid w:val="002E0A75"/>
    <w:rsid w:val="002E0BE4"/>
    <w:rsid w:val="002E112D"/>
    <w:rsid w:val="002E1415"/>
    <w:rsid w:val="002E16C5"/>
    <w:rsid w:val="002E1758"/>
    <w:rsid w:val="002E30A0"/>
    <w:rsid w:val="002E3862"/>
    <w:rsid w:val="002E3D4C"/>
    <w:rsid w:val="002E4CC5"/>
    <w:rsid w:val="002E4EFF"/>
    <w:rsid w:val="002E543A"/>
    <w:rsid w:val="002E637E"/>
    <w:rsid w:val="002E68AC"/>
    <w:rsid w:val="002E68CD"/>
    <w:rsid w:val="002E7276"/>
    <w:rsid w:val="002E7E79"/>
    <w:rsid w:val="002F0013"/>
    <w:rsid w:val="002F018B"/>
    <w:rsid w:val="002F06B3"/>
    <w:rsid w:val="002F0FC3"/>
    <w:rsid w:val="002F1C8A"/>
    <w:rsid w:val="002F1FE6"/>
    <w:rsid w:val="002F318D"/>
    <w:rsid w:val="002F33A3"/>
    <w:rsid w:val="002F33E1"/>
    <w:rsid w:val="002F3C4E"/>
    <w:rsid w:val="002F430C"/>
    <w:rsid w:val="002F4E68"/>
    <w:rsid w:val="002F575A"/>
    <w:rsid w:val="002F5ACE"/>
    <w:rsid w:val="002F60F5"/>
    <w:rsid w:val="002F722E"/>
    <w:rsid w:val="002F74C8"/>
    <w:rsid w:val="002F7622"/>
    <w:rsid w:val="002F7B5F"/>
    <w:rsid w:val="002F7BF5"/>
    <w:rsid w:val="00300892"/>
    <w:rsid w:val="003015BF"/>
    <w:rsid w:val="00302889"/>
    <w:rsid w:val="00302E09"/>
    <w:rsid w:val="0030324D"/>
    <w:rsid w:val="003032E2"/>
    <w:rsid w:val="0030341B"/>
    <w:rsid w:val="003035CC"/>
    <w:rsid w:val="00303853"/>
    <w:rsid w:val="00303D20"/>
    <w:rsid w:val="00304BF2"/>
    <w:rsid w:val="00304BFC"/>
    <w:rsid w:val="003051D6"/>
    <w:rsid w:val="00307933"/>
    <w:rsid w:val="003100DC"/>
    <w:rsid w:val="00310151"/>
    <w:rsid w:val="00310D80"/>
    <w:rsid w:val="00310EDC"/>
    <w:rsid w:val="00310F14"/>
    <w:rsid w:val="00310F82"/>
    <w:rsid w:val="00312251"/>
    <w:rsid w:val="0031241E"/>
    <w:rsid w:val="00312D86"/>
    <w:rsid w:val="00312F7F"/>
    <w:rsid w:val="003133A1"/>
    <w:rsid w:val="003144BB"/>
    <w:rsid w:val="003144C7"/>
    <w:rsid w:val="00314FFD"/>
    <w:rsid w:val="00315A52"/>
    <w:rsid w:val="003165A3"/>
    <w:rsid w:val="003168BD"/>
    <w:rsid w:val="00316983"/>
    <w:rsid w:val="00317119"/>
    <w:rsid w:val="00317C09"/>
    <w:rsid w:val="0032025C"/>
    <w:rsid w:val="003202A6"/>
    <w:rsid w:val="00320849"/>
    <w:rsid w:val="00322398"/>
    <w:rsid w:val="003228B7"/>
    <w:rsid w:val="00322A23"/>
    <w:rsid w:val="00322A53"/>
    <w:rsid w:val="003236CF"/>
    <w:rsid w:val="00323811"/>
    <w:rsid w:val="00324029"/>
    <w:rsid w:val="00324F15"/>
    <w:rsid w:val="00325127"/>
    <w:rsid w:val="00325529"/>
    <w:rsid w:val="00325AFC"/>
    <w:rsid w:val="00325D90"/>
    <w:rsid w:val="0032620E"/>
    <w:rsid w:val="003265D0"/>
    <w:rsid w:val="00326ABE"/>
    <w:rsid w:val="00326D1D"/>
    <w:rsid w:val="003270F1"/>
    <w:rsid w:val="003271AB"/>
    <w:rsid w:val="003278F4"/>
    <w:rsid w:val="003279D5"/>
    <w:rsid w:val="00327E00"/>
    <w:rsid w:val="00330522"/>
    <w:rsid w:val="003308DE"/>
    <w:rsid w:val="003318F6"/>
    <w:rsid w:val="00331C9C"/>
    <w:rsid w:val="0033272B"/>
    <w:rsid w:val="0033342E"/>
    <w:rsid w:val="0033392D"/>
    <w:rsid w:val="00334A1E"/>
    <w:rsid w:val="003360CF"/>
    <w:rsid w:val="00336172"/>
    <w:rsid w:val="003375AE"/>
    <w:rsid w:val="00337A39"/>
    <w:rsid w:val="00337BC6"/>
    <w:rsid w:val="00337D98"/>
    <w:rsid w:val="00337F5B"/>
    <w:rsid w:val="003401E4"/>
    <w:rsid w:val="00340257"/>
    <w:rsid w:val="00341A2F"/>
    <w:rsid w:val="0034311E"/>
    <w:rsid w:val="00343199"/>
    <w:rsid w:val="00344018"/>
    <w:rsid w:val="00345743"/>
    <w:rsid w:val="003459AA"/>
    <w:rsid w:val="0034600E"/>
    <w:rsid w:val="00346A68"/>
    <w:rsid w:val="003508A3"/>
    <w:rsid w:val="00351351"/>
    <w:rsid w:val="00351C79"/>
    <w:rsid w:val="003520D5"/>
    <w:rsid w:val="00352D62"/>
    <w:rsid w:val="00353196"/>
    <w:rsid w:val="00354108"/>
    <w:rsid w:val="00354268"/>
    <w:rsid w:val="00354998"/>
    <w:rsid w:val="00355207"/>
    <w:rsid w:val="00355558"/>
    <w:rsid w:val="003559C2"/>
    <w:rsid w:val="00355DA1"/>
    <w:rsid w:val="0035636C"/>
    <w:rsid w:val="003568C5"/>
    <w:rsid w:val="00356BCF"/>
    <w:rsid w:val="00356CFD"/>
    <w:rsid w:val="0035786B"/>
    <w:rsid w:val="00357C20"/>
    <w:rsid w:val="00360589"/>
    <w:rsid w:val="003605D6"/>
    <w:rsid w:val="00362046"/>
    <w:rsid w:val="0036241D"/>
    <w:rsid w:val="00363508"/>
    <w:rsid w:val="00363A1F"/>
    <w:rsid w:val="003643D4"/>
    <w:rsid w:val="0036517D"/>
    <w:rsid w:val="003654D7"/>
    <w:rsid w:val="0036680C"/>
    <w:rsid w:val="00366A46"/>
    <w:rsid w:val="003673CF"/>
    <w:rsid w:val="003679C3"/>
    <w:rsid w:val="00367EC6"/>
    <w:rsid w:val="003711CB"/>
    <w:rsid w:val="00371700"/>
    <w:rsid w:val="0037204A"/>
    <w:rsid w:val="00372AB2"/>
    <w:rsid w:val="00372BC8"/>
    <w:rsid w:val="00373439"/>
    <w:rsid w:val="00373906"/>
    <w:rsid w:val="003741D3"/>
    <w:rsid w:val="00374D3A"/>
    <w:rsid w:val="00375792"/>
    <w:rsid w:val="003758D0"/>
    <w:rsid w:val="00375D9E"/>
    <w:rsid w:val="0037607A"/>
    <w:rsid w:val="003765C7"/>
    <w:rsid w:val="003765F8"/>
    <w:rsid w:val="00376936"/>
    <w:rsid w:val="0037701F"/>
    <w:rsid w:val="003773F0"/>
    <w:rsid w:val="003802AF"/>
    <w:rsid w:val="003804F0"/>
    <w:rsid w:val="00380EC7"/>
    <w:rsid w:val="0038154A"/>
    <w:rsid w:val="003835F9"/>
    <w:rsid w:val="0038362C"/>
    <w:rsid w:val="00383B73"/>
    <w:rsid w:val="003845C1"/>
    <w:rsid w:val="00384826"/>
    <w:rsid w:val="00384D1A"/>
    <w:rsid w:val="00385002"/>
    <w:rsid w:val="00385FBB"/>
    <w:rsid w:val="003863C6"/>
    <w:rsid w:val="00386CF7"/>
    <w:rsid w:val="003873AC"/>
    <w:rsid w:val="0038771F"/>
    <w:rsid w:val="0038779E"/>
    <w:rsid w:val="00387918"/>
    <w:rsid w:val="00387DC0"/>
    <w:rsid w:val="003916A4"/>
    <w:rsid w:val="003916F5"/>
    <w:rsid w:val="00391A14"/>
    <w:rsid w:val="00391C8E"/>
    <w:rsid w:val="003923D5"/>
    <w:rsid w:val="00392450"/>
    <w:rsid w:val="00392D40"/>
    <w:rsid w:val="00393354"/>
    <w:rsid w:val="003936AE"/>
    <w:rsid w:val="00393759"/>
    <w:rsid w:val="00393D1B"/>
    <w:rsid w:val="00395EF9"/>
    <w:rsid w:val="003962E1"/>
    <w:rsid w:val="003963B0"/>
    <w:rsid w:val="00396955"/>
    <w:rsid w:val="00397924"/>
    <w:rsid w:val="00397957"/>
    <w:rsid w:val="003A001E"/>
    <w:rsid w:val="003A0B35"/>
    <w:rsid w:val="003A12B5"/>
    <w:rsid w:val="003A18B2"/>
    <w:rsid w:val="003A19F9"/>
    <w:rsid w:val="003A2095"/>
    <w:rsid w:val="003A230D"/>
    <w:rsid w:val="003A2862"/>
    <w:rsid w:val="003A2B1E"/>
    <w:rsid w:val="003A59E9"/>
    <w:rsid w:val="003A5B44"/>
    <w:rsid w:val="003A60D6"/>
    <w:rsid w:val="003A6311"/>
    <w:rsid w:val="003A6392"/>
    <w:rsid w:val="003A68BE"/>
    <w:rsid w:val="003A6F89"/>
    <w:rsid w:val="003A76AC"/>
    <w:rsid w:val="003A7F4B"/>
    <w:rsid w:val="003B04A8"/>
    <w:rsid w:val="003B08D4"/>
    <w:rsid w:val="003B0B92"/>
    <w:rsid w:val="003B0EED"/>
    <w:rsid w:val="003B192E"/>
    <w:rsid w:val="003B2012"/>
    <w:rsid w:val="003B2CBE"/>
    <w:rsid w:val="003B3693"/>
    <w:rsid w:val="003B38C1"/>
    <w:rsid w:val="003B41C9"/>
    <w:rsid w:val="003B41D4"/>
    <w:rsid w:val="003B41E4"/>
    <w:rsid w:val="003B42C4"/>
    <w:rsid w:val="003B5EBC"/>
    <w:rsid w:val="003B6108"/>
    <w:rsid w:val="003B62CF"/>
    <w:rsid w:val="003B663D"/>
    <w:rsid w:val="003B667B"/>
    <w:rsid w:val="003C15DB"/>
    <w:rsid w:val="003C235F"/>
    <w:rsid w:val="003C23D1"/>
    <w:rsid w:val="003C23DC"/>
    <w:rsid w:val="003C29E2"/>
    <w:rsid w:val="003C3059"/>
    <w:rsid w:val="003C3185"/>
    <w:rsid w:val="003C34D0"/>
    <w:rsid w:val="003C3679"/>
    <w:rsid w:val="003C4162"/>
    <w:rsid w:val="003C47F8"/>
    <w:rsid w:val="003C4945"/>
    <w:rsid w:val="003C5537"/>
    <w:rsid w:val="003C59A3"/>
    <w:rsid w:val="003C5BE7"/>
    <w:rsid w:val="003C6510"/>
    <w:rsid w:val="003C68B3"/>
    <w:rsid w:val="003C6E27"/>
    <w:rsid w:val="003C6F83"/>
    <w:rsid w:val="003C7300"/>
    <w:rsid w:val="003D07AD"/>
    <w:rsid w:val="003D1A58"/>
    <w:rsid w:val="003D1D5B"/>
    <w:rsid w:val="003D1E72"/>
    <w:rsid w:val="003D33F8"/>
    <w:rsid w:val="003D352A"/>
    <w:rsid w:val="003D401B"/>
    <w:rsid w:val="003D4510"/>
    <w:rsid w:val="003D484E"/>
    <w:rsid w:val="003D557E"/>
    <w:rsid w:val="003D5750"/>
    <w:rsid w:val="003D626D"/>
    <w:rsid w:val="003D654A"/>
    <w:rsid w:val="003D6971"/>
    <w:rsid w:val="003D78AF"/>
    <w:rsid w:val="003D7D4B"/>
    <w:rsid w:val="003E02D5"/>
    <w:rsid w:val="003E09CC"/>
    <w:rsid w:val="003E1589"/>
    <w:rsid w:val="003E17AA"/>
    <w:rsid w:val="003E2361"/>
    <w:rsid w:val="003E25E2"/>
    <w:rsid w:val="003E2AB9"/>
    <w:rsid w:val="003E32F4"/>
    <w:rsid w:val="003E33FA"/>
    <w:rsid w:val="003E3ED9"/>
    <w:rsid w:val="003E44A5"/>
    <w:rsid w:val="003E4573"/>
    <w:rsid w:val="003E48A8"/>
    <w:rsid w:val="003E629D"/>
    <w:rsid w:val="003E66BB"/>
    <w:rsid w:val="003E7685"/>
    <w:rsid w:val="003E7E98"/>
    <w:rsid w:val="003F006D"/>
    <w:rsid w:val="003F052B"/>
    <w:rsid w:val="003F0D93"/>
    <w:rsid w:val="003F1105"/>
    <w:rsid w:val="003F15A6"/>
    <w:rsid w:val="003F1DDD"/>
    <w:rsid w:val="003F3C88"/>
    <w:rsid w:val="003F4729"/>
    <w:rsid w:val="003F5076"/>
    <w:rsid w:val="003F50D3"/>
    <w:rsid w:val="003F5C45"/>
    <w:rsid w:val="003F6259"/>
    <w:rsid w:val="003F63D1"/>
    <w:rsid w:val="003F63E2"/>
    <w:rsid w:val="003F6574"/>
    <w:rsid w:val="003F6F9D"/>
    <w:rsid w:val="003F757E"/>
    <w:rsid w:val="003F7819"/>
    <w:rsid w:val="003F7EFC"/>
    <w:rsid w:val="00401A5B"/>
    <w:rsid w:val="00402D04"/>
    <w:rsid w:val="00403472"/>
    <w:rsid w:val="00403821"/>
    <w:rsid w:val="0040390F"/>
    <w:rsid w:val="00404E5A"/>
    <w:rsid w:val="00406B4E"/>
    <w:rsid w:val="00410145"/>
    <w:rsid w:val="00410A7E"/>
    <w:rsid w:val="004113FB"/>
    <w:rsid w:val="0041155B"/>
    <w:rsid w:val="00411829"/>
    <w:rsid w:val="00411B74"/>
    <w:rsid w:val="00411C14"/>
    <w:rsid w:val="0041344A"/>
    <w:rsid w:val="00413D21"/>
    <w:rsid w:val="00413D8F"/>
    <w:rsid w:val="00413FFF"/>
    <w:rsid w:val="004149A7"/>
    <w:rsid w:val="00414F68"/>
    <w:rsid w:val="00416AB8"/>
    <w:rsid w:val="004176A0"/>
    <w:rsid w:val="00417DD7"/>
    <w:rsid w:val="00420656"/>
    <w:rsid w:val="004209E5"/>
    <w:rsid w:val="00420AB2"/>
    <w:rsid w:val="00420DC2"/>
    <w:rsid w:val="00421271"/>
    <w:rsid w:val="00421586"/>
    <w:rsid w:val="0042158D"/>
    <w:rsid w:val="0042187B"/>
    <w:rsid w:val="00421A25"/>
    <w:rsid w:val="00421B84"/>
    <w:rsid w:val="00422101"/>
    <w:rsid w:val="00422271"/>
    <w:rsid w:val="004224C3"/>
    <w:rsid w:val="0042262B"/>
    <w:rsid w:val="004226F5"/>
    <w:rsid w:val="00422EAE"/>
    <w:rsid w:val="0042300C"/>
    <w:rsid w:val="0042302A"/>
    <w:rsid w:val="0042357E"/>
    <w:rsid w:val="00423E3E"/>
    <w:rsid w:val="00424474"/>
    <w:rsid w:val="00425005"/>
    <w:rsid w:val="00425284"/>
    <w:rsid w:val="00425B82"/>
    <w:rsid w:val="00425D3F"/>
    <w:rsid w:val="004266CC"/>
    <w:rsid w:val="004266F8"/>
    <w:rsid w:val="00426B8D"/>
    <w:rsid w:val="00427AF4"/>
    <w:rsid w:val="00427BD6"/>
    <w:rsid w:val="00427BF0"/>
    <w:rsid w:val="00427F60"/>
    <w:rsid w:val="00431430"/>
    <w:rsid w:val="00431530"/>
    <w:rsid w:val="00431575"/>
    <w:rsid w:val="0043246F"/>
    <w:rsid w:val="004329E1"/>
    <w:rsid w:val="00432A95"/>
    <w:rsid w:val="00432F3F"/>
    <w:rsid w:val="00432FF1"/>
    <w:rsid w:val="00434AFD"/>
    <w:rsid w:val="00435895"/>
    <w:rsid w:val="004367D3"/>
    <w:rsid w:val="00436913"/>
    <w:rsid w:val="00436F9E"/>
    <w:rsid w:val="00437602"/>
    <w:rsid w:val="004400E2"/>
    <w:rsid w:val="004417B5"/>
    <w:rsid w:val="00441CE6"/>
    <w:rsid w:val="00442072"/>
    <w:rsid w:val="0044217F"/>
    <w:rsid w:val="00442876"/>
    <w:rsid w:val="00442CAE"/>
    <w:rsid w:val="00442EEA"/>
    <w:rsid w:val="00444775"/>
    <w:rsid w:val="00444B01"/>
    <w:rsid w:val="00444E67"/>
    <w:rsid w:val="0044580F"/>
    <w:rsid w:val="00446278"/>
    <w:rsid w:val="00446858"/>
    <w:rsid w:val="0044781A"/>
    <w:rsid w:val="00447D86"/>
    <w:rsid w:val="00447EB7"/>
    <w:rsid w:val="004502D5"/>
    <w:rsid w:val="0045041F"/>
    <w:rsid w:val="0045066A"/>
    <w:rsid w:val="0045067B"/>
    <w:rsid w:val="0045136A"/>
    <w:rsid w:val="00451519"/>
    <w:rsid w:val="004522F4"/>
    <w:rsid w:val="00452FF5"/>
    <w:rsid w:val="00453363"/>
    <w:rsid w:val="0045344E"/>
    <w:rsid w:val="00454D84"/>
    <w:rsid w:val="00454E11"/>
    <w:rsid w:val="004557F9"/>
    <w:rsid w:val="004558B2"/>
    <w:rsid w:val="00456147"/>
    <w:rsid w:val="00456716"/>
    <w:rsid w:val="004567F5"/>
    <w:rsid w:val="004578F4"/>
    <w:rsid w:val="00461632"/>
    <w:rsid w:val="004621D4"/>
    <w:rsid w:val="00462845"/>
    <w:rsid w:val="00462CEC"/>
    <w:rsid w:val="00462DCF"/>
    <w:rsid w:val="00462DE0"/>
    <w:rsid w:val="004633A4"/>
    <w:rsid w:val="00463AB2"/>
    <w:rsid w:val="004647DA"/>
    <w:rsid w:val="00464815"/>
    <w:rsid w:val="00465487"/>
    <w:rsid w:val="00465D47"/>
    <w:rsid w:val="00466587"/>
    <w:rsid w:val="00466806"/>
    <w:rsid w:val="00467273"/>
    <w:rsid w:val="004677AA"/>
    <w:rsid w:val="00467DB9"/>
    <w:rsid w:val="00470D2D"/>
    <w:rsid w:val="004710F8"/>
    <w:rsid w:val="00471815"/>
    <w:rsid w:val="004718E2"/>
    <w:rsid w:val="00471CC0"/>
    <w:rsid w:val="00471E6C"/>
    <w:rsid w:val="00472244"/>
    <w:rsid w:val="004724C4"/>
    <w:rsid w:val="00472878"/>
    <w:rsid w:val="00472E0C"/>
    <w:rsid w:val="00473996"/>
    <w:rsid w:val="00474062"/>
    <w:rsid w:val="00474AAA"/>
    <w:rsid w:val="004750C3"/>
    <w:rsid w:val="004769CB"/>
    <w:rsid w:val="00476D51"/>
    <w:rsid w:val="00476D8F"/>
    <w:rsid w:val="00477D6B"/>
    <w:rsid w:val="00480232"/>
    <w:rsid w:val="00480566"/>
    <w:rsid w:val="00480E7F"/>
    <w:rsid w:val="00480FB2"/>
    <w:rsid w:val="00481604"/>
    <w:rsid w:val="00482485"/>
    <w:rsid w:val="004830A3"/>
    <w:rsid w:val="00483BE3"/>
    <w:rsid w:val="00484EEE"/>
    <w:rsid w:val="004855A7"/>
    <w:rsid w:val="004863B3"/>
    <w:rsid w:val="004865E6"/>
    <w:rsid w:val="004878EF"/>
    <w:rsid w:val="0049029E"/>
    <w:rsid w:val="00491008"/>
    <w:rsid w:val="004916A7"/>
    <w:rsid w:val="0049301B"/>
    <w:rsid w:val="0049345B"/>
    <w:rsid w:val="0049394F"/>
    <w:rsid w:val="00495888"/>
    <w:rsid w:val="00495B25"/>
    <w:rsid w:val="004961B1"/>
    <w:rsid w:val="00496814"/>
    <w:rsid w:val="004A14FD"/>
    <w:rsid w:val="004A299B"/>
    <w:rsid w:val="004A2B7D"/>
    <w:rsid w:val="004A3DD3"/>
    <w:rsid w:val="004A4649"/>
    <w:rsid w:val="004A4BD7"/>
    <w:rsid w:val="004A62CC"/>
    <w:rsid w:val="004A64E3"/>
    <w:rsid w:val="004A6831"/>
    <w:rsid w:val="004A7FDD"/>
    <w:rsid w:val="004B009D"/>
    <w:rsid w:val="004B034F"/>
    <w:rsid w:val="004B0DFD"/>
    <w:rsid w:val="004B1446"/>
    <w:rsid w:val="004B1B29"/>
    <w:rsid w:val="004B2682"/>
    <w:rsid w:val="004B37FF"/>
    <w:rsid w:val="004B3957"/>
    <w:rsid w:val="004B3FD7"/>
    <w:rsid w:val="004B47CE"/>
    <w:rsid w:val="004B4E39"/>
    <w:rsid w:val="004B53E1"/>
    <w:rsid w:val="004B5A39"/>
    <w:rsid w:val="004B6911"/>
    <w:rsid w:val="004B6AAC"/>
    <w:rsid w:val="004B76AD"/>
    <w:rsid w:val="004C1104"/>
    <w:rsid w:val="004C157E"/>
    <w:rsid w:val="004C1CBF"/>
    <w:rsid w:val="004C2209"/>
    <w:rsid w:val="004C2750"/>
    <w:rsid w:val="004C3CD2"/>
    <w:rsid w:val="004C4233"/>
    <w:rsid w:val="004C4A47"/>
    <w:rsid w:val="004C668C"/>
    <w:rsid w:val="004D026F"/>
    <w:rsid w:val="004D0322"/>
    <w:rsid w:val="004D0932"/>
    <w:rsid w:val="004D0936"/>
    <w:rsid w:val="004D0CBB"/>
    <w:rsid w:val="004D1DAA"/>
    <w:rsid w:val="004D22A8"/>
    <w:rsid w:val="004D3147"/>
    <w:rsid w:val="004D39C4"/>
    <w:rsid w:val="004D3BF4"/>
    <w:rsid w:val="004D404E"/>
    <w:rsid w:val="004D4B2B"/>
    <w:rsid w:val="004D547C"/>
    <w:rsid w:val="004D5693"/>
    <w:rsid w:val="004D5D6A"/>
    <w:rsid w:val="004D63D5"/>
    <w:rsid w:val="004D6CBA"/>
    <w:rsid w:val="004E1C35"/>
    <w:rsid w:val="004E2FA6"/>
    <w:rsid w:val="004E35E5"/>
    <w:rsid w:val="004E3946"/>
    <w:rsid w:val="004E399F"/>
    <w:rsid w:val="004E4115"/>
    <w:rsid w:val="004E4590"/>
    <w:rsid w:val="004E4BA9"/>
    <w:rsid w:val="004E4F4E"/>
    <w:rsid w:val="004E585A"/>
    <w:rsid w:val="004E7843"/>
    <w:rsid w:val="004F04AD"/>
    <w:rsid w:val="004F085D"/>
    <w:rsid w:val="004F105D"/>
    <w:rsid w:val="004F31B8"/>
    <w:rsid w:val="004F3C99"/>
    <w:rsid w:val="004F46C3"/>
    <w:rsid w:val="004F4951"/>
    <w:rsid w:val="004F4959"/>
    <w:rsid w:val="004F506A"/>
    <w:rsid w:val="004F5C19"/>
    <w:rsid w:val="004F63AF"/>
    <w:rsid w:val="004F65CA"/>
    <w:rsid w:val="004F6A69"/>
    <w:rsid w:val="004F7194"/>
    <w:rsid w:val="00500713"/>
    <w:rsid w:val="00500848"/>
    <w:rsid w:val="005008AB"/>
    <w:rsid w:val="00501AFF"/>
    <w:rsid w:val="0050297C"/>
    <w:rsid w:val="00502C4E"/>
    <w:rsid w:val="0050305A"/>
    <w:rsid w:val="005036B5"/>
    <w:rsid w:val="00504644"/>
    <w:rsid w:val="00504D42"/>
    <w:rsid w:val="00504FAC"/>
    <w:rsid w:val="005053C1"/>
    <w:rsid w:val="0050580F"/>
    <w:rsid w:val="00506513"/>
    <w:rsid w:val="005072E0"/>
    <w:rsid w:val="00507E7B"/>
    <w:rsid w:val="00510539"/>
    <w:rsid w:val="005105E1"/>
    <w:rsid w:val="0051067A"/>
    <w:rsid w:val="00510685"/>
    <w:rsid w:val="0051103D"/>
    <w:rsid w:val="005110A6"/>
    <w:rsid w:val="005112AC"/>
    <w:rsid w:val="0051171F"/>
    <w:rsid w:val="0051227B"/>
    <w:rsid w:val="00512404"/>
    <w:rsid w:val="00513F57"/>
    <w:rsid w:val="005177BE"/>
    <w:rsid w:val="005203F8"/>
    <w:rsid w:val="0052048C"/>
    <w:rsid w:val="00520493"/>
    <w:rsid w:val="00520D74"/>
    <w:rsid w:val="00520FF3"/>
    <w:rsid w:val="00521BA8"/>
    <w:rsid w:val="00521D82"/>
    <w:rsid w:val="0052278A"/>
    <w:rsid w:val="00524655"/>
    <w:rsid w:val="00524A30"/>
    <w:rsid w:val="00526158"/>
    <w:rsid w:val="005266CB"/>
    <w:rsid w:val="00526C1D"/>
    <w:rsid w:val="0052726A"/>
    <w:rsid w:val="00527893"/>
    <w:rsid w:val="0053044A"/>
    <w:rsid w:val="0053057A"/>
    <w:rsid w:val="00530DE5"/>
    <w:rsid w:val="00531504"/>
    <w:rsid w:val="00531AE5"/>
    <w:rsid w:val="00532E46"/>
    <w:rsid w:val="00533802"/>
    <w:rsid w:val="0053416B"/>
    <w:rsid w:val="005346E4"/>
    <w:rsid w:val="005348BA"/>
    <w:rsid w:val="005351AC"/>
    <w:rsid w:val="005355CD"/>
    <w:rsid w:val="00535CE4"/>
    <w:rsid w:val="00537057"/>
    <w:rsid w:val="005375AC"/>
    <w:rsid w:val="005376DB"/>
    <w:rsid w:val="005409CB"/>
    <w:rsid w:val="00540F8D"/>
    <w:rsid w:val="0054109C"/>
    <w:rsid w:val="005413E4"/>
    <w:rsid w:val="0054153F"/>
    <w:rsid w:val="005428C9"/>
    <w:rsid w:val="0054381A"/>
    <w:rsid w:val="005442D7"/>
    <w:rsid w:val="0054468C"/>
    <w:rsid w:val="00544F87"/>
    <w:rsid w:val="00545931"/>
    <w:rsid w:val="005468EB"/>
    <w:rsid w:val="0055045D"/>
    <w:rsid w:val="005508B0"/>
    <w:rsid w:val="005515D6"/>
    <w:rsid w:val="0055174B"/>
    <w:rsid w:val="00551B14"/>
    <w:rsid w:val="0055224D"/>
    <w:rsid w:val="00552342"/>
    <w:rsid w:val="005525E7"/>
    <w:rsid w:val="00552A14"/>
    <w:rsid w:val="00553886"/>
    <w:rsid w:val="00553AC3"/>
    <w:rsid w:val="00553C7F"/>
    <w:rsid w:val="00554A8F"/>
    <w:rsid w:val="00554B50"/>
    <w:rsid w:val="00554CC0"/>
    <w:rsid w:val="00555632"/>
    <w:rsid w:val="00555814"/>
    <w:rsid w:val="005559B0"/>
    <w:rsid w:val="005564B7"/>
    <w:rsid w:val="005565C5"/>
    <w:rsid w:val="005568D1"/>
    <w:rsid w:val="005573BB"/>
    <w:rsid w:val="005576EE"/>
    <w:rsid w:val="00557B09"/>
    <w:rsid w:val="0056013A"/>
    <w:rsid w:val="00560A29"/>
    <w:rsid w:val="0056133E"/>
    <w:rsid w:val="005615A4"/>
    <w:rsid w:val="005629FB"/>
    <w:rsid w:val="00562DD3"/>
    <w:rsid w:val="00563BF1"/>
    <w:rsid w:val="005644FD"/>
    <w:rsid w:val="00564DE0"/>
    <w:rsid w:val="00565C35"/>
    <w:rsid w:val="005663EE"/>
    <w:rsid w:val="00566DA3"/>
    <w:rsid w:val="00566E7A"/>
    <w:rsid w:val="0056707E"/>
    <w:rsid w:val="00567443"/>
    <w:rsid w:val="00567C72"/>
    <w:rsid w:val="00570C42"/>
    <w:rsid w:val="00570CEE"/>
    <w:rsid w:val="0057180F"/>
    <w:rsid w:val="00572584"/>
    <w:rsid w:val="00572DE5"/>
    <w:rsid w:val="005731C9"/>
    <w:rsid w:val="005732A2"/>
    <w:rsid w:val="005734D8"/>
    <w:rsid w:val="00574DF3"/>
    <w:rsid w:val="005753C4"/>
    <w:rsid w:val="00575BBB"/>
    <w:rsid w:val="00576154"/>
    <w:rsid w:val="00576BD3"/>
    <w:rsid w:val="005770B9"/>
    <w:rsid w:val="00580956"/>
    <w:rsid w:val="00581691"/>
    <w:rsid w:val="00581D3E"/>
    <w:rsid w:val="00581D3F"/>
    <w:rsid w:val="005827AE"/>
    <w:rsid w:val="0058280C"/>
    <w:rsid w:val="00582CE2"/>
    <w:rsid w:val="0058315E"/>
    <w:rsid w:val="00583387"/>
    <w:rsid w:val="0058400D"/>
    <w:rsid w:val="005859C5"/>
    <w:rsid w:val="00585E0B"/>
    <w:rsid w:val="005874D2"/>
    <w:rsid w:val="005878FE"/>
    <w:rsid w:val="005879B6"/>
    <w:rsid w:val="00587AEC"/>
    <w:rsid w:val="00590BFA"/>
    <w:rsid w:val="00591A4D"/>
    <w:rsid w:val="00591DC4"/>
    <w:rsid w:val="00591FE7"/>
    <w:rsid w:val="00592D87"/>
    <w:rsid w:val="00593024"/>
    <w:rsid w:val="005939B1"/>
    <w:rsid w:val="00593EE2"/>
    <w:rsid w:val="00593F45"/>
    <w:rsid w:val="00594D27"/>
    <w:rsid w:val="00594D89"/>
    <w:rsid w:val="00594EB0"/>
    <w:rsid w:val="00595FD7"/>
    <w:rsid w:val="005961B9"/>
    <w:rsid w:val="00597183"/>
    <w:rsid w:val="005A02FC"/>
    <w:rsid w:val="005A0362"/>
    <w:rsid w:val="005A10CF"/>
    <w:rsid w:val="005A2C3B"/>
    <w:rsid w:val="005A45C7"/>
    <w:rsid w:val="005A4725"/>
    <w:rsid w:val="005A4A2A"/>
    <w:rsid w:val="005A546B"/>
    <w:rsid w:val="005A7995"/>
    <w:rsid w:val="005A7D2B"/>
    <w:rsid w:val="005B0D7B"/>
    <w:rsid w:val="005B106C"/>
    <w:rsid w:val="005B1946"/>
    <w:rsid w:val="005B1F3C"/>
    <w:rsid w:val="005B2047"/>
    <w:rsid w:val="005B2116"/>
    <w:rsid w:val="005B2896"/>
    <w:rsid w:val="005B352C"/>
    <w:rsid w:val="005B3AC6"/>
    <w:rsid w:val="005B3C50"/>
    <w:rsid w:val="005B40ED"/>
    <w:rsid w:val="005B4D33"/>
    <w:rsid w:val="005B6332"/>
    <w:rsid w:val="005B689E"/>
    <w:rsid w:val="005B6988"/>
    <w:rsid w:val="005B6B07"/>
    <w:rsid w:val="005B73DF"/>
    <w:rsid w:val="005B7A91"/>
    <w:rsid w:val="005B7CE3"/>
    <w:rsid w:val="005C0768"/>
    <w:rsid w:val="005C0BAE"/>
    <w:rsid w:val="005C0CB2"/>
    <w:rsid w:val="005C1436"/>
    <w:rsid w:val="005C1648"/>
    <w:rsid w:val="005C1A16"/>
    <w:rsid w:val="005C1A64"/>
    <w:rsid w:val="005C1C42"/>
    <w:rsid w:val="005C21CC"/>
    <w:rsid w:val="005C3AEE"/>
    <w:rsid w:val="005C4164"/>
    <w:rsid w:val="005C4EE8"/>
    <w:rsid w:val="005C5A6C"/>
    <w:rsid w:val="005C684C"/>
    <w:rsid w:val="005C6D9F"/>
    <w:rsid w:val="005C6EE5"/>
    <w:rsid w:val="005C70E1"/>
    <w:rsid w:val="005C72E4"/>
    <w:rsid w:val="005C742B"/>
    <w:rsid w:val="005D0E7B"/>
    <w:rsid w:val="005D19FA"/>
    <w:rsid w:val="005D1FA5"/>
    <w:rsid w:val="005D29EB"/>
    <w:rsid w:val="005D2C44"/>
    <w:rsid w:val="005D3B59"/>
    <w:rsid w:val="005D459E"/>
    <w:rsid w:val="005D45BE"/>
    <w:rsid w:val="005D4740"/>
    <w:rsid w:val="005D4A27"/>
    <w:rsid w:val="005D5797"/>
    <w:rsid w:val="005D5B44"/>
    <w:rsid w:val="005D5B54"/>
    <w:rsid w:val="005D686F"/>
    <w:rsid w:val="005D6F6F"/>
    <w:rsid w:val="005D7106"/>
    <w:rsid w:val="005D754F"/>
    <w:rsid w:val="005E04B1"/>
    <w:rsid w:val="005E0932"/>
    <w:rsid w:val="005E1FCB"/>
    <w:rsid w:val="005E2CBC"/>
    <w:rsid w:val="005E309D"/>
    <w:rsid w:val="005E350E"/>
    <w:rsid w:val="005E366F"/>
    <w:rsid w:val="005E3AEE"/>
    <w:rsid w:val="005E4277"/>
    <w:rsid w:val="005E5612"/>
    <w:rsid w:val="005E5CF3"/>
    <w:rsid w:val="005E65D7"/>
    <w:rsid w:val="005E77A9"/>
    <w:rsid w:val="005F0179"/>
    <w:rsid w:val="005F09E9"/>
    <w:rsid w:val="005F10BC"/>
    <w:rsid w:val="005F1506"/>
    <w:rsid w:val="005F177F"/>
    <w:rsid w:val="005F1E70"/>
    <w:rsid w:val="005F1E98"/>
    <w:rsid w:val="005F2403"/>
    <w:rsid w:val="005F2C31"/>
    <w:rsid w:val="005F34BF"/>
    <w:rsid w:val="005F38AB"/>
    <w:rsid w:val="005F399E"/>
    <w:rsid w:val="005F3FD7"/>
    <w:rsid w:val="005F46F2"/>
    <w:rsid w:val="005F4729"/>
    <w:rsid w:val="005F4C20"/>
    <w:rsid w:val="005F4DCB"/>
    <w:rsid w:val="005F4E2E"/>
    <w:rsid w:val="005F544E"/>
    <w:rsid w:val="005F59EE"/>
    <w:rsid w:val="005F5ABC"/>
    <w:rsid w:val="005F5B73"/>
    <w:rsid w:val="005F5E05"/>
    <w:rsid w:val="005F66F4"/>
    <w:rsid w:val="005F68DB"/>
    <w:rsid w:val="005F6923"/>
    <w:rsid w:val="005F6B86"/>
    <w:rsid w:val="005F6FD0"/>
    <w:rsid w:val="005F6FEC"/>
    <w:rsid w:val="005F7137"/>
    <w:rsid w:val="005F7139"/>
    <w:rsid w:val="005F7273"/>
    <w:rsid w:val="005F77C8"/>
    <w:rsid w:val="005F7C6C"/>
    <w:rsid w:val="005F7DFC"/>
    <w:rsid w:val="006002BE"/>
    <w:rsid w:val="00600535"/>
    <w:rsid w:val="00600A0D"/>
    <w:rsid w:val="0060125C"/>
    <w:rsid w:val="006016AF"/>
    <w:rsid w:val="00601760"/>
    <w:rsid w:val="00602081"/>
    <w:rsid w:val="00602522"/>
    <w:rsid w:val="00602BDE"/>
    <w:rsid w:val="00602CBA"/>
    <w:rsid w:val="00602E73"/>
    <w:rsid w:val="0060324C"/>
    <w:rsid w:val="0060346B"/>
    <w:rsid w:val="00603A5D"/>
    <w:rsid w:val="00603BEA"/>
    <w:rsid w:val="00604C2C"/>
    <w:rsid w:val="00605827"/>
    <w:rsid w:val="00606707"/>
    <w:rsid w:val="006069A1"/>
    <w:rsid w:val="00606B63"/>
    <w:rsid w:val="00606BD4"/>
    <w:rsid w:val="006104BC"/>
    <w:rsid w:val="0061064E"/>
    <w:rsid w:val="00610D75"/>
    <w:rsid w:val="00611044"/>
    <w:rsid w:val="00613190"/>
    <w:rsid w:val="0061404B"/>
    <w:rsid w:val="006141BE"/>
    <w:rsid w:val="00614570"/>
    <w:rsid w:val="006145AA"/>
    <w:rsid w:val="006148C1"/>
    <w:rsid w:val="006152A9"/>
    <w:rsid w:val="006160B5"/>
    <w:rsid w:val="006162BF"/>
    <w:rsid w:val="0061636A"/>
    <w:rsid w:val="006172F7"/>
    <w:rsid w:val="00617B3C"/>
    <w:rsid w:val="00620282"/>
    <w:rsid w:val="00620D9E"/>
    <w:rsid w:val="00620EB1"/>
    <w:rsid w:val="00621048"/>
    <w:rsid w:val="00621541"/>
    <w:rsid w:val="00621816"/>
    <w:rsid w:val="00621C82"/>
    <w:rsid w:val="00621E69"/>
    <w:rsid w:val="00621F1A"/>
    <w:rsid w:val="00623CE0"/>
    <w:rsid w:val="00623EB5"/>
    <w:rsid w:val="0062463E"/>
    <w:rsid w:val="00624FEF"/>
    <w:rsid w:val="00625028"/>
    <w:rsid w:val="00625593"/>
    <w:rsid w:val="0062562D"/>
    <w:rsid w:val="00625C41"/>
    <w:rsid w:val="00625FF7"/>
    <w:rsid w:val="006263C9"/>
    <w:rsid w:val="00626431"/>
    <w:rsid w:val="006276D5"/>
    <w:rsid w:val="0062777E"/>
    <w:rsid w:val="0063038C"/>
    <w:rsid w:val="00630FC1"/>
    <w:rsid w:val="006318A8"/>
    <w:rsid w:val="00631C51"/>
    <w:rsid w:val="00631EE1"/>
    <w:rsid w:val="00631F42"/>
    <w:rsid w:val="006329EA"/>
    <w:rsid w:val="00633B70"/>
    <w:rsid w:val="00633B82"/>
    <w:rsid w:val="00633DAB"/>
    <w:rsid w:val="00633DE4"/>
    <w:rsid w:val="00634227"/>
    <w:rsid w:val="00634650"/>
    <w:rsid w:val="00634679"/>
    <w:rsid w:val="0063507B"/>
    <w:rsid w:val="006357B6"/>
    <w:rsid w:val="00635EEE"/>
    <w:rsid w:val="00635F5E"/>
    <w:rsid w:val="006365EB"/>
    <w:rsid w:val="0063707C"/>
    <w:rsid w:val="0063765B"/>
    <w:rsid w:val="006378F8"/>
    <w:rsid w:val="00637EBB"/>
    <w:rsid w:val="00640371"/>
    <w:rsid w:val="00640578"/>
    <w:rsid w:val="006419D5"/>
    <w:rsid w:val="00641CA3"/>
    <w:rsid w:val="00642B25"/>
    <w:rsid w:val="00642DE3"/>
    <w:rsid w:val="0064350B"/>
    <w:rsid w:val="00643D00"/>
    <w:rsid w:val="00643F74"/>
    <w:rsid w:val="0064531A"/>
    <w:rsid w:val="00645B9B"/>
    <w:rsid w:val="00646050"/>
    <w:rsid w:val="00646A1A"/>
    <w:rsid w:val="00647B48"/>
    <w:rsid w:val="00651C90"/>
    <w:rsid w:val="006521FB"/>
    <w:rsid w:val="00652324"/>
    <w:rsid w:val="00652463"/>
    <w:rsid w:val="00652683"/>
    <w:rsid w:val="00652B6A"/>
    <w:rsid w:val="00652E55"/>
    <w:rsid w:val="006536A4"/>
    <w:rsid w:val="00653D54"/>
    <w:rsid w:val="00654381"/>
    <w:rsid w:val="0065451F"/>
    <w:rsid w:val="00654954"/>
    <w:rsid w:val="00655849"/>
    <w:rsid w:val="006559AD"/>
    <w:rsid w:val="00655A6E"/>
    <w:rsid w:val="00655E5D"/>
    <w:rsid w:val="006563EA"/>
    <w:rsid w:val="0065672A"/>
    <w:rsid w:val="00656BA5"/>
    <w:rsid w:val="00657284"/>
    <w:rsid w:val="00657EB8"/>
    <w:rsid w:val="00660A96"/>
    <w:rsid w:val="00660ADC"/>
    <w:rsid w:val="006611B4"/>
    <w:rsid w:val="0066167D"/>
    <w:rsid w:val="00662F2F"/>
    <w:rsid w:val="0066333C"/>
    <w:rsid w:val="00663458"/>
    <w:rsid w:val="00663468"/>
    <w:rsid w:val="0066359B"/>
    <w:rsid w:val="00663A30"/>
    <w:rsid w:val="006642B4"/>
    <w:rsid w:val="00664EC3"/>
    <w:rsid w:val="0066586F"/>
    <w:rsid w:val="00666175"/>
    <w:rsid w:val="00666655"/>
    <w:rsid w:val="00666A20"/>
    <w:rsid w:val="00666CD7"/>
    <w:rsid w:val="00667412"/>
    <w:rsid w:val="0066749C"/>
    <w:rsid w:val="00667C84"/>
    <w:rsid w:val="00667D17"/>
    <w:rsid w:val="00667FA9"/>
    <w:rsid w:val="006702D9"/>
    <w:rsid w:val="00670613"/>
    <w:rsid w:val="006713CA"/>
    <w:rsid w:val="006715B6"/>
    <w:rsid w:val="0067240D"/>
    <w:rsid w:val="00673CF9"/>
    <w:rsid w:val="006740CB"/>
    <w:rsid w:val="0067412A"/>
    <w:rsid w:val="006744D1"/>
    <w:rsid w:val="006752C4"/>
    <w:rsid w:val="00676890"/>
    <w:rsid w:val="006769C3"/>
    <w:rsid w:val="00676AA6"/>
    <w:rsid w:val="00676C5C"/>
    <w:rsid w:val="00677DF0"/>
    <w:rsid w:val="0068018D"/>
    <w:rsid w:val="00680707"/>
    <w:rsid w:val="00680B2F"/>
    <w:rsid w:val="00680D65"/>
    <w:rsid w:val="00681CAC"/>
    <w:rsid w:val="0068274B"/>
    <w:rsid w:val="00682959"/>
    <w:rsid w:val="00682B7F"/>
    <w:rsid w:val="00683602"/>
    <w:rsid w:val="00683D43"/>
    <w:rsid w:val="00683E70"/>
    <w:rsid w:val="00684627"/>
    <w:rsid w:val="00684AED"/>
    <w:rsid w:val="00684CA3"/>
    <w:rsid w:val="00685554"/>
    <w:rsid w:val="006861E5"/>
    <w:rsid w:val="00686518"/>
    <w:rsid w:val="006866CF"/>
    <w:rsid w:val="006871E0"/>
    <w:rsid w:val="00687840"/>
    <w:rsid w:val="00690700"/>
    <w:rsid w:val="00690930"/>
    <w:rsid w:val="00690CFF"/>
    <w:rsid w:val="00690D28"/>
    <w:rsid w:val="00690E9B"/>
    <w:rsid w:val="00691DE6"/>
    <w:rsid w:val="006932DD"/>
    <w:rsid w:val="00694F68"/>
    <w:rsid w:val="006950F2"/>
    <w:rsid w:val="00695411"/>
    <w:rsid w:val="00695558"/>
    <w:rsid w:val="00695DDD"/>
    <w:rsid w:val="00696821"/>
    <w:rsid w:val="00696B0D"/>
    <w:rsid w:val="00696B47"/>
    <w:rsid w:val="00696BAB"/>
    <w:rsid w:val="00696EED"/>
    <w:rsid w:val="00697313"/>
    <w:rsid w:val="006A02EA"/>
    <w:rsid w:val="006A0A93"/>
    <w:rsid w:val="006A129B"/>
    <w:rsid w:val="006A14A4"/>
    <w:rsid w:val="006A236A"/>
    <w:rsid w:val="006A2773"/>
    <w:rsid w:val="006A359D"/>
    <w:rsid w:val="006A36D3"/>
    <w:rsid w:val="006A4CEE"/>
    <w:rsid w:val="006A5B36"/>
    <w:rsid w:val="006A5CA9"/>
    <w:rsid w:val="006A69C0"/>
    <w:rsid w:val="006A6E3D"/>
    <w:rsid w:val="006A6ECE"/>
    <w:rsid w:val="006A7F89"/>
    <w:rsid w:val="006B0BB3"/>
    <w:rsid w:val="006B0E02"/>
    <w:rsid w:val="006B1735"/>
    <w:rsid w:val="006B173B"/>
    <w:rsid w:val="006B2DE9"/>
    <w:rsid w:val="006B3354"/>
    <w:rsid w:val="006B37D1"/>
    <w:rsid w:val="006B3996"/>
    <w:rsid w:val="006B4240"/>
    <w:rsid w:val="006B4F40"/>
    <w:rsid w:val="006B503F"/>
    <w:rsid w:val="006B5BE1"/>
    <w:rsid w:val="006B6169"/>
    <w:rsid w:val="006B68B3"/>
    <w:rsid w:val="006B6CC1"/>
    <w:rsid w:val="006B7CE3"/>
    <w:rsid w:val="006B7F5A"/>
    <w:rsid w:val="006C0C18"/>
    <w:rsid w:val="006C15EC"/>
    <w:rsid w:val="006C162B"/>
    <w:rsid w:val="006C177D"/>
    <w:rsid w:val="006C25EB"/>
    <w:rsid w:val="006C27B2"/>
    <w:rsid w:val="006C2B00"/>
    <w:rsid w:val="006C327E"/>
    <w:rsid w:val="006C3827"/>
    <w:rsid w:val="006C3878"/>
    <w:rsid w:val="006C46D9"/>
    <w:rsid w:val="006C4D80"/>
    <w:rsid w:val="006C5AE4"/>
    <w:rsid w:val="006C5F9D"/>
    <w:rsid w:val="006C66C2"/>
    <w:rsid w:val="006C67C1"/>
    <w:rsid w:val="006C6BCC"/>
    <w:rsid w:val="006C70D1"/>
    <w:rsid w:val="006C719A"/>
    <w:rsid w:val="006C7371"/>
    <w:rsid w:val="006C760E"/>
    <w:rsid w:val="006C792D"/>
    <w:rsid w:val="006D163A"/>
    <w:rsid w:val="006D165B"/>
    <w:rsid w:val="006D22EE"/>
    <w:rsid w:val="006D2357"/>
    <w:rsid w:val="006D2652"/>
    <w:rsid w:val="006D2813"/>
    <w:rsid w:val="006D2DEC"/>
    <w:rsid w:val="006D4862"/>
    <w:rsid w:val="006D4CAF"/>
    <w:rsid w:val="006D53E2"/>
    <w:rsid w:val="006D592E"/>
    <w:rsid w:val="006D5E0F"/>
    <w:rsid w:val="006D5E87"/>
    <w:rsid w:val="006D60D0"/>
    <w:rsid w:val="006D6755"/>
    <w:rsid w:val="006D68E8"/>
    <w:rsid w:val="006D6A9C"/>
    <w:rsid w:val="006D7E5C"/>
    <w:rsid w:val="006E430F"/>
    <w:rsid w:val="006E5637"/>
    <w:rsid w:val="006E5CA5"/>
    <w:rsid w:val="006E5EF0"/>
    <w:rsid w:val="006E5FE0"/>
    <w:rsid w:val="006E65A5"/>
    <w:rsid w:val="006E6A90"/>
    <w:rsid w:val="006E6B7C"/>
    <w:rsid w:val="006E7069"/>
    <w:rsid w:val="006F0F87"/>
    <w:rsid w:val="006F1344"/>
    <w:rsid w:val="006F1456"/>
    <w:rsid w:val="006F17DD"/>
    <w:rsid w:val="006F18BE"/>
    <w:rsid w:val="006F1999"/>
    <w:rsid w:val="006F1F34"/>
    <w:rsid w:val="006F1F44"/>
    <w:rsid w:val="006F3BFB"/>
    <w:rsid w:val="006F48EC"/>
    <w:rsid w:val="006F4A0B"/>
    <w:rsid w:val="006F5837"/>
    <w:rsid w:val="006F62A8"/>
    <w:rsid w:val="006F6C0E"/>
    <w:rsid w:val="006F7500"/>
    <w:rsid w:val="00701A86"/>
    <w:rsid w:val="00701EEB"/>
    <w:rsid w:val="00702B83"/>
    <w:rsid w:val="00702E47"/>
    <w:rsid w:val="00702FCD"/>
    <w:rsid w:val="00703EAA"/>
    <w:rsid w:val="00704BE2"/>
    <w:rsid w:val="00705591"/>
    <w:rsid w:val="007058FB"/>
    <w:rsid w:val="00705E12"/>
    <w:rsid w:val="00705EC3"/>
    <w:rsid w:val="007076A8"/>
    <w:rsid w:val="007079BE"/>
    <w:rsid w:val="007079F0"/>
    <w:rsid w:val="0071038C"/>
    <w:rsid w:val="00710BD8"/>
    <w:rsid w:val="007126DB"/>
    <w:rsid w:val="00712C4E"/>
    <w:rsid w:val="0071373C"/>
    <w:rsid w:val="00713B5F"/>
    <w:rsid w:val="00713F8D"/>
    <w:rsid w:val="00714C56"/>
    <w:rsid w:val="00715325"/>
    <w:rsid w:val="00715D35"/>
    <w:rsid w:val="00716003"/>
    <w:rsid w:val="00716AF5"/>
    <w:rsid w:val="0071717D"/>
    <w:rsid w:val="00720463"/>
    <w:rsid w:val="00720BF9"/>
    <w:rsid w:val="00720CE3"/>
    <w:rsid w:val="0072164F"/>
    <w:rsid w:val="00722B25"/>
    <w:rsid w:val="007238AF"/>
    <w:rsid w:val="00723C6F"/>
    <w:rsid w:val="00723E5C"/>
    <w:rsid w:val="00724B03"/>
    <w:rsid w:val="00724FF7"/>
    <w:rsid w:val="00725714"/>
    <w:rsid w:val="00726284"/>
    <w:rsid w:val="00726472"/>
    <w:rsid w:val="00726970"/>
    <w:rsid w:val="00727424"/>
    <w:rsid w:val="00731878"/>
    <w:rsid w:val="007322A6"/>
    <w:rsid w:val="00732391"/>
    <w:rsid w:val="0073267B"/>
    <w:rsid w:val="00732BB7"/>
    <w:rsid w:val="0073315E"/>
    <w:rsid w:val="0073469F"/>
    <w:rsid w:val="0073562C"/>
    <w:rsid w:val="007360FD"/>
    <w:rsid w:val="0073697B"/>
    <w:rsid w:val="007372EC"/>
    <w:rsid w:val="00740E3F"/>
    <w:rsid w:val="00741F68"/>
    <w:rsid w:val="0074243F"/>
    <w:rsid w:val="00742AA1"/>
    <w:rsid w:val="00743097"/>
    <w:rsid w:val="007431ED"/>
    <w:rsid w:val="00743B87"/>
    <w:rsid w:val="00743BF3"/>
    <w:rsid w:val="0074550B"/>
    <w:rsid w:val="00745F1D"/>
    <w:rsid w:val="00746FD1"/>
    <w:rsid w:val="007470BA"/>
    <w:rsid w:val="0074715F"/>
    <w:rsid w:val="007473BF"/>
    <w:rsid w:val="00747436"/>
    <w:rsid w:val="0074777B"/>
    <w:rsid w:val="00747E4F"/>
    <w:rsid w:val="00750315"/>
    <w:rsid w:val="0075063C"/>
    <w:rsid w:val="007528E7"/>
    <w:rsid w:val="007537DE"/>
    <w:rsid w:val="00753CE8"/>
    <w:rsid w:val="00755B3B"/>
    <w:rsid w:val="00755C8A"/>
    <w:rsid w:val="00757262"/>
    <w:rsid w:val="0075766B"/>
    <w:rsid w:val="00757A48"/>
    <w:rsid w:val="007607F3"/>
    <w:rsid w:val="00760894"/>
    <w:rsid w:val="00760B69"/>
    <w:rsid w:val="00760E8F"/>
    <w:rsid w:val="007613F6"/>
    <w:rsid w:val="007616B1"/>
    <w:rsid w:val="0076179E"/>
    <w:rsid w:val="0076246C"/>
    <w:rsid w:val="00762B8F"/>
    <w:rsid w:val="00763599"/>
    <w:rsid w:val="007644FA"/>
    <w:rsid w:val="00765790"/>
    <w:rsid w:val="00765B78"/>
    <w:rsid w:val="00765F53"/>
    <w:rsid w:val="00767E51"/>
    <w:rsid w:val="007712F1"/>
    <w:rsid w:val="0077154A"/>
    <w:rsid w:val="00771FE4"/>
    <w:rsid w:val="00772CF6"/>
    <w:rsid w:val="00773487"/>
    <w:rsid w:val="00773676"/>
    <w:rsid w:val="00773B64"/>
    <w:rsid w:val="00775F28"/>
    <w:rsid w:val="00776126"/>
    <w:rsid w:val="00776291"/>
    <w:rsid w:val="00776ADF"/>
    <w:rsid w:val="00777301"/>
    <w:rsid w:val="00780461"/>
    <w:rsid w:val="00781480"/>
    <w:rsid w:val="0078185F"/>
    <w:rsid w:val="00781FF5"/>
    <w:rsid w:val="0078281B"/>
    <w:rsid w:val="007828FA"/>
    <w:rsid w:val="00784854"/>
    <w:rsid w:val="00784BF7"/>
    <w:rsid w:val="00784F01"/>
    <w:rsid w:val="007851D4"/>
    <w:rsid w:val="00785725"/>
    <w:rsid w:val="00785AB2"/>
    <w:rsid w:val="00786023"/>
    <w:rsid w:val="00786989"/>
    <w:rsid w:val="00790217"/>
    <w:rsid w:val="00790410"/>
    <w:rsid w:val="00790CB8"/>
    <w:rsid w:val="00791556"/>
    <w:rsid w:val="007918C1"/>
    <w:rsid w:val="00791CEC"/>
    <w:rsid w:val="00791F05"/>
    <w:rsid w:val="0079398F"/>
    <w:rsid w:val="007943D5"/>
    <w:rsid w:val="00794D0D"/>
    <w:rsid w:val="00795192"/>
    <w:rsid w:val="007951DA"/>
    <w:rsid w:val="0079523D"/>
    <w:rsid w:val="007953DF"/>
    <w:rsid w:val="00795E0F"/>
    <w:rsid w:val="00795F14"/>
    <w:rsid w:val="00796AA2"/>
    <w:rsid w:val="007971D0"/>
    <w:rsid w:val="007975C1"/>
    <w:rsid w:val="007A017B"/>
    <w:rsid w:val="007A08B5"/>
    <w:rsid w:val="007A1469"/>
    <w:rsid w:val="007A256D"/>
    <w:rsid w:val="007A2C1F"/>
    <w:rsid w:val="007A2E44"/>
    <w:rsid w:val="007A2FD9"/>
    <w:rsid w:val="007A363D"/>
    <w:rsid w:val="007A3B77"/>
    <w:rsid w:val="007A406D"/>
    <w:rsid w:val="007A4187"/>
    <w:rsid w:val="007A46DF"/>
    <w:rsid w:val="007A4B39"/>
    <w:rsid w:val="007A524D"/>
    <w:rsid w:val="007A5F85"/>
    <w:rsid w:val="007A5FF8"/>
    <w:rsid w:val="007A68C8"/>
    <w:rsid w:val="007A69E9"/>
    <w:rsid w:val="007A6E69"/>
    <w:rsid w:val="007A6E7C"/>
    <w:rsid w:val="007A6FB7"/>
    <w:rsid w:val="007A7136"/>
    <w:rsid w:val="007B04A3"/>
    <w:rsid w:val="007B06E8"/>
    <w:rsid w:val="007B0DE4"/>
    <w:rsid w:val="007B2618"/>
    <w:rsid w:val="007B29A6"/>
    <w:rsid w:val="007B2DF7"/>
    <w:rsid w:val="007B2F79"/>
    <w:rsid w:val="007B3256"/>
    <w:rsid w:val="007B3CD8"/>
    <w:rsid w:val="007B3E36"/>
    <w:rsid w:val="007B4CA3"/>
    <w:rsid w:val="007B6997"/>
    <w:rsid w:val="007B6A58"/>
    <w:rsid w:val="007B6A80"/>
    <w:rsid w:val="007B6F10"/>
    <w:rsid w:val="007B7115"/>
    <w:rsid w:val="007B71DB"/>
    <w:rsid w:val="007B7637"/>
    <w:rsid w:val="007B7E56"/>
    <w:rsid w:val="007C0C93"/>
    <w:rsid w:val="007C25B5"/>
    <w:rsid w:val="007C27E4"/>
    <w:rsid w:val="007C3B6C"/>
    <w:rsid w:val="007C4350"/>
    <w:rsid w:val="007C481F"/>
    <w:rsid w:val="007C5107"/>
    <w:rsid w:val="007C5403"/>
    <w:rsid w:val="007C5932"/>
    <w:rsid w:val="007C5943"/>
    <w:rsid w:val="007C6F10"/>
    <w:rsid w:val="007C7123"/>
    <w:rsid w:val="007C7432"/>
    <w:rsid w:val="007C7583"/>
    <w:rsid w:val="007C7DA6"/>
    <w:rsid w:val="007C7F88"/>
    <w:rsid w:val="007D0FD0"/>
    <w:rsid w:val="007D1613"/>
    <w:rsid w:val="007D17C7"/>
    <w:rsid w:val="007D2F26"/>
    <w:rsid w:val="007D47B6"/>
    <w:rsid w:val="007D4A3C"/>
    <w:rsid w:val="007D51AB"/>
    <w:rsid w:val="007D55E6"/>
    <w:rsid w:val="007D6064"/>
    <w:rsid w:val="007D649B"/>
    <w:rsid w:val="007D714E"/>
    <w:rsid w:val="007D71AC"/>
    <w:rsid w:val="007D728F"/>
    <w:rsid w:val="007D7980"/>
    <w:rsid w:val="007D7BD7"/>
    <w:rsid w:val="007E0624"/>
    <w:rsid w:val="007E0903"/>
    <w:rsid w:val="007E0BD5"/>
    <w:rsid w:val="007E3FD8"/>
    <w:rsid w:val="007E41A8"/>
    <w:rsid w:val="007E4321"/>
    <w:rsid w:val="007E459D"/>
    <w:rsid w:val="007E4CC0"/>
    <w:rsid w:val="007E4FA2"/>
    <w:rsid w:val="007E68D4"/>
    <w:rsid w:val="007E734D"/>
    <w:rsid w:val="007E7F82"/>
    <w:rsid w:val="007F0BCB"/>
    <w:rsid w:val="007F0DAF"/>
    <w:rsid w:val="007F1578"/>
    <w:rsid w:val="007F1A22"/>
    <w:rsid w:val="007F21E9"/>
    <w:rsid w:val="007F2D62"/>
    <w:rsid w:val="007F2D78"/>
    <w:rsid w:val="007F3212"/>
    <w:rsid w:val="007F6BC2"/>
    <w:rsid w:val="007F76E0"/>
    <w:rsid w:val="007F76FA"/>
    <w:rsid w:val="007F785F"/>
    <w:rsid w:val="007F7EC2"/>
    <w:rsid w:val="00800799"/>
    <w:rsid w:val="00800E0E"/>
    <w:rsid w:val="0080104E"/>
    <w:rsid w:val="008020BB"/>
    <w:rsid w:val="00802791"/>
    <w:rsid w:val="00802DBF"/>
    <w:rsid w:val="008038F0"/>
    <w:rsid w:val="00804B6F"/>
    <w:rsid w:val="008053CA"/>
    <w:rsid w:val="00805AB0"/>
    <w:rsid w:val="00806E81"/>
    <w:rsid w:val="0081122B"/>
    <w:rsid w:val="0081216D"/>
    <w:rsid w:val="00812F21"/>
    <w:rsid w:val="00813BB9"/>
    <w:rsid w:val="00813C5E"/>
    <w:rsid w:val="00815F69"/>
    <w:rsid w:val="00817523"/>
    <w:rsid w:val="00821029"/>
    <w:rsid w:val="008210C5"/>
    <w:rsid w:val="008212DB"/>
    <w:rsid w:val="00821DDB"/>
    <w:rsid w:val="00821EC5"/>
    <w:rsid w:val="008228CE"/>
    <w:rsid w:val="008233EF"/>
    <w:rsid w:val="00823954"/>
    <w:rsid w:val="008242F3"/>
    <w:rsid w:val="008245B7"/>
    <w:rsid w:val="008249D2"/>
    <w:rsid w:val="0082544D"/>
    <w:rsid w:val="0082599A"/>
    <w:rsid w:val="00825BCF"/>
    <w:rsid w:val="00825FA0"/>
    <w:rsid w:val="008276DA"/>
    <w:rsid w:val="008278A4"/>
    <w:rsid w:val="008279BC"/>
    <w:rsid w:val="00827B19"/>
    <w:rsid w:val="00830435"/>
    <w:rsid w:val="008307E1"/>
    <w:rsid w:val="008308EA"/>
    <w:rsid w:val="00830CFF"/>
    <w:rsid w:val="0083114B"/>
    <w:rsid w:val="00831240"/>
    <w:rsid w:val="00831E1C"/>
    <w:rsid w:val="008321A2"/>
    <w:rsid w:val="00832777"/>
    <w:rsid w:val="00832C88"/>
    <w:rsid w:val="00832CCB"/>
    <w:rsid w:val="00833897"/>
    <w:rsid w:val="00833C27"/>
    <w:rsid w:val="00834A8D"/>
    <w:rsid w:val="008351F2"/>
    <w:rsid w:val="0083560D"/>
    <w:rsid w:val="008357A7"/>
    <w:rsid w:val="00835EDF"/>
    <w:rsid w:val="0083643E"/>
    <w:rsid w:val="0083667E"/>
    <w:rsid w:val="00837341"/>
    <w:rsid w:val="008379DD"/>
    <w:rsid w:val="00837CB6"/>
    <w:rsid w:val="00837D7F"/>
    <w:rsid w:val="008404AF"/>
    <w:rsid w:val="00841208"/>
    <w:rsid w:val="00841577"/>
    <w:rsid w:val="008417FC"/>
    <w:rsid w:val="00841839"/>
    <w:rsid w:val="00841A8A"/>
    <w:rsid w:val="00841AC5"/>
    <w:rsid w:val="00842AB7"/>
    <w:rsid w:val="00842B0D"/>
    <w:rsid w:val="00842D4C"/>
    <w:rsid w:val="00842FFF"/>
    <w:rsid w:val="008436C6"/>
    <w:rsid w:val="00843A6A"/>
    <w:rsid w:val="00843CA1"/>
    <w:rsid w:val="00843CEE"/>
    <w:rsid w:val="00844602"/>
    <w:rsid w:val="0084492F"/>
    <w:rsid w:val="00844ABB"/>
    <w:rsid w:val="00844AFB"/>
    <w:rsid w:val="00844EC5"/>
    <w:rsid w:val="0084550A"/>
    <w:rsid w:val="008455A3"/>
    <w:rsid w:val="00845DE0"/>
    <w:rsid w:val="008462E2"/>
    <w:rsid w:val="0084720F"/>
    <w:rsid w:val="008477E0"/>
    <w:rsid w:val="00847EE3"/>
    <w:rsid w:val="00850362"/>
    <w:rsid w:val="008516BC"/>
    <w:rsid w:val="008516C0"/>
    <w:rsid w:val="008516D9"/>
    <w:rsid w:val="00852355"/>
    <w:rsid w:val="00852594"/>
    <w:rsid w:val="00852A6E"/>
    <w:rsid w:val="00852CF9"/>
    <w:rsid w:val="0085334B"/>
    <w:rsid w:val="00853B3F"/>
    <w:rsid w:val="00853BB4"/>
    <w:rsid w:val="00853DD6"/>
    <w:rsid w:val="00854905"/>
    <w:rsid w:val="00854D9A"/>
    <w:rsid w:val="00855AF8"/>
    <w:rsid w:val="0085618E"/>
    <w:rsid w:val="00857606"/>
    <w:rsid w:val="00860184"/>
    <w:rsid w:val="00860540"/>
    <w:rsid w:val="0086068E"/>
    <w:rsid w:val="00860C80"/>
    <w:rsid w:val="008622F9"/>
    <w:rsid w:val="00862EBC"/>
    <w:rsid w:val="0086346D"/>
    <w:rsid w:val="00865068"/>
    <w:rsid w:val="00865AEF"/>
    <w:rsid w:val="00865E40"/>
    <w:rsid w:val="00866F0B"/>
    <w:rsid w:val="008703F9"/>
    <w:rsid w:val="008706B9"/>
    <w:rsid w:val="0087248C"/>
    <w:rsid w:val="008729C3"/>
    <w:rsid w:val="00872B83"/>
    <w:rsid w:val="00872DCC"/>
    <w:rsid w:val="00873EE5"/>
    <w:rsid w:val="00874157"/>
    <w:rsid w:val="00874719"/>
    <w:rsid w:val="00874E24"/>
    <w:rsid w:val="00877961"/>
    <w:rsid w:val="00877CB9"/>
    <w:rsid w:val="008800D1"/>
    <w:rsid w:val="0088094D"/>
    <w:rsid w:val="00880CE6"/>
    <w:rsid w:val="00880DDD"/>
    <w:rsid w:val="00881BD2"/>
    <w:rsid w:val="00882355"/>
    <w:rsid w:val="008826AE"/>
    <w:rsid w:val="00884EBF"/>
    <w:rsid w:val="00885958"/>
    <w:rsid w:val="00885A26"/>
    <w:rsid w:val="0088678A"/>
    <w:rsid w:val="008871B8"/>
    <w:rsid w:val="008872D1"/>
    <w:rsid w:val="0088751E"/>
    <w:rsid w:val="008876C6"/>
    <w:rsid w:val="008877D3"/>
    <w:rsid w:val="00887B3C"/>
    <w:rsid w:val="00887E14"/>
    <w:rsid w:val="008910F7"/>
    <w:rsid w:val="00892331"/>
    <w:rsid w:val="008923A1"/>
    <w:rsid w:val="008928AE"/>
    <w:rsid w:val="00892AC7"/>
    <w:rsid w:val="00892E18"/>
    <w:rsid w:val="008940D1"/>
    <w:rsid w:val="008942D3"/>
    <w:rsid w:val="0089463E"/>
    <w:rsid w:val="00894D28"/>
    <w:rsid w:val="00894ECA"/>
    <w:rsid w:val="00895427"/>
    <w:rsid w:val="008960DA"/>
    <w:rsid w:val="008961C6"/>
    <w:rsid w:val="00896A4D"/>
    <w:rsid w:val="00896AD3"/>
    <w:rsid w:val="00896B12"/>
    <w:rsid w:val="00897932"/>
    <w:rsid w:val="008A0207"/>
    <w:rsid w:val="008A07CE"/>
    <w:rsid w:val="008A0AC1"/>
    <w:rsid w:val="008A18A9"/>
    <w:rsid w:val="008A1C37"/>
    <w:rsid w:val="008A1CAC"/>
    <w:rsid w:val="008A217C"/>
    <w:rsid w:val="008A22CA"/>
    <w:rsid w:val="008A376E"/>
    <w:rsid w:val="008A387A"/>
    <w:rsid w:val="008A38EA"/>
    <w:rsid w:val="008A4163"/>
    <w:rsid w:val="008A4445"/>
    <w:rsid w:val="008A585A"/>
    <w:rsid w:val="008A6B7D"/>
    <w:rsid w:val="008A75D9"/>
    <w:rsid w:val="008A7879"/>
    <w:rsid w:val="008A7D2E"/>
    <w:rsid w:val="008B066F"/>
    <w:rsid w:val="008B098A"/>
    <w:rsid w:val="008B114A"/>
    <w:rsid w:val="008B1363"/>
    <w:rsid w:val="008B156B"/>
    <w:rsid w:val="008B1600"/>
    <w:rsid w:val="008B1931"/>
    <w:rsid w:val="008B207A"/>
    <w:rsid w:val="008B2B1C"/>
    <w:rsid w:val="008B2C3E"/>
    <w:rsid w:val="008B2CC1"/>
    <w:rsid w:val="008B2E36"/>
    <w:rsid w:val="008B36BA"/>
    <w:rsid w:val="008B4B5E"/>
    <w:rsid w:val="008B4FEB"/>
    <w:rsid w:val="008B5C76"/>
    <w:rsid w:val="008B5DD4"/>
    <w:rsid w:val="008B60B2"/>
    <w:rsid w:val="008B70BA"/>
    <w:rsid w:val="008B72DD"/>
    <w:rsid w:val="008B7B2B"/>
    <w:rsid w:val="008B7E1C"/>
    <w:rsid w:val="008C0AE6"/>
    <w:rsid w:val="008C1000"/>
    <w:rsid w:val="008C1CD0"/>
    <w:rsid w:val="008C1CFA"/>
    <w:rsid w:val="008C1E19"/>
    <w:rsid w:val="008C24D4"/>
    <w:rsid w:val="008C266E"/>
    <w:rsid w:val="008C3180"/>
    <w:rsid w:val="008C3DEE"/>
    <w:rsid w:val="008C43EC"/>
    <w:rsid w:val="008C4592"/>
    <w:rsid w:val="008C574C"/>
    <w:rsid w:val="008C57F2"/>
    <w:rsid w:val="008C5C0E"/>
    <w:rsid w:val="008C67A9"/>
    <w:rsid w:val="008C6D23"/>
    <w:rsid w:val="008D095E"/>
    <w:rsid w:val="008D0E13"/>
    <w:rsid w:val="008D14F4"/>
    <w:rsid w:val="008D1E06"/>
    <w:rsid w:val="008D1F21"/>
    <w:rsid w:val="008D25CC"/>
    <w:rsid w:val="008D28E8"/>
    <w:rsid w:val="008D2BF5"/>
    <w:rsid w:val="008D2CE7"/>
    <w:rsid w:val="008D4C8F"/>
    <w:rsid w:val="008D4DAF"/>
    <w:rsid w:val="008D5AC5"/>
    <w:rsid w:val="008D6042"/>
    <w:rsid w:val="008D6265"/>
    <w:rsid w:val="008D68C7"/>
    <w:rsid w:val="008D6DBA"/>
    <w:rsid w:val="008D7414"/>
    <w:rsid w:val="008D78F0"/>
    <w:rsid w:val="008D79E2"/>
    <w:rsid w:val="008D7D00"/>
    <w:rsid w:val="008E0D21"/>
    <w:rsid w:val="008E10E7"/>
    <w:rsid w:val="008E12E2"/>
    <w:rsid w:val="008E172C"/>
    <w:rsid w:val="008E252B"/>
    <w:rsid w:val="008E27F9"/>
    <w:rsid w:val="008E3CAD"/>
    <w:rsid w:val="008E40CB"/>
    <w:rsid w:val="008E434A"/>
    <w:rsid w:val="008E49ED"/>
    <w:rsid w:val="008E4FB6"/>
    <w:rsid w:val="008E5AE6"/>
    <w:rsid w:val="008E5D48"/>
    <w:rsid w:val="008E5F7E"/>
    <w:rsid w:val="008E6018"/>
    <w:rsid w:val="008E6158"/>
    <w:rsid w:val="008E62C1"/>
    <w:rsid w:val="008E64F2"/>
    <w:rsid w:val="008E65E1"/>
    <w:rsid w:val="008E678C"/>
    <w:rsid w:val="008E6FCB"/>
    <w:rsid w:val="008E74BD"/>
    <w:rsid w:val="008F05FD"/>
    <w:rsid w:val="008F0F3E"/>
    <w:rsid w:val="008F0FCB"/>
    <w:rsid w:val="008F141E"/>
    <w:rsid w:val="008F170D"/>
    <w:rsid w:val="008F1713"/>
    <w:rsid w:val="008F22B6"/>
    <w:rsid w:val="008F25CC"/>
    <w:rsid w:val="008F25D9"/>
    <w:rsid w:val="008F3271"/>
    <w:rsid w:val="008F3998"/>
    <w:rsid w:val="008F3C48"/>
    <w:rsid w:val="008F4E14"/>
    <w:rsid w:val="008F62A1"/>
    <w:rsid w:val="008F7007"/>
    <w:rsid w:val="008F749D"/>
    <w:rsid w:val="008F7A6E"/>
    <w:rsid w:val="008F7C85"/>
    <w:rsid w:val="00900898"/>
    <w:rsid w:val="00901A62"/>
    <w:rsid w:val="00902314"/>
    <w:rsid w:val="00902350"/>
    <w:rsid w:val="00902766"/>
    <w:rsid w:val="009027F0"/>
    <w:rsid w:val="009028D1"/>
    <w:rsid w:val="009032E6"/>
    <w:rsid w:val="00904285"/>
    <w:rsid w:val="00904CB8"/>
    <w:rsid w:val="00905092"/>
    <w:rsid w:val="00905FE1"/>
    <w:rsid w:val="009067A2"/>
    <w:rsid w:val="009069B2"/>
    <w:rsid w:val="0090731E"/>
    <w:rsid w:val="00907717"/>
    <w:rsid w:val="009077D4"/>
    <w:rsid w:val="00907A6F"/>
    <w:rsid w:val="00907EC2"/>
    <w:rsid w:val="00907F83"/>
    <w:rsid w:val="0091067F"/>
    <w:rsid w:val="00910807"/>
    <w:rsid w:val="00911389"/>
    <w:rsid w:val="0091153D"/>
    <w:rsid w:val="00911586"/>
    <w:rsid w:val="009123FF"/>
    <w:rsid w:val="00912441"/>
    <w:rsid w:val="00912B5D"/>
    <w:rsid w:val="0091476E"/>
    <w:rsid w:val="00914DC6"/>
    <w:rsid w:val="0091576D"/>
    <w:rsid w:val="009162B9"/>
    <w:rsid w:val="0091637C"/>
    <w:rsid w:val="00916EE2"/>
    <w:rsid w:val="009172A6"/>
    <w:rsid w:val="00920997"/>
    <w:rsid w:val="00920E4E"/>
    <w:rsid w:val="00921042"/>
    <w:rsid w:val="00921318"/>
    <w:rsid w:val="009216B9"/>
    <w:rsid w:val="00921B83"/>
    <w:rsid w:val="009220EA"/>
    <w:rsid w:val="009226BA"/>
    <w:rsid w:val="00923106"/>
    <w:rsid w:val="009232BB"/>
    <w:rsid w:val="009232E4"/>
    <w:rsid w:val="00923BA4"/>
    <w:rsid w:val="009246A7"/>
    <w:rsid w:val="009255D8"/>
    <w:rsid w:val="00926A18"/>
    <w:rsid w:val="00926C03"/>
    <w:rsid w:val="00927A38"/>
    <w:rsid w:val="00927B96"/>
    <w:rsid w:val="00927F24"/>
    <w:rsid w:val="00930664"/>
    <w:rsid w:val="009306FE"/>
    <w:rsid w:val="00931287"/>
    <w:rsid w:val="009312F3"/>
    <w:rsid w:val="009316FA"/>
    <w:rsid w:val="00932F46"/>
    <w:rsid w:val="00933140"/>
    <w:rsid w:val="00934B76"/>
    <w:rsid w:val="00934D2F"/>
    <w:rsid w:val="00935273"/>
    <w:rsid w:val="00935392"/>
    <w:rsid w:val="00935409"/>
    <w:rsid w:val="00935A60"/>
    <w:rsid w:val="009364BE"/>
    <w:rsid w:val="00936924"/>
    <w:rsid w:val="00937DE4"/>
    <w:rsid w:val="0094060A"/>
    <w:rsid w:val="009415B3"/>
    <w:rsid w:val="009415BD"/>
    <w:rsid w:val="00941EE5"/>
    <w:rsid w:val="00942E27"/>
    <w:rsid w:val="00942E85"/>
    <w:rsid w:val="009435F8"/>
    <w:rsid w:val="009438B9"/>
    <w:rsid w:val="00943BA0"/>
    <w:rsid w:val="0094420F"/>
    <w:rsid w:val="0094426C"/>
    <w:rsid w:val="0094484C"/>
    <w:rsid w:val="0094487C"/>
    <w:rsid w:val="009458E6"/>
    <w:rsid w:val="009459E7"/>
    <w:rsid w:val="00945B8F"/>
    <w:rsid w:val="00946482"/>
    <w:rsid w:val="00946878"/>
    <w:rsid w:val="0095009D"/>
    <w:rsid w:val="009511FF"/>
    <w:rsid w:val="0095125A"/>
    <w:rsid w:val="00951E57"/>
    <w:rsid w:val="00953024"/>
    <w:rsid w:val="00953035"/>
    <w:rsid w:val="00953547"/>
    <w:rsid w:val="0095472F"/>
    <w:rsid w:val="00954D78"/>
    <w:rsid w:val="00955F4E"/>
    <w:rsid w:val="00956D18"/>
    <w:rsid w:val="009573E5"/>
    <w:rsid w:val="00957E35"/>
    <w:rsid w:val="009603D3"/>
    <w:rsid w:val="00960ABC"/>
    <w:rsid w:val="00961715"/>
    <w:rsid w:val="00961FE1"/>
    <w:rsid w:val="009624AF"/>
    <w:rsid w:val="009627AC"/>
    <w:rsid w:val="009629BC"/>
    <w:rsid w:val="009635A5"/>
    <w:rsid w:val="00964C25"/>
    <w:rsid w:val="00966377"/>
    <w:rsid w:val="00966A22"/>
    <w:rsid w:val="00966F7C"/>
    <w:rsid w:val="0096722F"/>
    <w:rsid w:val="00967413"/>
    <w:rsid w:val="009675E4"/>
    <w:rsid w:val="009676FD"/>
    <w:rsid w:val="0096775B"/>
    <w:rsid w:val="0097002C"/>
    <w:rsid w:val="009706C7"/>
    <w:rsid w:val="00970C60"/>
    <w:rsid w:val="00971CBC"/>
    <w:rsid w:val="00972F96"/>
    <w:rsid w:val="009738A0"/>
    <w:rsid w:val="00973A01"/>
    <w:rsid w:val="00975892"/>
    <w:rsid w:val="009758DA"/>
    <w:rsid w:val="00975A4C"/>
    <w:rsid w:val="00975E97"/>
    <w:rsid w:val="00976018"/>
    <w:rsid w:val="009762BA"/>
    <w:rsid w:val="009771E8"/>
    <w:rsid w:val="00977A3A"/>
    <w:rsid w:val="00980843"/>
    <w:rsid w:val="009814A2"/>
    <w:rsid w:val="00982396"/>
    <w:rsid w:val="0098254D"/>
    <w:rsid w:val="00983701"/>
    <w:rsid w:val="00984184"/>
    <w:rsid w:val="00984387"/>
    <w:rsid w:val="00984877"/>
    <w:rsid w:val="0098487E"/>
    <w:rsid w:val="00984A34"/>
    <w:rsid w:val="00984CE5"/>
    <w:rsid w:val="0098521A"/>
    <w:rsid w:val="00985E3B"/>
    <w:rsid w:val="00987008"/>
    <w:rsid w:val="0098724E"/>
    <w:rsid w:val="00987317"/>
    <w:rsid w:val="009904C1"/>
    <w:rsid w:val="009907F8"/>
    <w:rsid w:val="00990DF0"/>
    <w:rsid w:val="00990F7F"/>
    <w:rsid w:val="00991772"/>
    <w:rsid w:val="009918AE"/>
    <w:rsid w:val="00992466"/>
    <w:rsid w:val="0099276B"/>
    <w:rsid w:val="00993963"/>
    <w:rsid w:val="00993C5C"/>
    <w:rsid w:val="00993EA4"/>
    <w:rsid w:val="0099417A"/>
    <w:rsid w:val="00994835"/>
    <w:rsid w:val="00994E2E"/>
    <w:rsid w:val="0099553D"/>
    <w:rsid w:val="0099554C"/>
    <w:rsid w:val="00995C4B"/>
    <w:rsid w:val="00995C8D"/>
    <w:rsid w:val="009963E0"/>
    <w:rsid w:val="00996EC8"/>
    <w:rsid w:val="00997308"/>
    <w:rsid w:val="00997405"/>
    <w:rsid w:val="009A0183"/>
    <w:rsid w:val="009A1374"/>
    <w:rsid w:val="009A139B"/>
    <w:rsid w:val="009A1695"/>
    <w:rsid w:val="009A2C87"/>
    <w:rsid w:val="009A32EF"/>
    <w:rsid w:val="009A4016"/>
    <w:rsid w:val="009A4FCC"/>
    <w:rsid w:val="009A56FA"/>
    <w:rsid w:val="009A5E92"/>
    <w:rsid w:val="009A6DD4"/>
    <w:rsid w:val="009A700C"/>
    <w:rsid w:val="009A7A9A"/>
    <w:rsid w:val="009A7AC6"/>
    <w:rsid w:val="009A7C48"/>
    <w:rsid w:val="009A7C8B"/>
    <w:rsid w:val="009B0166"/>
    <w:rsid w:val="009B078D"/>
    <w:rsid w:val="009B0B54"/>
    <w:rsid w:val="009B1568"/>
    <w:rsid w:val="009B19FF"/>
    <w:rsid w:val="009B1D6F"/>
    <w:rsid w:val="009B25D1"/>
    <w:rsid w:val="009B25D6"/>
    <w:rsid w:val="009B2960"/>
    <w:rsid w:val="009B296B"/>
    <w:rsid w:val="009B32AE"/>
    <w:rsid w:val="009B348D"/>
    <w:rsid w:val="009B365B"/>
    <w:rsid w:val="009B3825"/>
    <w:rsid w:val="009B3BFA"/>
    <w:rsid w:val="009B3D6E"/>
    <w:rsid w:val="009B47F2"/>
    <w:rsid w:val="009B4915"/>
    <w:rsid w:val="009B50F8"/>
    <w:rsid w:val="009B5BFD"/>
    <w:rsid w:val="009B69AA"/>
    <w:rsid w:val="009B6D0C"/>
    <w:rsid w:val="009C0246"/>
    <w:rsid w:val="009C0725"/>
    <w:rsid w:val="009C0856"/>
    <w:rsid w:val="009C0EBF"/>
    <w:rsid w:val="009C253F"/>
    <w:rsid w:val="009C4450"/>
    <w:rsid w:val="009C5A5C"/>
    <w:rsid w:val="009C5C42"/>
    <w:rsid w:val="009C6053"/>
    <w:rsid w:val="009C6996"/>
    <w:rsid w:val="009C6A62"/>
    <w:rsid w:val="009C6DE6"/>
    <w:rsid w:val="009C72C5"/>
    <w:rsid w:val="009C7F81"/>
    <w:rsid w:val="009D02B7"/>
    <w:rsid w:val="009D053B"/>
    <w:rsid w:val="009D18AC"/>
    <w:rsid w:val="009D2156"/>
    <w:rsid w:val="009D2F1A"/>
    <w:rsid w:val="009D3777"/>
    <w:rsid w:val="009D37FA"/>
    <w:rsid w:val="009D3CC9"/>
    <w:rsid w:val="009D3F91"/>
    <w:rsid w:val="009D473C"/>
    <w:rsid w:val="009D5A27"/>
    <w:rsid w:val="009D614B"/>
    <w:rsid w:val="009D6401"/>
    <w:rsid w:val="009D7675"/>
    <w:rsid w:val="009D7D19"/>
    <w:rsid w:val="009E01B5"/>
    <w:rsid w:val="009E06E2"/>
    <w:rsid w:val="009E1185"/>
    <w:rsid w:val="009E167C"/>
    <w:rsid w:val="009E18C9"/>
    <w:rsid w:val="009E1F87"/>
    <w:rsid w:val="009E2204"/>
    <w:rsid w:val="009E250C"/>
    <w:rsid w:val="009E2769"/>
    <w:rsid w:val="009E2791"/>
    <w:rsid w:val="009E3622"/>
    <w:rsid w:val="009E3D6F"/>
    <w:rsid w:val="009E3F6F"/>
    <w:rsid w:val="009E42E6"/>
    <w:rsid w:val="009E66E5"/>
    <w:rsid w:val="009E6F7C"/>
    <w:rsid w:val="009F0001"/>
    <w:rsid w:val="009F0312"/>
    <w:rsid w:val="009F0375"/>
    <w:rsid w:val="009F08CC"/>
    <w:rsid w:val="009F0DBC"/>
    <w:rsid w:val="009F2130"/>
    <w:rsid w:val="009F2CC0"/>
    <w:rsid w:val="009F31CA"/>
    <w:rsid w:val="009F334C"/>
    <w:rsid w:val="009F382F"/>
    <w:rsid w:val="009F3BF9"/>
    <w:rsid w:val="009F418D"/>
    <w:rsid w:val="009F41D6"/>
    <w:rsid w:val="009F499F"/>
    <w:rsid w:val="009F4C1B"/>
    <w:rsid w:val="009F4ED3"/>
    <w:rsid w:val="009F520D"/>
    <w:rsid w:val="009F6831"/>
    <w:rsid w:val="009F6928"/>
    <w:rsid w:val="009F72D2"/>
    <w:rsid w:val="00A01DB6"/>
    <w:rsid w:val="00A01FBB"/>
    <w:rsid w:val="00A02C80"/>
    <w:rsid w:val="00A0373E"/>
    <w:rsid w:val="00A040B1"/>
    <w:rsid w:val="00A05645"/>
    <w:rsid w:val="00A05C8B"/>
    <w:rsid w:val="00A05F61"/>
    <w:rsid w:val="00A0767C"/>
    <w:rsid w:val="00A10378"/>
    <w:rsid w:val="00A11151"/>
    <w:rsid w:val="00A11397"/>
    <w:rsid w:val="00A11E2F"/>
    <w:rsid w:val="00A11F01"/>
    <w:rsid w:val="00A12378"/>
    <w:rsid w:val="00A125AD"/>
    <w:rsid w:val="00A13540"/>
    <w:rsid w:val="00A138F0"/>
    <w:rsid w:val="00A14812"/>
    <w:rsid w:val="00A14927"/>
    <w:rsid w:val="00A1493B"/>
    <w:rsid w:val="00A14AA0"/>
    <w:rsid w:val="00A151C4"/>
    <w:rsid w:val="00A158CC"/>
    <w:rsid w:val="00A15C74"/>
    <w:rsid w:val="00A179B0"/>
    <w:rsid w:val="00A17CAD"/>
    <w:rsid w:val="00A20ADE"/>
    <w:rsid w:val="00A20AF6"/>
    <w:rsid w:val="00A20EB5"/>
    <w:rsid w:val="00A21971"/>
    <w:rsid w:val="00A21B5A"/>
    <w:rsid w:val="00A21F5A"/>
    <w:rsid w:val="00A2327C"/>
    <w:rsid w:val="00A232F8"/>
    <w:rsid w:val="00A2342F"/>
    <w:rsid w:val="00A245AF"/>
    <w:rsid w:val="00A2531E"/>
    <w:rsid w:val="00A262EE"/>
    <w:rsid w:val="00A27F59"/>
    <w:rsid w:val="00A301FE"/>
    <w:rsid w:val="00A30C60"/>
    <w:rsid w:val="00A31105"/>
    <w:rsid w:val="00A3116D"/>
    <w:rsid w:val="00A31844"/>
    <w:rsid w:val="00A34575"/>
    <w:rsid w:val="00A3537F"/>
    <w:rsid w:val="00A353BB"/>
    <w:rsid w:val="00A353C4"/>
    <w:rsid w:val="00A357A9"/>
    <w:rsid w:val="00A3591D"/>
    <w:rsid w:val="00A35941"/>
    <w:rsid w:val="00A35A30"/>
    <w:rsid w:val="00A36400"/>
    <w:rsid w:val="00A364DA"/>
    <w:rsid w:val="00A37568"/>
    <w:rsid w:val="00A40982"/>
    <w:rsid w:val="00A42D8C"/>
    <w:rsid w:val="00A42DAF"/>
    <w:rsid w:val="00A42E16"/>
    <w:rsid w:val="00A43233"/>
    <w:rsid w:val="00A43857"/>
    <w:rsid w:val="00A4457E"/>
    <w:rsid w:val="00A45BD8"/>
    <w:rsid w:val="00A46389"/>
    <w:rsid w:val="00A470FC"/>
    <w:rsid w:val="00A47C27"/>
    <w:rsid w:val="00A47D56"/>
    <w:rsid w:val="00A504B0"/>
    <w:rsid w:val="00A50F1E"/>
    <w:rsid w:val="00A51BAC"/>
    <w:rsid w:val="00A52160"/>
    <w:rsid w:val="00A52DD2"/>
    <w:rsid w:val="00A530AA"/>
    <w:rsid w:val="00A5326C"/>
    <w:rsid w:val="00A5388B"/>
    <w:rsid w:val="00A54265"/>
    <w:rsid w:val="00A54BEB"/>
    <w:rsid w:val="00A54C7E"/>
    <w:rsid w:val="00A54E16"/>
    <w:rsid w:val="00A553DB"/>
    <w:rsid w:val="00A55414"/>
    <w:rsid w:val="00A561C9"/>
    <w:rsid w:val="00A56514"/>
    <w:rsid w:val="00A56EC4"/>
    <w:rsid w:val="00A56F88"/>
    <w:rsid w:val="00A576FD"/>
    <w:rsid w:val="00A60A29"/>
    <w:rsid w:val="00A61285"/>
    <w:rsid w:val="00A6136D"/>
    <w:rsid w:val="00A61EFC"/>
    <w:rsid w:val="00A62A9D"/>
    <w:rsid w:val="00A62B6F"/>
    <w:rsid w:val="00A62D3A"/>
    <w:rsid w:val="00A62F95"/>
    <w:rsid w:val="00A631F7"/>
    <w:rsid w:val="00A6320F"/>
    <w:rsid w:val="00A6609F"/>
    <w:rsid w:val="00A666A1"/>
    <w:rsid w:val="00A666C4"/>
    <w:rsid w:val="00A67094"/>
    <w:rsid w:val="00A67523"/>
    <w:rsid w:val="00A67852"/>
    <w:rsid w:val="00A6798A"/>
    <w:rsid w:val="00A679AF"/>
    <w:rsid w:val="00A67D2A"/>
    <w:rsid w:val="00A67EBD"/>
    <w:rsid w:val="00A705AF"/>
    <w:rsid w:val="00A7061B"/>
    <w:rsid w:val="00A713BB"/>
    <w:rsid w:val="00A71B64"/>
    <w:rsid w:val="00A7251A"/>
    <w:rsid w:val="00A72CD7"/>
    <w:rsid w:val="00A731DF"/>
    <w:rsid w:val="00A760A5"/>
    <w:rsid w:val="00A7692F"/>
    <w:rsid w:val="00A772BB"/>
    <w:rsid w:val="00A7762C"/>
    <w:rsid w:val="00A778BF"/>
    <w:rsid w:val="00A80217"/>
    <w:rsid w:val="00A8082F"/>
    <w:rsid w:val="00A81A8E"/>
    <w:rsid w:val="00A81FF6"/>
    <w:rsid w:val="00A827BD"/>
    <w:rsid w:val="00A834AD"/>
    <w:rsid w:val="00A8391C"/>
    <w:rsid w:val="00A83A3B"/>
    <w:rsid w:val="00A83A56"/>
    <w:rsid w:val="00A83AE5"/>
    <w:rsid w:val="00A83CB8"/>
    <w:rsid w:val="00A83DE1"/>
    <w:rsid w:val="00A849A0"/>
    <w:rsid w:val="00A84E95"/>
    <w:rsid w:val="00A84EBA"/>
    <w:rsid w:val="00A8513A"/>
    <w:rsid w:val="00A85364"/>
    <w:rsid w:val="00A8536F"/>
    <w:rsid w:val="00A8541B"/>
    <w:rsid w:val="00A85B8E"/>
    <w:rsid w:val="00A86165"/>
    <w:rsid w:val="00A86607"/>
    <w:rsid w:val="00A86C29"/>
    <w:rsid w:val="00A86C4B"/>
    <w:rsid w:val="00A87209"/>
    <w:rsid w:val="00A872E0"/>
    <w:rsid w:val="00A877B7"/>
    <w:rsid w:val="00A908EB"/>
    <w:rsid w:val="00A91017"/>
    <w:rsid w:val="00A91868"/>
    <w:rsid w:val="00A92521"/>
    <w:rsid w:val="00A93036"/>
    <w:rsid w:val="00A933DB"/>
    <w:rsid w:val="00A936A5"/>
    <w:rsid w:val="00A93C0C"/>
    <w:rsid w:val="00A948FC"/>
    <w:rsid w:val="00A95673"/>
    <w:rsid w:val="00A95AD4"/>
    <w:rsid w:val="00A95B4B"/>
    <w:rsid w:val="00A95D0D"/>
    <w:rsid w:val="00A95F8F"/>
    <w:rsid w:val="00A96328"/>
    <w:rsid w:val="00A96AC8"/>
    <w:rsid w:val="00A971B1"/>
    <w:rsid w:val="00A9798E"/>
    <w:rsid w:val="00A97E70"/>
    <w:rsid w:val="00A97F16"/>
    <w:rsid w:val="00AA001E"/>
    <w:rsid w:val="00AA0AB9"/>
    <w:rsid w:val="00AA2010"/>
    <w:rsid w:val="00AA2089"/>
    <w:rsid w:val="00AA2602"/>
    <w:rsid w:val="00AA268E"/>
    <w:rsid w:val="00AA2EC9"/>
    <w:rsid w:val="00AA3378"/>
    <w:rsid w:val="00AA3552"/>
    <w:rsid w:val="00AA379A"/>
    <w:rsid w:val="00AA3DCC"/>
    <w:rsid w:val="00AA436B"/>
    <w:rsid w:val="00AA4F55"/>
    <w:rsid w:val="00AA5B67"/>
    <w:rsid w:val="00AA651A"/>
    <w:rsid w:val="00AA6955"/>
    <w:rsid w:val="00AA6C79"/>
    <w:rsid w:val="00AA6DF4"/>
    <w:rsid w:val="00AB033D"/>
    <w:rsid w:val="00AB1F50"/>
    <w:rsid w:val="00AB250C"/>
    <w:rsid w:val="00AB267F"/>
    <w:rsid w:val="00AB2A52"/>
    <w:rsid w:val="00AB2DD7"/>
    <w:rsid w:val="00AB2EBA"/>
    <w:rsid w:val="00AB2F31"/>
    <w:rsid w:val="00AB313A"/>
    <w:rsid w:val="00AB3315"/>
    <w:rsid w:val="00AB48A5"/>
    <w:rsid w:val="00AB528D"/>
    <w:rsid w:val="00AB5FFD"/>
    <w:rsid w:val="00AB6C00"/>
    <w:rsid w:val="00AB7960"/>
    <w:rsid w:val="00AC01D8"/>
    <w:rsid w:val="00AC020F"/>
    <w:rsid w:val="00AC15CE"/>
    <w:rsid w:val="00AC1FC1"/>
    <w:rsid w:val="00AC205C"/>
    <w:rsid w:val="00AC227E"/>
    <w:rsid w:val="00AC2C90"/>
    <w:rsid w:val="00AC2F5E"/>
    <w:rsid w:val="00AC30F4"/>
    <w:rsid w:val="00AC39C5"/>
    <w:rsid w:val="00AC3CA1"/>
    <w:rsid w:val="00AC3F42"/>
    <w:rsid w:val="00AC3F73"/>
    <w:rsid w:val="00AC4EAA"/>
    <w:rsid w:val="00AC59D7"/>
    <w:rsid w:val="00AC5C3A"/>
    <w:rsid w:val="00AC5D8A"/>
    <w:rsid w:val="00AC602E"/>
    <w:rsid w:val="00AC612C"/>
    <w:rsid w:val="00AC61A1"/>
    <w:rsid w:val="00AC67D0"/>
    <w:rsid w:val="00AC7162"/>
    <w:rsid w:val="00AC72F8"/>
    <w:rsid w:val="00AC77B4"/>
    <w:rsid w:val="00AD01B0"/>
    <w:rsid w:val="00AD0ECB"/>
    <w:rsid w:val="00AD0F56"/>
    <w:rsid w:val="00AD1988"/>
    <w:rsid w:val="00AD2194"/>
    <w:rsid w:val="00AD2A65"/>
    <w:rsid w:val="00AD2EBB"/>
    <w:rsid w:val="00AD3168"/>
    <w:rsid w:val="00AD4418"/>
    <w:rsid w:val="00AD444B"/>
    <w:rsid w:val="00AD49CC"/>
    <w:rsid w:val="00AD4E7F"/>
    <w:rsid w:val="00AD6880"/>
    <w:rsid w:val="00AD68CB"/>
    <w:rsid w:val="00AD702D"/>
    <w:rsid w:val="00AD7D7C"/>
    <w:rsid w:val="00AE079F"/>
    <w:rsid w:val="00AE1011"/>
    <w:rsid w:val="00AE13EC"/>
    <w:rsid w:val="00AE20A0"/>
    <w:rsid w:val="00AE22ED"/>
    <w:rsid w:val="00AE30D7"/>
    <w:rsid w:val="00AE321A"/>
    <w:rsid w:val="00AE3679"/>
    <w:rsid w:val="00AE3B8D"/>
    <w:rsid w:val="00AE4391"/>
    <w:rsid w:val="00AE47DB"/>
    <w:rsid w:val="00AE4801"/>
    <w:rsid w:val="00AE4F13"/>
    <w:rsid w:val="00AE50D4"/>
    <w:rsid w:val="00AE5BB6"/>
    <w:rsid w:val="00AE5D48"/>
    <w:rsid w:val="00AE5D5B"/>
    <w:rsid w:val="00AE5E0F"/>
    <w:rsid w:val="00AE64C8"/>
    <w:rsid w:val="00AE692F"/>
    <w:rsid w:val="00AE69E1"/>
    <w:rsid w:val="00AE7F6E"/>
    <w:rsid w:val="00AF04D5"/>
    <w:rsid w:val="00AF10E2"/>
    <w:rsid w:val="00AF1134"/>
    <w:rsid w:val="00AF2458"/>
    <w:rsid w:val="00AF24DC"/>
    <w:rsid w:val="00AF28D8"/>
    <w:rsid w:val="00AF2E84"/>
    <w:rsid w:val="00AF39BA"/>
    <w:rsid w:val="00AF5145"/>
    <w:rsid w:val="00AF5C73"/>
    <w:rsid w:val="00AF725C"/>
    <w:rsid w:val="00B00351"/>
    <w:rsid w:val="00B00658"/>
    <w:rsid w:val="00B00FA5"/>
    <w:rsid w:val="00B011BB"/>
    <w:rsid w:val="00B020EF"/>
    <w:rsid w:val="00B020FE"/>
    <w:rsid w:val="00B0220C"/>
    <w:rsid w:val="00B02AB9"/>
    <w:rsid w:val="00B02BAB"/>
    <w:rsid w:val="00B036EE"/>
    <w:rsid w:val="00B039FD"/>
    <w:rsid w:val="00B03AFE"/>
    <w:rsid w:val="00B03B4D"/>
    <w:rsid w:val="00B053DA"/>
    <w:rsid w:val="00B0542A"/>
    <w:rsid w:val="00B05A69"/>
    <w:rsid w:val="00B11A6C"/>
    <w:rsid w:val="00B12AA4"/>
    <w:rsid w:val="00B136FD"/>
    <w:rsid w:val="00B138EC"/>
    <w:rsid w:val="00B1392B"/>
    <w:rsid w:val="00B145E0"/>
    <w:rsid w:val="00B14B6C"/>
    <w:rsid w:val="00B15CF6"/>
    <w:rsid w:val="00B15D5D"/>
    <w:rsid w:val="00B17545"/>
    <w:rsid w:val="00B17997"/>
    <w:rsid w:val="00B205F0"/>
    <w:rsid w:val="00B2079B"/>
    <w:rsid w:val="00B21E39"/>
    <w:rsid w:val="00B22480"/>
    <w:rsid w:val="00B232B0"/>
    <w:rsid w:val="00B24744"/>
    <w:rsid w:val="00B24CEF"/>
    <w:rsid w:val="00B256B7"/>
    <w:rsid w:val="00B26188"/>
    <w:rsid w:val="00B26A41"/>
    <w:rsid w:val="00B26BF0"/>
    <w:rsid w:val="00B270D1"/>
    <w:rsid w:val="00B2713B"/>
    <w:rsid w:val="00B306EB"/>
    <w:rsid w:val="00B31E41"/>
    <w:rsid w:val="00B33951"/>
    <w:rsid w:val="00B33C37"/>
    <w:rsid w:val="00B33C46"/>
    <w:rsid w:val="00B3447E"/>
    <w:rsid w:val="00B3482C"/>
    <w:rsid w:val="00B36350"/>
    <w:rsid w:val="00B3649B"/>
    <w:rsid w:val="00B3655F"/>
    <w:rsid w:val="00B365A6"/>
    <w:rsid w:val="00B377DC"/>
    <w:rsid w:val="00B37989"/>
    <w:rsid w:val="00B400DC"/>
    <w:rsid w:val="00B40598"/>
    <w:rsid w:val="00B4132B"/>
    <w:rsid w:val="00B41766"/>
    <w:rsid w:val="00B42974"/>
    <w:rsid w:val="00B4301D"/>
    <w:rsid w:val="00B439AE"/>
    <w:rsid w:val="00B43D5E"/>
    <w:rsid w:val="00B43EDF"/>
    <w:rsid w:val="00B4407B"/>
    <w:rsid w:val="00B4577E"/>
    <w:rsid w:val="00B50753"/>
    <w:rsid w:val="00B507D0"/>
    <w:rsid w:val="00B50A25"/>
    <w:rsid w:val="00B50B99"/>
    <w:rsid w:val="00B50C36"/>
    <w:rsid w:val="00B50F73"/>
    <w:rsid w:val="00B51A54"/>
    <w:rsid w:val="00B51E13"/>
    <w:rsid w:val="00B52382"/>
    <w:rsid w:val="00B53079"/>
    <w:rsid w:val="00B53313"/>
    <w:rsid w:val="00B53521"/>
    <w:rsid w:val="00B53EEE"/>
    <w:rsid w:val="00B5494C"/>
    <w:rsid w:val="00B54B18"/>
    <w:rsid w:val="00B54BBE"/>
    <w:rsid w:val="00B55E1E"/>
    <w:rsid w:val="00B5649C"/>
    <w:rsid w:val="00B56FC3"/>
    <w:rsid w:val="00B57164"/>
    <w:rsid w:val="00B57210"/>
    <w:rsid w:val="00B612E6"/>
    <w:rsid w:val="00B61C6E"/>
    <w:rsid w:val="00B61DD2"/>
    <w:rsid w:val="00B62011"/>
    <w:rsid w:val="00B62CD9"/>
    <w:rsid w:val="00B63B85"/>
    <w:rsid w:val="00B63BC5"/>
    <w:rsid w:val="00B64848"/>
    <w:rsid w:val="00B65D88"/>
    <w:rsid w:val="00B662E6"/>
    <w:rsid w:val="00B704D8"/>
    <w:rsid w:val="00B70903"/>
    <w:rsid w:val="00B70F6E"/>
    <w:rsid w:val="00B712BD"/>
    <w:rsid w:val="00B71378"/>
    <w:rsid w:val="00B71EBA"/>
    <w:rsid w:val="00B72880"/>
    <w:rsid w:val="00B72FDF"/>
    <w:rsid w:val="00B73A28"/>
    <w:rsid w:val="00B73BAD"/>
    <w:rsid w:val="00B751D4"/>
    <w:rsid w:val="00B7613F"/>
    <w:rsid w:val="00B766D0"/>
    <w:rsid w:val="00B769A3"/>
    <w:rsid w:val="00B76B91"/>
    <w:rsid w:val="00B76C70"/>
    <w:rsid w:val="00B77C21"/>
    <w:rsid w:val="00B77F98"/>
    <w:rsid w:val="00B80CA1"/>
    <w:rsid w:val="00B80D0E"/>
    <w:rsid w:val="00B8104A"/>
    <w:rsid w:val="00B81CA3"/>
    <w:rsid w:val="00B81FDE"/>
    <w:rsid w:val="00B8238D"/>
    <w:rsid w:val="00B82877"/>
    <w:rsid w:val="00B82923"/>
    <w:rsid w:val="00B82E5C"/>
    <w:rsid w:val="00B82F9D"/>
    <w:rsid w:val="00B83279"/>
    <w:rsid w:val="00B8333E"/>
    <w:rsid w:val="00B833C5"/>
    <w:rsid w:val="00B83538"/>
    <w:rsid w:val="00B83582"/>
    <w:rsid w:val="00B84127"/>
    <w:rsid w:val="00B84D34"/>
    <w:rsid w:val="00B84D60"/>
    <w:rsid w:val="00B85276"/>
    <w:rsid w:val="00B855B5"/>
    <w:rsid w:val="00B8602F"/>
    <w:rsid w:val="00B86894"/>
    <w:rsid w:val="00B86B99"/>
    <w:rsid w:val="00B86F96"/>
    <w:rsid w:val="00B8780B"/>
    <w:rsid w:val="00B87B63"/>
    <w:rsid w:val="00B87C07"/>
    <w:rsid w:val="00B87EE7"/>
    <w:rsid w:val="00B9043C"/>
    <w:rsid w:val="00B9057E"/>
    <w:rsid w:val="00B90EF4"/>
    <w:rsid w:val="00B91F56"/>
    <w:rsid w:val="00B92881"/>
    <w:rsid w:val="00B92E32"/>
    <w:rsid w:val="00B93403"/>
    <w:rsid w:val="00B9367F"/>
    <w:rsid w:val="00B95958"/>
    <w:rsid w:val="00B9648D"/>
    <w:rsid w:val="00B97276"/>
    <w:rsid w:val="00B9734B"/>
    <w:rsid w:val="00B97CFA"/>
    <w:rsid w:val="00B97FC3"/>
    <w:rsid w:val="00BA0648"/>
    <w:rsid w:val="00BA0CDB"/>
    <w:rsid w:val="00BA1BFC"/>
    <w:rsid w:val="00BA26A2"/>
    <w:rsid w:val="00BA27E8"/>
    <w:rsid w:val="00BA2AEF"/>
    <w:rsid w:val="00BA2FB7"/>
    <w:rsid w:val="00BA3A60"/>
    <w:rsid w:val="00BA3AFA"/>
    <w:rsid w:val="00BA4395"/>
    <w:rsid w:val="00BA43D8"/>
    <w:rsid w:val="00BA4639"/>
    <w:rsid w:val="00BA5169"/>
    <w:rsid w:val="00BA6BC5"/>
    <w:rsid w:val="00BA6FBA"/>
    <w:rsid w:val="00BA7119"/>
    <w:rsid w:val="00BA7E49"/>
    <w:rsid w:val="00BB01B1"/>
    <w:rsid w:val="00BB072B"/>
    <w:rsid w:val="00BB155E"/>
    <w:rsid w:val="00BB233E"/>
    <w:rsid w:val="00BB2D2A"/>
    <w:rsid w:val="00BB3424"/>
    <w:rsid w:val="00BB5272"/>
    <w:rsid w:val="00BB5773"/>
    <w:rsid w:val="00BB5981"/>
    <w:rsid w:val="00BB5C1D"/>
    <w:rsid w:val="00BB64AF"/>
    <w:rsid w:val="00BC12A8"/>
    <w:rsid w:val="00BC18FE"/>
    <w:rsid w:val="00BC1CC3"/>
    <w:rsid w:val="00BC2670"/>
    <w:rsid w:val="00BC286E"/>
    <w:rsid w:val="00BC2A79"/>
    <w:rsid w:val="00BC2AC5"/>
    <w:rsid w:val="00BC3311"/>
    <w:rsid w:val="00BC3C7C"/>
    <w:rsid w:val="00BC3DF2"/>
    <w:rsid w:val="00BC3F90"/>
    <w:rsid w:val="00BC4630"/>
    <w:rsid w:val="00BC50C3"/>
    <w:rsid w:val="00BC5B95"/>
    <w:rsid w:val="00BC6536"/>
    <w:rsid w:val="00BC755D"/>
    <w:rsid w:val="00BD01C6"/>
    <w:rsid w:val="00BD03C6"/>
    <w:rsid w:val="00BD1051"/>
    <w:rsid w:val="00BD10F8"/>
    <w:rsid w:val="00BD135B"/>
    <w:rsid w:val="00BD1599"/>
    <w:rsid w:val="00BD1718"/>
    <w:rsid w:val="00BD1B4E"/>
    <w:rsid w:val="00BD241E"/>
    <w:rsid w:val="00BD26D5"/>
    <w:rsid w:val="00BD2A77"/>
    <w:rsid w:val="00BD2CD4"/>
    <w:rsid w:val="00BD2E3C"/>
    <w:rsid w:val="00BD3411"/>
    <w:rsid w:val="00BD346F"/>
    <w:rsid w:val="00BD347B"/>
    <w:rsid w:val="00BD3691"/>
    <w:rsid w:val="00BD385E"/>
    <w:rsid w:val="00BD4838"/>
    <w:rsid w:val="00BD514A"/>
    <w:rsid w:val="00BD5A13"/>
    <w:rsid w:val="00BD61AD"/>
    <w:rsid w:val="00BD6FD5"/>
    <w:rsid w:val="00BD7D6A"/>
    <w:rsid w:val="00BE01D1"/>
    <w:rsid w:val="00BE0306"/>
    <w:rsid w:val="00BE19BD"/>
    <w:rsid w:val="00BE21ED"/>
    <w:rsid w:val="00BE3642"/>
    <w:rsid w:val="00BE3A82"/>
    <w:rsid w:val="00BE43BB"/>
    <w:rsid w:val="00BE5697"/>
    <w:rsid w:val="00BE6818"/>
    <w:rsid w:val="00BE6947"/>
    <w:rsid w:val="00BE7368"/>
    <w:rsid w:val="00BF0C79"/>
    <w:rsid w:val="00BF0CB3"/>
    <w:rsid w:val="00BF17B2"/>
    <w:rsid w:val="00BF2A09"/>
    <w:rsid w:val="00BF3280"/>
    <w:rsid w:val="00BF36B6"/>
    <w:rsid w:val="00BF42F5"/>
    <w:rsid w:val="00BF455C"/>
    <w:rsid w:val="00BF585F"/>
    <w:rsid w:val="00BF6F3F"/>
    <w:rsid w:val="00BF78B3"/>
    <w:rsid w:val="00BF7B9A"/>
    <w:rsid w:val="00C0023B"/>
    <w:rsid w:val="00C005BB"/>
    <w:rsid w:val="00C0088B"/>
    <w:rsid w:val="00C00DAA"/>
    <w:rsid w:val="00C0193B"/>
    <w:rsid w:val="00C01E34"/>
    <w:rsid w:val="00C021D8"/>
    <w:rsid w:val="00C021F7"/>
    <w:rsid w:val="00C02291"/>
    <w:rsid w:val="00C02994"/>
    <w:rsid w:val="00C032FC"/>
    <w:rsid w:val="00C03C4E"/>
    <w:rsid w:val="00C03FDC"/>
    <w:rsid w:val="00C040A0"/>
    <w:rsid w:val="00C04B37"/>
    <w:rsid w:val="00C067DC"/>
    <w:rsid w:val="00C07E58"/>
    <w:rsid w:val="00C1098B"/>
    <w:rsid w:val="00C10B5E"/>
    <w:rsid w:val="00C1117E"/>
    <w:rsid w:val="00C114C0"/>
    <w:rsid w:val="00C11BFE"/>
    <w:rsid w:val="00C11E20"/>
    <w:rsid w:val="00C1201B"/>
    <w:rsid w:val="00C13118"/>
    <w:rsid w:val="00C151B8"/>
    <w:rsid w:val="00C15342"/>
    <w:rsid w:val="00C1547F"/>
    <w:rsid w:val="00C159C9"/>
    <w:rsid w:val="00C1609D"/>
    <w:rsid w:val="00C161BC"/>
    <w:rsid w:val="00C17C24"/>
    <w:rsid w:val="00C17E6F"/>
    <w:rsid w:val="00C2015E"/>
    <w:rsid w:val="00C203F5"/>
    <w:rsid w:val="00C2059C"/>
    <w:rsid w:val="00C20A40"/>
    <w:rsid w:val="00C20DD2"/>
    <w:rsid w:val="00C2136A"/>
    <w:rsid w:val="00C2145B"/>
    <w:rsid w:val="00C2167C"/>
    <w:rsid w:val="00C21BEB"/>
    <w:rsid w:val="00C225DE"/>
    <w:rsid w:val="00C23A62"/>
    <w:rsid w:val="00C24017"/>
    <w:rsid w:val="00C24718"/>
    <w:rsid w:val="00C256AE"/>
    <w:rsid w:val="00C25A0D"/>
    <w:rsid w:val="00C27001"/>
    <w:rsid w:val="00C27FC6"/>
    <w:rsid w:val="00C3106B"/>
    <w:rsid w:val="00C31DE4"/>
    <w:rsid w:val="00C322EC"/>
    <w:rsid w:val="00C334A0"/>
    <w:rsid w:val="00C33E04"/>
    <w:rsid w:val="00C34A08"/>
    <w:rsid w:val="00C35CBC"/>
    <w:rsid w:val="00C368D1"/>
    <w:rsid w:val="00C37558"/>
    <w:rsid w:val="00C3768D"/>
    <w:rsid w:val="00C37DE5"/>
    <w:rsid w:val="00C408A6"/>
    <w:rsid w:val="00C409B2"/>
    <w:rsid w:val="00C41201"/>
    <w:rsid w:val="00C41418"/>
    <w:rsid w:val="00C41EC7"/>
    <w:rsid w:val="00C43744"/>
    <w:rsid w:val="00C446C7"/>
    <w:rsid w:val="00C45B9D"/>
    <w:rsid w:val="00C45C5A"/>
    <w:rsid w:val="00C46038"/>
    <w:rsid w:val="00C468EA"/>
    <w:rsid w:val="00C46E6F"/>
    <w:rsid w:val="00C50705"/>
    <w:rsid w:val="00C5070F"/>
    <w:rsid w:val="00C50A22"/>
    <w:rsid w:val="00C5173F"/>
    <w:rsid w:val="00C51DD9"/>
    <w:rsid w:val="00C52F30"/>
    <w:rsid w:val="00C531D2"/>
    <w:rsid w:val="00C53686"/>
    <w:rsid w:val="00C53D71"/>
    <w:rsid w:val="00C54250"/>
    <w:rsid w:val="00C5604A"/>
    <w:rsid w:val="00C602FF"/>
    <w:rsid w:val="00C6105F"/>
    <w:rsid w:val="00C61065"/>
    <w:rsid w:val="00C6162F"/>
    <w:rsid w:val="00C61DC5"/>
    <w:rsid w:val="00C6217A"/>
    <w:rsid w:val="00C62216"/>
    <w:rsid w:val="00C648C0"/>
    <w:rsid w:val="00C64F80"/>
    <w:rsid w:val="00C65468"/>
    <w:rsid w:val="00C655D1"/>
    <w:rsid w:val="00C65AB9"/>
    <w:rsid w:val="00C665BB"/>
    <w:rsid w:val="00C6663A"/>
    <w:rsid w:val="00C671FF"/>
    <w:rsid w:val="00C7025B"/>
    <w:rsid w:val="00C70684"/>
    <w:rsid w:val="00C71839"/>
    <w:rsid w:val="00C72257"/>
    <w:rsid w:val="00C733D4"/>
    <w:rsid w:val="00C735CC"/>
    <w:rsid w:val="00C73FDB"/>
    <w:rsid w:val="00C740EC"/>
    <w:rsid w:val="00C74258"/>
    <w:rsid w:val="00C7437F"/>
    <w:rsid w:val="00C74B0A"/>
    <w:rsid w:val="00C75FBA"/>
    <w:rsid w:val="00C768E0"/>
    <w:rsid w:val="00C77A10"/>
    <w:rsid w:val="00C77BB1"/>
    <w:rsid w:val="00C80321"/>
    <w:rsid w:val="00C81377"/>
    <w:rsid w:val="00C817CF"/>
    <w:rsid w:val="00C817DD"/>
    <w:rsid w:val="00C8187A"/>
    <w:rsid w:val="00C81BF8"/>
    <w:rsid w:val="00C81E20"/>
    <w:rsid w:val="00C84623"/>
    <w:rsid w:val="00C847F2"/>
    <w:rsid w:val="00C85A70"/>
    <w:rsid w:val="00C86076"/>
    <w:rsid w:val="00C860D3"/>
    <w:rsid w:val="00C87784"/>
    <w:rsid w:val="00C87EF3"/>
    <w:rsid w:val="00C908C7"/>
    <w:rsid w:val="00C9155A"/>
    <w:rsid w:val="00C91DCD"/>
    <w:rsid w:val="00C91FF3"/>
    <w:rsid w:val="00C9224C"/>
    <w:rsid w:val="00C9250D"/>
    <w:rsid w:val="00C92AEA"/>
    <w:rsid w:val="00C92D74"/>
    <w:rsid w:val="00C94230"/>
    <w:rsid w:val="00C94629"/>
    <w:rsid w:val="00C950D2"/>
    <w:rsid w:val="00C96AA0"/>
    <w:rsid w:val="00C96C77"/>
    <w:rsid w:val="00C97B8C"/>
    <w:rsid w:val="00C97E32"/>
    <w:rsid w:val="00CA2323"/>
    <w:rsid w:val="00CA23C1"/>
    <w:rsid w:val="00CA2C56"/>
    <w:rsid w:val="00CA2F2D"/>
    <w:rsid w:val="00CA368F"/>
    <w:rsid w:val="00CA3C52"/>
    <w:rsid w:val="00CA3FB2"/>
    <w:rsid w:val="00CA403F"/>
    <w:rsid w:val="00CA413E"/>
    <w:rsid w:val="00CA43D4"/>
    <w:rsid w:val="00CA5456"/>
    <w:rsid w:val="00CA573B"/>
    <w:rsid w:val="00CA5F8A"/>
    <w:rsid w:val="00CA6A47"/>
    <w:rsid w:val="00CA6FD0"/>
    <w:rsid w:val="00CA77FD"/>
    <w:rsid w:val="00CB00E4"/>
    <w:rsid w:val="00CB0687"/>
    <w:rsid w:val="00CB0A2D"/>
    <w:rsid w:val="00CB1703"/>
    <w:rsid w:val="00CB1AD6"/>
    <w:rsid w:val="00CB1E94"/>
    <w:rsid w:val="00CB25A6"/>
    <w:rsid w:val="00CB2744"/>
    <w:rsid w:val="00CB3057"/>
    <w:rsid w:val="00CB32B6"/>
    <w:rsid w:val="00CB35A8"/>
    <w:rsid w:val="00CB394E"/>
    <w:rsid w:val="00CB39E0"/>
    <w:rsid w:val="00CB3BAB"/>
    <w:rsid w:val="00CB457D"/>
    <w:rsid w:val="00CB4A61"/>
    <w:rsid w:val="00CB5503"/>
    <w:rsid w:val="00CB5C86"/>
    <w:rsid w:val="00CB6461"/>
    <w:rsid w:val="00CB6678"/>
    <w:rsid w:val="00CB66CB"/>
    <w:rsid w:val="00CB6CBD"/>
    <w:rsid w:val="00CB73E3"/>
    <w:rsid w:val="00CB780B"/>
    <w:rsid w:val="00CB7BE5"/>
    <w:rsid w:val="00CB7D6B"/>
    <w:rsid w:val="00CC0D92"/>
    <w:rsid w:val="00CC123E"/>
    <w:rsid w:val="00CC2DDE"/>
    <w:rsid w:val="00CC348A"/>
    <w:rsid w:val="00CC3751"/>
    <w:rsid w:val="00CC3E6E"/>
    <w:rsid w:val="00CC3F5C"/>
    <w:rsid w:val="00CC4342"/>
    <w:rsid w:val="00CC468A"/>
    <w:rsid w:val="00CC4D46"/>
    <w:rsid w:val="00CC609E"/>
    <w:rsid w:val="00CC6DE2"/>
    <w:rsid w:val="00CC76AE"/>
    <w:rsid w:val="00CC7CBE"/>
    <w:rsid w:val="00CD040C"/>
    <w:rsid w:val="00CD0879"/>
    <w:rsid w:val="00CD092A"/>
    <w:rsid w:val="00CD0933"/>
    <w:rsid w:val="00CD1594"/>
    <w:rsid w:val="00CD160B"/>
    <w:rsid w:val="00CD17F2"/>
    <w:rsid w:val="00CD1B75"/>
    <w:rsid w:val="00CD2B4C"/>
    <w:rsid w:val="00CD2E0E"/>
    <w:rsid w:val="00CD3219"/>
    <w:rsid w:val="00CD4000"/>
    <w:rsid w:val="00CD4E2C"/>
    <w:rsid w:val="00CD5537"/>
    <w:rsid w:val="00CD57AB"/>
    <w:rsid w:val="00CD6832"/>
    <w:rsid w:val="00CD7D26"/>
    <w:rsid w:val="00CD7E55"/>
    <w:rsid w:val="00CE04C6"/>
    <w:rsid w:val="00CE0B99"/>
    <w:rsid w:val="00CE1629"/>
    <w:rsid w:val="00CE1FB6"/>
    <w:rsid w:val="00CE2857"/>
    <w:rsid w:val="00CE30F5"/>
    <w:rsid w:val="00CE4226"/>
    <w:rsid w:val="00CE4E6A"/>
    <w:rsid w:val="00CE50DB"/>
    <w:rsid w:val="00CE528A"/>
    <w:rsid w:val="00CE5298"/>
    <w:rsid w:val="00CE5CBB"/>
    <w:rsid w:val="00CE65D4"/>
    <w:rsid w:val="00CE65EA"/>
    <w:rsid w:val="00CE6C99"/>
    <w:rsid w:val="00CE716B"/>
    <w:rsid w:val="00CE79B6"/>
    <w:rsid w:val="00CF02B9"/>
    <w:rsid w:val="00CF05B0"/>
    <w:rsid w:val="00CF06AF"/>
    <w:rsid w:val="00CF08D1"/>
    <w:rsid w:val="00CF0B85"/>
    <w:rsid w:val="00CF123A"/>
    <w:rsid w:val="00CF3A55"/>
    <w:rsid w:val="00CF3BB9"/>
    <w:rsid w:val="00CF4C9A"/>
    <w:rsid w:val="00CF5782"/>
    <w:rsid w:val="00CF5836"/>
    <w:rsid w:val="00CF5952"/>
    <w:rsid w:val="00CF787E"/>
    <w:rsid w:val="00CF7DC1"/>
    <w:rsid w:val="00D0008E"/>
    <w:rsid w:val="00D006CE"/>
    <w:rsid w:val="00D01297"/>
    <w:rsid w:val="00D01950"/>
    <w:rsid w:val="00D024AC"/>
    <w:rsid w:val="00D0295B"/>
    <w:rsid w:val="00D030D8"/>
    <w:rsid w:val="00D04036"/>
    <w:rsid w:val="00D04D6F"/>
    <w:rsid w:val="00D04F04"/>
    <w:rsid w:val="00D05002"/>
    <w:rsid w:val="00D058E8"/>
    <w:rsid w:val="00D05CE9"/>
    <w:rsid w:val="00D05FD8"/>
    <w:rsid w:val="00D06D0D"/>
    <w:rsid w:val="00D072C4"/>
    <w:rsid w:val="00D07571"/>
    <w:rsid w:val="00D0792D"/>
    <w:rsid w:val="00D07A85"/>
    <w:rsid w:val="00D07FB2"/>
    <w:rsid w:val="00D10059"/>
    <w:rsid w:val="00D10710"/>
    <w:rsid w:val="00D1089E"/>
    <w:rsid w:val="00D1097F"/>
    <w:rsid w:val="00D10E79"/>
    <w:rsid w:val="00D11F67"/>
    <w:rsid w:val="00D124D1"/>
    <w:rsid w:val="00D1298A"/>
    <w:rsid w:val="00D13036"/>
    <w:rsid w:val="00D133C6"/>
    <w:rsid w:val="00D147AB"/>
    <w:rsid w:val="00D1484E"/>
    <w:rsid w:val="00D14995"/>
    <w:rsid w:val="00D14C37"/>
    <w:rsid w:val="00D1520A"/>
    <w:rsid w:val="00D152AD"/>
    <w:rsid w:val="00D15AED"/>
    <w:rsid w:val="00D15CFE"/>
    <w:rsid w:val="00D16D62"/>
    <w:rsid w:val="00D201A2"/>
    <w:rsid w:val="00D20A6A"/>
    <w:rsid w:val="00D21A35"/>
    <w:rsid w:val="00D21B45"/>
    <w:rsid w:val="00D21D88"/>
    <w:rsid w:val="00D22DB6"/>
    <w:rsid w:val="00D23140"/>
    <w:rsid w:val="00D23910"/>
    <w:rsid w:val="00D23A00"/>
    <w:rsid w:val="00D23A7F"/>
    <w:rsid w:val="00D25A51"/>
    <w:rsid w:val="00D25C18"/>
    <w:rsid w:val="00D25CC5"/>
    <w:rsid w:val="00D2606B"/>
    <w:rsid w:val="00D263AB"/>
    <w:rsid w:val="00D267E2"/>
    <w:rsid w:val="00D26CEE"/>
    <w:rsid w:val="00D26F77"/>
    <w:rsid w:val="00D27357"/>
    <w:rsid w:val="00D300EC"/>
    <w:rsid w:val="00D3060D"/>
    <w:rsid w:val="00D30C06"/>
    <w:rsid w:val="00D31677"/>
    <w:rsid w:val="00D31D8A"/>
    <w:rsid w:val="00D33291"/>
    <w:rsid w:val="00D33609"/>
    <w:rsid w:val="00D33BB8"/>
    <w:rsid w:val="00D34531"/>
    <w:rsid w:val="00D345B0"/>
    <w:rsid w:val="00D3472D"/>
    <w:rsid w:val="00D34794"/>
    <w:rsid w:val="00D34CBF"/>
    <w:rsid w:val="00D357DC"/>
    <w:rsid w:val="00D36A9D"/>
    <w:rsid w:val="00D36CFF"/>
    <w:rsid w:val="00D36FB4"/>
    <w:rsid w:val="00D404DD"/>
    <w:rsid w:val="00D4071C"/>
    <w:rsid w:val="00D40B41"/>
    <w:rsid w:val="00D40BF1"/>
    <w:rsid w:val="00D40F4C"/>
    <w:rsid w:val="00D410E7"/>
    <w:rsid w:val="00D413DF"/>
    <w:rsid w:val="00D41845"/>
    <w:rsid w:val="00D420BF"/>
    <w:rsid w:val="00D434CA"/>
    <w:rsid w:val="00D43990"/>
    <w:rsid w:val="00D43D07"/>
    <w:rsid w:val="00D4460F"/>
    <w:rsid w:val="00D44EE7"/>
    <w:rsid w:val="00D45252"/>
    <w:rsid w:val="00D45DE4"/>
    <w:rsid w:val="00D47700"/>
    <w:rsid w:val="00D479E3"/>
    <w:rsid w:val="00D50162"/>
    <w:rsid w:val="00D509C8"/>
    <w:rsid w:val="00D516CB"/>
    <w:rsid w:val="00D5257F"/>
    <w:rsid w:val="00D52634"/>
    <w:rsid w:val="00D533FD"/>
    <w:rsid w:val="00D535B7"/>
    <w:rsid w:val="00D536BF"/>
    <w:rsid w:val="00D538B3"/>
    <w:rsid w:val="00D542FE"/>
    <w:rsid w:val="00D54467"/>
    <w:rsid w:val="00D555D1"/>
    <w:rsid w:val="00D55934"/>
    <w:rsid w:val="00D56B78"/>
    <w:rsid w:val="00D56E5B"/>
    <w:rsid w:val="00D5703D"/>
    <w:rsid w:val="00D5758C"/>
    <w:rsid w:val="00D57FC0"/>
    <w:rsid w:val="00D60143"/>
    <w:rsid w:val="00D60D07"/>
    <w:rsid w:val="00D60EA0"/>
    <w:rsid w:val="00D610B1"/>
    <w:rsid w:val="00D61118"/>
    <w:rsid w:val="00D61185"/>
    <w:rsid w:val="00D62608"/>
    <w:rsid w:val="00D62D1F"/>
    <w:rsid w:val="00D62E76"/>
    <w:rsid w:val="00D64037"/>
    <w:rsid w:val="00D64127"/>
    <w:rsid w:val="00D65A11"/>
    <w:rsid w:val="00D67209"/>
    <w:rsid w:val="00D67BA9"/>
    <w:rsid w:val="00D7031D"/>
    <w:rsid w:val="00D70B04"/>
    <w:rsid w:val="00D70BFE"/>
    <w:rsid w:val="00D71B4D"/>
    <w:rsid w:val="00D71D39"/>
    <w:rsid w:val="00D71F10"/>
    <w:rsid w:val="00D7203B"/>
    <w:rsid w:val="00D725C3"/>
    <w:rsid w:val="00D726F1"/>
    <w:rsid w:val="00D727BC"/>
    <w:rsid w:val="00D731EA"/>
    <w:rsid w:val="00D736C2"/>
    <w:rsid w:val="00D737EF"/>
    <w:rsid w:val="00D73E2D"/>
    <w:rsid w:val="00D7499E"/>
    <w:rsid w:val="00D749E7"/>
    <w:rsid w:val="00D761C7"/>
    <w:rsid w:val="00D76652"/>
    <w:rsid w:val="00D7689F"/>
    <w:rsid w:val="00D7793A"/>
    <w:rsid w:val="00D77FA7"/>
    <w:rsid w:val="00D800B8"/>
    <w:rsid w:val="00D80404"/>
    <w:rsid w:val="00D807D5"/>
    <w:rsid w:val="00D81954"/>
    <w:rsid w:val="00D82F2F"/>
    <w:rsid w:val="00D831AA"/>
    <w:rsid w:val="00D83D88"/>
    <w:rsid w:val="00D84B26"/>
    <w:rsid w:val="00D8516C"/>
    <w:rsid w:val="00D85854"/>
    <w:rsid w:val="00D85997"/>
    <w:rsid w:val="00D85A67"/>
    <w:rsid w:val="00D8655C"/>
    <w:rsid w:val="00D86804"/>
    <w:rsid w:val="00D868B2"/>
    <w:rsid w:val="00D868D7"/>
    <w:rsid w:val="00D86C66"/>
    <w:rsid w:val="00D86FC0"/>
    <w:rsid w:val="00D902C3"/>
    <w:rsid w:val="00D9035C"/>
    <w:rsid w:val="00D91119"/>
    <w:rsid w:val="00D91524"/>
    <w:rsid w:val="00D91C54"/>
    <w:rsid w:val="00D926A5"/>
    <w:rsid w:val="00D92BF2"/>
    <w:rsid w:val="00D92EBA"/>
    <w:rsid w:val="00D92EF1"/>
    <w:rsid w:val="00D935FB"/>
    <w:rsid w:val="00D93D55"/>
    <w:rsid w:val="00D9468D"/>
    <w:rsid w:val="00D94B4C"/>
    <w:rsid w:val="00D94E76"/>
    <w:rsid w:val="00D95379"/>
    <w:rsid w:val="00D95B6E"/>
    <w:rsid w:val="00D96A5F"/>
    <w:rsid w:val="00D97D4C"/>
    <w:rsid w:val="00DA05EA"/>
    <w:rsid w:val="00DA0B1F"/>
    <w:rsid w:val="00DA0E4E"/>
    <w:rsid w:val="00DA1161"/>
    <w:rsid w:val="00DA125C"/>
    <w:rsid w:val="00DA135B"/>
    <w:rsid w:val="00DA2445"/>
    <w:rsid w:val="00DA371B"/>
    <w:rsid w:val="00DA3979"/>
    <w:rsid w:val="00DA39D6"/>
    <w:rsid w:val="00DA3C24"/>
    <w:rsid w:val="00DA3C45"/>
    <w:rsid w:val="00DA441F"/>
    <w:rsid w:val="00DA464C"/>
    <w:rsid w:val="00DA4D1A"/>
    <w:rsid w:val="00DA575F"/>
    <w:rsid w:val="00DA598C"/>
    <w:rsid w:val="00DA5C49"/>
    <w:rsid w:val="00DA6200"/>
    <w:rsid w:val="00DA6318"/>
    <w:rsid w:val="00DA7930"/>
    <w:rsid w:val="00DA7E37"/>
    <w:rsid w:val="00DB010C"/>
    <w:rsid w:val="00DB027B"/>
    <w:rsid w:val="00DB1155"/>
    <w:rsid w:val="00DB1CC5"/>
    <w:rsid w:val="00DB2878"/>
    <w:rsid w:val="00DB2943"/>
    <w:rsid w:val="00DB3835"/>
    <w:rsid w:val="00DB3FC4"/>
    <w:rsid w:val="00DB3FE7"/>
    <w:rsid w:val="00DB46E1"/>
    <w:rsid w:val="00DB57F3"/>
    <w:rsid w:val="00DB58F7"/>
    <w:rsid w:val="00DB6070"/>
    <w:rsid w:val="00DB623F"/>
    <w:rsid w:val="00DC04B2"/>
    <w:rsid w:val="00DC0916"/>
    <w:rsid w:val="00DC10EB"/>
    <w:rsid w:val="00DC181B"/>
    <w:rsid w:val="00DC1E56"/>
    <w:rsid w:val="00DC1F77"/>
    <w:rsid w:val="00DC3F4D"/>
    <w:rsid w:val="00DC4002"/>
    <w:rsid w:val="00DC45FB"/>
    <w:rsid w:val="00DC4887"/>
    <w:rsid w:val="00DC48F0"/>
    <w:rsid w:val="00DC60D5"/>
    <w:rsid w:val="00DC67A4"/>
    <w:rsid w:val="00DC68FF"/>
    <w:rsid w:val="00DC6C33"/>
    <w:rsid w:val="00DC76EC"/>
    <w:rsid w:val="00DC790B"/>
    <w:rsid w:val="00DC7C17"/>
    <w:rsid w:val="00DC7EE8"/>
    <w:rsid w:val="00DD0199"/>
    <w:rsid w:val="00DD042E"/>
    <w:rsid w:val="00DD128B"/>
    <w:rsid w:val="00DD180F"/>
    <w:rsid w:val="00DD263C"/>
    <w:rsid w:val="00DD3217"/>
    <w:rsid w:val="00DD393C"/>
    <w:rsid w:val="00DD3B10"/>
    <w:rsid w:val="00DD432A"/>
    <w:rsid w:val="00DD48CC"/>
    <w:rsid w:val="00DD5539"/>
    <w:rsid w:val="00DD5EBC"/>
    <w:rsid w:val="00DD6ED6"/>
    <w:rsid w:val="00DD7105"/>
    <w:rsid w:val="00DD74AC"/>
    <w:rsid w:val="00DE01B1"/>
    <w:rsid w:val="00DE06F8"/>
    <w:rsid w:val="00DE1A95"/>
    <w:rsid w:val="00DE207F"/>
    <w:rsid w:val="00DE2E99"/>
    <w:rsid w:val="00DE2FAF"/>
    <w:rsid w:val="00DE30C0"/>
    <w:rsid w:val="00DE3E18"/>
    <w:rsid w:val="00DE4F52"/>
    <w:rsid w:val="00DE5A57"/>
    <w:rsid w:val="00DE5C6A"/>
    <w:rsid w:val="00DE5DFF"/>
    <w:rsid w:val="00DE5E9B"/>
    <w:rsid w:val="00DE62C5"/>
    <w:rsid w:val="00DE71A2"/>
    <w:rsid w:val="00DE71E0"/>
    <w:rsid w:val="00DE7B00"/>
    <w:rsid w:val="00DE7D91"/>
    <w:rsid w:val="00DE7DD3"/>
    <w:rsid w:val="00DF07CF"/>
    <w:rsid w:val="00DF0F92"/>
    <w:rsid w:val="00DF1965"/>
    <w:rsid w:val="00DF20E0"/>
    <w:rsid w:val="00DF2BA5"/>
    <w:rsid w:val="00DF374D"/>
    <w:rsid w:val="00DF394D"/>
    <w:rsid w:val="00DF397A"/>
    <w:rsid w:val="00DF5788"/>
    <w:rsid w:val="00DF62E4"/>
    <w:rsid w:val="00DF7DE4"/>
    <w:rsid w:val="00E00431"/>
    <w:rsid w:val="00E00B2A"/>
    <w:rsid w:val="00E00C7B"/>
    <w:rsid w:val="00E013F2"/>
    <w:rsid w:val="00E01925"/>
    <w:rsid w:val="00E0193F"/>
    <w:rsid w:val="00E019C4"/>
    <w:rsid w:val="00E03716"/>
    <w:rsid w:val="00E03B11"/>
    <w:rsid w:val="00E03B70"/>
    <w:rsid w:val="00E03BF6"/>
    <w:rsid w:val="00E04EC7"/>
    <w:rsid w:val="00E0527A"/>
    <w:rsid w:val="00E054E6"/>
    <w:rsid w:val="00E0562B"/>
    <w:rsid w:val="00E0572C"/>
    <w:rsid w:val="00E05C47"/>
    <w:rsid w:val="00E070BF"/>
    <w:rsid w:val="00E07BB1"/>
    <w:rsid w:val="00E10E52"/>
    <w:rsid w:val="00E11387"/>
    <w:rsid w:val="00E1230B"/>
    <w:rsid w:val="00E12638"/>
    <w:rsid w:val="00E12DD3"/>
    <w:rsid w:val="00E12E83"/>
    <w:rsid w:val="00E13B72"/>
    <w:rsid w:val="00E141B9"/>
    <w:rsid w:val="00E1483F"/>
    <w:rsid w:val="00E1489E"/>
    <w:rsid w:val="00E15782"/>
    <w:rsid w:val="00E161A2"/>
    <w:rsid w:val="00E16743"/>
    <w:rsid w:val="00E16887"/>
    <w:rsid w:val="00E17017"/>
    <w:rsid w:val="00E17141"/>
    <w:rsid w:val="00E20737"/>
    <w:rsid w:val="00E20E10"/>
    <w:rsid w:val="00E21783"/>
    <w:rsid w:val="00E23F4A"/>
    <w:rsid w:val="00E23F99"/>
    <w:rsid w:val="00E24031"/>
    <w:rsid w:val="00E24942"/>
    <w:rsid w:val="00E24AF2"/>
    <w:rsid w:val="00E258CC"/>
    <w:rsid w:val="00E25CB7"/>
    <w:rsid w:val="00E25E33"/>
    <w:rsid w:val="00E26049"/>
    <w:rsid w:val="00E263BB"/>
    <w:rsid w:val="00E26C7F"/>
    <w:rsid w:val="00E30374"/>
    <w:rsid w:val="00E3069D"/>
    <w:rsid w:val="00E31369"/>
    <w:rsid w:val="00E31538"/>
    <w:rsid w:val="00E325B3"/>
    <w:rsid w:val="00E3349C"/>
    <w:rsid w:val="00E335FE"/>
    <w:rsid w:val="00E33F6A"/>
    <w:rsid w:val="00E34AAF"/>
    <w:rsid w:val="00E34D02"/>
    <w:rsid w:val="00E350BE"/>
    <w:rsid w:val="00E35C73"/>
    <w:rsid w:val="00E3645F"/>
    <w:rsid w:val="00E374B0"/>
    <w:rsid w:val="00E402B2"/>
    <w:rsid w:val="00E407C7"/>
    <w:rsid w:val="00E40C7E"/>
    <w:rsid w:val="00E41290"/>
    <w:rsid w:val="00E424FB"/>
    <w:rsid w:val="00E427FA"/>
    <w:rsid w:val="00E42C77"/>
    <w:rsid w:val="00E42FAD"/>
    <w:rsid w:val="00E43EC2"/>
    <w:rsid w:val="00E444F7"/>
    <w:rsid w:val="00E447DD"/>
    <w:rsid w:val="00E447E0"/>
    <w:rsid w:val="00E44B20"/>
    <w:rsid w:val="00E45BD6"/>
    <w:rsid w:val="00E4611D"/>
    <w:rsid w:val="00E46464"/>
    <w:rsid w:val="00E46F59"/>
    <w:rsid w:val="00E47C96"/>
    <w:rsid w:val="00E47DE6"/>
    <w:rsid w:val="00E501E0"/>
    <w:rsid w:val="00E5021F"/>
    <w:rsid w:val="00E50261"/>
    <w:rsid w:val="00E51E29"/>
    <w:rsid w:val="00E52450"/>
    <w:rsid w:val="00E53108"/>
    <w:rsid w:val="00E5320C"/>
    <w:rsid w:val="00E53279"/>
    <w:rsid w:val="00E541A4"/>
    <w:rsid w:val="00E5432E"/>
    <w:rsid w:val="00E55539"/>
    <w:rsid w:val="00E55DA3"/>
    <w:rsid w:val="00E603B8"/>
    <w:rsid w:val="00E608C0"/>
    <w:rsid w:val="00E60EBF"/>
    <w:rsid w:val="00E6120F"/>
    <w:rsid w:val="00E62CB1"/>
    <w:rsid w:val="00E62EDB"/>
    <w:rsid w:val="00E634A1"/>
    <w:rsid w:val="00E6358C"/>
    <w:rsid w:val="00E63C64"/>
    <w:rsid w:val="00E63CA2"/>
    <w:rsid w:val="00E649A2"/>
    <w:rsid w:val="00E65A73"/>
    <w:rsid w:val="00E65EBF"/>
    <w:rsid w:val="00E65FD1"/>
    <w:rsid w:val="00E66105"/>
    <w:rsid w:val="00E66369"/>
    <w:rsid w:val="00E663C9"/>
    <w:rsid w:val="00E66D8F"/>
    <w:rsid w:val="00E671A6"/>
    <w:rsid w:val="00E67F2F"/>
    <w:rsid w:val="00E7037B"/>
    <w:rsid w:val="00E70CA2"/>
    <w:rsid w:val="00E71CEA"/>
    <w:rsid w:val="00E71D0F"/>
    <w:rsid w:val="00E71DCB"/>
    <w:rsid w:val="00E7209B"/>
    <w:rsid w:val="00E737D9"/>
    <w:rsid w:val="00E75BEE"/>
    <w:rsid w:val="00E76203"/>
    <w:rsid w:val="00E76E3A"/>
    <w:rsid w:val="00E776F7"/>
    <w:rsid w:val="00E77BC7"/>
    <w:rsid w:val="00E81142"/>
    <w:rsid w:val="00E81481"/>
    <w:rsid w:val="00E81734"/>
    <w:rsid w:val="00E81C8D"/>
    <w:rsid w:val="00E81F59"/>
    <w:rsid w:val="00E825CC"/>
    <w:rsid w:val="00E826C7"/>
    <w:rsid w:val="00E82B68"/>
    <w:rsid w:val="00E82E5E"/>
    <w:rsid w:val="00E839B0"/>
    <w:rsid w:val="00E84B65"/>
    <w:rsid w:val="00E85C1F"/>
    <w:rsid w:val="00E85ECE"/>
    <w:rsid w:val="00E8698C"/>
    <w:rsid w:val="00E8709C"/>
    <w:rsid w:val="00E87800"/>
    <w:rsid w:val="00E87B4B"/>
    <w:rsid w:val="00E90078"/>
    <w:rsid w:val="00E917D7"/>
    <w:rsid w:val="00E92A5F"/>
    <w:rsid w:val="00E92BCC"/>
    <w:rsid w:val="00E93EEA"/>
    <w:rsid w:val="00E94C40"/>
    <w:rsid w:val="00E95778"/>
    <w:rsid w:val="00E960AF"/>
    <w:rsid w:val="00E96103"/>
    <w:rsid w:val="00E96B4A"/>
    <w:rsid w:val="00E96C1E"/>
    <w:rsid w:val="00EA0442"/>
    <w:rsid w:val="00EA06F5"/>
    <w:rsid w:val="00EA0C5B"/>
    <w:rsid w:val="00EA1153"/>
    <w:rsid w:val="00EA1F3B"/>
    <w:rsid w:val="00EA26CA"/>
    <w:rsid w:val="00EA285B"/>
    <w:rsid w:val="00EA28CD"/>
    <w:rsid w:val="00EA29A8"/>
    <w:rsid w:val="00EA3378"/>
    <w:rsid w:val="00EA41B9"/>
    <w:rsid w:val="00EA42E8"/>
    <w:rsid w:val="00EA4854"/>
    <w:rsid w:val="00EA4F96"/>
    <w:rsid w:val="00EA54B7"/>
    <w:rsid w:val="00EA56D7"/>
    <w:rsid w:val="00EA5F36"/>
    <w:rsid w:val="00EA71AE"/>
    <w:rsid w:val="00EA7922"/>
    <w:rsid w:val="00EA7A04"/>
    <w:rsid w:val="00EA7DB1"/>
    <w:rsid w:val="00EB0437"/>
    <w:rsid w:val="00EB19DF"/>
    <w:rsid w:val="00EB1FDC"/>
    <w:rsid w:val="00EB21D9"/>
    <w:rsid w:val="00EB25DA"/>
    <w:rsid w:val="00EB32EB"/>
    <w:rsid w:val="00EB336C"/>
    <w:rsid w:val="00EB34B0"/>
    <w:rsid w:val="00EB36A5"/>
    <w:rsid w:val="00EB5147"/>
    <w:rsid w:val="00EB5733"/>
    <w:rsid w:val="00EB609C"/>
    <w:rsid w:val="00EB6AF5"/>
    <w:rsid w:val="00EB6BE5"/>
    <w:rsid w:val="00EB7A73"/>
    <w:rsid w:val="00EC07D6"/>
    <w:rsid w:val="00EC0DE8"/>
    <w:rsid w:val="00EC180F"/>
    <w:rsid w:val="00EC1D3A"/>
    <w:rsid w:val="00EC2B33"/>
    <w:rsid w:val="00EC2E29"/>
    <w:rsid w:val="00EC2E32"/>
    <w:rsid w:val="00EC3710"/>
    <w:rsid w:val="00EC3B15"/>
    <w:rsid w:val="00EC3BF9"/>
    <w:rsid w:val="00EC4546"/>
    <w:rsid w:val="00EC48EF"/>
    <w:rsid w:val="00EC4BA1"/>
    <w:rsid w:val="00EC4E49"/>
    <w:rsid w:val="00EC5F60"/>
    <w:rsid w:val="00EC6721"/>
    <w:rsid w:val="00EC7210"/>
    <w:rsid w:val="00EC7683"/>
    <w:rsid w:val="00EC7B07"/>
    <w:rsid w:val="00EC7EE6"/>
    <w:rsid w:val="00ED0283"/>
    <w:rsid w:val="00ED15AB"/>
    <w:rsid w:val="00ED28BF"/>
    <w:rsid w:val="00ED2908"/>
    <w:rsid w:val="00ED3354"/>
    <w:rsid w:val="00ED378D"/>
    <w:rsid w:val="00ED3981"/>
    <w:rsid w:val="00ED3EED"/>
    <w:rsid w:val="00ED53AB"/>
    <w:rsid w:val="00ED59C6"/>
    <w:rsid w:val="00ED642E"/>
    <w:rsid w:val="00ED64CF"/>
    <w:rsid w:val="00ED68DF"/>
    <w:rsid w:val="00ED7678"/>
    <w:rsid w:val="00ED77FB"/>
    <w:rsid w:val="00ED78C4"/>
    <w:rsid w:val="00EE0D4B"/>
    <w:rsid w:val="00EE164E"/>
    <w:rsid w:val="00EE1937"/>
    <w:rsid w:val="00EE1D7A"/>
    <w:rsid w:val="00EE34E2"/>
    <w:rsid w:val="00EE4C07"/>
    <w:rsid w:val="00EE4F33"/>
    <w:rsid w:val="00EE524B"/>
    <w:rsid w:val="00EE595A"/>
    <w:rsid w:val="00EE60BA"/>
    <w:rsid w:val="00EE6193"/>
    <w:rsid w:val="00EE7115"/>
    <w:rsid w:val="00EE72F3"/>
    <w:rsid w:val="00EE76D7"/>
    <w:rsid w:val="00EE7E5E"/>
    <w:rsid w:val="00EF0458"/>
    <w:rsid w:val="00EF0668"/>
    <w:rsid w:val="00EF100F"/>
    <w:rsid w:val="00EF1159"/>
    <w:rsid w:val="00EF20EC"/>
    <w:rsid w:val="00EF236F"/>
    <w:rsid w:val="00EF30E3"/>
    <w:rsid w:val="00EF4902"/>
    <w:rsid w:val="00EF551A"/>
    <w:rsid w:val="00EF5814"/>
    <w:rsid w:val="00EF616F"/>
    <w:rsid w:val="00EF6951"/>
    <w:rsid w:val="00EF6B72"/>
    <w:rsid w:val="00EF6EBD"/>
    <w:rsid w:val="00EF74D7"/>
    <w:rsid w:val="00F00634"/>
    <w:rsid w:val="00F009A7"/>
    <w:rsid w:val="00F01A41"/>
    <w:rsid w:val="00F021A6"/>
    <w:rsid w:val="00F0237B"/>
    <w:rsid w:val="00F025B9"/>
    <w:rsid w:val="00F0295C"/>
    <w:rsid w:val="00F02D8F"/>
    <w:rsid w:val="00F03278"/>
    <w:rsid w:val="00F032F7"/>
    <w:rsid w:val="00F03311"/>
    <w:rsid w:val="00F04C6C"/>
    <w:rsid w:val="00F04CA1"/>
    <w:rsid w:val="00F04FBA"/>
    <w:rsid w:val="00F05438"/>
    <w:rsid w:val="00F05725"/>
    <w:rsid w:val="00F0574A"/>
    <w:rsid w:val="00F058EA"/>
    <w:rsid w:val="00F065CF"/>
    <w:rsid w:val="00F0664C"/>
    <w:rsid w:val="00F07CAD"/>
    <w:rsid w:val="00F1052F"/>
    <w:rsid w:val="00F117CB"/>
    <w:rsid w:val="00F11D94"/>
    <w:rsid w:val="00F1217F"/>
    <w:rsid w:val="00F12580"/>
    <w:rsid w:val="00F1299A"/>
    <w:rsid w:val="00F1372C"/>
    <w:rsid w:val="00F13768"/>
    <w:rsid w:val="00F13F8E"/>
    <w:rsid w:val="00F140B2"/>
    <w:rsid w:val="00F14313"/>
    <w:rsid w:val="00F14358"/>
    <w:rsid w:val="00F16C05"/>
    <w:rsid w:val="00F16C2C"/>
    <w:rsid w:val="00F17101"/>
    <w:rsid w:val="00F17A89"/>
    <w:rsid w:val="00F200A5"/>
    <w:rsid w:val="00F202C7"/>
    <w:rsid w:val="00F20626"/>
    <w:rsid w:val="00F2073C"/>
    <w:rsid w:val="00F20E08"/>
    <w:rsid w:val="00F20F6C"/>
    <w:rsid w:val="00F2175A"/>
    <w:rsid w:val="00F21E09"/>
    <w:rsid w:val="00F229E3"/>
    <w:rsid w:val="00F22B1D"/>
    <w:rsid w:val="00F233A5"/>
    <w:rsid w:val="00F2361F"/>
    <w:rsid w:val="00F240FD"/>
    <w:rsid w:val="00F248DC"/>
    <w:rsid w:val="00F24A9E"/>
    <w:rsid w:val="00F25E38"/>
    <w:rsid w:val="00F262A7"/>
    <w:rsid w:val="00F269D9"/>
    <w:rsid w:val="00F27781"/>
    <w:rsid w:val="00F27D89"/>
    <w:rsid w:val="00F301AE"/>
    <w:rsid w:val="00F307B8"/>
    <w:rsid w:val="00F31399"/>
    <w:rsid w:val="00F31AED"/>
    <w:rsid w:val="00F31F74"/>
    <w:rsid w:val="00F32337"/>
    <w:rsid w:val="00F328C0"/>
    <w:rsid w:val="00F3378C"/>
    <w:rsid w:val="00F3395A"/>
    <w:rsid w:val="00F34092"/>
    <w:rsid w:val="00F35495"/>
    <w:rsid w:val="00F35A85"/>
    <w:rsid w:val="00F35B96"/>
    <w:rsid w:val="00F35DC8"/>
    <w:rsid w:val="00F361C5"/>
    <w:rsid w:val="00F36C93"/>
    <w:rsid w:val="00F36E0C"/>
    <w:rsid w:val="00F3757D"/>
    <w:rsid w:val="00F376C1"/>
    <w:rsid w:val="00F378DD"/>
    <w:rsid w:val="00F3792C"/>
    <w:rsid w:val="00F4047B"/>
    <w:rsid w:val="00F409D9"/>
    <w:rsid w:val="00F410B1"/>
    <w:rsid w:val="00F4125A"/>
    <w:rsid w:val="00F41938"/>
    <w:rsid w:val="00F433DD"/>
    <w:rsid w:val="00F437FE"/>
    <w:rsid w:val="00F44012"/>
    <w:rsid w:val="00F452AF"/>
    <w:rsid w:val="00F45C4C"/>
    <w:rsid w:val="00F45CD5"/>
    <w:rsid w:val="00F45E5D"/>
    <w:rsid w:val="00F4656E"/>
    <w:rsid w:val="00F46C55"/>
    <w:rsid w:val="00F4734C"/>
    <w:rsid w:val="00F501A6"/>
    <w:rsid w:val="00F50ABE"/>
    <w:rsid w:val="00F5189F"/>
    <w:rsid w:val="00F52D22"/>
    <w:rsid w:val="00F53935"/>
    <w:rsid w:val="00F53E16"/>
    <w:rsid w:val="00F53FED"/>
    <w:rsid w:val="00F56A6C"/>
    <w:rsid w:val="00F575C3"/>
    <w:rsid w:val="00F57AEF"/>
    <w:rsid w:val="00F60903"/>
    <w:rsid w:val="00F60D58"/>
    <w:rsid w:val="00F617BB"/>
    <w:rsid w:val="00F61CE2"/>
    <w:rsid w:val="00F621D7"/>
    <w:rsid w:val="00F62BDD"/>
    <w:rsid w:val="00F6318D"/>
    <w:rsid w:val="00F63262"/>
    <w:rsid w:val="00F63D19"/>
    <w:rsid w:val="00F646BE"/>
    <w:rsid w:val="00F64FFC"/>
    <w:rsid w:val="00F6529A"/>
    <w:rsid w:val="00F65384"/>
    <w:rsid w:val="00F6599B"/>
    <w:rsid w:val="00F66152"/>
    <w:rsid w:val="00F6664D"/>
    <w:rsid w:val="00F666F6"/>
    <w:rsid w:val="00F67067"/>
    <w:rsid w:val="00F674B3"/>
    <w:rsid w:val="00F7035D"/>
    <w:rsid w:val="00F71797"/>
    <w:rsid w:val="00F71DA1"/>
    <w:rsid w:val="00F72769"/>
    <w:rsid w:val="00F730E4"/>
    <w:rsid w:val="00F7354E"/>
    <w:rsid w:val="00F7391C"/>
    <w:rsid w:val="00F741BD"/>
    <w:rsid w:val="00F7626D"/>
    <w:rsid w:val="00F76886"/>
    <w:rsid w:val="00F76B99"/>
    <w:rsid w:val="00F76E5D"/>
    <w:rsid w:val="00F773E8"/>
    <w:rsid w:val="00F77DD8"/>
    <w:rsid w:val="00F805A1"/>
    <w:rsid w:val="00F8074C"/>
    <w:rsid w:val="00F80FCF"/>
    <w:rsid w:val="00F819B2"/>
    <w:rsid w:val="00F8215F"/>
    <w:rsid w:val="00F82A6C"/>
    <w:rsid w:val="00F82B96"/>
    <w:rsid w:val="00F838FA"/>
    <w:rsid w:val="00F84874"/>
    <w:rsid w:val="00F84FB3"/>
    <w:rsid w:val="00F85208"/>
    <w:rsid w:val="00F86AD6"/>
    <w:rsid w:val="00F871B5"/>
    <w:rsid w:val="00F90009"/>
    <w:rsid w:val="00F904EE"/>
    <w:rsid w:val="00F90570"/>
    <w:rsid w:val="00F90592"/>
    <w:rsid w:val="00F90F63"/>
    <w:rsid w:val="00F9179F"/>
    <w:rsid w:val="00F91ECD"/>
    <w:rsid w:val="00F92074"/>
    <w:rsid w:val="00F92426"/>
    <w:rsid w:val="00F927F9"/>
    <w:rsid w:val="00F92E82"/>
    <w:rsid w:val="00F93364"/>
    <w:rsid w:val="00F9391A"/>
    <w:rsid w:val="00F93B8D"/>
    <w:rsid w:val="00F93FF9"/>
    <w:rsid w:val="00F942D0"/>
    <w:rsid w:val="00F94413"/>
    <w:rsid w:val="00F945FE"/>
    <w:rsid w:val="00F94C09"/>
    <w:rsid w:val="00F9505E"/>
    <w:rsid w:val="00F96920"/>
    <w:rsid w:val="00F96AD5"/>
    <w:rsid w:val="00F96B81"/>
    <w:rsid w:val="00F971C0"/>
    <w:rsid w:val="00F9761A"/>
    <w:rsid w:val="00F97790"/>
    <w:rsid w:val="00F97E7A"/>
    <w:rsid w:val="00FA0292"/>
    <w:rsid w:val="00FA1472"/>
    <w:rsid w:val="00FA1C51"/>
    <w:rsid w:val="00FA229A"/>
    <w:rsid w:val="00FA2AB8"/>
    <w:rsid w:val="00FA2B25"/>
    <w:rsid w:val="00FA3CAE"/>
    <w:rsid w:val="00FA4502"/>
    <w:rsid w:val="00FA4CB9"/>
    <w:rsid w:val="00FA5327"/>
    <w:rsid w:val="00FA66E9"/>
    <w:rsid w:val="00FA6BBC"/>
    <w:rsid w:val="00FA6CF7"/>
    <w:rsid w:val="00FA756D"/>
    <w:rsid w:val="00FA7A33"/>
    <w:rsid w:val="00FB0162"/>
    <w:rsid w:val="00FB066D"/>
    <w:rsid w:val="00FB0941"/>
    <w:rsid w:val="00FB1B76"/>
    <w:rsid w:val="00FB3E6C"/>
    <w:rsid w:val="00FB4757"/>
    <w:rsid w:val="00FB47FB"/>
    <w:rsid w:val="00FB61EE"/>
    <w:rsid w:val="00FB6566"/>
    <w:rsid w:val="00FB6A74"/>
    <w:rsid w:val="00FB6E9C"/>
    <w:rsid w:val="00FB71FE"/>
    <w:rsid w:val="00FB7615"/>
    <w:rsid w:val="00FC0048"/>
    <w:rsid w:val="00FC1AD3"/>
    <w:rsid w:val="00FC234C"/>
    <w:rsid w:val="00FC2653"/>
    <w:rsid w:val="00FC2866"/>
    <w:rsid w:val="00FC32FC"/>
    <w:rsid w:val="00FC3502"/>
    <w:rsid w:val="00FC3E9F"/>
    <w:rsid w:val="00FC4543"/>
    <w:rsid w:val="00FC5355"/>
    <w:rsid w:val="00FC5495"/>
    <w:rsid w:val="00FC6A05"/>
    <w:rsid w:val="00FC7095"/>
    <w:rsid w:val="00FC7194"/>
    <w:rsid w:val="00FD0244"/>
    <w:rsid w:val="00FD038C"/>
    <w:rsid w:val="00FD0CD8"/>
    <w:rsid w:val="00FD1E52"/>
    <w:rsid w:val="00FD20EA"/>
    <w:rsid w:val="00FD229D"/>
    <w:rsid w:val="00FD26CD"/>
    <w:rsid w:val="00FD2C19"/>
    <w:rsid w:val="00FD350B"/>
    <w:rsid w:val="00FD4381"/>
    <w:rsid w:val="00FD4634"/>
    <w:rsid w:val="00FD5205"/>
    <w:rsid w:val="00FD523F"/>
    <w:rsid w:val="00FD5259"/>
    <w:rsid w:val="00FD5D9E"/>
    <w:rsid w:val="00FD5DF8"/>
    <w:rsid w:val="00FD60D6"/>
    <w:rsid w:val="00FD68E1"/>
    <w:rsid w:val="00FD6AE3"/>
    <w:rsid w:val="00FD6DC2"/>
    <w:rsid w:val="00FD743B"/>
    <w:rsid w:val="00FD76AA"/>
    <w:rsid w:val="00FD78C6"/>
    <w:rsid w:val="00FD7C5E"/>
    <w:rsid w:val="00FE02D1"/>
    <w:rsid w:val="00FE097E"/>
    <w:rsid w:val="00FE0C83"/>
    <w:rsid w:val="00FE0EEF"/>
    <w:rsid w:val="00FE2105"/>
    <w:rsid w:val="00FE23BC"/>
    <w:rsid w:val="00FE25B7"/>
    <w:rsid w:val="00FE3544"/>
    <w:rsid w:val="00FE3662"/>
    <w:rsid w:val="00FE3D5F"/>
    <w:rsid w:val="00FE4C09"/>
    <w:rsid w:val="00FE54E2"/>
    <w:rsid w:val="00FE5E6B"/>
    <w:rsid w:val="00FE67F8"/>
    <w:rsid w:val="00FE6B3C"/>
    <w:rsid w:val="00FF09BF"/>
    <w:rsid w:val="00FF0E3C"/>
    <w:rsid w:val="00FF1481"/>
    <w:rsid w:val="00FF1F06"/>
    <w:rsid w:val="00FF2256"/>
    <w:rsid w:val="00FF2796"/>
    <w:rsid w:val="00FF3E80"/>
    <w:rsid w:val="00FF4B9D"/>
    <w:rsid w:val="00FF4BBD"/>
    <w:rsid w:val="00FF4F68"/>
    <w:rsid w:val="00FF4F72"/>
    <w:rsid w:val="00FF695A"/>
    <w:rsid w:val="00FF6CE8"/>
    <w:rsid w:val="00FF78A7"/>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DE22C"/>
  <w15:docId w15:val="{F9187369-16B2-4A23-B7E9-75947789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CE2"/>
    <w:pPr>
      <w:spacing w:before="180" w:after="240"/>
    </w:pPr>
    <w:rPr>
      <w:rFonts w:ascii="Arial" w:eastAsiaTheme="minorEastAsia" w:hAnsi="Arial" w:cs="Arial"/>
      <w:sz w:val="22"/>
      <w:szCs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uiPriority w:val="9"/>
    <w:unhideWhenUsed/>
    <w:qFormat/>
    <w:rsid w:val="00F61CE2"/>
    <w:pPr>
      <w:keepNext/>
      <w:keepLines/>
      <w:outlineLvl w:val="5"/>
    </w:pPr>
    <w:rPr>
      <w:rFonts w:ascii="Noto Sans SemiBold" w:eastAsiaTheme="majorEastAsia" w:hAnsi="Noto Sans SemiBold" w:cs="Noto Sans SemiBold"/>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basedOn w:val="DefaultParagraphFont"/>
    <w:link w:val="BodyText"/>
    <w:rsid w:val="00F03278"/>
    <w:rPr>
      <w:rFonts w:ascii="Arial" w:eastAsia="SimSun" w:hAnsi="Arial" w:cs="Arial"/>
      <w:sz w:val="22"/>
      <w:lang w:val="ru-RU" w:eastAsia="zh-CN"/>
    </w:rPr>
  </w:style>
  <w:style w:type="character" w:customStyle="1" w:styleId="ONUMEChar">
    <w:name w:val="ONUM E Char"/>
    <w:basedOn w:val="DefaultParagraphFont"/>
    <w:link w:val="ONUME"/>
    <w:locked/>
    <w:rsid w:val="00F03278"/>
    <w:rPr>
      <w:rFonts w:ascii="Arial" w:eastAsiaTheme="minorEastAsia" w:hAnsi="Arial" w:cs="Arial"/>
      <w:sz w:val="22"/>
      <w:szCs w:val="22"/>
      <w:lang w:val="ru-RU" w:eastAsia="zh-CN"/>
    </w:rPr>
  </w:style>
  <w:style w:type="character" w:customStyle="1" w:styleId="Heading2Char">
    <w:name w:val="Heading 2 Char"/>
    <w:basedOn w:val="DefaultParagraphFont"/>
    <w:link w:val="Heading2"/>
    <w:uiPriority w:val="9"/>
    <w:rsid w:val="00F03278"/>
    <w:rPr>
      <w:rFonts w:ascii="Arial" w:eastAsia="SimSun" w:hAnsi="Arial" w:cs="Arial"/>
      <w:bCs/>
      <w:iCs/>
      <w:caps/>
      <w:sz w:val="22"/>
      <w:szCs w:val="28"/>
      <w:lang w:val="ru-RU" w:eastAsia="zh-CN"/>
    </w:rPr>
  </w:style>
  <w:style w:type="paragraph" w:styleId="Revision">
    <w:name w:val="Revision"/>
    <w:hidden/>
    <w:uiPriority w:val="99"/>
    <w:semiHidden/>
    <w:rsid w:val="00A772BB"/>
    <w:rPr>
      <w:rFonts w:ascii="Arial" w:eastAsia="SimSun" w:hAnsi="Arial" w:cs="Arial"/>
      <w:sz w:val="22"/>
      <w:lang w:eastAsia="zh-CN"/>
    </w:rPr>
  </w:style>
  <w:style w:type="character" w:styleId="Hyperlink">
    <w:name w:val="Hyperlink"/>
    <w:basedOn w:val="DefaultParagraphFont"/>
    <w:unhideWhenUsed/>
    <w:rsid w:val="00A772BB"/>
    <w:rPr>
      <w:color w:val="0000FF" w:themeColor="hyperlink"/>
      <w:u w:val="single"/>
    </w:rPr>
  </w:style>
  <w:style w:type="character" w:styleId="CommentReference">
    <w:name w:val="annotation reference"/>
    <w:basedOn w:val="DefaultParagraphFont"/>
    <w:semiHidden/>
    <w:unhideWhenUsed/>
    <w:rsid w:val="00A772BB"/>
    <w:rPr>
      <w:sz w:val="16"/>
      <w:szCs w:val="16"/>
    </w:rPr>
  </w:style>
  <w:style w:type="paragraph" w:styleId="CommentSubject">
    <w:name w:val="annotation subject"/>
    <w:basedOn w:val="CommentText"/>
    <w:next w:val="CommentText"/>
    <w:link w:val="CommentSubjectChar"/>
    <w:semiHidden/>
    <w:unhideWhenUsed/>
    <w:rsid w:val="00A772BB"/>
    <w:rPr>
      <w:b/>
      <w:bCs/>
      <w:sz w:val="20"/>
    </w:rPr>
  </w:style>
  <w:style w:type="character" w:customStyle="1" w:styleId="CommentTextChar">
    <w:name w:val="Comment Text Char"/>
    <w:basedOn w:val="DefaultParagraphFont"/>
    <w:link w:val="CommentText"/>
    <w:semiHidden/>
    <w:rsid w:val="00A772BB"/>
    <w:rPr>
      <w:rFonts w:ascii="Arial" w:eastAsia="SimSun" w:hAnsi="Arial" w:cs="Arial"/>
      <w:sz w:val="18"/>
      <w:lang w:val="ru-RU" w:eastAsia="zh-CN"/>
    </w:rPr>
  </w:style>
  <w:style w:type="character" w:customStyle="1" w:styleId="CommentSubjectChar">
    <w:name w:val="Comment Subject Char"/>
    <w:basedOn w:val="CommentTextChar"/>
    <w:link w:val="CommentSubject"/>
    <w:semiHidden/>
    <w:rsid w:val="00A772BB"/>
    <w:rPr>
      <w:rFonts w:ascii="Arial" w:eastAsia="SimSun" w:hAnsi="Arial" w:cs="Arial"/>
      <w:b/>
      <w:bCs/>
      <w:sz w:val="18"/>
      <w:lang w:val="ru-RU" w:eastAsia="zh-CN"/>
    </w:rPr>
  </w:style>
  <w:style w:type="paragraph" w:customStyle="1" w:styleId="S2TText">
    <w:name w:val="S2TText"/>
    <w:basedOn w:val="Normal"/>
    <w:qFormat/>
    <w:rsid w:val="008F3998"/>
    <w:pPr>
      <w:spacing w:before="120" w:after="120"/>
      <w:jc w:val="both"/>
    </w:pPr>
    <w:rPr>
      <w:rFonts w:ascii="Times New Roman" w:eastAsia="Times New Roman" w:hAnsi="Times New Roman" w:cs="Times New Roman"/>
      <w:color w:val="000000" w:themeColor="text1"/>
      <w:sz w:val="24"/>
      <w:lang w:eastAsia="en-US"/>
    </w:rPr>
  </w:style>
  <w:style w:type="paragraph" w:customStyle="1" w:styleId="S2TSpeaker">
    <w:name w:val="S2TSpeaker"/>
    <w:basedOn w:val="Normal"/>
    <w:qFormat/>
    <w:rsid w:val="00A31105"/>
    <w:pPr>
      <w:spacing w:before="120"/>
      <w:contextualSpacing/>
    </w:pPr>
    <w:rPr>
      <w:rFonts w:ascii="Times New Roman" w:eastAsia="Times New Roman" w:hAnsi="Times New Roman" w:cs="Times New Roman"/>
      <w:color w:val="0070C0"/>
      <w:sz w:val="24"/>
      <w:u w:val="single"/>
      <w:lang w:eastAsia="en-US"/>
    </w:rPr>
  </w:style>
  <w:style w:type="character" w:styleId="UnresolvedMention">
    <w:name w:val="Unresolved Mention"/>
    <w:basedOn w:val="DefaultParagraphFont"/>
    <w:uiPriority w:val="99"/>
    <w:semiHidden/>
    <w:unhideWhenUsed/>
    <w:rsid w:val="00784F01"/>
    <w:rPr>
      <w:color w:val="605E5C"/>
      <w:shd w:val="clear" w:color="auto" w:fill="E1DFDD"/>
    </w:rPr>
  </w:style>
  <w:style w:type="character" w:styleId="FollowedHyperlink">
    <w:name w:val="FollowedHyperlink"/>
    <w:basedOn w:val="DefaultParagraphFont"/>
    <w:semiHidden/>
    <w:unhideWhenUsed/>
    <w:rsid w:val="00905092"/>
    <w:rPr>
      <w:color w:val="800080" w:themeColor="followedHyperlink"/>
      <w:u w:val="single"/>
    </w:rPr>
  </w:style>
  <w:style w:type="paragraph" w:customStyle="1" w:styleId="paragraph">
    <w:name w:val="paragraph"/>
    <w:basedOn w:val="Normal"/>
    <w:rsid w:val="00156D8A"/>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156D8A"/>
  </w:style>
  <w:style w:type="character" w:customStyle="1" w:styleId="scxw262244367">
    <w:name w:val="scxw262244367"/>
    <w:basedOn w:val="DefaultParagraphFont"/>
    <w:rsid w:val="00156D8A"/>
  </w:style>
  <w:style w:type="character" w:customStyle="1" w:styleId="eop">
    <w:name w:val="eop"/>
    <w:basedOn w:val="DefaultParagraphFont"/>
    <w:rsid w:val="00156D8A"/>
  </w:style>
  <w:style w:type="character" w:styleId="Mention">
    <w:name w:val="Mention"/>
    <w:basedOn w:val="DefaultParagraphFont"/>
    <w:uiPriority w:val="99"/>
    <w:unhideWhenUsed/>
    <w:rsid w:val="00A4457E"/>
    <w:rPr>
      <w:color w:val="2B579A"/>
      <w:shd w:val="clear" w:color="auto" w:fill="E1DFDD"/>
    </w:rPr>
  </w:style>
  <w:style w:type="character" w:customStyle="1" w:styleId="Heading6Char">
    <w:name w:val="Heading 6 Char"/>
    <w:basedOn w:val="DefaultParagraphFont"/>
    <w:link w:val="Heading6"/>
    <w:uiPriority w:val="9"/>
    <w:rsid w:val="00F61CE2"/>
    <w:rPr>
      <w:rFonts w:ascii="Noto Sans SemiBold" w:eastAsiaTheme="majorEastAsia" w:hAnsi="Noto Sans SemiBold" w:cs="Noto Sans SemiBold"/>
      <w:bCs/>
      <w:sz w:val="22"/>
      <w:szCs w:val="22"/>
      <w:lang w:val="ru-RU" w:eastAsia="zh-CN"/>
    </w:rPr>
  </w:style>
  <w:style w:type="paragraph" w:customStyle="1" w:styleId="mb-2">
    <w:name w:val="mb-2"/>
    <w:basedOn w:val="Normal"/>
    <w:rsid w:val="00B24CEF"/>
    <w:pPr>
      <w:spacing w:before="100" w:beforeAutospacing="1" w:after="100" w:afterAutospacing="1"/>
    </w:pPr>
    <w:rPr>
      <w:rFonts w:ascii="Times New Roman" w:eastAsia="Times New Roman" w:hAnsi="Times New Roman" w:cs="Times New Roman"/>
      <w:sz w:val="24"/>
      <w:szCs w:val="24"/>
    </w:rPr>
  </w:style>
  <w:style w:type="paragraph" w:customStyle="1" w:styleId="my-2">
    <w:name w:val="my-2"/>
    <w:basedOn w:val="Normal"/>
    <w:rsid w:val="00B61C6E"/>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ebcast.wipo.int/video/A_67_2026-04-21_AM_0f15075b-f8c6-47c3-d0a7-08de9c50054c?lang=en&amp;startTime=8718.68" TargetMode="External"/><Relationship Id="rId117" Type="http://schemas.openxmlformats.org/officeDocument/2006/relationships/hyperlink" Target="https://webcast.wipo.int/video/A_67_2026-04-21_PM_37be219f-2331-45d0-2a7f-08de9ede2ad9?lang=en&amp;startTime=6915.51" TargetMode="External"/><Relationship Id="rId21" Type="http://schemas.openxmlformats.org/officeDocument/2006/relationships/hyperlink" Target="https://webcast.wipo.int/video/A_67_2026-04-21_AM_0f15075b-f8c6-47c3-d0a7-08de9c50054c?lang=en&amp;startTime=4766.31" TargetMode="External"/><Relationship Id="rId42" Type="http://schemas.openxmlformats.org/officeDocument/2006/relationships/hyperlink" Target="https://webcast.wipo.int/video/A_67_2026-04-21_PM_37be219f-2331-45d0-2a7f-08de9ede2ad9?lang=en&amp;startTime=4619.49" TargetMode="External"/><Relationship Id="rId47" Type="http://schemas.openxmlformats.org/officeDocument/2006/relationships/hyperlink" Target="https://webcast.wipo.int/video/A_67_2026-04-21_AM_0f15075b-f8c6-47c3-d0a7-08de9c50054c?lang=en&amp;startTime=5475.75" TargetMode="External"/><Relationship Id="rId63" Type="http://schemas.openxmlformats.org/officeDocument/2006/relationships/hyperlink" Target="https://webcast.wipo.int/video/A_67_2026-04-21_AM_0f15075b-f8c6-47c3-d0a7-08de9c50054c?lang=en&amp;startTime=10009.41" TargetMode="External"/><Relationship Id="rId68" Type="http://schemas.openxmlformats.org/officeDocument/2006/relationships/hyperlink" Target="https://webcast.wipo.int/video/A_67_2026-04-21_PM_37be219f-2331-45d0-2a7f-08de9ede2ad9?lang=en&amp;startTime=4230.6" TargetMode="External"/><Relationship Id="rId84" Type="http://schemas.openxmlformats.org/officeDocument/2006/relationships/hyperlink" Target="https://webcast.wipo.int/video/A_67_2026-04-21_AM_0f15075b-f8c6-47c3-d0a7-08de9c50054c?lang=en&amp;startTime=11891.79" TargetMode="External"/><Relationship Id="rId89" Type="http://schemas.openxmlformats.org/officeDocument/2006/relationships/hyperlink" Target="https://webcast.wipo.int/video/A_67_2026-04-21_AM_0f15075b-f8c6-47c3-d0a7-08de9c50054c?lang=en&amp;startTime=7698.22" TargetMode="External"/><Relationship Id="rId112" Type="http://schemas.openxmlformats.org/officeDocument/2006/relationships/hyperlink" Target="https://webcast.wipo.int/video/A_67_2026-04-21_PM_37be219f-2331-45d0-2a7f-08de9ede2ad9?lang=en&amp;startTime=6464.22" TargetMode="External"/><Relationship Id="rId16" Type="http://schemas.openxmlformats.org/officeDocument/2006/relationships/hyperlink" Target="https://webcast.wipo.int/video/A_67_2026-04-21_AM_0f15075b-f8c6-47c3-d0a7-08de9c50054c?lang=en&amp;startTime=3886.65" TargetMode="External"/><Relationship Id="rId107" Type="http://schemas.openxmlformats.org/officeDocument/2006/relationships/hyperlink" Target="https://webcast.wipo.int/video/A_67_2026-04-21_PM_37be219f-2331-45d0-2a7f-08de9ede2ad9?lang=en&amp;startTime=2885.1" TargetMode="External"/><Relationship Id="rId11" Type="http://schemas.openxmlformats.org/officeDocument/2006/relationships/footnotes" Target="footnotes.xml"/><Relationship Id="rId32" Type="http://schemas.openxmlformats.org/officeDocument/2006/relationships/hyperlink" Target="https://webcast.wipo.int/video/A_67_2026-04-21_AM_0f15075b-f8c6-47c3-d0a7-08de9c50054c?lang=en&amp;startTime=8562.36" TargetMode="External"/><Relationship Id="rId37" Type="http://schemas.openxmlformats.org/officeDocument/2006/relationships/hyperlink" Target="https://webcast.wipo.int/video/A_67_2026-04-21_AM_0f15075b-f8c6-47c3-d0a7-08de9c50054c?lang=en&amp;startTime=10531.47" TargetMode="External"/><Relationship Id="rId53" Type="http://schemas.openxmlformats.org/officeDocument/2006/relationships/hyperlink" Target="https://webcast.wipo.int/video/A_67_2026-04-21_AM_0f15075b-f8c6-47c3-d0a7-08de9c50054c?lang=en&amp;startTime=5730.68" TargetMode="External"/><Relationship Id="rId58" Type="http://schemas.openxmlformats.org/officeDocument/2006/relationships/hyperlink" Target="https://webcast.wipo.int/video/A_67_2026-04-21_AM_0f15075b-f8c6-47c3-d0a7-08de9c50054c?lang=en&amp;startTime=8226.03" TargetMode="External"/><Relationship Id="rId74" Type="http://schemas.openxmlformats.org/officeDocument/2006/relationships/hyperlink" Target="https://webcast.wipo.int/video/A_67_2026-04-21_PM_37be219f-2331-45d0-2a7f-08de9ede2ad9?lang=en&amp;startTime=2144.27" TargetMode="External"/><Relationship Id="rId79" Type="http://schemas.openxmlformats.org/officeDocument/2006/relationships/hyperlink" Target="https://webcast.wipo.int/video/A_67_2026-04-21_AM_0f15075b-f8c6-47c3-d0a7-08de9c50054c?lang=en&amp;startTime=11330.88" TargetMode="External"/><Relationship Id="rId102" Type="http://schemas.openxmlformats.org/officeDocument/2006/relationships/hyperlink" Target="https://webcast.wipo.int/video/A_67_2026-04-21_AM_0f15075b-f8c6-47c3-d0a7-08de9c50054c?lang=en&amp;startTime=11179.47" TargetMode="External"/><Relationship Id="rId5" Type="http://schemas.openxmlformats.org/officeDocument/2006/relationships/customXml" Target="../customXml/item5.xml"/><Relationship Id="rId90" Type="http://schemas.openxmlformats.org/officeDocument/2006/relationships/hyperlink" Target="https://webcast.wipo.int/video/A_67_2026-04-21_AM_0f15075b-f8c6-47c3-d0a7-08de9c50054c?lang=en&amp;startTime=7619.15" TargetMode="External"/><Relationship Id="rId95" Type="http://schemas.openxmlformats.org/officeDocument/2006/relationships/hyperlink" Target="https://webcast.wipo.int/video/A_67_2026-04-21_AM_0f15075b-f8c6-47c3-d0a7-08de9c50054c?lang=en&amp;startTime=10706.09" TargetMode="External"/><Relationship Id="rId22" Type="http://schemas.openxmlformats.org/officeDocument/2006/relationships/hyperlink" Target="https://webcast.wipo.int/video/A_67_2026-04-21_AM_0f15075b-f8c6-47c3-d0a7-08de9c50054c?lang=en&amp;startTime=11434.43" TargetMode="External"/><Relationship Id="rId27" Type="http://schemas.openxmlformats.org/officeDocument/2006/relationships/hyperlink" Target="https://webcast.wipo.int/video/A_67_2026-04-21_PM_37be219f-2331-45d0-2a7f-08de9ede2ad9?lang=en&amp;startTime=5847.36" TargetMode="External"/><Relationship Id="rId43" Type="http://schemas.openxmlformats.org/officeDocument/2006/relationships/hyperlink" Target="https://webcast.wipo.int/video/A_67_2026-04-21_AM_0f15075b-f8c6-47c3-d0a7-08de9c50054c?lang=en&amp;startTime=8831.01" TargetMode="External"/><Relationship Id="rId48" Type="http://schemas.openxmlformats.org/officeDocument/2006/relationships/hyperlink" Target="https://webcast.wipo.int/video/A_67_2026-04-21_PM_37be219f-2331-45d0-2a7f-08de9ede2ad9?lang=en&amp;startTime=5505.64" TargetMode="External"/><Relationship Id="rId64" Type="http://schemas.openxmlformats.org/officeDocument/2006/relationships/hyperlink" Target="https://webcast.wipo.int/video/A_67_2026-04-21_PM_37be219f-2331-45d0-2a7f-08de9ede2ad9?lang=en&amp;startTime=1998.98" TargetMode="External"/><Relationship Id="rId69" Type="http://schemas.openxmlformats.org/officeDocument/2006/relationships/hyperlink" Target="https://webcast.wipo.int/video/A_67_2026-04-21_PM_37be219f-2331-45d0-2a7f-08de9ede2ad9?lang=en&amp;startTime=942.03" TargetMode="External"/><Relationship Id="rId113" Type="http://schemas.openxmlformats.org/officeDocument/2006/relationships/hyperlink" Target="https://webcast.wipo.int/video/A_67_2026-04-21_PM_37be219f-2331-45d0-2a7f-08de9ede2ad9?lang=en&amp;startTime=6616.38" TargetMode="External"/><Relationship Id="rId118" Type="http://schemas.openxmlformats.org/officeDocument/2006/relationships/header" Target="header1.xml"/><Relationship Id="rId80" Type="http://schemas.openxmlformats.org/officeDocument/2006/relationships/hyperlink" Target="https://webcast.wipo.int/video/A_67_2026-04-21_AM_0f15075b-f8c6-47c3-d0a7-08de9c50054c?startTime=9148" TargetMode="External"/><Relationship Id="rId85" Type="http://schemas.openxmlformats.org/officeDocument/2006/relationships/hyperlink" Target="https://webcast.wipo.int/video/A_67_2026-04-21_PM_37be219f-2331-45d0-2a7f-08de9ede2ad9?lang=en&amp;startTime=4765.15" TargetMode="External"/><Relationship Id="rId12" Type="http://schemas.openxmlformats.org/officeDocument/2006/relationships/endnotes" Target="endnotes.xml"/><Relationship Id="rId17" Type="http://schemas.openxmlformats.org/officeDocument/2006/relationships/hyperlink" Target="https://webcast.wipo.int/video/A_67_2026-04-21_AM_0f15075b-f8c6-47c3-d0a7-08de9c50054c?lang=en&amp;startTime=4050.81" TargetMode="External"/><Relationship Id="rId33" Type="http://schemas.openxmlformats.org/officeDocument/2006/relationships/hyperlink" Target="https://webcast.wipo.int/video/A_67_2026-04-21_AM_0f15075b-f8c6-47c3-d0a7-08de9c50054c?lang=en&amp;startTime=9831.73" TargetMode="External"/><Relationship Id="rId38" Type="http://schemas.openxmlformats.org/officeDocument/2006/relationships/hyperlink" Target="https://webcast.wipo.int/video/A_67_2026-04-21_PM_37be219f-2331-45d0-2a7f-08de9ede2ad9?lang=en&amp;startTime=2989.78" TargetMode="External"/><Relationship Id="rId59" Type="http://schemas.openxmlformats.org/officeDocument/2006/relationships/hyperlink" Target="https://webcast.wipo.int/video/A_67_2026-04-21_PM_37be219f-2331-45d0-2a7f-08de9ede2ad9?lang=en&amp;startTime=2777.37" TargetMode="External"/><Relationship Id="rId103" Type="http://schemas.openxmlformats.org/officeDocument/2006/relationships/hyperlink" Target="https://webcast.wipo.int/video/A_67_2026-04-21_AM_0f15075b-f8c6-47c3-d0a7-08de9c50054c?lang=en&amp;startTime=6233.25" TargetMode="External"/><Relationship Id="rId108" Type="http://schemas.openxmlformats.org/officeDocument/2006/relationships/hyperlink" Target="https://webcast.wipo.int/video/A_67_2026-04-21_PM_37be219f-2331-45d0-2a7f-08de9ede2ad9?lang=en&amp;startTime=1064.45" TargetMode="External"/><Relationship Id="rId54" Type="http://schemas.openxmlformats.org/officeDocument/2006/relationships/hyperlink" Target="https://webcast.wipo.int/video/A_67_2026-04-21_AM_0f15075b-f8c6-47c3-d0a7-08de9c50054c?lang=en&amp;startTime=11708.43" TargetMode="External"/><Relationship Id="rId70" Type="http://schemas.openxmlformats.org/officeDocument/2006/relationships/hyperlink" Target="https://webcast.wipo.int/video/A_67_2026-04-21_PM_37be219f-2331-45d0-2a7f-08de9ede2ad9?lang=en&amp;startTime=4921.34" TargetMode="External"/><Relationship Id="rId75" Type="http://schemas.openxmlformats.org/officeDocument/2006/relationships/hyperlink" Target="https://webcast.wipo.int/video/A_67_2026-04-21_PM_37be219f-2331-45d0-2a7f-08de9ede2ad9?lang=en&amp;startTime=3303.46" TargetMode="External"/><Relationship Id="rId91" Type="http://schemas.openxmlformats.org/officeDocument/2006/relationships/hyperlink" Target="https://webcast.wipo.int/video/A_67_2026-04-21_AM_0f15075b-f8c6-47c3-d0a7-08de9c50054c?lang=en&amp;startTime=5948.22" TargetMode="External"/><Relationship Id="rId96" Type="http://schemas.openxmlformats.org/officeDocument/2006/relationships/hyperlink" Target="https://webcast.wipo.int/video/A_67_2026-04-21_PM_37be219f-2331-45d0-2a7f-08de9ede2ad9?lang=en&amp;startTime=3887.68"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s://webcast.wipo.int/video/A_67_2026-04-21_AM_0f15075b-f8c6-47c3-d0a7-08de9c50054c?lang=en&amp;startTime=6614.22" TargetMode="External"/><Relationship Id="rId28" Type="http://schemas.openxmlformats.org/officeDocument/2006/relationships/hyperlink" Target="https://webcast.wipo.int/video/A_67_2026-04-21_PM_37be219f-2331-45d0-2a7f-08de9ede2ad9?lang=en&amp;startTime=5054.82" TargetMode="External"/><Relationship Id="rId49" Type="http://schemas.openxmlformats.org/officeDocument/2006/relationships/hyperlink" Target="https://webcast.wipo.int/video/A_67_2026-04-21_PM_37be219f-2331-45d0-2a7f-08de9ede2ad9?lang=en&amp;startTime=5321.22" TargetMode="External"/><Relationship Id="rId114" Type="http://schemas.openxmlformats.org/officeDocument/2006/relationships/hyperlink" Target="https://webcast.wipo.int/video/A_67_2026-04-21_PM_37be219f-2331-45d0-2a7f-08de9ede2ad9?lang=en&amp;startTime=6649.05" TargetMode="External"/><Relationship Id="rId119" Type="http://schemas.openxmlformats.org/officeDocument/2006/relationships/header" Target="header2.xml"/><Relationship Id="rId44" Type="http://schemas.openxmlformats.org/officeDocument/2006/relationships/hyperlink" Target="https://webcast.wipo.int/video/A_67_2026-04-21_AM_0f15075b-f8c6-47c3-d0a7-08de9c50054c?lang=en&amp;startTime=4997.4" TargetMode="External"/><Relationship Id="rId60" Type="http://schemas.openxmlformats.org/officeDocument/2006/relationships/hyperlink" Target="https://webcast.wipo.int/video/A_67_2026-04-21_PM_37be219f-2331-45d0-2a7f-08de9ede2ad9?lang=en&amp;startTime=2336.1" TargetMode="External"/><Relationship Id="rId65" Type="http://schemas.openxmlformats.org/officeDocument/2006/relationships/hyperlink" Target="https://webcast.wipo.int/video/A_67_2026-04-21_AM_0f15075b-f8c6-47c3-d0a7-08de9c50054c?lang=en&amp;startTime=9288.29" TargetMode="External"/><Relationship Id="rId81" Type="http://schemas.openxmlformats.org/officeDocument/2006/relationships/hyperlink" Target="https://webcast.wipo.int/video/A_67_2026-04-21_AM_0f15075b-f8c6-47c3-d0a7-08de9c50054c?lang=en&amp;startTime=9151.33" TargetMode="External"/><Relationship Id="rId86" Type="http://schemas.openxmlformats.org/officeDocument/2006/relationships/hyperlink" Target="https://webcast.wipo.int/video/A_67_2026-04-21_AM_0f15075b-f8c6-47c3-d0a7-08de9c50054c?lang=en&amp;startTime=8089.89"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ebcast.wipo.int/video/A_67_2026-04-21_AM_0f15075b-f8c6-47c3-d0a7-08de9c50054c?lang=en&amp;startTime=3331.84" TargetMode="External"/><Relationship Id="rId18" Type="http://schemas.openxmlformats.org/officeDocument/2006/relationships/hyperlink" Target="https://webcast.wipo.int/video/A_67_2026-04-21_AM_0f15075b-f8c6-47c3-d0a7-08de9c50054c?lang=en&amp;startTime=4248.75" TargetMode="External"/><Relationship Id="rId39" Type="http://schemas.openxmlformats.org/officeDocument/2006/relationships/hyperlink" Target="https://webcast.wipo.int/video/A_67_2026-04-21_PM_37be219f-2331-45d0-2a7f-08de9ede2ad9?lang=en&amp;startTime=6000.9" TargetMode="External"/><Relationship Id="rId109" Type="http://schemas.openxmlformats.org/officeDocument/2006/relationships/hyperlink" Target="https://webcast.wipo.int/video/A_67_2026-04-21_PM_37be219f-2331-45d0-2a7f-08de9ede2ad9?lang=en&amp;startTime=6251.3" TargetMode="External"/><Relationship Id="rId34" Type="http://schemas.openxmlformats.org/officeDocument/2006/relationships/hyperlink" Target="https://webcast.wipo.int/video/A_67_2026-04-21_PM_37be219f-2331-45d0-2a7f-08de9ede2ad9?lang=en&amp;startTime=4382.21" TargetMode="External"/><Relationship Id="rId50" Type="http://schemas.openxmlformats.org/officeDocument/2006/relationships/hyperlink" Target="https://webcast.wipo.int/video/A_67_2026-04-21_AM_0f15075b-f8c6-47c3-d0a7-08de9c50054c?lang=en&amp;startTime=6764.56" TargetMode="External"/><Relationship Id="rId55" Type="http://schemas.openxmlformats.org/officeDocument/2006/relationships/hyperlink" Target="https://webcast.wipo.int/video/A_67_2026-04-21_AM_0f15075b-f8c6-47c3-d0a7-08de9c50054c?lang=en&amp;startTime=6931.95" TargetMode="External"/><Relationship Id="rId76" Type="http://schemas.openxmlformats.org/officeDocument/2006/relationships/hyperlink" Target="https://webcast.wipo.int/video/A_67_2026-04-21_PM_37be219f-2331-45d0-2a7f-08de9ede2ad9?lang=en&amp;startTime=1797.78" TargetMode="External"/><Relationship Id="rId97" Type="http://schemas.openxmlformats.org/officeDocument/2006/relationships/hyperlink" Target="https://webcast.wipo.int/video/A_67_2026-04-21_AM_0f15075b-f8c6-47c3-d0a7-08de9c50054c?lang=en&amp;startTime=5637.02" TargetMode="External"/><Relationship Id="rId104" Type="http://schemas.openxmlformats.org/officeDocument/2006/relationships/hyperlink" Target="https://webcast.wipo.int/video/A_67_2026-04-21_PM_37be219f-2331-45d0-2a7f-08de9ede2ad9?lang=en&amp;startTime=1897.92" TargetMode="External"/><Relationship Id="rId120"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hyperlink" Target="https://webcast.wipo.int/video/A_67_2026-04-21_AM_0f15075b-f8c6-47c3-d0a7-08de9c50054c?lang=en&amp;startTime=6553.92" TargetMode="External"/><Relationship Id="rId92" Type="http://schemas.openxmlformats.org/officeDocument/2006/relationships/hyperlink" Target="https://webcast.wipo.int/video/A_67_2026-04-21_AM_0f15075b-f8c6-47c3-d0a7-08de9c50054c?lang=en&amp;startTime=9435.9" TargetMode="External"/><Relationship Id="rId2" Type="http://schemas.openxmlformats.org/officeDocument/2006/relationships/customXml" Target="../customXml/item2.xml"/><Relationship Id="rId29" Type="http://schemas.openxmlformats.org/officeDocument/2006/relationships/hyperlink" Target="https://webcast.wipo.int/video/A_67_2026-04-21_PM_37be219f-2331-45d0-2a7f-08de9ede2ad9?lang=en&amp;startTime=5729.04" TargetMode="External"/><Relationship Id="rId24" Type="http://schemas.openxmlformats.org/officeDocument/2006/relationships/hyperlink" Target="https://webcast.wipo.int/video/A_67_2026-04-21_PM_37be219f-2331-45d0-2a7f-08de9ede2ad9?lang=en&amp;startTime=3714.0" TargetMode="External"/><Relationship Id="rId40" Type="http://schemas.openxmlformats.org/officeDocument/2006/relationships/hyperlink" Target="https://webcast.wipo.int/video/A_67_2026-04-21_PM_37be219f-2331-45d0-2a7f-08de9ede2ad9?lang=en&amp;startTime=3134.03" TargetMode="External"/><Relationship Id="rId45" Type="http://schemas.openxmlformats.org/officeDocument/2006/relationships/hyperlink" Target="https://webcast.wipo.int/video/A_67_2026-04-21_AM_0f15075b-f8c6-47c3-d0a7-08de9c50054c?lang=en&amp;startTime=7237.14" TargetMode="External"/><Relationship Id="rId66" Type="http://schemas.openxmlformats.org/officeDocument/2006/relationships/hyperlink" Target="https://webcast.wipo.int/video/A_67_2026-04-21_PM_37be219f-2331-45d0-2a7f-08de9ede2ad9?lang=en&amp;startTime=1502.85" TargetMode="External"/><Relationship Id="rId87" Type="http://schemas.openxmlformats.org/officeDocument/2006/relationships/hyperlink" Target="https://webcast.wipo.int/video/A_67_2026-04-21_PM_37be219f-2331-45d0-2a7f-08de9ede2ad9?lang=en&amp;startTime=6087.12" TargetMode="External"/><Relationship Id="rId110" Type="http://schemas.openxmlformats.org/officeDocument/2006/relationships/hyperlink" Target="https://webcast.wipo.int/video/A_67_2026-04-21_PM_37be219f-2331-45d0-2a7f-08de9ede2ad9?lang=en&amp;startTime=6319.44" TargetMode="External"/><Relationship Id="rId115" Type="http://schemas.openxmlformats.org/officeDocument/2006/relationships/hyperlink" Target="https://webcast.wipo.int/video/A_67_2026-04-21_PM_37be219f-2331-45d0-2a7f-08de9ede2ad9?lang=en&amp;startTime=6770.65" TargetMode="External"/><Relationship Id="rId61" Type="http://schemas.openxmlformats.org/officeDocument/2006/relationships/hyperlink" Target="https://webcast.wipo.int/video/A_67_2026-04-21_PM_37be219f-2331-45d0-2a7f-08de9ede2ad9?lang=en&amp;startTime=5637.0" TargetMode="External"/><Relationship Id="rId82" Type="http://schemas.openxmlformats.org/officeDocument/2006/relationships/hyperlink" Target="https://webcast.wipo.int/video/A_67_2026-04-21_AM_0f15075b-f8c6-47c3-d0a7-08de9c50054c?lang=en&amp;startTime=7953.25" TargetMode="External"/><Relationship Id="rId19" Type="http://schemas.openxmlformats.org/officeDocument/2006/relationships/hyperlink" Target="https://webcast.wipo.int/video/A_67_2026-04-21_AM_0f15075b-f8c6-47c3-d0a7-08de9c50054c?lang=en&amp;startTime=4421.17" TargetMode="External"/><Relationship Id="rId14" Type="http://schemas.openxmlformats.org/officeDocument/2006/relationships/hyperlink" Target="https://webcast.wipo.int/video/A_67_2026-04-21_AM_0f15075b-f8c6-47c3-d0a7-08de9c50054c?lang=en&amp;startTime=3571.26" TargetMode="External"/><Relationship Id="rId30" Type="http://schemas.openxmlformats.org/officeDocument/2006/relationships/hyperlink" Target="https://webcast.wipo.int/video/A_67_2026-04-21_PM_37be219f-2331-45d0-2a7f-08de9ede2ad9?lang=en&amp;startTime=2499.66" TargetMode="External"/><Relationship Id="rId35" Type="http://schemas.openxmlformats.org/officeDocument/2006/relationships/hyperlink" Target="https://webcast.wipo.int/video/A_67_2026-04-21_PM_37be219f-2331-45d0-2a7f-08de9ede2ad9?lang=en&amp;startTime=5121.22" TargetMode="External"/><Relationship Id="rId56" Type="http://schemas.openxmlformats.org/officeDocument/2006/relationships/hyperlink" Target="https://webcast.wipo.int/video/A_67_2026-04-21_AM_0f15075b-f8c6-47c3-d0a7-08de9c50054c?lang=en&amp;startTime=11568.15" TargetMode="External"/><Relationship Id="rId77" Type="http://schemas.openxmlformats.org/officeDocument/2006/relationships/hyperlink" Target="https://webcast.wipo.int/video/A_67_2026-04-21_PM_37be219f-2331-45d0-2a7f-08de9ede2ad9?lang=en&amp;startTime=1337.3" TargetMode="External"/><Relationship Id="rId100" Type="http://schemas.openxmlformats.org/officeDocument/2006/relationships/hyperlink" Target="https://webcast.wipo.int/video/A_67_2026-04-21_PM_37be219f-2331-45d0-2a7f-08de9ede2ad9?lang=en&amp;startTime=1653.99" TargetMode="External"/><Relationship Id="rId105" Type="http://schemas.openxmlformats.org/officeDocument/2006/relationships/hyperlink" Target="https://webcast.wipo.int/video/A_67_2026-04-21_PM_37be219f-2331-45d0-2a7f-08de9ede2ad9?lang=en&amp;startTime=3476.19" TargetMode="External"/><Relationship Id="rId8" Type="http://schemas.openxmlformats.org/officeDocument/2006/relationships/styles" Target="styles.xml"/><Relationship Id="rId51" Type="http://schemas.openxmlformats.org/officeDocument/2006/relationships/hyperlink" Target="https://webcast.wipo.int/video/A_67_2026-04-21_AM_0f15075b-f8c6-47c3-d0a7-08de9c50054c?lang=en&amp;startTime=7821.81" TargetMode="External"/><Relationship Id="rId72" Type="http://schemas.openxmlformats.org/officeDocument/2006/relationships/hyperlink" Target="https://webcast.wipo.int/video/A_67_2026-04-21_PM_37be219f-2331-45d0-2a7f-08de9ede2ad9?lang=en&amp;startTime=2622.6" TargetMode="External"/><Relationship Id="rId93" Type="http://schemas.openxmlformats.org/officeDocument/2006/relationships/hyperlink" Target="https://webcast.wipo.int/video/A_67_2026-04-21_AM_0f15075b-f8c6-47c3-d0a7-08de9c50054c?lang=en&amp;startTime=8913.91" TargetMode="External"/><Relationship Id="rId98" Type="http://schemas.openxmlformats.org/officeDocument/2006/relationships/hyperlink" Target="https://webcast.wipo.int/video/A_67_2026-04-21_AM_0f15075b-f8c6-47c3-d0a7-08de9c50054c?lang=en&amp;startTime=7365.12"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ebcast.wipo.int/video/A_67_2026-04-21_AM_0f15075b-f8c6-47c3-d0a7-08de9c50054c?lang=en&amp;startTime=6151.53" TargetMode="External"/><Relationship Id="rId46" Type="http://schemas.openxmlformats.org/officeDocument/2006/relationships/hyperlink" Target="https://webcast.wipo.int/video/A_67_2026-04-21_PM_37be219f-2331-45d0-2a7f-08de9ede2ad9?lang=en&amp;startTime=1211.01" TargetMode="External"/><Relationship Id="rId67" Type="http://schemas.openxmlformats.org/officeDocument/2006/relationships/hyperlink" Target="https://webcast.wipo.int/video/A_67_2026-04-21_AM_0f15075b-f8c6-47c3-d0a7-08de9c50054c?lang=en&amp;startTime=9766.63" TargetMode="External"/><Relationship Id="rId116" Type="http://schemas.openxmlformats.org/officeDocument/2006/relationships/hyperlink" Target="https://webcast.wipo.int/video/A_67_2026-04-21_PM_37be219f-2331-45d0-2a7f-08de9ede2ad9?lang=en&amp;startTime=6850.74" TargetMode="External"/><Relationship Id="rId20" Type="http://schemas.openxmlformats.org/officeDocument/2006/relationships/hyperlink" Target="https://webcast.wipo.int/video/A_67_2026-04-21_AM_0f15075b-f8c6-47c3-d0a7-08de9c50054c?lang=en&amp;startTime=4605.57" TargetMode="External"/><Relationship Id="rId41" Type="http://schemas.openxmlformats.org/officeDocument/2006/relationships/hyperlink" Target="https://webcast.wipo.int/video/A_67_2026-04-21_AM_0f15075b-f8c6-47c3-d0a7-08de9c50054c?lang=en&amp;startTime=10878.67" TargetMode="External"/><Relationship Id="rId62" Type="http://schemas.openxmlformats.org/officeDocument/2006/relationships/hyperlink" Target="https://webcast.wipo.int/video/A_67_2026-04-21_AM_0f15075b-f8c6-47c3-d0a7-08de9c50054c?lang=en&amp;startTime=10149.03" TargetMode="External"/><Relationship Id="rId83" Type="http://schemas.openxmlformats.org/officeDocument/2006/relationships/hyperlink" Target="https://webcast.wipo.int/video/A_67_2026-04-21_AM_0f15075b-f8c6-47c3-d0a7-08de9c50054c?lang=en&amp;startTime=7489.59" TargetMode="External"/><Relationship Id="rId88" Type="http://schemas.openxmlformats.org/officeDocument/2006/relationships/hyperlink" Target="https://webcast.wipo.int/video/A_67_2026-04-21_AM_0f15075b-f8c6-47c3-d0a7-08de9c50054c?lang=en&amp;startTime=7101.94" TargetMode="External"/><Relationship Id="rId111" Type="http://schemas.openxmlformats.org/officeDocument/2006/relationships/hyperlink" Target="https://webcast.wipo.int/video/A_67_2026-04-21_PM_37be219f-2331-45d0-2a7f-08de9ede2ad9?lang=en&amp;startTime=6441.69" TargetMode="External"/><Relationship Id="rId15" Type="http://schemas.openxmlformats.org/officeDocument/2006/relationships/hyperlink" Target="https://webcast.wipo.int/video/A_67_2026-04-21_AM_0f15075b-f8c6-47c3-d0a7-08de9c50054c?lang=en&amp;startTime=3722.91" TargetMode="External"/><Relationship Id="rId36" Type="http://schemas.openxmlformats.org/officeDocument/2006/relationships/hyperlink" Target="https://webcast.wipo.int/video/A_67_2026-04-21_PM_37be219f-2331-45d0-2a7f-08de9ede2ad9?lang=en&amp;startTime=4040.19" TargetMode="External"/><Relationship Id="rId57" Type="http://schemas.openxmlformats.org/officeDocument/2006/relationships/hyperlink" Target="https://webcast.wipo.int/video/A_67_2026-04-21_AM_0f15075b-f8c6-47c3-d0a7-08de9c50054c?lang=en&amp;startTime=8427.99" TargetMode="External"/><Relationship Id="rId106" Type="http://schemas.openxmlformats.org/officeDocument/2006/relationships/hyperlink" Target="https://webcast.wipo.int/video/A_67_2026-04-21_AM_0f15075b-f8c6-47c3-d0a7-08de9c50054c?lang=en&amp;startTime=5220.62" TargetMode="External"/><Relationship Id="rId10" Type="http://schemas.openxmlformats.org/officeDocument/2006/relationships/webSettings" Target="webSettings.xml"/><Relationship Id="rId31" Type="http://schemas.openxmlformats.org/officeDocument/2006/relationships/hyperlink" Target="https://webcast.wipo.int/video/A_67_2026-04-21_AM_0f15075b-f8c6-47c3-d0a7-08de9c50054c?lang=en&amp;startTime=11786.05" TargetMode="External"/><Relationship Id="rId52" Type="http://schemas.openxmlformats.org/officeDocument/2006/relationships/hyperlink" Target="https://webcast.wipo.int/video/A_67_2026-04-21_AM_0f15075b-f8c6-47c3-d0a7-08de9c50054c?startTime=10425" TargetMode="External"/><Relationship Id="rId73" Type="http://schemas.openxmlformats.org/officeDocument/2006/relationships/hyperlink" Target="https://webcast.wipo.int/video/A_67_2026-04-21_AM_0f15075b-f8c6-47c3-d0a7-08de9c50054c?lang=en&amp;startTime=6052.45" TargetMode="External"/><Relationship Id="rId78" Type="http://schemas.openxmlformats.org/officeDocument/2006/relationships/hyperlink" Target="https://webcast.wipo.int/video/A_67_2026-04-21_PM_37be219f-2331-45d0-2a7f-08de9ede2ad9?lang=en&amp;startTime=3576.57" TargetMode="External"/><Relationship Id="rId94" Type="http://schemas.openxmlformats.org/officeDocument/2006/relationships/hyperlink" Target="https://webcast.wipo.int/video/A_67_2026-04-21_AM_0f15075b-f8c6-47c3-d0a7-08de9c50054c?lang=en&amp;startTime=9079.21" TargetMode="External"/><Relationship Id="rId99" Type="http://schemas.openxmlformats.org/officeDocument/2006/relationships/hyperlink" Target="https://webcast.wipo.int/video/A_67_2026-04-21_AM_0f15075b-f8c6-47c3-d0a7-08de9c50054c?lang=en&amp;startTime=10267.46" TargetMode="External"/><Relationship Id="rId101" Type="http://schemas.openxmlformats.org/officeDocument/2006/relationships/hyperlink" Target="https://webcast.wipo.int/video/A_67_2026-04-21_AM_0f15075b-f8c6-47c3-d0a7-08de9c50054c?lang=en&amp;startTime=9597.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DEAADBFP-1499948599-56011</_dlc_DocId>
    <_dlc_DocIdUrl xmlns="afdacc0a-6563-489f-9b51-6fc9acac5c48">
      <Url>https://wipoprod.sharepoint.com/sites/SPS-INT-BFP-DEAAD-AsseAffa/_layouts/15/DocIdRedir.aspx?ID=DEAADBFP-1499948599-56011</Url>
      <Description>DEAADBFP-1499948599-56011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3F5703-0106-408D-B6AA-79027C779209}">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2.xml><?xml version="1.0" encoding="utf-8"?>
<ds:datastoreItem xmlns:ds="http://schemas.openxmlformats.org/officeDocument/2006/customXml" ds:itemID="{F434AA06-E9B3-4ACA-A2FA-5512EFACB259}">
  <ds:schemaRefs>
    <ds:schemaRef ds:uri="http://schemas.microsoft.com/sharepoint/v3/contenttype/forms"/>
  </ds:schemaRefs>
</ds:datastoreItem>
</file>

<file path=customXml/itemProps3.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4.xml><?xml version="1.0" encoding="utf-8"?>
<ds:datastoreItem xmlns:ds="http://schemas.openxmlformats.org/officeDocument/2006/customXml" ds:itemID="{F504940D-18A4-4429-8D98-771326A5F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A455A4-F47E-4D61-A330-F02D4A3C0DBF}">
  <ds:schemaRefs>
    <ds:schemaRef ds:uri="Microsoft.SharePoint.Taxonomy.ContentTypeSync"/>
  </ds:schemaRefs>
</ds:datastoreItem>
</file>

<file path=customXml/itemProps6.xml><?xml version="1.0" encoding="utf-8"?>
<ds:datastoreItem xmlns:ds="http://schemas.openxmlformats.org/officeDocument/2006/customXml" ds:itemID="{8AC3BFF9-BE66-4276-A80F-6D35C15FBA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 67 (E)</Template>
  <TotalTime>2</TotalTime>
  <Pages>71</Pages>
  <Words>35215</Words>
  <Characters>200728</Characters>
  <Application>Microsoft Office Word</Application>
  <DocSecurity>0</DocSecurity>
  <Lines>1672</Lines>
  <Paragraphs>470</Paragraphs>
  <ScaleCrop>false</ScaleCrop>
  <HeadingPairs>
    <vt:vector size="2" baseType="variant">
      <vt:variant>
        <vt:lpstr>Title</vt:lpstr>
      </vt:variant>
      <vt:variant>
        <vt:i4>1</vt:i4>
      </vt:variant>
    </vt:vector>
  </HeadingPairs>
  <TitlesOfParts>
    <vt:vector size="1" baseType="lpstr">
      <vt:lpstr>A/67/</vt:lpstr>
    </vt:vector>
  </TitlesOfParts>
  <Company>WIPO</Company>
  <LinksUpToDate>false</LinksUpToDate>
  <CharactersWithSpaces>235473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A/67/4 Prov. Annex (R)</dc:title>
  <dc:subject/>
  <dc:creator>WIPO</dc:creator>
  <cp:keywords>PUBLIC</cp:keywords>
  <cp:lastModifiedBy>RUSSO Antonella</cp:lastModifiedBy>
  <cp:revision>4</cp:revision>
  <cp:lastPrinted>2026-08-14T14:14:00Z</cp:lastPrinted>
  <dcterms:created xsi:type="dcterms:W3CDTF">2026-08-14T14:13:00Z</dcterms:created>
  <dcterms:modified xsi:type="dcterms:W3CDTF">2026-08-14T14:14:00Z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GrammarlyDocumentId">
    <vt:lpwstr>1ee1aa5d-6402-49c3-833a-9bf83218acd1</vt:lpwstr>
  </property>
  <property fmtid="{D5CDD505-2E9C-101B-9397-08002B2CF9AE}" pid="23" name="docLang">
    <vt:lpwstr>en</vt:lpwstr>
  </property>
  <property fmtid="{D5CDD505-2E9C-101B-9397-08002B2CF9AE}" pid="24" name="_dlc_DocIdItemGuid">
    <vt:lpwstr>030c343a-f36a-494d-8e59-238743f74e2d</vt:lpwstr>
  </property>
</Properties>
</file>