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1B15" w14:textId="77777777" w:rsidR="008B2CC1" w:rsidRPr="008B2CC1" w:rsidRDefault="00B71266" w:rsidP="00C5256D">
      <w:pPr>
        <w:spacing w:after="120"/>
        <w:jc w:val="right"/>
      </w:pPr>
      <w:r w:rsidRPr="00B45589">
        <w:rPr>
          <w:noProof/>
          <w:lang w:eastAsia="en-US"/>
        </w:rPr>
        <w:drawing>
          <wp:inline distT="0" distB="0" distL="0" distR="0" wp14:anchorId="2AB26EFF" wp14:editId="1A590042">
            <wp:extent cx="3019425" cy="1304925"/>
            <wp:effectExtent l="0" t="0" r="9525" b="0"/>
            <wp:docPr id="1137041634" name="Picture 1137041634" descr="F et E&#10;&#10;Les courbes en direction du ciel du logo de l’OMPI évoquent le progrès de l’humanité stimulé par l’innovation et la créativité.&#10;&#10;The upward curving lines of the World Intellectual Property Organization’s logo evoke human progress driven by innovation and creativity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A46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81A5A3F" wp14:editId="73E13DFF">
                <wp:extent cx="5935980" cy="0"/>
                <wp:effectExtent l="0" t="0" r="26670" b="19050"/>
                <wp:docPr id="1" name="Straight Connector 1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E62891" id="Straight Connector 1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7345264" w14:textId="126BA6E8" w:rsidR="000C5ADD" w:rsidRDefault="007F2DC1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lang w:val="fr-CH"/>
        </w:rPr>
        <w:t>A/68/INF/5</w:t>
      </w:r>
      <w:r w:rsidR="000F4D04">
        <w:rPr>
          <w:rFonts w:ascii="Arial Black" w:hAnsi="Arial Black"/>
          <w:caps/>
          <w:sz w:val="15"/>
          <w:lang w:val="fr-CH"/>
        </w:rPr>
        <w:t xml:space="preserve"> prov.</w:t>
      </w:r>
    </w:p>
    <w:p w14:paraId="765159FB" w14:textId="77777777" w:rsidR="000C5ADD" w:rsidRDefault="007F2DC1">
      <w:pPr>
        <w:jc w:val="right"/>
        <w:rPr>
          <w:rFonts w:ascii="Arial Black" w:hAnsi="Arial Black"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szCs w:val="15"/>
          <w:lang w:val="fr-CH"/>
        </w:rPr>
        <w:t xml:space="preserve">ORIGINAL : FRANÇAIS / ENGLISH </w:t>
      </w:r>
    </w:p>
    <w:p w14:paraId="244275AD" w14:textId="38AB41E8" w:rsidR="000C5ADD" w:rsidRDefault="007F2DC1">
      <w:pPr>
        <w:spacing w:after="1200"/>
        <w:jc w:val="right"/>
        <w:rPr>
          <w:rFonts w:ascii="Arial Black" w:hAnsi="Arial Black"/>
          <w:sz w:val="15"/>
          <w:szCs w:val="15"/>
          <w:lang w:val="fr-CH"/>
        </w:rPr>
      </w:pPr>
      <w:r>
        <w:rPr>
          <w:rFonts w:ascii="Arial Black" w:hAnsi="Arial Black"/>
          <w:sz w:val="15"/>
          <w:szCs w:val="15"/>
          <w:lang w:val="fr-CH"/>
        </w:rPr>
        <w:t>DATE : 14</w:t>
      </w:r>
      <w:r w:rsidRPr="000F4D04">
        <w:rPr>
          <w:rFonts w:ascii="Arial Black" w:hAnsi="Arial Black"/>
          <w:caps/>
          <w:sz w:val="15"/>
          <w:szCs w:val="15"/>
          <w:lang w:val="fr-CH"/>
        </w:rPr>
        <w:t xml:space="preserve"> août</w:t>
      </w:r>
      <w:r>
        <w:rPr>
          <w:rFonts w:ascii="Arial Black" w:hAnsi="Arial Black"/>
          <w:sz w:val="15"/>
          <w:szCs w:val="15"/>
          <w:lang w:val="fr-CH"/>
        </w:rPr>
        <w:t xml:space="preserve"> 2026 / </w:t>
      </w:r>
      <w:r w:rsidRPr="000F4D04">
        <w:rPr>
          <w:rFonts w:ascii="Arial Black" w:hAnsi="Arial Black"/>
          <w:caps/>
          <w:sz w:val="15"/>
          <w:szCs w:val="15"/>
          <w:lang w:val="fr-CH"/>
        </w:rPr>
        <w:t xml:space="preserve">august </w:t>
      </w:r>
      <w:r>
        <w:rPr>
          <w:rFonts w:ascii="Arial Black" w:hAnsi="Arial Black"/>
          <w:sz w:val="15"/>
          <w:szCs w:val="15"/>
          <w:lang w:val="fr-CH"/>
        </w:rPr>
        <w:t xml:space="preserve">14, 2026 </w:t>
      </w:r>
    </w:p>
    <w:p w14:paraId="111AE43D" w14:textId="77777777" w:rsidR="000C5ADD" w:rsidRDefault="007F2DC1">
      <w:pPr>
        <w:spacing w:after="600"/>
        <w:rPr>
          <w:b/>
          <w:sz w:val="28"/>
          <w:szCs w:val="28"/>
          <w:lang w:val="fr-CH"/>
        </w:rPr>
      </w:pPr>
      <w:r>
        <w:rPr>
          <w:b/>
          <w:sz w:val="28"/>
          <w:szCs w:val="28"/>
          <w:lang w:val="fr-CH"/>
        </w:rPr>
        <w:t>Assemblées des États membres de l’OMPI</w:t>
      </w:r>
    </w:p>
    <w:p w14:paraId="15513661" w14:textId="77777777" w:rsidR="000C5ADD" w:rsidRDefault="007F2DC1">
      <w:pPr>
        <w:rPr>
          <w:b/>
          <w:sz w:val="24"/>
          <w:szCs w:val="24"/>
          <w:lang w:val="fr-CH"/>
        </w:rPr>
      </w:pPr>
      <w:r>
        <w:rPr>
          <w:b/>
          <w:sz w:val="24"/>
          <w:szCs w:val="24"/>
          <w:lang w:val="fr-CH"/>
        </w:rPr>
        <w:t>Soixante-huitième série de réunions</w:t>
      </w:r>
    </w:p>
    <w:p w14:paraId="325DAC37" w14:textId="77777777" w:rsidR="000C5ADD" w:rsidRDefault="007F2DC1">
      <w:pPr>
        <w:spacing w:after="720"/>
        <w:rPr>
          <w:lang w:val="fr-FR"/>
        </w:rPr>
      </w:pPr>
      <w:r>
        <w:rPr>
          <w:b/>
          <w:sz w:val="24"/>
          <w:szCs w:val="24"/>
          <w:lang w:val="fr-FR"/>
        </w:rPr>
        <w:t>Genève, 7 – 15 juillet 2026</w:t>
      </w:r>
    </w:p>
    <w:p w14:paraId="6F613A02" w14:textId="77777777" w:rsidR="000C5ADD" w:rsidRDefault="007F2DC1">
      <w:pPr>
        <w:spacing w:after="600"/>
        <w:rPr>
          <w:b/>
          <w:sz w:val="28"/>
          <w:szCs w:val="28"/>
        </w:rPr>
      </w:pPr>
      <w:r>
        <w:rPr>
          <w:b/>
          <w:sz w:val="28"/>
          <w:szCs w:val="28"/>
        </w:rPr>
        <w:t>Assemblies of the Member States of WIPO</w:t>
      </w:r>
    </w:p>
    <w:p w14:paraId="084CDE53" w14:textId="77777777" w:rsidR="000C5ADD" w:rsidRDefault="007F2DC1">
      <w:pPr>
        <w:rPr>
          <w:b/>
          <w:sz w:val="24"/>
          <w:szCs w:val="24"/>
        </w:rPr>
      </w:pPr>
      <w:r>
        <w:rPr>
          <w:b/>
          <w:sz w:val="24"/>
        </w:rPr>
        <w:t>Sixty-Eighth Series of Meetings</w:t>
      </w:r>
    </w:p>
    <w:p w14:paraId="565DDCD5" w14:textId="77777777" w:rsidR="000C5ADD" w:rsidRDefault="007F2DC1">
      <w:pPr>
        <w:spacing w:after="720"/>
        <w:rPr>
          <w:b/>
          <w:sz w:val="24"/>
          <w:szCs w:val="24"/>
        </w:rPr>
      </w:pPr>
      <w:r>
        <w:rPr>
          <w:b/>
          <w:sz w:val="24"/>
          <w:szCs w:val="24"/>
        </w:rPr>
        <w:t>Geneva, July 7 to 15, 2026</w:t>
      </w:r>
    </w:p>
    <w:p w14:paraId="1612E217" w14:textId="24B6EC27" w:rsidR="000C5ADD" w:rsidRDefault="007F2DC1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LISTE PROVISOIRE DES PARTICIPANTS/</w:t>
      </w:r>
      <w:r>
        <w:rPr>
          <w:caps/>
          <w:sz w:val="24"/>
          <w:lang w:val="fr-FR"/>
        </w:rPr>
        <w:br/>
        <w:t>PROVISIONAL LIST OF PARTICIPANTS</w:t>
      </w:r>
      <w:r w:rsidR="00A74893">
        <w:rPr>
          <w:rStyle w:val="FootnoteReference"/>
          <w:caps/>
          <w:sz w:val="24"/>
          <w:lang w:val="fr-FR"/>
        </w:rPr>
        <w:footnoteReference w:id="1"/>
      </w:r>
    </w:p>
    <w:p w14:paraId="672A6659" w14:textId="77777777" w:rsidR="000C5ADD" w:rsidRDefault="000C5ADD">
      <w:pPr>
        <w:rPr>
          <w:caps/>
          <w:sz w:val="24"/>
          <w:lang w:val="fr-FR"/>
        </w:rPr>
      </w:pPr>
    </w:p>
    <w:p w14:paraId="0A37501D" w14:textId="77777777" w:rsidR="000C5ADD" w:rsidRDefault="000C5ADD">
      <w:pPr>
        <w:rPr>
          <w:caps/>
          <w:sz w:val="24"/>
          <w:lang w:val="fr-FR"/>
        </w:rPr>
      </w:pPr>
    </w:p>
    <w:p w14:paraId="2F635323" w14:textId="77777777" w:rsidR="000C5ADD" w:rsidRDefault="007F2DC1">
      <w:pPr>
        <w:rPr>
          <w:i/>
          <w:lang w:val="fr-FR"/>
        </w:rPr>
      </w:pPr>
      <w:proofErr w:type="gramStart"/>
      <w:r>
        <w:rPr>
          <w:i/>
          <w:lang w:val="fr-FR"/>
        </w:rPr>
        <w:t>établie</w:t>
      </w:r>
      <w:proofErr w:type="gramEnd"/>
      <w:r>
        <w:rPr>
          <w:i/>
          <w:lang w:val="fr-FR"/>
        </w:rPr>
        <w:t xml:space="preserve"> par le Secrétariat </w:t>
      </w:r>
    </w:p>
    <w:p w14:paraId="48E190CE" w14:textId="77777777" w:rsidR="000C5ADD" w:rsidRDefault="007F2DC1">
      <w:pPr>
        <w:spacing w:after="960"/>
        <w:rPr>
          <w:i/>
          <w:lang w:val="fr-FR"/>
        </w:rPr>
      </w:pPr>
      <w:proofErr w:type="spellStart"/>
      <w:proofErr w:type="gramStart"/>
      <w:r>
        <w:rPr>
          <w:i/>
          <w:lang w:val="fr-FR"/>
        </w:rPr>
        <w:t>prepared</w:t>
      </w:r>
      <w:proofErr w:type="spellEnd"/>
      <w:proofErr w:type="gramEnd"/>
      <w:r>
        <w:rPr>
          <w:i/>
          <w:lang w:val="fr-FR"/>
        </w:rPr>
        <w:t xml:space="preserve"> by the </w:t>
      </w:r>
      <w:proofErr w:type="spellStart"/>
      <w:r>
        <w:rPr>
          <w:i/>
          <w:lang w:val="fr-FR"/>
        </w:rPr>
        <w:t>Secretariat</w:t>
      </w:r>
      <w:proofErr w:type="spellEnd"/>
      <w:r>
        <w:rPr>
          <w:i/>
          <w:lang w:val="fr-FR"/>
        </w:rPr>
        <w:t xml:space="preserve"> </w:t>
      </w:r>
    </w:p>
    <w:p w14:paraId="5DAB6C7B" w14:textId="77777777" w:rsidR="000C5ADD" w:rsidRDefault="000C5ADD">
      <w:pPr>
        <w:rPr>
          <w:i/>
          <w:lang w:val="fr-FR"/>
        </w:rPr>
      </w:pPr>
    </w:p>
    <w:p w14:paraId="6758B5CE" w14:textId="77777777" w:rsidR="000F4D04" w:rsidRDefault="000F4D04">
      <w:pPr>
        <w:rPr>
          <w:b/>
          <w:bCs/>
          <w:iCs/>
          <w:lang w:val="fr-FR"/>
        </w:rPr>
      </w:pPr>
      <w:r>
        <w:rPr>
          <w:b/>
          <w:bCs/>
          <w:iCs/>
          <w:lang w:val="fr-FR"/>
        </w:rPr>
        <w:br w:type="page"/>
      </w:r>
    </w:p>
    <w:p w14:paraId="053C3159" w14:textId="1B1DA56B" w:rsidR="000C5ADD" w:rsidRPr="00944A35" w:rsidRDefault="00944A35" w:rsidP="00944A35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lastRenderedPageBreak/>
        <w:t>ÉTATS/STATES</w:t>
      </w:r>
    </w:p>
    <w:p w14:paraId="31E883C0" w14:textId="5B0E6E7C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AFRIQUE DU SUD/SOUTH AFRICA</w:t>
      </w:r>
    </w:p>
    <w:p w14:paraId="32AC79C8" w14:textId="6BE6FECB" w:rsidR="000C5ADD" w:rsidRDefault="007F2DC1">
      <w:pPr>
        <w:spacing w:before="240" w:after="220"/>
        <w:rPr>
          <w:iCs/>
        </w:rPr>
      </w:pPr>
      <w:r>
        <w:rPr>
          <w:iCs/>
        </w:rPr>
        <w:t xml:space="preserve">Bertha Peace MABE (Ms.), Deputy Minister, </w:t>
      </w:r>
      <w:r w:rsidR="00C6098E">
        <w:rPr>
          <w:iCs/>
        </w:rPr>
        <w:t>Department</w:t>
      </w:r>
      <w:r>
        <w:rPr>
          <w:iCs/>
        </w:rPr>
        <w:t xml:space="preserve"> of Sport, Arts and Culture, Pretoria</w:t>
      </w:r>
    </w:p>
    <w:p w14:paraId="09497F0B" w14:textId="67C68F2A" w:rsidR="000C5ADD" w:rsidRDefault="007F2DC1">
      <w:pPr>
        <w:spacing w:before="240" w:after="220"/>
        <w:rPr>
          <w:iCs/>
        </w:rPr>
      </w:pPr>
      <w:r>
        <w:rPr>
          <w:iCs/>
        </w:rPr>
        <w:t xml:space="preserve">Mzukisi QOBO (Mr.), Ambassador, </w:t>
      </w:r>
      <w:r w:rsidR="0042394F">
        <w:rPr>
          <w:iCs/>
        </w:rPr>
        <w:t>Permanent Representative</w:t>
      </w:r>
      <w:r>
        <w:rPr>
          <w:iCs/>
        </w:rPr>
        <w:t>, Permanent Mission</w:t>
      </w:r>
      <w:r w:rsidR="00CC4AA5">
        <w:rPr>
          <w:iCs/>
        </w:rPr>
        <w:t xml:space="preserve"> to the World Trade Organization (WTO)</w:t>
      </w:r>
      <w:r>
        <w:rPr>
          <w:iCs/>
        </w:rPr>
        <w:t>, Geneva</w:t>
      </w:r>
    </w:p>
    <w:p w14:paraId="2FDD5727" w14:textId="3C083E60" w:rsidR="000C5ADD" w:rsidRDefault="007F2DC1">
      <w:pPr>
        <w:spacing w:before="240" w:after="220"/>
        <w:rPr>
          <w:iCs/>
        </w:rPr>
      </w:pPr>
      <w:r>
        <w:rPr>
          <w:iCs/>
        </w:rPr>
        <w:t xml:space="preserve">Zaheer LAHER (Mr.), </w:t>
      </w:r>
      <w:r w:rsidR="00523AAD">
        <w:rPr>
          <w:iCs/>
        </w:rPr>
        <w:t>Ambassador</w:t>
      </w:r>
      <w:r>
        <w:rPr>
          <w:iCs/>
        </w:rPr>
        <w:t>,</w:t>
      </w:r>
      <w:r w:rsidR="00523AAD">
        <w:rPr>
          <w:iCs/>
        </w:rPr>
        <w:t xml:space="preserve"> Permanent Representative,</w:t>
      </w:r>
      <w:r>
        <w:rPr>
          <w:iCs/>
        </w:rPr>
        <w:t xml:space="preserve"> Permanent Mission</w:t>
      </w:r>
      <w:r w:rsidR="00523AAD">
        <w:rPr>
          <w:iCs/>
        </w:rPr>
        <w:t xml:space="preserve">, </w:t>
      </w:r>
      <w:r>
        <w:rPr>
          <w:iCs/>
        </w:rPr>
        <w:t>Geneva</w:t>
      </w:r>
    </w:p>
    <w:p w14:paraId="24022F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Rory Wayne VOLLER (Mr.), Commissioner, Companies and Intellectual Property Commission, Pretoria</w:t>
      </w:r>
    </w:p>
    <w:p w14:paraId="3613E4BC" w14:textId="70F57A20" w:rsidR="000C5ADD" w:rsidRDefault="007F2DC1">
      <w:pPr>
        <w:spacing w:before="240" w:after="220"/>
        <w:rPr>
          <w:iCs/>
        </w:rPr>
      </w:pPr>
      <w:r>
        <w:rPr>
          <w:iCs/>
        </w:rPr>
        <w:t>Reginald Thilivhali RATSHITANGA (Mr.), Counsellor, Permanent Mission, Geneva</w:t>
      </w:r>
    </w:p>
    <w:p w14:paraId="01A27028" w14:textId="6C47527E" w:rsidR="000C5ADD" w:rsidRDefault="007F2DC1">
      <w:pPr>
        <w:spacing w:before="240" w:after="220"/>
        <w:rPr>
          <w:iCs/>
        </w:rPr>
      </w:pPr>
      <w:r>
        <w:rPr>
          <w:iCs/>
        </w:rPr>
        <w:t xml:space="preserve">Bessie Vivian Sibongile MAKHUBA (Ms.), Expert, </w:t>
      </w:r>
      <w:r w:rsidR="00C6098E">
        <w:rPr>
          <w:iCs/>
        </w:rPr>
        <w:t>Department</w:t>
      </w:r>
      <w:r>
        <w:rPr>
          <w:iCs/>
        </w:rPr>
        <w:t xml:space="preserve"> of Sport, Arts and Culture, Pretoria</w:t>
      </w:r>
    </w:p>
    <w:p w14:paraId="2E8601F2" w14:textId="55A668F9" w:rsidR="000C5ADD" w:rsidRDefault="007F2DC1">
      <w:pPr>
        <w:spacing w:before="240" w:after="220"/>
        <w:rPr>
          <w:iCs/>
        </w:rPr>
      </w:pPr>
      <w:r>
        <w:rPr>
          <w:iCs/>
        </w:rPr>
        <w:t>Cleon NOAH (Ms.), Director</w:t>
      </w:r>
      <w:r w:rsidR="0092124E">
        <w:rPr>
          <w:iCs/>
        </w:rPr>
        <w:t xml:space="preserve"> of</w:t>
      </w:r>
      <w:r>
        <w:rPr>
          <w:iCs/>
        </w:rPr>
        <w:t xml:space="preserve"> Multilateral and Resourcing, </w:t>
      </w:r>
      <w:r w:rsidR="00C6098E">
        <w:rPr>
          <w:iCs/>
        </w:rPr>
        <w:t xml:space="preserve">Department </w:t>
      </w:r>
      <w:r>
        <w:rPr>
          <w:iCs/>
        </w:rPr>
        <w:t>of Sport, Arts and Culture, Pretoria</w:t>
      </w:r>
    </w:p>
    <w:p w14:paraId="34D40848" w14:textId="77777777" w:rsidR="000C5ADD" w:rsidRDefault="007F2DC1">
      <w:pPr>
        <w:spacing w:before="240" w:after="220"/>
        <w:rPr>
          <w:iCs/>
        </w:rPr>
      </w:pPr>
      <w:r>
        <w:rPr>
          <w:iCs/>
        </w:rPr>
        <w:t>Francois HENTSCHEL (Mr.), Diplomat, Department of International Relations and Cooperation, Pretoria</w:t>
      </w:r>
    </w:p>
    <w:p w14:paraId="2D2396CE" w14:textId="28A7A14B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Goozen</w:t>
      </w:r>
      <w:proofErr w:type="spellEnd"/>
      <w:r>
        <w:rPr>
          <w:iCs/>
        </w:rPr>
        <w:t xml:space="preserve"> Wandile KASIBE (Mr.), Director</w:t>
      </w:r>
      <w:r w:rsidR="00207667">
        <w:rPr>
          <w:iCs/>
        </w:rPr>
        <w:t>,</w:t>
      </w:r>
      <w:r>
        <w:rPr>
          <w:iCs/>
        </w:rPr>
        <w:t xml:space="preserve"> Living Heritage, Sport, Arts and Culture, Pretoria</w:t>
      </w:r>
    </w:p>
    <w:p w14:paraId="1D1725A3" w14:textId="77777777" w:rsidR="000C5ADD" w:rsidRDefault="007F2DC1">
      <w:pPr>
        <w:spacing w:before="240" w:after="220"/>
        <w:rPr>
          <w:iCs/>
        </w:rPr>
      </w:pPr>
      <w:r>
        <w:rPr>
          <w:iCs/>
        </w:rPr>
        <w:t>Modiba Isaac CHOSHANE (Mr.), Diplomat, Department of International Relations and Cooperation, Pretoria</w:t>
      </w:r>
    </w:p>
    <w:p w14:paraId="300FF9E7" w14:textId="77777777" w:rsidR="000C5ADD" w:rsidRDefault="007F2DC1">
      <w:pPr>
        <w:spacing w:before="240" w:after="220"/>
        <w:rPr>
          <w:iCs/>
        </w:rPr>
      </w:pPr>
      <w:r>
        <w:rPr>
          <w:iCs/>
        </w:rPr>
        <w:t>Nomonde Patience MAIMELA (Ms.), Executive Manager, Companies and Intellectual Property Commission, Pretoria</w:t>
      </w:r>
    </w:p>
    <w:p w14:paraId="2F2F8CE8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Shumikazi</w:t>
      </w:r>
      <w:proofErr w:type="spellEnd"/>
      <w:r>
        <w:rPr>
          <w:iCs/>
        </w:rPr>
        <w:t xml:space="preserve"> RODOLO (Ms.), Diplomat, Department of Science Technology and Innovation, Pretoria</w:t>
      </w:r>
    </w:p>
    <w:p w14:paraId="75ACD4FA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Tinyiko</w:t>
      </w:r>
      <w:proofErr w:type="spellEnd"/>
      <w:r>
        <w:rPr>
          <w:iCs/>
        </w:rPr>
        <w:t xml:space="preserve"> Nelly KHOSA (Ms.), Chief Director International Relations, Sport Arts &amp; Culture, Pretoria</w:t>
      </w:r>
    </w:p>
    <w:p w14:paraId="44C0BBEB" w14:textId="3C419409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Koketso</w:t>
      </w:r>
      <w:proofErr w:type="spellEnd"/>
      <w:r>
        <w:rPr>
          <w:iCs/>
        </w:rPr>
        <w:t xml:space="preserve"> NONYANE (Ms.), Administrative clerk, Department of Sport, Arts and Culture, Pretoria</w:t>
      </w:r>
    </w:p>
    <w:p w14:paraId="6D5915F0" w14:textId="77777777" w:rsidR="000C5ADD" w:rsidRDefault="007F2DC1">
      <w:pPr>
        <w:spacing w:before="240" w:after="220"/>
        <w:rPr>
          <w:iCs/>
        </w:rPr>
      </w:pPr>
      <w:r>
        <w:rPr>
          <w:iCs/>
        </w:rPr>
        <w:t>Sheila Mavis NYATLO (Ms.), Divisional Manager, Companies and Intellectual Property Commission, Pretoria/Johannesburg</w:t>
      </w:r>
    </w:p>
    <w:p w14:paraId="5CD908DD" w14:textId="77777777" w:rsidR="000F4D04" w:rsidRDefault="000F4D04">
      <w:pPr>
        <w:spacing w:before="240" w:after="220"/>
        <w:rPr>
          <w:iCs/>
        </w:rPr>
      </w:pPr>
    </w:p>
    <w:p w14:paraId="2336469E" w14:textId="578C493B" w:rsidR="000C5ADD" w:rsidRPr="000F4D04" w:rsidRDefault="007F2DC1">
      <w:pPr>
        <w:spacing w:before="240" w:after="220"/>
        <w:rPr>
          <w:iCs/>
          <w:u w:val="single"/>
          <w:lang w:val="it-IT"/>
        </w:rPr>
      </w:pPr>
      <w:r w:rsidRPr="000F4D04">
        <w:rPr>
          <w:iCs/>
          <w:u w:val="single"/>
          <w:lang w:val="it-IT"/>
        </w:rPr>
        <w:t>ALBANIE/ALBANIA</w:t>
      </w:r>
    </w:p>
    <w:p w14:paraId="74A8148D" w14:textId="2209C74D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Vasilika HYSI (Ms.), Ambassador, Permanent Mission, Geneva</w:t>
      </w:r>
    </w:p>
    <w:p w14:paraId="1792535E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Maria SOLIS (Ms.), Director General, General Directorate of Industrial Property, Tirana</w:t>
      </w:r>
    </w:p>
    <w:p w14:paraId="5C4823BA" w14:textId="05C81642" w:rsidR="000C5ADD" w:rsidRDefault="007F2DC1">
      <w:pPr>
        <w:spacing w:before="240" w:after="220"/>
        <w:rPr>
          <w:iCs/>
        </w:rPr>
      </w:pPr>
      <w:r>
        <w:rPr>
          <w:iCs/>
        </w:rPr>
        <w:t>Artan FIDA (Mr.), First Secretary, Permanent Mission, Geneva</w:t>
      </w:r>
    </w:p>
    <w:p w14:paraId="7F030D6F" w14:textId="71D9AEF2" w:rsidR="000C5ADD" w:rsidRDefault="007F2DC1">
      <w:pPr>
        <w:spacing w:before="240" w:after="220"/>
        <w:rPr>
          <w:iCs/>
        </w:rPr>
      </w:pPr>
      <w:r>
        <w:rPr>
          <w:iCs/>
        </w:rPr>
        <w:t>Miranda PISTOLI (Ms.), First Secretary, Permanent Mission, Geneva</w:t>
      </w:r>
    </w:p>
    <w:p w14:paraId="1A3246EA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Sonila MEKA (Ms.), Acting Director of Coordination, Promotion, Training and Analysis, General Directorate of Industrial Property, Tirana</w:t>
      </w:r>
    </w:p>
    <w:p w14:paraId="05FEA26F" w14:textId="67547B32" w:rsidR="000C5ADD" w:rsidRDefault="007F2DC1">
      <w:pPr>
        <w:spacing w:before="240" w:after="220"/>
        <w:rPr>
          <w:iCs/>
        </w:rPr>
      </w:pPr>
      <w:r>
        <w:rPr>
          <w:iCs/>
        </w:rPr>
        <w:t>Xhesika LULAJ (Ms.), First Secretary, Permanent Mission, Geneva</w:t>
      </w:r>
    </w:p>
    <w:p w14:paraId="67EC7166" w14:textId="77777777" w:rsidR="000F4D04" w:rsidRDefault="000F4D04">
      <w:pPr>
        <w:spacing w:before="240" w:after="220"/>
        <w:rPr>
          <w:iCs/>
        </w:rPr>
      </w:pPr>
    </w:p>
    <w:p w14:paraId="4CD7358C" w14:textId="71A4BD73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ALGÉRIE/ALGERIA</w:t>
      </w:r>
    </w:p>
    <w:p w14:paraId="357D287F" w14:textId="3FC093B4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Malika BENDOUDA (M</w:t>
      </w:r>
      <w:r w:rsidR="00082F62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F512F7">
        <w:rPr>
          <w:iCs/>
          <w:lang w:val="fr-FR"/>
        </w:rPr>
        <w:t>ministre</w:t>
      </w:r>
      <w:r w:rsidRPr="000F4D04">
        <w:rPr>
          <w:iCs/>
          <w:lang w:val="fr-FR"/>
        </w:rPr>
        <w:t xml:space="preserve"> de la Culture et des Arts, </w:t>
      </w:r>
      <w:proofErr w:type="gramStart"/>
      <w:r w:rsidR="00EF069E" w:rsidRPr="00EF069E">
        <w:rPr>
          <w:iCs/>
          <w:lang w:val="fr-FR"/>
        </w:rPr>
        <w:t>Ministère</w:t>
      </w:r>
      <w:proofErr w:type="gramEnd"/>
      <w:r w:rsidR="00EF069E" w:rsidRPr="00EF069E">
        <w:rPr>
          <w:iCs/>
          <w:lang w:val="fr-FR"/>
        </w:rPr>
        <w:t xml:space="preserve"> de la Culture et des Arts</w:t>
      </w:r>
      <w:r w:rsidR="00EF069E">
        <w:rPr>
          <w:iCs/>
          <w:lang w:val="fr-FR"/>
        </w:rPr>
        <w:t xml:space="preserve">, </w:t>
      </w:r>
      <w:r w:rsidRPr="000F4D04">
        <w:rPr>
          <w:iCs/>
          <w:lang w:val="fr-FR"/>
        </w:rPr>
        <w:t>Alger</w:t>
      </w:r>
    </w:p>
    <w:p w14:paraId="65D26B2F" w14:textId="59EF2DA4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Idris LATRECHE (M.), </w:t>
      </w:r>
      <w:r w:rsidR="00B61731">
        <w:rPr>
          <w:iCs/>
          <w:lang w:val="fr-FR"/>
        </w:rPr>
        <w:t>a</w:t>
      </w:r>
      <w:r w:rsidRPr="000F4D04">
        <w:rPr>
          <w:iCs/>
          <w:lang w:val="fr-FR"/>
        </w:rPr>
        <w:t xml:space="preserve">mbassadeur, </w:t>
      </w:r>
      <w:r w:rsidR="00B61731">
        <w:rPr>
          <w:iCs/>
          <w:lang w:val="fr-FR"/>
        </w:rPr>
        <w:t>r</w:t>
      </w:r>
      <w:r w:rsidRPr="000F4D04">
        <w:rPr>
          <w:iCs/>
          <w:lang w:val="fr-FR"/>
        </w:rPr>
        <w:t>eprésentant permanent, Mission permanente, Genève</w:t>
      </w:r>
    </w:p>
    <w:p w14:paraId="0DA91E89" w14:textId="4B765691" w:rsidR="000C5ADD" w:rsidRPr="00DB6E35" w:rsidRDefault="007F2DC1" w:rsidP="000A386F">
      <w:pPr>
        <w:spacing w:before="240" w:after="220"/>
        <w:rPr>
          <w:iCs/>
          <w:lang w:val="fr-FR"/>
        </w:rPr>
      </w:pPr>
      <w:proofErr w:type="spellStart"/>
      <w:r w:rsidRPr="00DB6E35">
        <w:rPr>
          <w:iCs/>
          <w:lang w:val="fr-FR"/>
        </w:rPr>
        <w:t>Belmehdi</w:t>
      </w:r>
      <w:proofErr w:type="spellEnd"/>
      <w:r w:rsidRPr="00DB6E35">
        <w:rPr>
          <w:iCs/>
          <w:lang w:val="fr-FR"/>
        </w:rPr>
        <w:t xml:space="preserve"> ABDELHAFID (M.), </w:t>
      </w:r>
      <w:r w:rsidR="00F652FC">
        <w:rPr>
          <w:iCs/>
          <w:lang w:val="fr-FR"/>
        </w:rPr>
        <w:t>d</w:t>
      </w:r>
      <w:r w:rsidR="00DB6E35" w:rsidRPr="00DB6E35">
        <w:rPr>
          <w:iCs/>
          <w:lang w:val="fr-FR"/>
        </w:rPr>
        <w:t>irecteur général</w:t>
      </w:r>
      <w:r w:rsidR="00DB6E35">
        <w:rPr>
          <w:iCs/>
          <w:lang w:val="fr-FR"/>
        </w:rPr>
        <w:t xml:space="preserve">, </w:t>
      </w:r>
      <w:r w:rsidR="000A386F" w:rsidRPr="000A386F">
        <w:rPr>
          <w:iCs/>
          <w:lang w:val="fr-FR"/>
        </w:rPr>
        <w:t xml:space="preserve">Institut national algérien de la propriété industrielle </w:t>
      </w:r>
      <w:r w:rsidR="000A386F">
        <w:rPr>
          <w:iCs/>
          <w:lang w:val="fr-FR"/>
        </w:rPr>
        <w:t>(</w:t>
      </w:r>
      <w:r w:rsidR="00DB6E35" w:rsidRPr="00DB6E35">
        <w:rPr>
          <w:iCs/>
          <w:lang w:val="fr-FR"/>
        </w:rPr>
        <w:t>INAPI</w:t>
      </w:r>
      <w:r w:rsidR="000A386F">
        <w:rPr>
          <w:iCs/>
          <w:lang w:val="fr-FR"/>
        </w:rPr>
        <w:t>)</w:t>
      </w:r>
      <w:r w:rsidR="00DB6E35" w:rsidRPr="00DB6E35">
        <w:rPr>
          <w:iCs/>
          <w:lang w:val="fr-FR"/>
        </w:rPr>
        <w:t>, Alger</w:t>
      </w:r>
    </w:p>
    <w:p w14:paraId="1DE5D9D1" w14:textId="15E3D4B1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Benamar SENHADJI (M.), </w:t>
      </w:r>
      <w:r w:rsidR="00A76ECB">
        <w:rPr>
          <w:iCs/>
          <w:lang w:val="fr-FR"/>
        </w:rPr>
        <w:t>a</w:t>
      </w:r>
      <w:r w:rsidRPr="000F4D04">
        <w:rPr>
          <w:iCs/>
          <w:lang w:val="fr-FR"/>
        </w:rPr>
        <w:t>ttaché, Mission permanente, Genève</w:t>
      </w:r>
    </w:p>
    <w:p w14:paraId="09E6E95B" w14:textId="5A96495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Nadia CHERIET (M</w:t>
      </w:r>
      <w:r w:rsidR="00082F62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A76ECB">
        <w:rPr>
          <w:iCs/>
          <w:lang w:val="fr-FR"/>
        </w:rPr>
        <w:t>c</w:t>
      </w:r>
      <w:r w:rsidRPr="000F4D04">
        <w:rPr>
          <w:iCs/>
          <w:lang w:val="fr-FR"/>
        </w:rPr>
        <w:t>hargée d'</w:t>
      </w:r>
      <w:r w:rsidR="00A76ECB">
        <w:rPr>
          <w:iCs/>
          <w:lang w:val="fr-FR"/>
        </w:rPr>
        <w:t>é</w:t>
      </w:r>
      <w:r w:rsidRPr="000F4D04">
        <w:rPr>
          <w:iCs/>
          <w:lang w:val="fr-FR"/>
        </w:rPr>
        <w:t xml:space="preserve">tudes et de </w:t>
      </w:r>
      <w:r w:rsidR="00A76ECB">
        <w:rPr>
          <w:iCs/>
          <w:lang w:val="fr-FR"/>
        </w:rPr>
        <w:t>s</w:t>
      </w:r>
      <w:r w:rsidRPr="000F4D04">
        <w:rPr>
          <w:iCs/>
          <w:lang w:val="fr-FR"/>
        </w:rPr>
        <w:t xml:space="preserve">ynthèse,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 la Culture et des Arts, Alger</w:t>
      </w:r>
    </w:p>
    <w:p w14:paraId="53760F38" w14:textId="3D2C5D7F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Samir THAALBI (M.), </w:t>
      </w:r>
      <w:r w:rsidR="00A76ECB">
        <w:rPr>
          <w:iCs/>
          <w:lang w:val="fr-FR"/>
        </w:rPr>
        <w:t>d</w:t>
      </w:r>
      <w:r w:rsidRPr="000F4D04">
        <w:rPr>
          <w:iCs/>
          <w:lang w:val="fr-FR"/>
        </w:rPr>
        <w:t>irecteur général</w:t>
      </w:r>
      <w:r w:rsidR="006E5F8D">
        <w:rPr>
          <w:iCs/>
          <w:lang w:val="fr-FR"/>
        </w:rPr>
        <w:t>,</w:t>
      </w:r>
      <w:r w:rsidRPr="000F4D04">
        <w:rPr>
          <w:iCs/>
          <w:lang w:val="fr-FR"/>
        </w:rPr>
        <w:t xml:space="preserve"> </w:t>
      </w:r>
      <w:r w:rsidR="00EF0996">
        <w:rPr>
          <w:iCs/>
          <w:lang w:val="fr-FR"/>
        </w:rPr>
        <w:t xml:space="preserve">Office </w:t>
      </w:r>
      <w:r w:rsidR="00EF0996" w:rsidRPr="00957CE9">
        <w:rPr>
          <w:lang w:val="fr-FR"/>
        </w:rPr>
        <w:t xml:space="preserve">national des droits d’auteur et des droits voisins </w:t>
      </w:r>
      <w:r w:rsidR="00EF0996">
        <w:rPr>
          <w:iCs/>
          <w:lang w:val="fr-FR"/>
        </w:rPr>
        <w:t>(</w:t>
      </w:r>
      <w:r w:rsidRPr="000F4D04">
        <w:rPr>
          <w:iCs/>
          <w:lang w:val="fr-FR"/>
        </w:rPr>
        <w:t>ONDA</w:t>
      </w:r>
      <w:r w:rsidR="00EF0996">
        <w:rPr>
          <w:iCs/>
          <w:lang w:val="fr-FR"/>
        </w:rPr>
        <w:t>)</w:t>
      </w:r>
      <w:r w:rsidRPr="000F4D04">
        <w:rPr>
          <w:iCs/>
          <w:lang w:val="fr-FR"/>
        </w:rPr>
        <w:t xml:space="preserve">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 la Culture et des Arts, Alger</w:t>
      </w:r>
    </w:p>
    <w:p w14:paraId="38A529D2" w14:textId="21360BB4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Soumeya Mahdia NOUI MEHIDI (Ms.), </w:t>
      </w:r>
      <w:r w:rsidR="00A76ECB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irectrice de la coopération,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 la Culture et des Arts, Alger</w:t>
      </w:r>
    </w:p>
    <w:p w14:paraId="075E5F16" w14:textId="6A0B9B9D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Belgacem TABAI (M.), </w:t>
      </w:r>
      <w:r w:rsidR="00A76ECB">
        <w:rPr>
          <w:iCs/>
          <w:lang w:val="fr-FR"/>
        </w:rPr>
        <w:t>c</w:t>
      </w:r>
      <w:r w:rsidRPr="000F4D04">
        <w:rPr>
          <w:iCs/>
          <w:lang w:val="fr-FR"/>
        </w:rPr>
        <w:t>onseiller, Mission permanente, Genève</w:t>
      </w:r>
    </w:p>
    <w:p w14:paraId="0AA79702" w14:textId="5A5B9193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Kamel DJOUHRI (M.), </w:t>
      </w:r>
      <w:r w:rsidR="00A76ECB">
        <w:rPr>
          <w:iCs/>
          <w:lang w:val="fr-FR"/>
        </w:rPr>
        <w:t>a</w:t>
      </w:r>
      <w:r w:rsidRPr="000F4D04">
        <w:rPr>
          <w:iCs/>
          <w:lang w:val="fr-FR"/>
        </w:rPr>
        <w:t xml:space="preserve">ttaché des affaires étrangères, </w:t>
      </w:r>
      <w:proofErr w:type="gramStart"/>
      <w:r w:rsidR="00FC3DE8">
        <w:rPr>
          <w:iCs/>
          <w:lang w:val="fr-FR"/>
        </w:rPr>
        <w:t>Ministère</w:t>
      </w:r>
      <w:proofErr w:type="gramEnd"/>
      <w:r w:rsidR="00FC3DE8">
        <w:rPr>
          <w:iCs/>
          <w:lang w:val="fr-FR"/>
        </w:rPr>
        <w:t xml:space="preserve"> des </w:t>
      </w:r>
      <w:r w:rsidR="00853A86">
        <w:rPr>
          <w:iCs/>
          <w:lang w:val="fr-FR"/>
        </w:rPr>
        <w:t>A</w:t>
      </w:r>
      <w:r w:rsidR="000E1022">
        <w:rPr>
          <w:iCs/>
          <w:lang w:val="fr-FR"/>
        </w:rPr>
        <w:t>ffaires étrangères</w:t>
      </w:r>
      <w:r w:rsidRPr="000F4D04">
        <w:rPr>
          <w:iCs/>
          <w:lang w:val="fr-FR"/>
        </w:rPr>
        <w:t>, Alger</w:t>
      </w:r>
    </w:p>
    <w:p w14:paraId="03386C11" w14:textId="7E25FAFE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Mehdi DELMI (M.), </w:t>
      </w:r>
      <w:r w:rsidR="000E1022">
        <w:rPr>
          <w:iCs/>
          <w:lang w:val="fr-FR"/>
        </w:rPr>
        <w:t xml:space="preserve">directeur général </w:t>
      </w:r>
      <w:r w:rsidRPr="000F4D04">
        <w:rPr>
          <w:iCs/>
          <w:lang w:val="fr-FR"/>
        </w:rPr>
        <w:t>adjoint</w:t>
      </w:r>
      <w:r w:rsidR="00A36221">
        <w:rPr>
          <w:iCs/>
          <w:lang w:val="fr-FR"/>
        </w:rPr>
        <w:t xml:space="preserve">, </w:t>
      </w:r>
      <w:r w:rsidR="000E1022">
        <w:rPr>
          <w:iCs/>
          <w:lang w:val="fr-FR"/>
        </w:rPr>
        <w:t xml:space="preserve">Office </w:t>
      </w:r>
      <w:r w:rsidR="000E1022" w:rsidRPr="00957CE9">
        <w:rPr>
          <w:lang w:val="fr-FR"/>
        </w:rPr>
        <w:t>national des droits d’auteur et des droits voisin</w:t>
      </w:r>
      <w:r w:rsidR="00D72E80" w:rsidRPr="00957CE9">
        <w:rPr>
          <w:lang w:val="fr-FR"/>
        </w:rPr>
        <w:t>s (</w:t>
      </w:r>
      <w:r w:rsidRPr="000F4D04">
        <w:rPr>
          <w:iCs/>
          <w:lang w:val="fr-FR"/>
        </w:rPr>
        <w:t>ONDA</w:t>
      </w:r>
      <w:r w:rsidR="00D72E80">
        <w:rPr>
          <w:iCs/>
          <w:lang w:val="fr-FR"/>
        </w:rPr>
        <w:t>)</w:t>
      </w:r>
      <w:r w:rsidRPr="000F4D04">
        <w:rPr>
          <w:iCs/>
          <w:lang w:val="fr-FR"/>
        </w:rPr>
        <w:t xml:space="preserve">, </w:t>
      </w:r>
      <w:proofErr w:type="gramStart"/>
      <w:r w:rsidR="00BB0379">
        <w:rPr>
          <w:iCs/>
          <w:lang w:val="fr-FR"/>
        </w:rPr>
        <w:t>M</w:t>
      </w:r>
      <w:r w:rsidRPr="000F4D04">
        <w:rPr>
          <w:iCs/>
          <w:lang w:val="fr-FR"/>
        </w:rPr>
        <w:t>inistère</w:t>
      </w:r>
      <w:proofErr w:type="gramEnd"/>
      <w:r w:rsidRPr="000F4D04">
        <w:rPr>
          <w:iCs/>
          <w:lang w:val="fr-FR"/>
        </w:rPr>
        <w:t xml:space="preserve"> de la Culture et des Arts, Alger</w:t>
      </w:r>
    </w:p>
    <w:p w14:paraId="38783C48" w14:textId="2C2A372C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Redouane MOUHOUB (Mr.), </w:t>
      </w:r>
      <w:r w:rsidR="00A76ECB">
        <w:rPr>
          <w:iCs/>
          <w:lang w:val="fr-FR"/>
        </w:rPr>
        <w:t>s</w:t>
      </w:r>
      <w:r w:rsidRPr="000F4D04">
        <w:rPr>
          <w:iCs/>
          <w:lang w:val="fr-FR"/>
        </w:rPr>
        <w:t>ous-directeur</w:t>
      </w:r>
      <w:r w:rsidR="00124A71">
        <w:rPr>
          <w:iCs/>
          <w:lang w:val="fr-FR"/>
        </w:rPr>
        <w:t>,</w:t>
      </w:r>
      <w:r w:rsidRPr="000F4D04">
        <w:rPr>
          <w:iCs/>
          <w:lang w:val="fr-FR"/>
        </w:rPr>
        <w:t xml:space="preserve">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Affaires étrangères, Alger</w:t>
      </w:r>
    </w:p>
    <w:p w14:paraId="19206EE2" w14:textId="77777777" w:rsidR="000F4D04" w:rsidRPr="000F4D04" w:rsidRDefault="000F4D04">
      <w:pPr>
        <w:spacing w:before="240" w:after="220"/>
        <w:rPr>
          <w:iCs/>
          <w:lang w:val="fr-FR"/>
        </w:rPr>
      </w:pPr>
    </w:p>
    <w:p w14:paraId="3B579B09" w14:textId="4EC2E3A7" w:rsidR="000C5ADD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ALLEMAGNE/GERMANY</w:t>
      </w:r>
    </w:p>
    <w:p w14:paraId="691ED214" w14:textId="18741575" w:rsidR="00F25F9A" w:rsidRPr="00E013F5" w:rsidRDefault="00F25F9A" w:rsidP="00F25F9A">
      <w:pPr>
        <w:spacing w:before="240" w:after="220"/>
        <w:rPr>
          <w:iCs/>
        </w:rPr>
      </w:pPr>
      <w:r>
        <w:rPr>
          <w:iCs/>
        </w:rPr>
        <w:t>Nikola GILLHOFF (Ms.), Deputy Permanent Representative, Permanent Mission, Geneva</w:t>
      </w:r>
    </w:p>
    <w:p w14:paraId="02895082" w14:textId="0D144E19" w:rsidR="000C5ADD" w:rsidRDefault="007F2DC1">
      <w:pPr>
        <w:spacing w:before="240" w:after="220"/>
        <w:rPr>
          <w:iCs/>
        </w:rPr>
      </w:pPr>
      <w:r>
        <w:rPr>
          <w:iCs/>
        </w:rPr>
        <w:t xml:space="preserve">Eva SCHEWIOR (Ms.), President, German Patent and </w:t>
      </w:r>
      <w:proofErr w:type="gramStart"/>
      <w:r>
        <w:rPr>
          <w:iCs/>
        </w:rPr>
        <w:t>Trade Mark</w:t>
      </w:r>
      <w:proofErr w:type="gramEnd"/>
      <w:r>
        <w:rPr>
          <w:iCs/>
        </w:rPr>
        <w:t xml:space="preserve"> Office</w:t>
      </w:r>
      <w:r w:rsidR="00080793">
        <w:rPr>
          <w:iCs/>
        </w:rPr>
        <w:t xml:space="preserve"> (DPMA)</w:t>
      </w:r>
      <w:r>
        <w:rPr>
          <w:iCs/>
        </w:rPr>
        <w:t>, Munich</w:t>
      </w:r>
    </w:p>
    <w:p w14:paraId="341BB666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Johannes Christian WICHARD (Mr.), Subdivision Trade and Commercial Law, Federal Ministry of Justice, Berlin</w:t>
      </w:r>
    </w:p>
    <w:p w14:paraId="1B134BC3" w14:textId="5A988019" w:rsidR="000C5ADD" w:rsidRPr="006A7274" w:rsidRDefault="007F2DC1">
      <w:pPr>
        <w:spacing w:before="240" w:after="220"/>
        <w:rPr>
          <w:iCs/>
        </w:rPr>
      </w:pPr>
      <w:r w:rsidRPr="006A7274">
        <w:rPr>
          <w:iCs/>
        </w:rPr>
        <w:t xml:space="preserve">Maria SKOTTKE-KLEIN (Ms.), Vice-president, </w:t>
      </w:r>
      <w:r w:rsidR="00080793">
        <w:rPr>
          <w:iCs/>
        </w:rPr>
        <w:t xml:space="preserve">German Patent and </w:t>
      </w:r>
      <w:proofErr w:type="gramStart"/>
      <w:r w:rsidR="00080793">
        <w:rPr>
          <w:iCs/>
        </w:rPr>
        <w:t>Trade Mark</w:t>
      </w:r>
      <w:proofErr w:type="gramEnd"/>
      <w:r w:rsidR="00080793">
        <w:rPr>
          <w:iCs/>
        </w:rPr>
        <w:t xml:space="preserve"> Office</w:t>
      </w:r>
      <w:r w:rsidR="00080793" w:rsidRPr="006A7274">
        <w:rPr>
          <w:iCs/>
        </w:rPr>
        <w:t xml:space="preserve"> (</w:t>
      </w:r>
      <w:r w:rsidRPr="006A7274">
        <w:rPr>
          <w:iCs/>
        </w:rPr>
        <w:t>DPMA</w:t>
      </w:r>
      <w:r w:rsidR="00080793" w:rsidRPr="006A7274">
        <w:rPr>
          <w:iCs/>
        </w:rPr>
        <w:t>)</w:t>
      </w:r>
      <w:r w:rsidRPr="006A7274">
        <w:rPr>
          <w:iCs/>
        </w:rPr>
        <w:t>, Munich</w:t>
      </w:r>
    </w:p>
    <w:p w14:paraId="668379BC" w14:textId="5EA0E6A9" w:rsidR="000C5ADD" w:rsidRDefault="007F2DC1">
      <w:pPr>
        <w:spacing w:before="240" w:after="220"/>
        <w:rPr>
          <w:iCs/>
        </w:rPr>
      </w:pPr>
      <w:r>
        <w:rPr>
          <w:iCs/>
        </w:rPr>
        <w:t xml:space="preserve">Antje LEENDERTSE (Ms.), </w:t>
      </w:r>
      <w:r w:rsidR="001719F5" w:rsidRPr="009B250F">
        <w:t>Ambassador, Permanent Representative, Permanent Mission, Geneva</w:t>
      </w:r>
    </w:p>
    <w:p w14:paraId="642BAE1C" w14:textId="34669C82" w:rsidR="000C5ADD" w:rsidRDefault="007F2DC1">
      <w:pPr>
        <w:spacing w:before="240" w:after="220"/>
        <w:rPr>
          <w:iCs/>
        </w:rPr>
      </w:pPr>
      <w:r>
        <w:rPr>
          <w:iCs/>
        </w:rPr>
        <w:t>Christian SCHERNITZKY (Mr.), First Counsellor, Permanent Mission, Geneva</w:t>
      </w:r>
    </w:p>
    <w:p w14:paraId="10ECBE3D" w14:textId="1D779906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Daniel FRANZ (Mr.), Personal Adviser to the President, German Patent and </w:t>
      </w:r>
      <w:proofErr w:type="gramStart"/>
      <w:r>
        <w:rPr>
          <w:iCs/>
        </w:rPr>
        <w:t>Trade Mark</w:t>
      </w:r>
      <w:proofErr w:type="gramEnd"/>
      <w:r>
        <w:rPr>
          <w:iCs/>
        </w:rPr>
        <w:t xml:space="preserve"> Office</w:t>
      </w:r>
      <w:r w:rsidR="00080793">
        <w:rPr>
          <w:iCs/>
        </w:rPr>
        <w:t xml:space="preserve"> (DPMA)</w:t>
      </w:r>
      <w:r>
        <w:rPr>
          <w:iCs/>
        </w:rPr>
        <w:t>, Munich</w:t>
      </w:r>
    </w:p>
    <w:p w14:paraId="1CA90C27" w14:textId="5B2D4141" w:rsidR="000C5ADD" w:rsidRDefault="007F2DC1">
      <w:pPr>
        <w:spacing w:before="240" w:after="220"/>
        <w:rPr>
          <w:iCs/>
        </w:rPr>
      </w:pPr>
      <w:r>
        <w:rPr>
          <w:iCs/>
        </w:rPr>
        <w:t xml:space="preserve">Selim BILGI (Mr.), Deputy Head Central Unit International Affairs, German Patent and </w:t>
      </w:r>
      <w:proofErr w:type="gramStart"/>
      <w:r>
        <w:rPr>
          <w:iCs/>
        </w:rPr>
        <w:t>Trade Mark</w:t>
      </w:r>
      <w:proofErr w:type="gramEnd"/>
      <w:r>
        <w:rPr>
          <w:iCs/>
        </w:rPr>
        <w:t xml:space="preserve"> Office</w:t>
      </w:r>
      <w:r w:rsidR="00080793">
        <w:rPr>
          <w:iCs/>
        </w:rPr>
        <w:t xml:space="preserve"> (DPMA)</w:t>
      </w:r>
      <w:r>
        <w:rPr>
          <w:iCs/>
        </w:rPr>
        <w:t>, Munich</w:t>
      </w:r>
    </w:p>
    <w:p w14:paraId="081F8306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Viola ZOLLITSCH (Ms.), Legal Officer, Federal Ministry of Justice and Consumer Protection, Berlin</w:t>
      </w:r>
    </w:p>
    <w:p w14:paraId="5B1F3A91" w14:textId="1CEE864D" w:rsidR="000C5ADD" w:rsidRDefault="007F2DC1">
      <w:pPr>
        <w:spacing w:before="240" w:after="220"/>
        <w:rPr>
          <w:iCs/>
        </w:rPr>
      </w:pPr>
      <w:r>
        <w:rPr>
          <w:iCs/>
        </w:rPr>
        <w:t xml:space="preserve">Volker RUEGER (Mr.), Head of Central Unit International Affairs, German Patent and </w:t>
      </w:r>
      <w:proofErr w:type="gramStart"/>
      <w:r>
        <w:rPr>
          <w:iCs/>
        </w:rPr>
        <w:t>Trade Mark</w:t>
      </w:r>
      <w:proofErr w:type="gramEnd"/>
      <w:r>
        <w:rPr>
          <w:iCs/>
        </w:rPr>
        <w:t xml:space="preserve"> Office</w:t>
      </w:r>
      <w:r w:rsidR="00073419">
        <w:rPr>
          <w:iCs/>
        </w:rPr>
        <w:t xml:space="preserve"> (DPMA)</w:t>
      </w:r>
      <w:r>
        <w:rPr>
          <w:iCs/>
        </w:rPr>
        <w:t>, Munich</w:t>
      </w:r>
    </w:p>
    <w:p w14:paraId="005DA2E6" w14:textId="77777777" w:rsidR="000C5ADD" w:rsidRDefault="007F2DC1">
      <w:pPr>
        <w:spacing w:before="240" w:after="220"/>
        <w:rPr>
          <w:iCs/>
        </w:rPr>
      </w:pPr>
      <w:r>
        <w:rPr>
          <w:iCs/>
        </w:rPr>
        <w:t>Louis-Felix GOUIN (Mr.), Legal Intern, Permanent Mission, Geneva</w:t>
      </w:r>
    </w:p>
    <w:p w14:paraId="2353FE06" w14:textId="77777777" w:rsidR="000F4D04" w:rsidRDefault="000F4D04">
      <w:pPr>
        <w:spacing w:before="240" w:after="220"/>
        <w:rPr>
          <w:iCs/>
        </w:rPr>
      </w:pPr>
    </w:p>
    <w:p w14:paraId="703BF6B1" w14:textId="2C1A0F46" w:rsidR="000C5ADD" w:rsidRPr="00E013F5" w:rsidRDefault="007F2DC1">
      <w:pPr>
        <w:spacing w:before="240" w:after="220"/>
        <w:rPr>
          <w:iCs/>
          <w:u w:val="single"/>
        </w:rPr>
      </w:pPr>
      <w:r w:rsidRPr="00E013F5">
        <w:rPr>
          <w:iCs/>
          <w:u w:val="single"/>
        </w:rPr>
        <w:t>ANDORRE/ANDORRA</w:t>
      </w:r>
    </w:p>
    <w:p w14:paraId="2BD89B85" w14:textId="0113F75B" w:rsidR="000C5ADD" w:rsidRDefault="007F2DC1">
      <w:pPr>
        <w:spacing w:before="240" w:after="220"/>
        <w:rPr>
          <w:iCs/>
        </w:rPr>
      </w:pPr>
      <w:r w:rsidRPr="00E013F5">
        <w:rPr>
          <w:iCs/>
        </w:rPr>
        <w:t>Ferran COSTA (M</w:t>
      </w:r>
      <w:r w:rsidRPr="00957CE9">
        <w:rPr>
          <w:iCs/>
        </w:rPr>
        <w:t xml:space="preserve">r.), </w:t>
      </w:r>
      <w:r w:rsidR="00D2046B" w:rsidRPr="00957CE9">
        <w:rPr>
          <w:iCs/>
        </w:rPr>
        <w:t xml:space="preserve">Ambassador, </w:t>
      </w:r>
      <w:r w:rsidRPr="00957CE9">
        <w:rPr>
          <w:iCs/>
        </w:rPr>
        <w:t>Per</w:t>
      </w:r>
      <w:r w:rsidRPr="00E013F5">
        <w:rPr>
          <w:iCs/>
        </w:rPr>
        <w:t xml:space="preserve">manent Representative, Permanent </w:t>
      </w:r>
      <w:r w:rsidR="00D5111B" w:rsidRPr="00E013F5">
        <w:rPr>
          <w:iCs/>
        </w:rPr>
        <w:t>Mission</w:t>
      </w:r>
      <w:r w:rsidRPr="00E013F5">
        <w:rPr>
          <w:iCs/>
        </w:rPr>
        <w:t xml:space="preserve">, </w:t>
      </w:r>
      <w:r w:rsidR="00D5111B" w:rsidRPr="00E013F5">
        <w:rPr>
          <w:iCs/>
        </w:rPr>
        <w:t>Geneva</w:t>
      </w:r>
    </w:p>
    <w:p w14:paraId="7CCF04B9" w14:textId="597B5A44" w:rsidR="00F25F9A" w:rsidRPr="00E013F5" w:rsidRDefault="00F25F9A" w:rsidP="00F25F9A">
      <w:pPr>
        <w:spacing w:before="240" w:after="220"/>
        <w:rPr>
          <w:iCs/>
        </w:rPr>
      </w:pPr>
      <w:r w:rsidRPr="00E013F5">
        <w:rPr>
          <w:iCs/>
        </w:rPr>
        <w:t xml:space="preserve">Alba NOYA TRAVESSET (Ms.), Deputy Permanent </w:t>
      </w:r>
      <w:r w:rsidRPr="005B0368">
        <w:rPr>
          <w:iCs/>
        </w:rPr>
        <w:t>Representative, Permanent Mission, Geneva</w:t>
      </w:r>
    </w:p>
    <w:p w14:paraId="5AC9DC09" w14:textId="4D6A867F" w:rsidR="000C5ADD" w:rsidRPr="00E013F5" w:rsidRDefault="007F2DC1">
      <w:pPr>
        <w:spacing w:before="240" w:after="220"/>
      </w:pPr>
      <w:r w:rsidRPr="00E013F5">
        <w:t xml:space="preserve">Guillem ZAPATERO (Mr.), </w:t>
      </w:r>
      <w:r w:rsidR="00F25F9A" w:rsidRPr="00E013F5">
        <w:t>Counsellor (Economic affairs), Permanent Miss</w:t>
      </w:r>
      <w:r w:rsidR="00F25F9A">
        <w:t>ion, Geneva</w:t>
      </w:r>
    </w:p>
    <w:p w14:paraId="5E3BC767" w14:textId="3C9E1FBE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Marc PALAU DILOY (Mr.), </w:t>
      </w:r>
      <w:r w:rsidR="00332805" w:rsidRPr="00E013F5">
        <w:rPr>
          <w:iCs/>
        </w:rPr>
        <w:t>I</w:t>
      </w:r>
      <w:r w:rsidR="001D3DEC" w:rsidRPr="00E013F5">
        <w:rPr>
          <w:iCs/>
        </w:rPr>
        <w:t>ntern</w:t>
      </w:r>
      <w:r w:rsidRPr="00E013F5">
        <w:rPr>
          <w:iCs/>
        </w:rPr>
        <w:t>, Permanent Mission, Geneva</w:t>
      </w:r>
    </w:p>
    <w:p w14:paraId="392794F5" w14:textId="77777777" w:rsidR="000F4D04" w:rsidRPr="00E013F5" w:rsidRDefault="000F4D04">
      <w:pPr>
        <w:spacing w:before="240" w:after="220"/>
        <w:rPr>
          <w:iCs/>
        </w:rPr>
      </w:pPr>
    </w:p>
    <w:p w14:paraId="3FCBC98D" w14:textId="77777777" w:rsidR="000C5ADD" w:rsidRPr="00E013F5" w:rsidRDefault="007F2DC1">
      <w:pPr>
        <w:spacing w:before="240" w:after="220"/>
        <w:rPr>
          <w:iCs/>
          <w:u w:val="single"/>
        </w:rPr>
      </w:pPr>
      <w:r w:rsidRPr="00E013F5">
        <w:rPr>
          <w:iCs/>
          <w:u w:val="single"/>
        </w:rPr>
        <w:t>ANGOLA</w:t>
      </w:r>
    </w:p>
    <w:p w14:paraId="252F6EF4" w14:textId="00490E09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Albano Vicente Lopes FERREIRA (Prof.), </w:t>
      </w:r>
      <w:r w:rsidR="00F25F9A" w:rsidRPr="00E013F5">
        <w:rPr>
          <w:iCs/>
        </w:rPr>
        <w:t>Minister of Higher Education, Science, Technology, and Innovation, Luanda</w:t>
      </w:r>
      <w:r w:rsidR="00F25F9A" w:rsidRPr="00E013F5" w:rsidDel="00F25F9A">
        <w:rPr>
          <w:iCs/>
        </w:rPr>
        <w:t xml:space="preserve"> </w:t>
      </w:r>
    </w:p>
    <w:p w14:paraId="0855D166" w14:textId="57382BED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Ana Maria DE OLIVEIRA (Ms.), Ambassador</w:t>
      </w:r>
      <w:r w:rsidR="008F66B1">
        <w:rPr>
          <w:iCs/>
          <w:lang w:val="it-IT"/>
        </w:rPr>
        <w:t>,</w:t>
      </w:r>
      <w:r w:rsidRPr="000F4D04">
        <w:rPr>
          <w:iCs/>
          <w:lang w:val="it-IT"/>
        </w:rPr>
        <w:t xml:space="preserve"> Permanent Representative, Permanent Mission, Geneva</w:t>
      </w:r>
    </w:p>
    <w:p w14:paraId="46A53FC6" w14:textId="0DAC1FFA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 xml:space="preserve">Ana Paula da Costa BOLIVAR PEREIRA MIGUEL (Ms.), </w:t>
      </w:r>
      <w:r w:rsidR="00F25F9A" w:rsidRPr="00F25F9A">
        <w:rPr>
          <w:iCs/>
          <w:lang w:val="it-IT"/>
        </w:rPr>
        <w:t>Director General, Angolan Institute of Industrial Property, Luanda</w:t>
      </w:r>
      <w:r w:rsidR="00F25F9A" w:rsidRPr="00F25F9A" w:rsidDel="00F25F9A">
        <w:rPr>
          <w:iCs/>
          <w:lang w:val="it-IT"/>
        </w:rPr>
        <w:t xml:space="preserve"> </w:t>
      </w:r>
    </w:p>
    <w:p w14:paraId="6CBA1933" w14:textId="77777777" w:rsidR="000C5ADD" w:rsidRDefault="007F2DC1">
      <w:pPr>
        <w:spacing w:before="240" w:after="220"/>
        <w:rPr>
          <w:iCs/>
        </w:rPr>
      </w:pPr>
      <w:r>
        <w:rPr>
          <w:iCs/>
        </w:rPr>
        <w:t>Teresa CASSOLA (Ms.), Director General of the National Copyright and Related Right Service, Ministry of Culture, Luanda</w:t>
      </w:r>
    </w:p>
    <w:p w14:paraId="3E2E1388" w14:textId="7042E8E0" w:rsidR="00957CE9" w:rsidRDefault="00957CE9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Antónia Djamila Firmino DE LIMA (Ms.), </w:t>
      </w:r>
      <w:r w:rsidRPr="00957CE9">
        <w:rPr>
          <w:iCs/>
        </w:rPr>
        <w:t>Director of the Minister's Office, Ministry of Higher Education, Luanda</w:t>
      </w:r>
    </w:p>
    <w:p w14:paraId="39EE85AF" w14:textId="1F537B58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Antonio ALCOCHETE (Mr.), </w:t>
      </w:r>
      <w:r w:rsidR="00F25F9A" w:rsidRPr="00E013F5">
        <w:rPr>
          <w:iCs/>
        </w:rPr>
        <w:t>Advisor to the Minister, Ministry of Higher Education, Science, Technology, and Innovation, Luanda</w:t>
      </w:r>
      <w:r w:rsidR="00F25F9A" w:rsidRPr="00E013F5" w:rsidDel="00F25F9A">
        <w:rPr>
          <w:iCs/>
        </w:rPr>
        <w:t xml:space="preserve"> </w:t>
      </w:r>
    </w:p>
    <w:p w14:paraId="0C61574E" w14:textId="60AFB1EA" w:rsidR="000C5ADD" w:rsidRPr="00E013F5" w:rsidRDefault="007F2DC1" w:rsidP="00F25F9A">
      <w:pPr>
        <w:spacing w:before="240" w:after="220"/>
        <w:rPr>
          <w:iCs/>
        </w:rPr>
      </w:pPr>
      <w:r w:rsidRPr="00E013F5">
        <w:rPr>
          <w:iCs/>
        </w:rPr>
        <w:t xml:space="preserve">Carla CARVALHO (Ms.), </w:t>
      </w:r>
      <w:r w:rsidR="00F25F9A" w:rsidRPr="00F25F9A">
        <w:rPr>
          <w:iCs/>
        </w:rPr>
        <w:t>Advisor, Angolan Institute of Industrial Property, Luanda</w:t>
      </w:r>
    </w:p>
    <w:p w14:paraId="4511FB50" w14:textId="4F493AC5" w:rsidR="000C5ADD" w:rsidRPr="00E013F5" w:rsidRDefault="007F2DC1" w:rsidP="00F25F9A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Albano CUFUNA (Mr.), </w:t>
      </w:r>
      <w:r w:rsidR="00F25F9A" w:rsidRPr="00F25F9A">
        <w:rPr>
          <w:iCs/>
        </w:rPr>
        <w:t xml:space="preserve">Director, Ministry of Culture, Viana </w:t>
      </w:r>
    </w:p>
    <w:p w14:paraId="61DE8AA2" w14:textId="77777777" w:rsidR="000C5ADD" w:rsidRDefault="007F2DC1">
      <w:pPr>
        <w:spacing w:before="240" w:after="220"/>
        <w:rPr>
          <w:iCs/>
        </w:rPr>
      </w:pPr>
      <w:r>
        <w:rPr>
          <w:iCs/>
        </w:rPr>
        <w:t>Amílcar Bernardo Tomé DA SILVA (Prof.), Director for STI, Ministry of Higher Education, Science, Technology and Innovation, Luanda</w:t>
      </w:r>
    </w:p>
    <w:p w14:paraId="0B1B7975" w14:textId="47606C76" w:rsidR="000C5ADD" w:rsidRPr="00E013F5" w:rsidRDefault="007F2DC1" w:rsidP="00957CE9">
      <w:pPr>
        <w:spacing w:before="240" w:after="220"/>
        <w:rPr>
          <w:iCs/>
        </w:rPr>
      </w:pPr>
      <w:r w:rsidRPr="00B21134">
        <w:rPr>
          <w:iCs/>
          <w:lang w:val="pt-BR"/>
        </w:rPr>
        <w:lastRenderedPageBreak/>
        <w:t xml:space="preserve">Djamila Natchala J. P. Micolo KATUGOIKO (Ms.), </w:t>
      </w:r>
      <w:r w:rsidR="00957CE9" w:rsidRPr="00957CE9">
        <w:rPr>
          <w:iCs/>
        </w:rPr>
        <w:t>Expert, Ministry of Foreign Affairs, Luanda</w:t>
      </w:r>
    </w:p>
    <w:p w14:paraId="2E1F3A27" w14:textId="592DBCFD" w:rsidR="000C5ADD" w:rsidRPr="00E013F5" w:rsidRDefault="007F2DC1" w:rsidP="00957CE9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Francisco Tchakussanga DUMBU (Mr.), </w:t>
      </w:r>
      <w:r w:rsidR="00957CE9" w:rsidRPr="00957CE9">
        <w:rPr>
          <w:iCs/>
        </w:rPr>
        <w:t xml:space="preserve">Head of the Exchange Department, Ministry of Culture, Luanda </w:t>
      </w:r>
    </w:p>
    <w:p w14:paraId="185A15FF" w14:textId="06A1583A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Horys</w:t>
      </w:r>
      <w:proofErr w:type="spellEnd"/>
      <w:r>
        <w:rPr>
          <w:iCs/>
        </w:rPr>
        <w:t xml:space="preserve"> DA ROSA PEDRO XAVIER (Mr.), Third Secretary, Permanent Mission, Geneva</w:t>
      </w:r>
    </w:p>
    <w:p w14:paraId="6B6A87E4" w14:textId="4AB812BF" w:rsidR="000C5ADD" w:rsidRPr="00E013F5" w:rsidRDefault="007F2DC1" w:rsidP="00957CE9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Acacio da Costa DE SOUSA (Mr.), </w:t>
      </w:r>
      <w:r w:rsidR="00957CE9" w:rsidRPr="00957CE9">
        <w:rPr>
          <w:iCs/>
        </w:rPr>
        <w:t>Chief of Protocol, Ministry of Higher Education, Science, Technology, and Innovation, Luanda</w:t>
      </w:r>
    </w:p>
    <w:p w14:paraId="133065F0" w14:textId="4DACC95A" w:rsidR="000C5ADD" w:rsidRPr="00E013F5" w:rsidRDefault="007F2DC1" w:rsidP="00E013F5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Adão MUONDO (Mr.), </w:t>
      </w:r>
      <w:r w:rsidR="00957CE9" w:rsidRPr="00957CE9">
        <w:rPr>
          <w:iCs/>
        </w:rPr>
        <w:t>Press Attaché, Permanent Mission, Geneva</w:t>
      </w:r>
    </w:p>
    <w:p w14:paraId="4BDB8F15" w14:textId="77777777" w:rsidR="000C5ADD" w:rsidRPr="00B21134" w:rsidRDefault="007F2DC1">
      <w:pPr>
        <w:spacing w:before="240" w:after="220"/>
        <w:rPr>
          <w:iCs/>
          <w:lang w:val="pt-BR"/>
        </w:rPr>
      </w:pPr>
      <w:r w:rsidRPr="00B21134">
        <w:rPr>
          <w:iCs/>
          <w:lang w:val="pt-BR"/>
        </w:rPr>
        <w:t>Asdrúbal Rebelo Pereira DA SILVA (Mr.), National Director, Creative Industries, Ministry of Culture, Luanda</w:t>
      </w:r>
    </w:p>
    <w:p w14:paraId="5396AADC" w14:textId="17401277" w:rsidR="000C5ADD" w:rsidRPr="00E013F5" w:rsidRDefault="007F2DC1" w:rsidP="00957CE9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Bernardo Adão João DA COSTA (Mr.), </w:t>
      </w:r>
      <w:r w:rsidR="00957CE9" w:rsidRPr="00957CE9">
        <w:rPr>
          <w:iCs/>
        </w:rPr>
        <w:t>Minister's Security Officer, Ministry of Higher Education, Luanda</w:t>
      </w:r>
    </w:p>
    <w:p w14:paraId="09F5ED6E" w14:textId="10111136" w:rsidR="000C5ADD" w:rsidRPr="00E013F5" w:rsidRDefault="007F2DC1" w:rsidP="00957CE9">
      <w:pPr>
        <w:spacing w:before="240" w:after="220"/>
        <w:rPr>
          <w:iCs/>
        </w:rPr>
      </w:pPr>
      <w:r w:rsidRPr="00B21134">
        <w:rPr>
          <w:iCs/>
          <w:lang w:val="pt-BR"/>
        </w:rPr>
        <w:t xml:space="preserve">Isaura Graciete M. Sousa NEISNEK (Ms.), </w:t>
      </w:r>
      <w:r w:rsidR="00957CE9" w:rsidRPr="00957CE9">
        <w:rPr>
          <w:iCs/>
        </w:rPr>
        <w:t>Senior Technician, 2nd Class, Angolan Institute of Industrial Property, Luanda</w:t>
      </w:r>
    </w:p>
    <w:p w14:paraId="721D15EA" w14:textId="77777777" w:rsidR="000C5ADD" w:rsidRDefault="007F2DC1">
      <w:pPr>
        <w:spacing w:before="240" w:after="220"/>
        <w:rPr>
          <w:iCs/>
        </w:rPr>
      </w:pPr>
      <w:r>
        <w:rPr>
          <w:iCs/>
        </w:rPr>
        <w:t>Ricardo QUEIROS (Mr.), Coordinator of Science and Technology Development Project, Ministry of Higher Education, Luanda</w:t>
      </w:r>
    </w:p>
    <w:p w14:paraId="5ADD400A" w14:textId="77777777" w:rsidR="000F4D04" w:rsidRDefault="000F4D04">
      <w:pPr>
        <w:spacing w:before="240" w:after="220"/>
        <w:rPr>
          <w:iCs/>
        </w:rPr>
      </w:pPr>
    </w:p>
    <w:p w14:paraId="159CBCE6" w14:textId="72E8A594" w:rsidR="000C5ADD" w:rsidRPr="00E013F5" w:rsidRDefault="007F2DC1">
      <w:pPr>
        <w:spacing w:before="240" w:after="220"/>
        <w:rPr>
          <w:u w:val="single"/>
          <w:lang w:val="es-CO"/>
        </w:rPr>
      </w:pPr>
      <w:r w:rsidRPr="00E013F5">
        <w:rPr>
          <w:u w:val="single"/>
          <w:lang w:val="es-CO"/>
        </w:rPr>
        <w:t>ANTIGUA-ET-BARBUDA/ANTIGUA AND BARBUDA</w:t>
      </w:r>
    </w:p>
    <w:p w14:paraId="42F7420D" w14:textId="1AC7760D" w:rsidR="000C5ADD" w:rsidRDefault="007F2DC1">
      <w:pPr>
        <w:spacing w:before="240" w:after="220"/>
        <w:rPr>
          <w:iCs/>
        </w:rPr>
      </w:pPr>
      <w:r>
        <w:rPr>
          <w:iCs/>
        </w:rPr>
        <w:t xml:space="preserve">Michael FREELAND (Mr.), Minister of State, Ministry of Tourism, Civil Aviation, Transportation </w:t>
      </w:r>
      <w:r w:rsidR="00944A0A">
        <w:rPr>
          <w:iCs/>
        </w:rPr>
        <w:t>and</w:t>
      </w:r>
      <w:r>
        <w:rPr>
          <w:iCs/>
        </w:rPr>
        <w:t xml:space="preserve"> Investment, St John's</w:t>
      </w:r>
    </w:p>
    <w:p w14:paraId="498F454C" w14:textId="6ACAFCA7" w:rsidR="000C5ADD" w:rsidRDefault="007F2DC1">
      <w:pPr>
        <w:spacing w:before="240" w:after="220"/>
        <w:rPr>
          <w:iCs/>
        </w:rPr>
      </w:pPr>
      <w:r>
        <w:rPr>
          <w:iCs/>
        </w:rPr>
        <w:t>Ricki CAMACHO (Ms.), Registrar of the Antigua and Barbuda Commerce and Intellectual Property Office, Ministry of Legal Affairs, St. John</w:t>
      </w:r>
      <w:r w:rsidR="00927709">
        <w:rPr>
          <w:iCs/>
        </w:rPr>
        <w:t>’s</w:t>
      </w:r>
    </w:p>
    <w:p w14:paraId="57CB15A8" w14:textId="77777777" w:rsidR="000F4D04" w:rsidRDefault="000F4D04">
      <w:pPr>
        <w:spacing w:before="240" w:after="220"/>
        <w:rPr>
          <w:iCs/>
        </w:rPr>
      </w:pPr>
    </w:p>
    <w:p w14:paraId="7148C61E" w14:textId="445E6AA2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ARABIE SAOUDITE/SAUDI ARABIA</w:t>
      </w:r>
    </w:p>
    <w:p w14:paraId="36CD5D6D" w14:textId="275EDB58" w:rsidR="000C5ADD" w:rsidRDefault="007F2DC1">
      <w:pPr>
        <w:spacing w:before="240" w:after="220"/>
        <w:rPr>
          <w:iCs/>
        </w:rPr>
      </w:pPr>
      <w:r>
        <w:rPr>
          <w:iCs/>
        </w:rPr>
        <w:t xml:space="preserve">Abdulaziz ALSWAILEM (Mr.), </w:t>
      </w:r>
      <w:r w:rsidR="00C92DB1">
        <w:rPr>
          <w:iCs/>
        </w:rPr>
        <w:t>Chief Executive Officer</w:t>
      </w:r>
      <w:r>
        <w:rPr>
          <w:iCs/>
        </w:rPr>
        <w:t>, Saudi Authority for Intellectual Property</w:t>
      </w:r>
      <w:r w:rsidR="00E25067">
        <w:rPr>
          <w:iCs/>
        </w:rPr>
        <w:t xml:space="preserve"> (SAIP)</w:t>
      </w:r>
      <w:r>
        <w:rPr>
          <w:iCs/>
        </w:rPr>
        <w:t>, Riyadh</w:t>
      </w:r>
    </w:p>
    <w:p w14:paraId="40D6035B" w14:textId="77777777" w:rsidR="00957CE9" w:rsidRDefault="00957CE9">
      <w:pPr>
        <w:spacing w:before="240" w:after="220"/>
        <w:rPr>
          <w:iCs/>
        </w:rPr>
      </w:pPr>
      <w:r>
        <w:rPr>
          <w:iCs/>
        </w:rPr>
        <w:t>Sami ALSODAIS (Mr.), Deputy Chief Executive Officer of IP Ecosystem Support, Saudi Authority for Intellectual Property (SAIP), Riyadh</w:t>
      </w:r>
    </w:p>
    <w:p w14:paraId="36D73799" w14:textId="671F8FA1" w:rsidR="000C5ADD" w:rsidRDefault="007F2DC1">
      <w:pPr>
        <w:spacing w:before="240" w:after="220"/>
        <w:rPr>
          <w:iCs/>
        </w:rPr>
      </w:pPr>
      <w:r>
        <w:rPr>
          <w:iCs/>
        </w:rPr>
        <w:t xml:space="preserve">Hesham ALARIFI (Mr.), Executive Director, International Cooperation, </w:t>
      </w:r>
      <w:r w:rsidR="004D44A7" w:rsidRPr="004D44A7">
        <w:rPr>
          <w:iCs/>
        </w:rPr>
        <w:t>Saudi Authority for Intellectual Property</w:t>
      </w:r>
      <w:r w:rsidR="00E25067">
        <w:rPr>
          <w:iCs/>
        </w:rPr>
        <w:t xml:space="preserve"> (</w:t>
      </w:r>
      <w:r>
        <w:rPr>
          <w:iCs/>
        </w:rPr>
        <w:t>SAIP</w:t>
      </w:r>
      <w:r w:rsidR="00E25067">
        <w:rPr>
          <w:iCs/>
        </w:rPr>
        <w:t>)</w:t>
      </w:r>
      <w:r>
        <w:rPr>
          <w:iCs/>
        </w:rPr>
        <w:t>, Riyadh</w:t>
      </w:r>
    </w:p>
    <w:p w14:paraId="57627B44" w14:textId="397FA50C" w:rsidR="000C5ADD" w:rsidRDefault="007F2DC1">
      <w:pPr>
        <w:spacing w:before="240" w:after="220"/>
        <w:rPr>
          <w:iCs/>
        </w:rPr>
      </w:pPr>
      <w:r>
        <w:rPr>
          <w:iCs/>
        </w:rPr>
        <w:t>Abdulmohsen BIN KHOTHAILA (Mr.), Ambassador</w:t>
      </w:r>
      <w:r w:rsidR="00E25067">
        <w:rPr>
          <w:iCs/>
        </w:rPr>
        <w:t>,</w:t>
      </w:r>
      <w:r>
        <w:rPr>
          <w:iCs/>
        </w:rPr>
        <w:t xml:space="preserve"> Permanent Representative, Permanent Mission, </w:t>
      </w:r>
      <w:r w:rsidR="00A05A57">
        <w:rPr>
          <w:iCs/>
        </w:rPr>
        <w:t>Geneva</w:t>
      </w:r>
    </w:p>
    <w:p w14:paraId="38B33127" w14:textId="4208AB74" w:rsidR="000C5ADD" w:rsidRDefault="007F2DC1">
      <w:pPr>
        <w:spacing w:before="240" w:after="220"/>
        <w:rPr>
          <w:iCs/>
        </w:rPr>
      </w:pPr>
      <w:r>
        <w:rPr>
          <w:iCs/>
        </w:rPr>
        <w:t>Abdulaziz ALQADHIBI (Mr.), Manager, Saudi Authority for Intellectual Property</w:t>
      </w:r>
      <w:r w:rsidR="00A05A57">
        <w:rPr>
          <w:iCs/>
        </w:rPr>
        <w:t xml:space="preserve"> (SAIP)</w:t>
      </w:r>
      <w:r>
        <w:rPr>
          <w:iCs/>
        </w:rPr>
        <w:t>, Riyadh</w:t>
      </w:r>
    </w:p>
    <w:p w14:paraId="291032C4" w14:textId="70EB9BEB" w:rsidR="000C5ADD" w:rsidRDefault="007F2DC1">
      <w:pPr>
        <w:spacing w:before="240" w:after="220"/>
        <w:rPr>
          <w:iCs/>
        </w:rPr>
      </w:pPr>
      <w:r>
        <w:rPr>
          <w:iCs/>
        </w:rPr>
        <w:t>Ahmed ALJASSER (Mr.), IP Attaché, Permanent Mission, Geneva</w:t>
      </w:r>
    </w:p>
    <w:p w14:paraId="3B102EC7" w14:textId="19C9690E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lastRenderedPageBreak/>
        <w:t>Shrooq</w:t>
      </w:r>
      <w:proofErr w:type="spellEnd"/>
      <w:r>
        <w:rPr>
          <w:iCs/>
        </w:rPr>
        <w:t xml:space="preserve"> ALQUWAIE (Ms.), Head of the Economic and Development Section, Permanent Mission, Geneva</w:t>
      </w:r>
    </w:p>
    <w:p w14:paraId="1C8A86DE" w14:textId="4C34B873" w:rsidR="000C5ADD" w:rsidRDefault="007F2DC1">
      <w:pPr>
        <w:spacing w:before="240" w:after="220"/>
        <w:rPr>
          <w:iCs/>
        </w:rPr>
      </w:pPr>
      <w:r>
        <w:rPr>
          <w:iCs/>
        </w:rPr>
        <w:t>Abdulaziz ALSHAREEF (Mr.), Senior Patent Examiner, Saudi Authority for Intellectual Property</w:t>
      </w:r>
      <w:r w:rsidR="00A05A57">
        <w:rPr>
          <w:iCs/>
        </w:rPr>
        <w:t xml:space="preserve"> (SAIP)</w:t>
      </w:r>
      <w:r>
        <w:rPr>
          <w:iCs/>
        </w:rPr>
        <w:t>, Riyadh</w:t>
      </w:r>
    </w:p>
    <w:p w14:paraId="589C8F97" w14:textId="3FF4795D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Aljowhara</w:t>
      </w:r>
      <w:proofErr w:type="spellEnd"/>
      <w:r>
        <w:rPr>
          <w:iCs/>
        </w:rPr>
        <w:t xml:space="preserve"> ALANGARI (Ms.), Senior International Relations Officer, Saudi Authority for Intellectual Property</w:t>
      </w:r>
      <w:r w:rsidR="00A05A57">
        <w:rPr>
          <w:iCs/>
        </w:rPr>
        <w:t xml:space="preserve"> (SAIP)</w:t>
      </w:r>
      <w:r>
        <w:rPr>
          <w:iCs/>
        </w:rPr>
        <w:t>, Riyadh</w:t>
      </w:r>
    </w:p>
    <w:p w14:paraId="090CC302" w14:textId="1A3E1BA9" w:rsidR="000C5ADD" w:rsidRDefault="007F2DC1">
      <w:pPr>
        <w:spacing w:before="240" w:after="220"/>
        <w:rPr>
          <w:iCs/>
        </w:rPr>
      </w:pPr>
      <w:r>
        <w:rPr>
          <w:iCs/>
        </w:rPr>
        <w:t xml:space="preserve">Dalal AL GHANNAM (Ms.), Policy assistant, </w:t>
      </w:r>
      <w:r w:rsidR="00A05A57">
        <w:rPr>
          <w:iCs/>
        </w:rPr>
        <w:t>Saudi Authority for Intellectual Property (</w:t>
      </w:r>
      <w:r>
        <w:rPr>
          <w:iCs/>
        </w:rPr>
        <w:t>SAIP</w:t>
      </w:r>
      <w:r w:rsidR="00A05A57">
        <w:rPr>
          <w:iCs/>
        </w:rPr>
        <w:t>)</w:t>
      </w:r>
      <w:r>
        <w:rPr>
          <w:iCs/>
        </w:rPr>
        <w:t>, Riyadh</w:t>
      </w:r>
    </w:p>
    <w:p w14:paraId="01FD38BF" w14:textId="13B20CB7" w:rsidR="000C5ADD" w:rsidRDefault="007F2DC1">
      <w:pPr>
        <w:spacing w:before="240" w:after="220"/>
        <w:rPr>
          <w:iCs/>
        </w:rPr>
      </w:pPr>
      <w:r>
        <w:rPr>
          <w:iCs/>
        </w:rPr>
        <w:t>FAISAL ALENAZI (Mr.), Head of International Organizations, Saudi Authority for Intellectual Property</w:t>
      </w:r>
      <w:r w:rsidR="0076720A">
        <w:rPr>
          <w:iCs/>
        </w:rPr>
        <w:t xml:space="preserve"> (SAIP)</w:t>
      </w:r>
      <w:r>
        <w:rPr>
          <w:iCs/>
        </w:rPr>
        <w:t>, Riyadh</w:t>
      </w:r>
    </w:p>
    <w:p w14:paraId="6383E9E9" w14:textId="723BAE78" w:rsidR="000C5ADD" w:rsidRDefault="007F2DC1">
      <w:pPr>
        <w:spacing w:before="240" w:after="220"/>
        <w:rPr>
          <w:iCs/>
        </w:rPr>
      </w:pPr>
      <w:r>
        <w:rPr>
          <w:iCs/>
        </w:rPr>
        <w:t>Uthman A</w:t>
      </w:r>
      <w:r w:rsidR="00416F6B">
        <w:rPr>
          <w:iCs/>
        </w:rPr>
        <w:t>.</w:t>
      </w:r>
      <w:r>
        <w:rPr>
          <w:iCs/>
        </w:rPr>
        <w:t xml:space="preserve"> ALBJADI (Mr.), Head of </w:t>
      </w:r>
      <w:r w:rsidR="00065E18">
        <w:rPr>
          <w:iCs/>
        </w:rPr>
        <w:t>Alternative Dispute Resolution</w:t>
      </w:r>
      <w:r>
        <w:rPr>
          <w:iCs/>
        </w:rPr>
        <w:t xml:space="preserve">, </w:t>
      </w:r>
      <w:r w:rsidR="002830E3" w:rsidRPr="002830E3">
        <w:rPr>
          <w:iCs/>
        </w:rPr>
        <w:t xml:space="preserve">Saudi Authority for Intellectual Property </w:t>
      </w:r>
      <w:r w:rsidR="002830E3">
        <w:rPr>
          <w:iCs/>
        </w:rPr>
        <w:t>(</w:t>
      </w:r>
      <w:r>
        <w:rPr>
          <w:iCs/>
        </w:rPr>
        <w:t>SAIP</w:t>
      </w:r>
      <w:r w:rsidR="002830E3">
        <w:rPr>
          <w:iCs/>
        </w:rPr>
        <w:t>)</w:t>
      </w:r>
      <w:r>
        <w:rPr>
          <w:iCs/>
        </w:rPr>
        <w:t>, Riyadh</w:t>
      </w:r>
    </w:p>
    <w:p w14:paraId="7FC4D129" w14:textId="77777777" w:rsidR="000F4D04" w:rsidRDefault="000F4D04">
      <w:pPr>
        <w:spacing w:before="240" w:after="220"/>
        <w:rPr>
          <w:iCs/>
        </w:rPr>
      </w:pPr>
    </w:p>
    <w:p w14:paraId="23F3E4C7" w14:textId="7581B28B" w:rsidR="000C5ADD" w:rsidRPr="00E013F5" w:rsidRDefault="007F2DC1">
      <w:pPr>
        <w:spacing w:before="240" w:after="220"/>
        <w:rPr>
          <w:u w:val="single"/>
          <w:lang w:val="es-CO"/>
        </w:rPr>
      </w:pPr>
      <w:r w:rsidRPr="00E013F5">
        <w:rPr>
          <w:u w:val="single"/>
          <w:lang w:val="es-CO"/>
        </w:rPr>
        <w:t>ARGENTINE/ARGENTINA</w:t>
      </w:r>
    </w:p>
    <w:p w14:paraId="0BF7F749" w14:textId="037085A7" w:rsidR="000C5ADD" w:rsidRPr="0014176C" w:rsidRDefault="00944A35" w:rsidP="003A0339">
      <w:pPr>
        <w:spacing w:before="240" w:after="220"/>
        <w:rPr>
          <w:lang w:val="es-CO"/>
        </w:rPr>
      </w:pPr>
      <w:r w:rsidRPr="00E013F5">
        <w:rPr>
          <w:lang w:val="es-CO"/>
        </w:rPr>
        <w:t xml:space="preserve">Carlos </w:t>
      </w:r>
      <w:r w:rsidR="007F2DC1" w:rsidRPr="00E013F5">
        <w:rPr>
          <w:lang w:val="es-CO"/>
        </w:rPr>
        <w:t>Mario FORADORI (</w:t>
      </w:r>
      <w:r w:rsidR="005B4F2C" w:rsidRPr="00E013F5">
        <w:rPr>
          <w:lang w:val="es-CO"/>
        </w:rPr>
        <w:t>Sr.</w:t>
      </w:r>
      <w:r w:rsidR="007F2DC1" w:rsidRPr="00E013F5">
        <w:rPr>
          <w:lang w:val="es-CO"/>
        </w:rPr>
        <w:t xml:space="preserve">), </w:t>
      </w:r>
      <w:r w:rsidR="003A0339" w:rsidRPr="0014176C">
        <w:rPr>
          <w:lang w:val="es-CO"/>
        </w:rPr>
        <w:t>Embajador, Representante Permanente, Misión Permanente, Ginebra</w:t>
      </w:r>
    </w:p>
    <w:p w14:paraId="16711053" w14:textId="117C4129" w:rsidR="000C5ADD" w:rsidRPr="0014176C" w:rsidRDefault="007F2DC1" w:rsidP="62754ABC">
      <w:pPr>
        <w:spacing w:before="240" w:after="220"/>
        <w:rPr>
          <w:lang w:val="es-CO"/>
        </w:rPr>
      </w:pPr>
      <w:r w:rsidRPr="0014176C">
        <w:rPr>
          <w:lang w:val="es-CO"/>
        </w:rPr>
        <w:t>Carlos María GALLO (</w:t>
      </w:r>
      <w:r w:rsidR="005B4F2C" w:rsidRPr="0014176C">
        <w:rPr>
          <w:lang w:val="es-CO"/>
        </w:rPr>
        <w:t>S</w:t>
      </w:r>
      <w:r w:rsidRPr="0014176C">
        <w:rPr>
          <w:lang w:val="es-CO"/>
        </w:rPr>
        <w:t xml:space="preserve">r.), </w:t>
      </w:r>
      <w:proofErr w:type="gramStart"/>
      <w:r w:rsidRPr="0014176C">
        <w:rPr>
          <w:lang w:val="es-CO"/>
        </w:rPr>
        <w:t>Presidente</w:t>
      </w:r>
      <w:proofErr w:type="gramEnd"/>
      <w:r w:rsidRPr="0014176C">
        <w:rPr>
          <w:lang w:val="es-CO"/>
        </w:rPr>
        <w:t>, Instituto Nacional de la Propiedad Industrial (INPI), Buenos Aires</w:t>
      </w:r>
    </w:p>
    <w:p w14:paraId="68A9CFFB" w14:textId="77777777" w:rsidR="005B4F2C" w:rsidRPr="009B250F" w:rsidRDefault="005B4F2C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 xml:space="preserve">Nadia Soledad SOCOLOFF (Sra.), </w:t>
      </w:r>
      <w:proofErr w:type="gramStart"/>
      <w:r w:rsidRPr="62754ABC">
        <w:rPr>
          <w:lang w:val="es-ES"/>
        </w:rPr>
        <w:t>Consejera</w:t>
      </w:r>
      <w:proofErr w:type="gramEnd"/>
      <w:r w:rsidRPr="62754ABC">
        <w:rPr>
          <w:lang w:val="es-ES"/>
        </w:rPr>
        <w:t>, Misión Permanente, Ginebra</w:t>
      </w:r>
    </w:p>
    <w:p w14:paraId="7C572BDF" w14:textId="7596A71B" w:rsidR="000C5ADD" w:rsidRPr="009B250F" w:rsidRDefault="005B4F2C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 xml:space="preserve">Valeria María GONZÁLEZ POSSE (Sra.), </w:t>
      </w:r>
      <w:proofErr w:type="gramStart"/>
      <w:r w:rsidRPr="62754ABC">
        <w:rPr>
          <w:lang w:val="es-ES"/>
        </w:rPr>
        <w:t>Ministra</w:t>
      </w:r>
      <w:proofErr w:type="gramEnd"/>
      <w:r w:rsidRPr="62754ABC">
        <w:rPr>
          <w:lang w:val="es-ES"/>
        </w:rPr>
        <w:t>, Representante Permanente Alterna, Misión Permanente, Ginebra</w:t>
      </w:r>
    </w:p>
    <w:p w14:paraId="241C1017" w14:textId="77777777" w:rsidR="000F4D04" w:rsidRPr="009B250F" w:rsidRDefault="000F4D04">
      <w:pPr>
        <w:spacing w:before="240" w:after="220"/>
        <w:rPr>
          <w:iCs/>
          <w:lang w:val="es-ES_tradnl"/>
        </w:rPr>
      </w:pPr>
    </w:p>
    <w:p w14:paraId="17787AB1" w14:textId="4C81B246" w:rsidR="000C5ADD" w:rsidRPr="00B21134" w:rsidRDefault="007F2DC1">
      <w:pPr>
        <w:spacing w:before="240" w:after="220"/>
        <w:rPr>
          <w:iCs/>
          <w:u w:val="single"/>
        </w:rPr>
      </w:pPr>
      <w:r w:rsidRPr="00B21134">
        <w:rPr>
          <w:iCs/>
          <w:u w:val="single"/>
        </w:rPr>
        <w:t>ARMÉNIE/ARMENIA</w:t>
      </w:r>
    </w:p>
    <w:p w14:paraId="29F3125E" w14:textId="745B64A7" w:rsidR="000C5ADD" w:rsidRPr="00B21134" w:rsidRDefault="007F2DC1" w:rsidP="62754ABC">
      <w:pPr>
        <w:spacing w:before="240" w:after="220"/>
      </w:pPr>
      <w:r w:rsidRPr="00B21134">
        <w:t xml:space="preserve">Hasmik TOLMAJIAN (Ms.), </w:t>
      </w:r>
      <w:r w:rsidR="00BB24E7" w:rsidRPr="00B21134">
        <w:t>Ambassador, Permanent Representative, Permanent Mission, Geneva</w:t>
      </w:r>
    </w:p>
    <w:p w14:paraId="5A413792" w14:textId="4F090CAA" w:rsidR="000C5ADD" w:rsidRDefault="007F2DC1">
      <w:pPr>
        <w:spacing w:before="240" w:after="220"/>
        <w:rPr>
          <w:iCs/>
        </w:rPr>
      </w:pPr>
      <w:r>
        <w:rPr>
          <w:iCs/>
        </w:rPr>
        <w:t xml:space="preserve">Kristine HAMBARYAN (Ms.), </w:t>
      </w:r>
      <w:r w:rsidR="003D10AF" w:rsidRPr="00A90A79">
        <w:rPr>
          <w:iCs/>
        </w:rPr>
        <w:t>Head, Intellectual Property Office, Ministry of Economy of the Republic of Armenia, Yerevan</w:t>
      </w:r>
    </w:p>
    <w:p w14:paraId="5557C450" w14:textId="28EE8675" w:rsidR="000C5ADD" w:rsidRDefault="007F2DC1">
      <w:pPr>
        <w:spacing w:before="240" w:after="220"/>
        <w:rPr>
          <w:iCs/>
        </w:rPr>
      </w:pPr>
      <w:r>
        <w:rPr>
          <w:iCs/>
        </w:rPr>
        <w:t>Anna SARGSYAN (Ms.), First Secretary, Permanent Mission, Geneva</w:t>
      </w:r>
    </w:p>
    <w:p w14:paraId="5CF55DC6" w14:textId="77777777" w:rsidR="000F4D04" w:rsidRDefault="000F4D04">
      <w:pPr>
        <w:spacing w:before="240" w:after="220"/>
        <w:rPr>
          <w:iCs/>
        </w:rPr>
      </w:pPr>
    </w:p>
    <w:p w14:paraId="3EEC0563" w14:textId="0C07CB3B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AUSTRALIE/AUSTRALIA</w:t>
      </w:r>
    </w:p>
    <w:p w14:paraId="6E66B928" w14:textId="053D9DB4" w:rsidR="000C5ADD" w:rsidRDefault="007F2DC1">
      <w:pPr>
        <w:spacing w:before="240" w:after="220"/>
        <w:rPr>
          <w:iCs/>
        </w:rPr>
      </w:pPr>
      <w:r>
        <w:rPr>
          <w:iCs/>
        </w:rPr>
        <w:t>James BAXTER (Mr.), Ambassador</w:t>
      </w:r>
      <w:r w:rsidR="00B956E3">
        <w:rPr>
          <w:iCs/>
        </w:rPr>
        <w:t>,</w:t>
      </w:r>
      <w:r>
        <w:rPr>
          <w:iCs/>
        </w:rPr>
        <w:t xml:space="preserve"> Permanent Representative, Department of Foreign Affairs and Trade, Geneva</w:t>
      </w:r>
    </w:p>
    <w:p w14:paraId="0FA16764" w14:textId="79CDFE02" w:rsidR="00957CE9" w:rsidRDefault="00957CE9" w:rsidP="00957CE9">
      <w:pPr>
        <w:spacing w:before="240" w:after="220"/>
        <w:rPr>
          <w:iCs/>
        </w:rPr>
      </w:pPr>
      <w:r>
        <w:rPr>
          <w:iCs/>
        </w:rPr>
        <w:t xml:space="preserve">Kristin TILLEY (Ms.), Minister, Deputy Head of Mission, Permanent Mission to the </w:t>
      </w:r>
      <w:r w:rsidRPr="00B923A3">
        <w:rPr>
          <w:iCs/>
        </w:rPr>
        <w:t>World Trade Organization</w:t>
      </w:r>
      <w:r>
        <w:rPr>
          <w:iCs/>
        </w:rPr>
        <w:t xml:space="preserve"> (WTO), Geneva</w:t>
      </w:r>
    </w:p>
    <w:p w14:paraId="653FF41F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Margaret TREGURTHA (Ms.), Acting Director General, IP Australia, Canberra</w:t>
      </w:r>
    </w:p>
    <w:p w14:paraId="17301791" w14:textId="77777777" w:rsidR="000C5ADD" w:rsidRDefault="007F2DC1">
      <w:pPr>
        <w:spacing w:before="240" w:after="220"/>
        <w:rPr>
          <w:iCs/>
        </w:rPr>
      </w:pPr>
      <w:r>
        <w:rPr>
          <w:iCs/>
        </w:rPr>
        <w:t>Bronwyn DAVIS (Ms.), Director, Policy and Stakeholders Group, IP Australia, Canberra</w:t>
      </w:r>
    </w:p>
    <w:p w14:paraId="646EC07A" w14:textId="77777777" w:rsidR="000C5ADD" w:rsidRDefault="007F2DC1">
      <w:pPr>
        <w:spacing w:before="240" w:after="220"/>
        <w:rPr>
          <w:iCs/>
        </w:rPr>
      </w:pPr>
      <w:r>
        <w:rPr>
          <w:iCs/>
        </w:rPr>
        <w:t>Dustyn TAYLOR (Mr.), Director, Policy and International Affairs, IP Australia, Canberra</w:t>
      </w:r>
    </w:p>
    <w:p w14:paraId="0C33FD23" w14:textId="0E607D2D" w:rsidR="000C5ADD" w:rsidRDefault="007F2DC1">
      <w:pPr>
        <w:spacing w:before="240" w:after="220"/>
        <w:rPr>
          <w:iCs/>
        </w:rPr>
      </w:pPr>
      <w:r>
        <w:rPr>
          <w:iCs/>
        </w:rPr>
        <w:t xml:space="preserve">Emily MCDONALD (Ms.), Second Secretary, Permanent Mission to the </w:t>
      </w:r>
      <w:r w:rsidR="0090483B" w:rsidRPr="0090483B">
        <w:rPr>
          <w:iCs/>
        </w:rPr>
        <w:t xml:space="preserve">World Trade Organization </w:t>
      </w:r>
      <w:r w:rsidR="0090483B">
        <w:rPr>
          <w:iCs/>
        </w:rPr>
        <w:t>(</w:t>
      </w:r>
      <w:r>
        <w:rPr>
          <w:iCs/>
        </w:rPr>
        <w:t>WTO</w:t>
      </w:r>
      <w:r w:rsidR="0090483B">
        <w:rPr>
          <w:iCs/>
        </w:rPr>
        <w:t>)</w:t>
      </w:r>
      <w:r>
        <w:rPr>
          <w:iCs/>
        </w:rPr>
        <w:t>, Geneva</w:t>
      </w:r>
    </w:p>
    <w:p w14:paraId="5D78144F" w14:textId="77777777" w:rsidR="000C5ADD" w:rsidRDefault="007F2DC1">
      <w:pPr>
        <w:spacing w:before="240" w:after="220"/>
        <w:rPr>
          <w:iCs/>
        </w:rPr>
      </w:pPr>
      <w:r>
        <w:rPr>
          <w:iCs/>
        </w:rPr>
        <w:t>Lana HALPERIN (Ms.), Assistant Director, Policy and Stakeholders Group, IP Australia, Canberra</w:t>
      </w:r>
    </w:p>
    <w:p w14:paraId="6992EE12" w14:textId="1AF4DFDD" w:rsidR="000C5ADD" w:rsidRDefault="007F2DC1">
      <w:pPr>
        <w:spacing w:before="240" w:after="220"/>
        <w:rPr>
          <w:iCs/>
        </w:rPr>
      </w:pPr>
      <w:r>
        <w:rPr>
          <w:iCs/>
        </w:rPr>
        <w:t xml:space="preserve">Will NIXON (Mr.), First Secretary, Permanent Mission to the </w:t>
      </w:r>
      <w:r w:rsidR="00B923A3" w:rsidRPr="00B923A3">
        <w:rPr>
          <w:iCs/>
        </w:rPr>
        <w:t xml:space="preserve">World Trade Organization </w:t>
      </w:r>
      <w:r w:rsidR="00B923A3">
        <w:rPr>
          <w:iCs/>
        </w:rPr>
        <w:t>(</w:t>
      </w:r>
      <w:r>
        <w:rPr>
          <w:iCs/>
        </w:rPr>
        <w:t>WTO</w:t>
      </w:r>
      <w:r w:rsidR="00B923A3">
        <w:rPr>
          <w:iCs/>
        </w:rPr>
        <w:t>)</w:t>
      </w:r>
      <w:r>
        <w:rPr>
          <w:iCs/>
        </w:rPr>
        <w:t>, Geneva</w:t>
      </w:r>
    </w:p>
    <w:p w14:paraId="77C4C621" w14:textId="27D7B39F" w:rsidR="000C5ADD" w:rsidRDefault="007F2DC1">
      <w:pPr>
        <w:spacing w:before="240" w:after="220"/>
        <w:rPr>
          <w:iCs/>
        </w:rPr>
      </w:pPr>
      <w:r>
        <w:rPr>
          <w:iCs/>
        </w:rPr>
        <w:t xml:space="preserve">Arja SAYERS-LOWE (Ms.), Intern, Permanent Mission to the </w:t>
      </w:r>
      <w:r w:rsidR="0090483B" w:rsidRPr="0090483B">
        <w:rPr>
          <w:iCs/>
        </w:rPr>
        <w:t xml:space="preserve">World Trade Organization </w:t>
      </w:r>
      <w:r w:rsidR="0090483B">
        <w:rPr>
          <w:iCs/>
        </w:rPr>
        <w:t>(</w:t>
      </w:r>
      <w:r>
        <w:rPr>
          <w:iCs/>
        </w:rPr>
        <w:t>WTO</w:t>
      </w:r>
      <w:r w:rsidR="0090483B">
        <w:rPr>
          <w:iCs/>
        </w:rPr>
        <w:t>)</w:t>
      </w:r>
      <w:r>
        <w:rPr>
          <w:iCs/>
        </w:rPr>
        <w:t>, Geneva</w:t>
      </w:r>
    </w:p>
    <w:p w14:paraId="521C2589" w14:textId="77777777" w:rsidR="000F4D04" w:rsidRDefault="000F4D04">
      <w:pPr>
        <w:spacing w:before="240" w:after="220"/>
        <w:rPr>
          <w:iCs/>
        </w:rPr>
      </w:pPr>
    </w:p>
    <w:p w14:paraId="6F93A043" w14:textId="4C4B6384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AUTRICHE/AUSTRIA</w:t>
      </w:r>
    </w:p>
    <w:p w14:paraId="77E4AC1E" w14:textId="4B189765" w:rsidR="000C5ADD" w:rsidRDefault="007F2DC1">
      <w:pPr>
        <w:spacing w:before="240" w:after="220"/>
        <w:rPr>
          <w:iCs/>
        </w:rPr>
      </w:pPr>
      <w:r>
        <w:rPr>
          <w:iCs/>
        </w:rPr>
        <w:t>Stefan HARASEK (Mr.), President, Austrian Patent Office, Vienna</w:t>
      </w:r>
    </w:p>
    <w:p w14:paraId="5C3C96F2" w14:textId="79D8D575" w:rsidR="000C5ADD" w:rsidRDefault="007F2DC1">
      <w:pPr>
        <w:spacing w:before="240" w:after="220"/>
        <w:rPr>
          <w:iCs/>
        </w:rPr>
      </w:pPr>
      <w:r>
        <w:rPr>
          <w:iCs/>
        </w:rPr>
        <w:t>Alexander KMENTT (Mr.), Ambassador, Permanent Representative, Permanent Mission, Geneva</w:t>
      </w:r>
    </w:p>
    <w:p w14:paraId="6EED4C01" w14:textId="2089B5FB" w:rsidR="002E1684" w:rsidRDefault="002E1684">
      <w:pPr>
        <w:spacing w:before="240" w:after="220"/>
        <w:rPr>
          <w:iCs/>
        </w:rPr>
      </w:pPr>
      <w:r>
        <w:rPr>
          <w:iCs/>
        </w:rPr>
        <w:t xml:space="preserve">Christoph WIELAND (Mr.), </w:t>
      </w:r>
      <w:r w:rsidRPr="00A90A79">
        <w:rPr>
          <w:iCs/>
        </w:rPr>
        <w:t>Deputy Permanent Representative, Permanent Mission, Geneva</w:t>
      </w:r>
    </w:p>
    <w:p w14:paraId="79BDFA3F" w14:textId="2582DE06" w:rsidR="000C5ADD" w:rsidRDefault="007F2DC1">
      <w:pPr>
        <w:spacing w:before="240" w:after="220"/>
        <w:rPr>
          <w:iCs/>
        </w:rPr>
      </w:pPr>
      <w:r>
        <w:rPr>
          <w:iCs/>
        </w:rPr>
        <w:t>Anna WALCH (Ms.), Attaché, Permanent Mission, Geneva</w:t>
      </w:r>
    </w:p>
    <w:p w14:paraId="0A7CF4B0" w14:textId="77777777" w:rsidR="000C5ADD" w:rsidRDefault="007F2DC1">
      <w:pPr>
        <w:spacing w:before="240" w:after="220"/>
        <w:rPr>
          <w:iCs/>
        </w:rPr>
      </w:pPr>
      <w:r>
        <w:rPr>
          <w:iCs/>
        </w:rPr>
        <w:t>Natalia STAROWICZ (Ms.), Counsellor, Permanent Mission, Geneva</w:t>
      </w:r>
    </w:p>
    <w:p w14:paraId="33AEC643" w14:textId="7A737849" w:rsidR="000C5ADD" w:rsidRDefault="007F2DC1">
      <w:pPr>
        <w:spacing w:before="240" w:after="220"/>
        <w:rPr>
          <w:iCs/>
        </w:rPr>
      </w:pPr>
      <w:r>
        <w:rPr>
          <w:iCs/>
        </w:rPr>
        <w:t>Silvia GEHRER (Ms.), Counsellor, Permanent Mission, Geneva</w:t>
      </w:r>
    </w:p>
    <w:p w14:paraId="57B4B99B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Alexandra FEIST (Ms.), International Relations Officer, Austrian Patent Office, Vienna</w:t>
      </w:r>
    </w:p>
    <w:p w14:paraId="08588CAC" w14:textId="0254335B" w:rsidR="000C5ADD" w:rsidRDefault="007F2DC1" w:rsidP="002E1684">
      <w:pPr>
        <w:spacing w:before="240" w:after="220"/>
        <w:rPr>
          <w:iCs/>
        </w:rPr>
      </w:pPr>
      <w:r>
        <w:rPr>
          <w:iCs/>
        </w:rPr>
        <w:t>Sofie STELLER (Ms.), Interim Head of International Affairs, Austrian Patent Office, Vienna</w:t>
      </w:r>
    </w:p>
    <w:p w14:paraId="34E32A44" w14:textId="77777777" w:rsidR="000C5ADD" w:rsidRDefault="007F2DC1">
      <w:pPr>
        <w:spacing w:before="240" w:after="220"/>
        <w:rPr>
          <w:iCs/>
        </w:rPr>
      </w:pPr>
      <w:r>
        <w:rPr>
          <w:iCs/>
        </w:rPr>
        <w:t>Fridolin Michael EGERER (Mr.), International Relations Officer, Austrian Patent Office, Vienna</w:t>
      </w:r>
    </w:p>
    <w:p w14:paraId="4522DBB2" w14:textId="77777777" w:rsidR="000F4D04" w:rsidRDefault="000F4D04">
      <w:pPr>
        <w:spacing w:before="240" w:after="220"/>
        <w:rPr>
          <w:iCs/>
        </w:rPr>
      </w:pPr>
    </w:p>
    <w:p w14:paraId="26AAD5FA" w14:textId="392261B4" w:rsidR="000C5ADD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AZERBAÏDJAN/AZERBAIJAN</w:t>
      </w:r>
    </w:p>
    <w:p w14:paraId="09F11828" w14:textId="45BEFFE8" w:rsidR="002E1684" w:rsidRPr="006325B4" w:rsidRDefault="002E1684" w:rsidP="006325B4">
      <w:pPr>
        <w:spacing w:before="240" w:after="220"/>
        <w:rPr>
          <w:iCs/>
        </w:rPr>
      </w:pPr>
      <w:r w:rsidRPr="006325B4">
        <w:rPr>
          <w:iCs/>
        </w:rPr>
        <w:t xml:space="preserve">Galib ISRAFILOV (Mr.), </w:t>
      </w:r>
      <w:r w:rsidR="006325B4" w:rsidRPr="00A90A79">
        <w:rPr>
          <w:iCs/>
        </w:rPr>
        <w:t>Ambassador, Permanent Representative, Permanent Mission, Geneva</w:t>
      </w:r>
    </w:p>
    <w:p w14:paraId="323C07B8" w14:textId="4FBDEF97" w:rsidR="000C5ADD" w:rsidRDefault="007F2DC1">
      <w:pPr>
        <w:spacing w:before="240" w:after="220"/>
        <w:rPr>
          <w:iCs/>
        </w:rPr>
      </w:pPr>
      <w:r>
        <w:rPr>
          <w:iCs/>
        </w:rPr>
        <w:t>Kamran IMANOV (</w:t>
      </w:r>
      <w:r w:rsidR="006325B4">
        <w:rPr>
          <w:iCs/>
        </w:rPr>
        <w:t>Mr</w:t>
      </w:r>
      <w:r>
        <w:rPr>
          <w:iCs/>
        </w:rPr>
        <w:t>.), Chairman, Intellectual Property Agency of the Republic of Azerbaijan, Baku</w:t>
      </w:r>
    </w:p>
    <w:p w14:paraId="6B9F7870" w14:textId="77777777" w:rsidR="000C5ADD" w:rsidRDefault="007F2DC1">
      <w:pPr>
        <w:spacing w:before="240" w:after="220"/>
        <w:rPr>
          <w:iCs/>
        </w:rPr>
      </w:pPr>
      <w:r>
        <w:rPr>
          <w:iCs/>
        </w:rPr>
        <w:t>Gulnara RUSTAMOVA (Ms.), Adviser to the Chairman, Intellectual Property Agency of the Republic of Azerbaijan, Baku</w:t>
      </w:r>
    </w:p>
    <w:p w14:paraId="74ECC3B2" w14:textId="7342C9E6" w:rsidR="000C5ADD" w:rsidRDefault="007F2DC1">
      <w:pPr>
        <w:spacing w:before="240" w:after="220"/>
        <w:rPr>
          <w:iCs/>
        </w:rPr>
      </w:pPr>
      <w:r>
        <w:rPr>
          <w:iCs/>
        </w:rPr>
        <w:t>Yusif MADATOV (Mr.), Counsellor, Permanent Mission, Geneva</w:t>
      </w:r>
    </w:p>
    <w:p w14:paraId="7FAC3ABB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Akbar ALIYEV (Mr.), Assistant to the Chairman, Intellectual Property Agency of the Republic of Azerbaijan, Baku</w:t>
      </w:r>
    </w:p>
    <w:p w14:paraId="0F39D56E" w14:textId="5D8D8FDD" w:rsidR="000C5ADD" w:rsidRDefault="007F2DC1">
      <w:pPr>
        <w:spacing w:before="240" w:after="220"/>
        <w:rPr>
          <w:iCs/>
        </w:rPr>
      </w:pPr>
      <w:r>
        <w:rPr>
          <w:iCs/>
        </w:rPr>
        <w:t>Nazrin HUSEYN (Ms.), Attaché, Permanent Mission, Geneva</w:t>
      </w:r>
    </w:p>
    <w:p w14:paraId="1EBF39FF" w14:textId="19CB9735" w:rsidR="000C5ADD" w:rsidRDefault="007F2DC1">
      <w:pPr>
        <w:spacing w:before="240" w:after="220"/>
        <w:rPr>
          <w:iCs/>
        </w:rPr>
      </w:pPr>
      <w:r>
        <w:rPr>
          <w:iCs/>
        </w:rPr>
        <w:t>Toghrul SALMANZADA (Mr.), Third Secretary, Permanent Mission</w:t>
      </w:r>
      <w:r w:rsidR="00223EF9">
        <w:rPr>
          <w:iCs/>
        </w:rPr>
        <w:t xml:space="preserve">, </w:t>
      </w:r>
      <w:r>
        <w:rPr>
          <w:iCs/>
        </w:rPr>
        <w:t>Geneva</w:t>
      </w:r>
    </w:p>
    <w:p w14:paraId="6CDA9AC3" w14:textId="77777777" w:rsidR="00283EF0" w:rsidRDefault="00283EF0">
      <w:pPr>
        <w:spacing w:before="240" w:after="220"/>
        <w:rPr>
          <w:iCs/>
        </w:rPr>
      </w:pPr>
    </w:p>
    <w:p w14:paraId="5D0CA58F" w14:textId="7777777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BAHAMAS</w:t>
      </w:r>
    </w:p>
    <w:p w14:paraId="530D6832" w14:textId="181ACD08" w:rsidR="000C5ADD" w:rsidRDefault="007F2DC1">
      <w:pPr>
        <w:spacing w:before="240" w:after="220"/>
        <w:rPr>
          <w:iCs/>
        </w:rPr>
      </w:pPr>
      <w:r>
        <w:rPr>
          <w:iCs/>
        </w:rPr>
        <w:t>Patricia Ann HERMANNS (Ms.), Ambassador</w:t>
      </w:r>
      <w:r w:rsidR="002E1684">
        <w:rPr>
          <w:iCs/>
        </w:rPr>
        <w:t xml:space="preserve">, </w:t>
      </w:r>
      <w:r>
        <w:rPr>
          <w:iCs/>
        </w:rPr>
        <w:t xml:space="preserve">Permanent Representative, </w:t>
      </w:r>
      <w:r w:rsidR="002E1684">
        <w:rPr>
          <w:iCs/>
        </w:rPr>
        <w:t>Permanent Mission</w:t>
      </w:r>
      <w:r>
        <w:rPr>
          <w:iCs/>
        </w:rPr>
        <w:t>, Geneva</w:t>
      </w:r>
    </w:p>
    <w:p w14:paraId="4646E8BE" w14:textId="4A68846E" w:rsidR="000C5ADD" w:rsidRDefault="00B01269" w:rsidP="00B01269">
      <w:pPr>
        <w:spacing w:before="240" w:after="220"/>
        <w:rPr>
          <w:iCs/>
        </w:rPr>
      </w:pPr>
      <w:r w:rsidRPr="00A90A79">
        <w:rPr>
          <w:iCs/>
        </w:rPr>
        <w:t>Camille GOMEZ-JONES (Ms.), Registrar General, Registrar General's Department, Nassau</w:t>
      </w:r>
    </w:p>
    <w:p w14:paraId="44F5C32F" w14:textId="26AD4D8C" w:rsidR="000C5ADD" w:rsidRDefault="007F2DC1">
      <w:pPr>
        <w:spacing w:before="240" w:after="220"/>
        <w:rPr>
          <w:iCs/>
        </w:rPr>
      </w:pPr>
      <w:r>
        <w:rPr>
          <w:iCs/>
        </w:rPr>
        <w:t>Charles GIBSON (Mr.), Second Secretary, Permanent Mission, Geneva</w:t>
      </w:r>
    </w:p>
    <w:p w14:paraId="78C8CDF5" w14:textId="77777777" w:rsidR="000F4D04" w:rsidRDefault="000F4D04">
      <w:pPr>
        <w:spacing w:before="240" w:after="220"/>
        <w:rPr>
          <w:iCs/>
        </w:rPr>
      </w:pPr>
    </w:p>
    <w:p w14:paraId="4B4DE7F1" w14:textId="7F97234D" w:rsidR="000C5ADD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BAHREÏN/BAHRAIN</w:t>
      </w:r>
    </w:p>
    <w:p w14:paraId="794A65FF" w14:textId="1A547684" w:rsidR="00976D55" w:rsidRPr="00976D55" w:rsidRDefault="00976D55" w:rsidP="00976D55">
      <w:pPr>
        <w:spacing w:before="240" w:after="220"/>
        <w:rPr>
          <w:iCs/>
        </w:rPr>
      </w:pPr>
      <w:r>
        <w:rPr>
          <w:iCs/>
        </w:rPr>
        <w:t>Abdulla Abdullatif ABDULLA (Mr.), Ambassador</w:t>
      </w:r>
      <w:r w:rsidR="00220729">
        <w:rPr>
          <w:iCs/>
        </w:rPr>
        <w:t>,</w:t>
      </w:r>
      <w:r>
        <w:rPr>
          <w:iCs/>
        </w:rPr>
        <w:t xml:space="preserve"> Permanent Representative, </w:t>
      </w:r>
      <w:r w:rsidR="00CF2828">
        <w:rPr>
          <w:iCs/>
        </w:rPr>
        <w:t>Permanent Mission</w:t>
      </w:r>
      <w:r>
        <w:rPr>
          <w:iCs/>
        </w:rPr>
        <w:t>, Geneva</w:t>
      </w:r>
    </w:p>
    <w:p w14:paraId="3DB4FEE7" w14:textId="75F6322E" w:rsidR="000C5ADD" w:rsidRDefault="007F2DC1">
      <w:pPr>
        <w:spacing w:before="240" w:after="220"/>
        <w:rPr>
          <w:iCs/>
        </w:rPr>
      </w:pPr>
      <w:r>
        <w:rPr>
          <w:iCs/>
        </w:rPr>
        <w:t xml:space="preserve">Manaf ALMANNAI (Mr.), Director of </w:t>
      </w:r>
      <w:r w:rsidR="00976D55">
        <w:rPr>
          <w:iCs/>
        </w:rPr>
        <w:t>F</w:t>
      </w:r>
      <w:r>
        <w:rPr>
          <w:iCs/>
        </w:rPr>
        <w:t xml:space="preserve">oreign </w:t>
      </w:r>
      <w:r w:rsidR="00976D55">
        <w:rPr>
          <w:iCs/>
        </w:rPr>
        <w:t>T</w:t>
      </w:r>
      <w:r>
        <w:rPr>
          <w:iCs/>
        </w:rPr>
        <w:t xml:space="preserve">rade and </w:t>
      </w:r>
      <w:r w:rsidR="00976D55">
        <w:rPr>
          <w:iCs/>
        </w:rPr>
        <w:t>I</w:t>
      </w:r>
      <w:r>
        <w:rPr>
          <w:iCs/>
        </w:rPr>
        <w:t xml:space="preserve">ndustrial </w:t>
      </w:r>
      <w:r w:rsidR="00976D55">
        <w:rPr>
          <w:iCs/>
        </w:rPr>
        <w:t>P</w:t>
      </w:r>
      <w:r>
        <w:rPr>
          <w:iCs/>
        </w:rPr>
        <w:t>roperty, Ministry of Industry and Commerce, Manama</w:t>
      </w:r>
    </w:p>
    <w:p w14:paraId="27D63691" w14:textId="79165EBC" w:rsidR="000C5ADD" w:rsidRDefault="00976D55" w:rsidP="00976D55">
      <w:pPr>
        <w:spacing w:before="240" w:after="220"/>
        <w:rPr>
          <w:iCs/>
        </w:rPr>
      </w:pPr>
      <w:r w:rsidRPr="00A90A79">
        <w:rPr>
          <w:iCs/>
        </w:rPr>
        <w:t>Fatema Maryam ALDOSERI (Ms.), Attaché (Commercial Affairs), Permanent Mission, Geneva</w:t>
      </w:r>
    </w:p>
    <w:p w14:paraId="44DD62FB" w14:textId="507C8BB1" w:rsidR="000C5ADD" w:rsidRDefault="007F2DC1">
      <w:pPr>
        <w:spacing w:before="240" w:after="220"/>
        <w:rPr>
          <w:iCs/>
        </w:rPr>
      </w:pPr>
      <w:r>
        <w:rPr>
          <w:iCs/>
        </w:rPr>
        <w:t xml:space="preserve">Nawaf ALMAJED (Mr.), Chief of Patent </w:t>
      </w:r>
      <w:r w:rsidR="00976D55">
        <w:rPr>
          <w:iCs/>
        </w:rPr>
        <w:t>and</w:t>
      </w:r>
      <w:r>
        <w:rPr>
          <w:iCs/>
        </w:rPr>
        <w:t xml:space="preserve"> Industrial Design, Ministry of Industry </w:t>
      </w:r>
      <w:r w:rsidR="00976D55">
        <w:rPr>
          <w:iCs/>
        </w:rPr>
        <w:t>and</w:t>
      </w:r>
      <w:r>
        <w:rPr>
          <w:iCs/>
        </w:rPr>
        <w:t xml:space="preserve"> Commerce, Muharraq</w:t>
      </w:r>
    </w:p>
    <w:p w14:paraId="6205F8F7" w14:textId="77777777" w:rsidR="000F4D04" w:rsidRDefault="000F4D04">
      <w:pPr>
        <w:spacing w:before="240" w:after="220"/>
        <w:rPr>
          <w:iCs/>
        </w:rPr>
      </w:pPr>
    </w:p>
    <w:p w14:paraId="0307BE9F" w14:textId="7777777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BANGLADESH</w:t>
      </w:r>
    </w:p>
    <w:p w14:paraId="7522C3B8" w14:textId="35537587" w:rsidR="000C5ADD" w:rsidRDefault="007F2DC1">
      <w:pPr>
        <w:spacing w:before="240" w:after="220"/>
        <w:rPr>
          <w:iCs/>
        </w:rPr>
      </w:pPr>
      <w:r>
        <w:rPr>
          <w:iCs/>
        </w:rPr>
        <w:t>Nahida SOBHAN (Ms.), Ambassador</w:t>
      </w:r>
      <w:r w:rsidR="00B82811">
        <w:rPr>
          <w:iCs/>
        </w:rPr>
        <w:t>,</w:t>
      </w:r>
      <w:r w:rsidR="005268CC">
        <w:rPr>
          <w:iCs/>
        </w:rPr>
        <w:t xml:space="preserve"> </w:t>
      </w:r>
      <w:r>
        <w:rPr>
          <w:iCs/>
        </w:rPr>
        <w:t>Permanent Representative, Permanent Mission, Geneva</w:t>
      </w:r>
    </w:p>
    <w:p w14:paraId="58A29DF5" w14:textId="00A7FB5C" w:rsidR="000C5ADD" w:rsidRDefault="007F2DC1">
      <w:pPr>
        <w:spacing w:before="240" w:after="220"/>
        <w:rPr>
          <w:iCs/>
        </w:rPr>
      </w:pPr>
      <w:r>
        <w:rPr>
          <w:iCs/>
        </w:rPr>
        <w:t>Abdullah BIN MAHABUB (Mr.), First Secretary, Permanent Mission, Geneva</w:t>
      </w:r>
    </w:p>
    <w:p w14:paraId="2D417E24" w14:textId="4762A873" w:rsidR="000C5ADD" w:rsidRDefault="007F2DC1">
      <w:pPr>
        <w:spacing w:before="240" w:after="220"/>
        <w:rPr>
          <w:iCs/>
        </w:rPr>
      </w:pPr>
      <w:r>
        <w:rPr>
          <w:iCs/>
        </w:rPr>
        <w:t>G.M. IFTEKHAR (Mr.), Second Secretary, Permanent Mission, Geneva</w:t>
      </w:r>
    </w:p>
    <w:p w14:paraId="4E959D01" w14:textId="77777777" w:rsidR="000F4D04" w:rsidRDefault="000F4D04">
      <w:pPr>
        <w:spacing w:before="240" w:after="220"/>
        <w:rPr>
          <w:iCs/>
        </w:rPr>
      </w:pPr>
    </w:p>
    <w:p w14:paraId="4B98643A" w14:textId="77A7A555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BARBADE/BARBADOS</w:t>
      </w:r>
    </w:p>
    <w:p w14:paraId="63208EB6" w14:textId="77777777" w:rsidR="000C5ADD" w:rsidRDefault="007F2DC1">
      <w:pPr>
        <w:spacing w:before="240" w:after="220"/>
        <w:rPr>
          <w:iCs/>
        </w:rPr>
      </w:pPr>
      <w:r>
        <w:rPr>
          <w:iCs/>
        </w:rPr>
        <w:t>Kerrie SYMMONDS (Mr.), Senior Minister, Ministry of Energy, Business Development and Commerce, St. Michael</w:t>
      </w:r>
    </w:p>
    <w:p w14:paraId="786A1E6D" w14:textId="5DD09222" w:rsidR="000C5ADD" w:rsidRDefault="007F2DC1">
      <w:pPr>
        <w:spacing w:before="240" w:after="220"/>
        <w:rPr>
          <w:iCs/>
        </w:rPr>
      </w:pPr>
      <w:r>
        <w:rPr>
          <w:iCs/>
        </w:rPr>
        <w:t xml:space="preserve">Matthew WILSON (Mr.), Ambassador, </w:t>
      </w:r>
      <w:r w:rsidR="00747CC1">
        <w:rPr>
          <w:iCs/>
        </w:rPr>
        <w:t xml:space="preserve">Permanent Representative, </w:t>
      </w:r>
      <w:r>
        <w:rPr>
          <w:iCs/>
        </w:rPr>
        <w:t>Permanent Mission, Geneva</w:t>
      </w:r>
    </w:p>
    <w:p w14:paraId="627EA3A0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Erica SMITH (Ms.), Director, Business Barbados, Energy, Business Development and Commerce, Bridgetown</w:t>
      </w:r>
    </w:p>
    <w:p w14:paraId="450160BC" w14:textId="2583173E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Kay SEALY (Ms.), Deputy Permanent Representative, </w:t>
      </w:r>
      <w:r w:rsidR="001A422D">
        <w:rPr>
          <w:iCs/>
        </w:rPr>
        <w:t xml:space="preserve">Permanent Mission, </w:t>
      </w:r>
      <w:r>
        <w:rPr>
          <w:iCs/>
        </w:rPr>
        <w:t>Geneva</w:t>
      </w:r>
    </w:p>
    <w:p w14:paraId="3A2D0F64" w14:textId="311F66CA" w:rsidR="000C5ADD" w:rsidRDefault="007F2DC1">
      <w:pPr>
        <w:spacing w:before="240" w:after="220"/>
        <w:rPr>
          <w:iCs/>
        </w:rPr>
      </w:pPr>
      <w:r>
        <w:rPr>
          <w:iCs/>
        </w:rPr>
        <w:t>Skye Alaska VISSER (Ms.), Intern, Permanent Mission, Geneva</w:t>
      </w:r>
    </w:p>
    <w:p w14:paraId="255761B4" w14:textId="35C289C2" w:rsidR="000C5ADD" w:rsidRDefault="007F2DC1">
      <w:pPr>
        <w:spacing w:before="240" w:after="220"/>
        <w:rPr>
          <w:iCs/>
        </w:rPr>
      </w:pPr>
      <w:r>
        <w:rPr>
          <w:iCs/>
        </w:rPr>
        <w:t xml:space="preserve">Vicki BLACKMAN (Ms.), Health Attaché, Permanent Mission, </w:t>
      </w:r>
      <w:r w:rsidR="00C60941">
        <w:rPr>
          <w:iCs/>
        </w:rPr>
        <w:t>Geneva</w:t>
      </w:r>
    </w:p>
    <w:p w14:paraId="2B569D39" w14:textId="77777777" w:rsidR="000F4D04" w:rsidRDefault="000F4D04">
      <w:pPr>
        <w:spacing w:before="240" w:after="220"/>
        <w:rPr>
          <w:iCs/>
        </w:rPr>
      </w:pPr>
    </w:p>
    <w:p w14:paraId="5D7562AC" w14:textId="719CB6F4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BÉLARUS/BELARUS</w:t>
      </w:r>
    </w:p>
    <w:p w14:paraId="7680982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Aliaksei KURMAN (Mr.), Director General, National Center of Intellectual Property (NCIP), Minsk</w:t>
      </w:r>
    </w:p>
    <w:p w14:paraId="3C67B463" w14:textId="3B55C398" w:rsidR="000C5ADD" w:rsidRDefault="007F2DC1">
      <w:pPr>
        <w:spacing w:before="240" w:after="220"/>
        <w:rPr>
          <w:iCs/>
        </w:rPr>
      </w:pPr>
      <w:r>
        <w:rPr>
          <w:iCs/>
        </w:rPr>
        <w:t>Larysa BELSKAYA (Ms.),</w:t>
      </w:r>
      <w:r w:rsidR="00D07210">
        <w:rPr>
          <w:iCs/>
        </w:rPr>
        <w:t xml:space="preserve"> Ambassador,</w:t>
      </w:r>
      <w:r>
        <w:rPr>
          <w:iCs/>
        </w:rPr>
        <w:t xml:space="preserve"> Permanent Representative, Permanent Mission, </w:t>
      </w:r>
      <w:r w:rsidR="006A1D5C">
        <w:rPr>
          <w:iCs/>
        </w:rPr>
        <w:t>Geneva</w:t>
      </w:r>
    </w:p>
    <w:p w14:paraId="51967077" w14:textId="241CECAC" w:rsidR="000C5ADD" w:rsidRDefault="007F2DC1">
      <w:pPr>
        <w:spacing w:before="240" w:after="220"/>
        <w:rPr>
          <w:iCs/>
        </w:rPr>
      </w:pPr>
      <w:r>
        <w:rPr>
          <w:iCs/>
        </w:rPr>
        <w:t xml:space="preserve">Anna KLIUT (Ms.), Counsellor, Permanent Mission, </w:t>
      </w:r>
      <w:r w:rsidR="006A1D5C">
        <w:rPr>
          <w:iCs/>
        </w:rPr>
        <w:t>Geneva</w:t>
      </w:r>
    </w:p>
    <w:p w14:paraId="392748B8" w14:textId="77777777" w:rsidR="000C5ADD" w:rsidRDefault="007F2DC1">
      <w:pPr>
        <w:spacing w:before="240" w:after="220"/>
        <w:rPr>
          <w:iCs/>
        </w:rPr>
      </w:pPr>
      <w:r>
        <w:rPr>
          <w:iCs/>
        </w:rPr>
        <w:t>Arthur AKHRAMENKA (Mr.), Head of the Protocol and International Cooperation Department, National Center of Intellectual Property (NCIP), Minsk</w:t>
      </w:r>
    </w:p>
    <w:p w14:paraId="39871298" w14:textId="77777777" w:rsidR="000F4D04" w:rsidRDefault="000F4D04">
      <w:pPr>
        <w:spacing w:before="240" w:after="220"/>
        <w:rPr>
          <w:iCs/>
        </w:rPr>
      </w:pPr>
    </w:p>
    <w:p w14:paraId="7720B452" w14:textId="056803B5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BELGIQUE/BELGIUM</w:t>
      </w:r>
    </w:p>
    <w:p w14:paraId="572A5389" w14:textId="780FE4A8" w:rsidR="000C5ADD" w:rsidRDefault="007F2DC1">
      <w:pPr>
        <w:spacing w:before="240" w:after="220"/>
        <w:rPr>
          <w:iCs/>
        </w:rPr>
      </w:pPr>
      <w:r>
        <w:rPr>
          <w:iCs/>
        </w:rPr>
        <w:t xml:space="preserve">Christophe PAYOT (Mr.), Ambassador, Permanent Representative, Permanent </w:t>
      </w:r>
      <w:r w:rsidR="0079223A">
        <w:rPr>
          <w:iCs/>
        </w:rPr>
        <w:t>Mission</w:t>
      </w:r>
      <w:r>
        <w:rPr>
          <w:iCs/>
        </w:rPr>
        <w:t>, Geneva</w:t>
      </w:r>
    </w:p>
    <w:p w14:paraId="4C91148B" w14:textId="14C3EF67" w:rsidR="000C5ADD" w:rsidRDefault="007F2DC1">
      <w:pPr>
        <w:spacing w:before="240" w:after="220"/>
        <w:rPr>
          <w:iCs/>
        </w:rPr>
      </w:pPr>
      <w:r>
        <w:rPr>
          <w:iCs/>
        </w:rPr>
        <w:t>Gunther Cesar M AELBRECHT (Mr.), Head of the I</w:t>
      </w:r>
      <w:r w:rsidR="006D2CD7">
        <w:rPr>
          <w:iCs/>
        </w:rPr>
        <w:t xml:space="preserve">ntellectual </w:t>
      </w:r>
      <w:r>
        <w:rPr>
          <w:iCs/>
        </w:rPr>
        <w:t>P</w:t>
      </w:r>
      <w:r w:rsidR="006D2CD7">
        <w:rPr>
          <w:iCs/>
        </w:rPr>
        <w:t>roperty</w:t>
      </w:r>
      <w:r>
        <w:rPr>
          <w:iCs/>
        </w:rPr>
        <w:t xml:space="preserve"> Office, Ministry of Economics, Brussels</w:t>
      </w:r>
    </w:p>
    <w:p w14:paraId="78A7292D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Bregt KIPPERS (Mr.), Counsellor, Permanent Mission, </w:t>
      </w:r>
      <w:proofErr w:type="spellStart"/>
      <w:r>
        <w:rPr>
          <w:iCs/>
        </w:rPr>
        <w:t>Cartigny</w:t>
      </w:r>
      <w:proofErr w:type="spellEnd"/>
    </w:p>
    <w:p w14:paraId="49FBD6F0" w14:textId="3BC40B53" w:rsidR="000C5ADD" w:rsidRDefault="007F2DC1">
      <w:pPr>
        <w:spacing w:before="240" w:after="220"/>
        <w:rPr>
          <w:iCs/>
        </w:rPr>
      </w:pPr>
      <w:r>
        <w:rPr>
          <w:iCs/>
        </w:rPr>
        <w:t xml:space="preserve">Sofie RAVAGLIA (Ms.), First Secretary, Permanent </w:t>
      </w:r>
      <w:r w:rsidR="007241C0">
        <w:rPr>
          <w:iCs/>
        </w:rPr>
        <w:t>Mission</w:t>
      </w:r>
      <w:r>
        <w:rPr>
          <w:iCs/>
        </w:rPr>
        <w:t>, Geneva</w:t>
      </w:r>
    </w:p>
    <w:p w14:paraId="024561FD" w14:textId="77777777" w:rsidR="000C5ADD" w:rsidRDefault="007F2DC1">
      <w:pPr>
        <w:spacing w:before="240" w:after="220"/>
        <w:rPr>
          <w:iCs/>
        </w:rPr>
      </w:pPr>
      <w:r>
        <w:rPr>
          <w:iCs/>
        </w:rPr>
        <w:t>Natacha LENAERTS (Ms.), Expert, Intellectual Property Office, FPS Economy, Brussels</w:t>
      </w:r>
    </w:p>
    <w:p w14:paraId="07CCFB05" w14:textId="10BFFB68" w:rsidR="000C5ADD" w:rsidRPr="00957CE9" w:rsidRDefault="007F2DC1">
      <w:pPr>
        <w:spacing w:before="240" w:after="220"/>
        <w:rPr>
          <w:iCs/>
          <w:lang w:val="it-IT"/>
        </w:rPr>
      </w:pPr>
      <w:r w:rsidRPr="00957CE9">
        <w:rPr>
          <w:iCs/>
          <w:lang w:val="it-IT"/>
        </w:rPr>
        <w:t xml:space="preserve">Maeva GERME (Ms.), Intern, Permanent Mission, </w:t>
      </w:r>
      <w:r w:rsidR="00A96A3C" w:rsidRPr="00957CE9">
        <w:rPr>
          <w:iCs/>
          <w:lang w:val="it-IT"/>
        </w:rPr>
        <w:t>Geneva</w:t>
      </w:r>
    </w:p>
    <w:p w14:paraId="114F1ADC" w14:textId="77777777" w:rsidR="000F4D04" w:rsidRPr="00957CE9" w:rsidRDefault="000F4D04">
      <w:pPr>
        <w:spacing w:before="240" w:after="220"/>
        <w:rPr>
          <w:iCs/>
          <w:lang w:val="it-IT"/>
        </w:rPr>
      </w:pPr>
    </w:p>
    <w:p w14:paraId="260BD70C" w14:textId="7777777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BELIZE</w:t>
      </w:r>
    </w:p>
    <w:p w14:paraId="5A55ADAD" w14:textId="301C8B24" w:rsidR="000C5ADD" w:rsidRDefault="007F2DC1">
      <w:pPr>
        <w:spacing w:before="240" w:after="220"/>
        <w:rPr>
          <w:iCs/>
        </w:rPr>
      </w:pPr>
      <w:r>
        <w:rPr>
          <w:iCs/>
        </w:rPr>
        <w:t>Harold YOUNG (Mr.), Ambassador</w:t>
      </w:r>
      <w:r w:rsidR="002818E8">
        <w:rPr>
          <w:iCs/>
        </w:rPr>
        <w:t>,</w:t>
      </w:r>
      <w:r>
        <w:rPr>
          <w:iCs/>
        </w:rPr>
        <w:t xml:space="preserve"> Permanent Representative, </w:t>
      </w:r>
      <w:r w:rsidR="00FE60F4">
        <w:rPr>
          <w:iCs/>
        </w:rPr>
        <w:t>Permanent Mission</w:t>
      </w:r>
      <w:r>
        <w:rPr>
          <w:iCs/>
        </w:rPr>
        <w:t>, Gen</w:t>
      </w:r>
      <w:r w:rsidR="00FE60F4">
        <w:rPr>
          <w:iCs/>
        </w:rPr>
        <w:t>eva</w:t>
      </w:r>
    </w:p>
    <w:p w14:paraId="245B7EFA" w14:textId="5212AD0F" w:rsidR="000C5ADD" w:rsidRDefault="007F2DC1">
      <w:pPr>
        <w:spacing w:before="240" w:after="220"/>
        <w:rPr>
          <w:iCs/>
        </w:rPr>
      </w:pPr>
      <w:r>
        <w:rPr>
          <w:iCs/>
        </w:rPr>
        <w:t xml:space="preserve">Kay KING (Ms.), Deputy Registrar, Belize Intellectual Property Office, Attorney General's Ministry, Belmopan </w:t>
      </w:r>
    </w:p>
    <w:p w14:paraId="360E5828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Alikah JONES (Ms.), Delegate (Crown Counsel), Belize Intellectual Property Office, Attorney General's Ministry, Belmopan</w:t>
      </w:r>
    </w:p>
    <w:p w14:paraId="24D5CA11" w14:textId="77777777" w:rsidR="000F4D04" w:rsidRDefault="000F4D04">
      <w:pPr>
        <w:spacing w:before="240" w:after="220"/>
        <w:rPr>
          <w:iCs/>
        </w:rPr>
      </w:pPr>
    </w:p>
    <w:p w14:paraId="629669CD" w14:textId="25CF617B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BÉNIN/BENIN</w:t>
      </w:r>
    </w:p>
    <w:p w14:paraId="184A3559" w14:textId="75401F49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lastRenderedPageBreak/>
        <w:t>Simidélé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Sèlidji</w:t>
      </w:r>
      <w:proofErr w:type="spellEnd"/>
      <w:r>
        <w:rPr>
          <w:iCs/>
        </w:rPr>
        <w:t xml:space="preserve"> Seth TEBE (Mr.), Ambass</w:t>
      </w:r>
      <w:r w:rsidR="00050CED">
        <w:rPr>
          <w:iCs/>
        </w:rPr>
        <w:t>ado</w:t>
      </w:r>
      <w:r>
        <w:rPr>
          <w:iCs/>
        </w:rPr>
        <w:t>r, General Directorate of Attractiveness and Economic Diplomacy, Ministry of Foreign Affairs, Cotonou</w:t>
      </w:r>
    </w:p>
    <w:p w14:paraId="6A49182D" w14:textId="77777777" w:rsidR="000C5ADD" w:rsidRDefault="007F2DC1">
      <w:pPr>
        <w:spacing w:before="240" w:after="220"/>
        <w:rPr>
          <w:iCs/>
        </w:rPr>
      </w:pPr>
      <w:r>
        <w:rPr>
          <w:iCs/>
        </w:rPr>
        <w:t>Simon Pierre FANDY (Mr.), Head of International Trade Relations Department, Ministry of Foreign Affairs, Cotonou</w:t>
      </w:r>
    </w:p>
    <w:p w14:paraId="38393819" w14:textId="3B890B91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Abognonhou</w:t>
      </w:r>
      <w:proofErr w:type="spellEnd"/>
      <w:r w:rsidRPr="000F4D04">
        <w:rPr>
          <w:iCs/>
          <w:lang w:val="fr-FR"/>
        </w:rPr>
        <w:t xml:space="preserve"> </w:t>
      </w:r>
      <w:proofErr w:type="spellStart"/>
      <w:r w:rsidRPr="000F4D04">
        <w:rPr>
          <w:iCs/>
          <w:lang w:val="fr-FR"/>
        </w:rPr>
        <w:t>Coovi</w:t>
      </w:r>
      <w:proofErr w:type="spellEnd"/>
      <w:r w:rsidRPr="000F4D04">
        <w:rPr>
          <w:iCs/>
          <w:lang w:val="fr-FR"/>
        </w:rPr>
        <w:t xml:space="preserve"> Aimé V. METOWANOU (M.), </w:t>
      </w:r>
      <w:r w:rsidR="00650912">
        <w:rPr>
          <w:iCs/>
          <w:lang w:val="fr-FR"/>
        </w:rPr>
        <w:t>c</w:t>
      </w:r>
      <w:r w:rsidRPr="000F4D04">
        <w:rPr>
          <w:iCs/>
          <w:lang w:val="fr-FR"/>
        </w:rPr>
        <w:t xml:space="preserve">adre, </w:t>
      </w:r>
      <w:proofErr w:type="gramStart"/>
      <w:r w:rsidRPr="000F4D04">
        <w:rPr>
          <w:iCs/>
          <w:lang w:val="fr-FR"/>
        </w:rPr>
        <w:t xml:space="preserve">Ministère des </w:t>
      </w:r>
      <w:r w:rsidR="007A42CB">
        <w:rPr>
          <w:iCs/>
          <w:lang w:val="fr-FR"/>
        </w:rPr>
        <w:t>a</w:t>
      </w:r>
      <w:r w:rsidRPr="000F4D04">
        <w:rPr>
          <w:iCs/>
          <w:lang w:val="fr-FR"/>
        </w:rPr>
        <w:t>ffaires</w:t>
      </w:r>
      <w:proofErr w:type="gramEnd"/>
      <w:r w:rsidRPr="000F4D04">
        <w:rPr>
          <w:iCs/>
          <w:lang w:val="fr-FR"/>
        </w:rPr>
        <w:t xml:space="preserve"> étrangères, Cotonou</w:t>
      </w:r>
    </w:p>
    <w:p w14:paraId="5C334994" w14:textId="1814D28A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Sarhabilou ADEKAMBI ROUFAI (M.), </w:t>
      </w:r>
      <w:r w:rsidR="00650912">
        <w:rPr>
          <w:iCs/>
          <w:lang w:val="fr-FR"/>
        </w:rPr>
        <w:t>r</w:t>
      </w:r>
      <w:r w:rsidRPr="000F4D04">
        <w:rPr>
          <w:iCs/>
          <w:lang w:val="fr-FR"/>
        </w:rPr>
        <w:t xml:space="preserve">esponsable de la </w:t>
      </w:r>
      <w:r w:rsidR="00650912">
        <w:rPr>
          <w:iCs/>
          <w:lang w:val="fr-FR"/>
        </w:rPr>
        <w:t>s</w:t>
      </w:r>
      <w:r w:rsidRPr="000F4D04">
        <w:rPr>
          <w:iCs/>
          <w:lang w:val="fr-FR"/>
        </w:rPr>
        <w:t xml:space="preserve">tructure </w:t>
      </w:r>
      <w:r w:rsidR="00650912">
        <w:rPr>
          <w:iCs/>
          <w:lang w:val="fr-FR"/>
        </w:rPr>
        <w:t>n</w:t>
      </w:r>
      <w:r w:rsidRPr="000F4D04">
        <w:rPr>
          <w:iCs/>
          <w:lang w:val="fr-FR"/>
        </w:rPr>
        <w:t xml:space="preserve">ationale de </w:t>
      </w:r>
      <w:r w:rsidR="00650912">
        <w:rPr>
          <w:iCs/>
          <w:lang w:val="fr-FR"/>
        </w:rPr>
        <w:t>l</w:t>
      </w:r>
      <w:r w:rsidRPr="000F4D04">
        <w:rPr>
          <w:iCs/>
          <w:lang w:val="fr-FR"/>
        </w:rPr>
        <w:t xml:space="preserve">iaison avec l'OAPI, </w:t>
      </w:r>
      <w:proofErr w:type="gramStart"/>
      <w:r w:rsidRPr="000F4D04">
        <w:rPr>
          <w:iCs/>
          <w:lang w:val="fr-FR"/>
        </w:rPr>
        <w:t>Ministère de l'</w:t>
      </w:r>
      <w:r w:rsidR="007A42CB">
        <w:rPr>
          <w:iCs/>
          <w:lang w:val="fr-FR"/>
        </w:rPr>
        <w:t>i</w:t>
      </w:r>
      <w:r w:rsidRPr="000F4D04">
        <w:rPr>
          <w:iCs/>
          <w:lang w:val="fr-FR"/>
        </w:rPr>
        <w:t>ndustrie</w:t>
      </w:r>
      <w:proofErr w:type="gramEnd"/>
      <w:r w:rsidRPr="000F4D04">
        <w:rPr>
          <w:iCs/>
          <w:lang w:val="fr-FR"/>
        </w:rPr>
        <w:t xml:space="preserve"> et du </w:t>
      </w:r>
      <w:r w:rsidR="007A42CB">
        <w:rPr>
          <w:iCs/>
          <w:lang w:val="fr-FR"/>
        </w:rPr>
        <w:t>c</w:t>
      </w:r>
      <w:r w:rsidRPr="000F4D04">
        <w:rPr>
          <w:iCs/>
          <w:lang w:val="fr-FR"/>
        </w:rPr>
        <w:t>ommerce, Cotonou</w:t>
      </w:r>
    </w:p>
    <w:p w14:paraId="2C7A24A9" w14:textId="77777777" w:rsidR="000F4D04" w:rsidRPr="000F4D04" w:rsidRDefault="000F4D04">
      <w:pPr>
        <w:spacing w:before="240" w:after="220"/>
        <w:rPr>
          <w:iCs/>
          <w:lang w:val="fr-FR"/>
        </w:rPr>
      </w:pPr>
    </w:p>
    <w:p w14:paraId="76840169" w14:textId="4128CAAD" w:rsidR="000C5ADD" w:rsidRPr="00957CE9" w:rsidRDefault="007F2DC1">
      <w:pPr>
        <w:spacing w:before="240" w:after="220"/>
        <w:rPr>
          <w:u w:val="single"/>
        </w:rPr>
      </w:pPr>
      <w:r w:rsidRPr="00957CE9">
        <w:rPr>
          <w:u w:val="single"/>
        </w:rPr>
        <w:t>BHOUTAN/BHUTAN</w:t>
      </w:r>
    </w:p>
    <w:p w14:paraId="69EEE315" w14:textId="77777777" w:rsidR="000C5ADD" w:rsidRDefault="007F2DC1">
      <w:pPr>
        <w:spacing w:before="240" w:after="220"/>
        <w:rPr>
          <w:iCs/>
        </w:rPr>
      </w:pPr>
      <w:r>
        <w:rPr>
          <w:iCs/>
        </w:rPr>
        <w:t>Sonam PENJOR (Mr.), Director, Department of Media, Creative Industry and Intellectual Property, Ministry of Industry, Commerce and Employment, Thimphu</w:t>
      </w:r>
    </w:p>
    <w:p w14:paraId="40F99676" w14:textId="5F8077AE" w:rsidR="000C5ADD" w:rsidRDefault="007F2DC1">
      <w:pPr>
        <w:spacing w:before="240" w:after="220"/>
        <w:rPr>
          <w:iCs/>
        </w:rPr>
      </w:pPr>
      <w:r>
        <w:rPr>
          <w:iCs/>
        </w:rPr>
        <w:t xml:space="preserve">Tshering LHADN (Ms.), </w:t>
      </w:r>
      <w:r w:rsidR="00566CE7">
        <w:rPr>
          <w:iCs/>
        </w:rPr>
        <w:t xml:space="preserve">Ambassador, </w:t>
      </w:r>
      <w:r>
        <w:rPr>
          <w:iCs/>
        </w:rPr>
        <w:t>Permanent Representative, Permanent Mission, Geneva</w:t>
      </w:r>
    </w:p>
    <w:p w14:paraId="383CBDF9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Choki TSHEWANG (Mr.), Trade Attaché, Permanent Mission, Geneva</w:t>
      </w:r>
    </w:p>
    <w:p w14:paraId="0228EFD8" w14:textId="5D8EFB95" w:rsidR="000C5ADD" w:rsidRDefault="007F2DC1">
      <w:pPr>
        <w:spacing w:before="240" w:after="220"/>
        <w:rPr>
          <w:iCs/>
        </w:rPr>
      </w:pPr>
      <w:r>
        <w:rPr>
          <w:iCs/>
        </w:rPr>
        <w:t xml:space="preserve">Lekey DORJI (Mr.), </w:t>
      </w:r>
      <w:r w:rsidR="00F10402">
        <w:rPr>
          <w:iCs/>
        </w:rPr>
        <w:t>Senior</w:t>
      </w:r>
      <w:r>
        <w:rPr>
          <w:iCs/>
        </w:rPr>
        <w:t xml:space="preserve"> IP Officer, Department of Media, Creative Industry and Intellectual Property, Thimphu</w:t>
      </w:r>
    </w:p>
    <w:p w14:paraId="0CDF3475" w14:textId="51565DDE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Lhapchu</w:t>
      </w:r>
      <w:proofErr w:type="spellEnd"/>
      <w:r>
        <w:rPr>
          <w:iCs/>
        </w:rPr>
        <w:t xml:space="preserve"> KARMA WANGCHUK (Mr.), Third Secretary, Permanent Mission, Geneva</w:t>
      </w:r>
    </w:p>
    <w:p w14:paraId="1878D893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Sangay TENZIN (Mr.), Information and Media Officer, Department of Media, Creative Industry and Intellectual Property, Thimphu</w:t>
      </w:r>
    </w:p>
    <w:p w14:paraId="121D4606" w14:textId="77777777" w:rsidR="000F4D04" w:rsidRDefault="000F4D04">
      <w:pPr>
        <w:spacing w:before="240" w:after="220"/>
        <w:rPr>
          <w:iCs/>
        </w:rPr>
      </w:pPr>
    </w:p>
    <w:p w14:paraId="7EEE70D6" w14:textId="3761E73F" w:rsidR="000C5ADD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BOSNIE-HERZÉGOVINE/BOSNIA AND HERZEGOVINA</w:t>
      </w:r>
    </w:p>
    <w:p w14:paraId="7FDD5C4E" w14:textId="795BE636" w:rsidR="007C31C6" w:rsidRPr="007C31C6" w:rsidRDefault="007C31C6" w:rsidP="007C31C6">
      <w:pPr>
        <w:spacing w:before="240" w:after="220"/>
        <w:rPr>
          <w:iCs/>
          <w:lang w:val="sr-Latn-ME"/>
        </w:rPr>
      </w:pPr>
      <w:r>
        <w:rPr>
          <w:iCs/>
        </w:rPr>
        <w:t>Josip MERDŽO (Mr.), Director, Institute for Intellectual Property, Mostar</w:t>
      </w:r>
    </w:p>
    <w:p w14:paraId="49D0F593" w14:textId="559B9A48" w:rsidR="000C5ADD" w:rsidRDefault="007F2DC1">
      <w:pPr>
        <w:spacing w:before="240" w:after="220"/>
        <w:rPr>
          <w:iCs/>
        </w:rPr>
      </w:pPr>
      <w:r>
        <w:rPr>
          <w:iCs/>
        </w:rPr>
        <w:t>Zdravko KAŠIKOVIĆ (Mr.), Deputy Director, Institute for Intellectual Property, Mostar</w:t>
      </w:r>
    </w:p>
    <w:p w14:paraId="0242F78C" w14:textId="77777777" w:rsidR="000F4D04" w:rsidRDefault="000F4D04">
      <w:pPr>
        <w:spacing w:before="240" w:after="220"/>
        <w:rPr>
          <w:iCs/>
        </w:rPr>
      </w:pPr>
    </w:p>
    <w:p w14:paraId="638D7AA9" w14:textId="7777777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BOTSWANA</w:t>
      </w:r>
    </w:p>
    <w:p w14:paraId="36968B09" w14:textId="4D7A8EF4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Nthisana</w:t>
      </w:r>
      <w:proofErr w:type="spellEnd"/>
      <w:r>
        <w:rPr>
          <w:iCs/>
        </w:rPr>
        <w:t xml:space="preserve"> MOTSETE-PHILLIPS (Ms.), Ambassador, Permanent Mission, Geneva</w:t>
      </w:r>
    </w:p>
    <w:p w14:paraId="5CDB5A0B" w14:textId="77777777" w:rsidR="000C5ADD" w:rsidRDefault="007F2DC1">
      <w:pPr>
        <w:spacing w:before="240" w:after="220"/>
        <w:rPr>
          <w:iCs/>
        </w:rPr>
      </w:pPr>
      <w:r>
        <w:rPr>
          <w:iCs/>
        </w:rPr>
        <w:t>Godfrey Bonno MOLEFE (Mr.), Caretaker Registrar General, Ministry of Trade &amp; Entrepreneurship, Gaborone</w:t>
      </w:r>
    </w:p>
    <w:p w14:paraId="306F83EF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Timothy </w:t>
      </w:r>
      <w:proofErr w:type="spellStart"/>
      <w:r>
        <w:rPr>
          <w:iCs/>
        </w:rPr>
        <w:t>Leatile</w:t>
      </w:r>
      <w:proofErr w:type="spellEnd"/>
      <w:r>
        <w:rPr>
          <w:iCs/>
        </w:rPr>
        <w:t xml:space="preserve"> MOALUSI (Mr.), Registrar IP, Companies and Intellectual Property Authority, Gaborone</w:t>
      </w:r>
    </w:p>
    <w:p w14:paraId="16D8BE72" w14:textId="77777777" w:rsidR="000C5ADD" w:rsidRDefault="007F2DC1">
      <w:pPr>
        <w:spacing w:before="240" w:after="220"/>
        <w:rPr>
          <w:iCs/>
        </w:rPr>
      </w:pPr>
      <w:r>
        <w:rPr>
          <w:iCs/>
        </w:rPr>
        <w:t>Mpho MOGOBE (Ms.), Deputy Permanent Representative, Permanent Mission, Geneva</w:t>
      </w:r>
    </w:p>
    <w:p w14:paraId="35B68C0B" w14:textId="71CAF576" w:rsidR="000C5ADD" w:rsidRDefault="007F2DC1">
      <w:pPr>
        <w:spacing w:before="240" w:after="220"/>
        <w:rPr>
          <w:iCs/>
        </w:rPr>
      </w:pPr>
      <w:r>
        <w:rPr>
          <w:iCs/>
        </w:rPr>
        <w:t>Sello Bafana MOTLHABANE (Mr.), Minister Counsellor, Permanent Mission, Geneva</w:t>
      </w:r>
    </w:p>
    <w:p w14:paraId="724B0E94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Asta NGWAKOMONNYE (Mr.), Trade Attaché, Permanent Mission, Geneva</w:t>
      </w:r>
    </w:p>
    <w:p w14:paraId="731F1C2F" w14:textId="77777777" w:rsidR="000F4D04" w:rsidRDefault="000F4D04">
      <w:pPr>
        <w:spacing w:before="240" w:after="220"/>
        <w:rPr>
          <w:iCs/>
        </w:rPr>
      </w:pPr>
    </w:p>
    <w:p w14:paraId="20883DEE" w14:textId="5C2003D4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BRÉSIL/BRAZIL</w:t>
      </w:r>
    </w:p>
    <w:p w14:paraId="7D1A3886" w14:textId="22BA8512" w:rsidR="000C5ADD" w:rsidRDefault="007F2DC1">
      <w:pPr>
        <w:spacing w:before="240" w:after="220"/>
        <w:rPr>
          <w:iCs/>
        </w:rPr>
      </w:pPr>
      <w:r>
        <w:rPr>
          <w:iCs/>
        </w:rPr>
        <w:t>Guilherme DE AGUIAR PATRIOTA (Mr.),</w:t>
      </w:r>
      <w:r w:rsidR="006407A4">
        <w:rPr>
          <w:iCs/>
        </w:rPr>
        <w:t xml:space="preserve"> </w:t>
      </w:r>
      <w:r w:rsidR="006407A4" w:rsidRPr="00A90A79">
        <w:rPr>
          <w:iCs/>
        </w:rPr>
        <w:t>Ambassador, Permanent Representative, Permanent Mission to the World Trade Organization (WTO), Geneva</w:t>
      </w:r>
    </w:p>
    <w:p w14:paraId="133F517B" w14:textId="77777777" w:rsidR="000C5ADD" w:rsidRPr="00B21134" w:rsidRDefault="007F2DC1">
      <w:pPr>
        <w:spacing w:before="240" w:after="220"/>
        <w:rPr>
          <w:iCs/>
          <w:lang w:val="pt-BR"/>
        </w:rPr>
      </w:pPr>
      <w:r w:rsidRPr="00B21134">
        <w:rPr>
          <w:iCs/>
          <w:lang w:val="pt-BR"/>
        </w:rPr>
        <w:t>Alexandre LOPES LOURENÇO (Mr.), Diretor de Marcas, Desenhos Industriais e Indicações Geográficas, INPI Brazil, Rio de Janeiro</w:t>
      </w:r>
    </w:p>
    <w:p w14:paraId="3633672B" w14:textId="5021FE2F" w:rsidR="000C5ADD" w:rsidRPr="00B21134" w:rsidRDefault="007F2DC1">
      <w:pPr>
        <w:spacing w:before="240" w:after="220"/>
        <w:rPr>
          <w:iCs/>
          <w:lang w:val="pt-BR"/>
        </w:rPr>
      </w:pPr>
      <w:r w:rsidRPr="00B21134">
        <w:rPr>
          <w:iCs/>
          <w:lang w:val="pt-BR"/>
        </w:rPr>
        <w:t xml:space="preserve">Júlio MOREIRA (Mr.), Presidente, National Institute of Industrial Property </w:t>
      </w:r>
      <w:r w:rsidR="00600189">
        <w:rPr>
          <w:iCs/>
          <w:lang w:val="pt-BR"/>
        </w:rPr>
        <w:t>(</w:t>
      </w:r>
      <w:r w:rsidRPr="00B21134">
        <w:rPr>
          <w:iCs/>
          <w:lang w:val="pt-BR"/>
        </w:rPr>
        <w:t>INPI</w:t>
      </w:r>
      <w:r w:rsidR="00600189">
        <w:rPr>
          <w:iCs/>
          <w:lang w:val="pt-BR"/>
        </w:rPr>
        <w:t>)</w:t>
      </w:r>
      <w:r w:rsidRPr="00B21134">
        <w:rPr>
          <w:iCs/>
          <w:lang w:val="pt-BR"/>
        </w:rPr>
        <w:t>, Rio de Janeiro</w:t>
      </w:r>
    </w:p>
    <w:p w14:paraId="3088962C" w14:textId="1237B35F" w:rsidR="000C5ADD" w:rsidRDefault="007F2DC1">
      <w:pPr>
        <w:spacing w:before="240" w:after="220"/>
        <w:rPr>
          <w:iCs/>
        </w:rPr>
      </w:pPr>
      <w:r>
        <w:rPr>
          <w:iCs/>
        </w:rPr>
        <w:t xml:space="preserve">Cristina VIEIRA MACHADO ALEXANDRE (Ms.), Counsellor, Permanent Mission to the </w:t>
      </w:r>
      <w:r w:rsidR="00634B59" w:rsidRPr="00A90A79">
        <w:rPr>
          <w:iCs/>
        </w:rPr>
        <w:t>World Trade Organization</w:t>
      </w:r>
      <w:r w:rsidR="00634B59">
        <w:rPr>
          <w:iCs/>
        </w:rPr>
        <w:t xml:space="preserve"> (</w:t>
      </w:r>
      <w:r>
        <w:rPr>
          <w:iCs/>
        </w:rPr>
        <w:t>WTO</w:t>
      </w:r>
      <w:r w:rsidR="00634B59">
        <w:rPr>
          <w:iCs/>
        </w:rPr>
        <w:t>)</w:t>
      </w:r>
      <w:r>
        <w:rPr>
          <w:iCs/>
        </w:rPr>
        <w:t>, Geneva</w:t>
      </w:r>
    </w:p>
    <w:p w14:paraId="71A34A41" w14:textId="77777777" w:rsidR="000C5ADD" w:rsidRDefault="007F2DC1">
      <w:pPr>
        <w:spacing w:before="240" w:after="220"/>
        <w:rPr>
          <w:iCs/>
        </w:rPr>
      </w:pPr>
      <w:r>
        <w:rPr>
          <w:iCs/>
        </w:rPr>
        <w:t>Daniel LISBÔA (Mr.), Head of the IP Division, Ministry of Foreign Relations, Brasília</w:t>
      </w:r>
    </w:p>
    <w:p w14:paraId="0D94285D" w14:textId="2F29E76D" w:rsidR="000C5ADD" w:rsidRDefault="00D44EE8" w:rsidP="00D44EE8">
      <w:pPr>
        <w:spacing w:before="240" w:after="220"/>
        <w:rPr>
          <w:iCs/>
        </w:rPr>
      </w:pPr>
      <w:r w:rsidRPr="00A90A79">
        <w:rPr>
          <w:iCs/>
        </w:rPr>
        <w:t>Erika ALMEIDA WATANABE PATRIOTA (Ms.), Minister-Counsellor, Deputy Permanent Representative, Permanent Mission to the World Trade Organization (WTO), Geneva</w:t>
      </w:r>
    </w:p>
    <w:p w14:paraId="1B4E9B04" w14:textId="7DE8EE98" w:rsidR="000C5ADD" w:rsidRDefault="007F2DC1">
      <w:pPr>
        <w:spacing w:before="240" w:after="220"/>
        <w:rPr>
          <w:iCs/>
        </w:rPr>
      </w:pPr>
      <w:r>
        <w:rPr>
          <w:iCs/>
        </w:rPr>
        <w:t xml:space="preserve">José Antonio CURY GONCALVES BRAGA (Mr.), Minister, </w:t>
      </w:r>
      <w:r w:rsidR="002513D7">
        <w:rPr>
          <w:iCs/>
        </w:rPr>
        <w:t xml:space="preserve">Permanent </w:t>
      </w:r>
      <w:r>
        <w:rPr>
          <w:iCs/>
        </w:rPr>
        <w:t xml:space="preserve">Mission to the </w:t>
      </w:r>
      <w:r w:rsidR="007608E0" w:rsidRPr="007608E0">
        <w:rPr>
          <w:iCs/>
        </w:rPr>
        <w:t xml:space="preserve">World Trade Organization </w:t>
      </w:r>
      <w:r w:rsidR="007608E0">
        <w:rPr>
          <w:iCs/>
        </w:rPr>
        <w:t>(</w:t>
      </w:r>
      <w:r>
        <w:rPr>
          <w:iCs/>
        </w:rPr>
        <w:t>WTO</w:t>
      </w:r>
      <w:r w:rsidR="007608E0">
        <w:rPr>
          <w:iCs/>
        </w:rPr>
        <w:t>)</w:t>
      </w:r>
      <w:r>
        <w:rPr>
          <w:iCs/>
        </w:rPr>
        <w:t>, Genève</w:t>
      </w:r>
    </w:p>
    <w:p w14:paraId="06A21D15" w14:textId="1FAABB3A" w:rsidR="000C5ADD" w:rsidRDefault="007F2DC1">
      <w:pPr>
        <w:spacing w:before="240" w:after="220"/>
        <w:rPr>
          <w:iCs/>
        </w:rPr>
      </w:pPr>
      <w:r>
        <w:rPr>
          <w:iCs/>
        </w:rPr>
        <w:t>Leopoldo COUTINHO (Mr.), General Coordinator of International Relations, National Institute of Industrial Property</w:t>
      </w:r>
      <w:r w:rsidR="0086719C">
        <w:rPr>
          <w:iCs/>
        </w:rPr>
        <w:t xml:space="preserve"> (INPI)</w:t>
      </w:r>
      <w:r>
        <w:rPr>
          <w:iCs/>
        </w:rPr>
        <w:t>, Rio de Janeiro</w:t>
      </w:r>
    </w:p>
    <w:p w14:paraId="5A6D0E64" w14:textId="7B361803" w:rsidR="000C5ADD" w:rsidRDefault="007F2DC1">
      <w:pPr>
        <w:spacing w:before="240" w:after="220"/>
        <w:rPr>
          <w:iCs/>
        </w:rPr>
      </w:pPr>
      <w:r>
        <w:rPr>
          <w:iCs/>
        </w:rPr>
        <w:t xml:space="preserve">Alexandre RODRIGUES (Mr.), Director, Directorate of Patents, </w:t>
      </w:r>
      <w:proofErr w:type="spellStart"/>
      <w:r>
        <w:rPr>
          <w:iCs/>
        </w:rPr>
        <w:t>Softwares</w:t>
      </w:r>
      <w:proofErr w:type="spellEnd"/>
      <w:r>
        <w:rPr>
          <w:iCs/>
        </w:rPr>
        <w:t xml:space="preserve"> and Topography of Integrated Circuits, </w:t>
      </w:r>
      <w:r w:rsidR="00F37C3C">
        <w:rPr>
          <w:iCs/>
        </w:rPr>
        <w:t xml:space="preserve">National Institute of Industrial Property (INPI), </w:t>
      </w:r>
      <w:r>
        <w:rPr>
          <w:iCs/>
        </w:rPr>
        <w:t>Rio de Janeiro</w:t>
      </w:r>
    </w:p>
    <w:p w14:paraId="2A6AECEC" w14:textId="77777777" w:rsidR="000F4D04" w:rsidRDefault="000F4D04">
      <w:pPr>
        <w:spacing w:before="240" w:after="220"/>
        <w:rPr>
          <w:iCs/>
        </w:rPr>
      </w:pPr>
    </w:p>
    <w:p w14:paraId="222FAB86" w14:textId="519FFCA8" w:rsidR="000C5ADD" w:rsidRPr="00B21134" w:rsidRDefault="007F2DC1">
      <w:pPr>
        <w:spacing w:before="240" w:after="220"/>
        <w:rPr>
          <w:iCs/>
          <w:u w:val="single"/>
          <w:lang w:val="pt-BR"/>
        </w:rPr>
      </w:pPr>
      <w:r w:rsidRPr="00B21134">
        <w:rPr>
          <w:iCs/>
          <w:u w:val="single"/>
          <w:lang w:val="pt-BR"/>
        </w:rPr>
        <w:t>BRUNÉI DARUSSALAM/BRUNEI DARUSSALAM</w:t>
      </w:r>
    </w:p>
    <w:p w14:paraId="7E07B1FC" w14:textId="59AA0DC8" w:rsidR="000C5ADD" w:rsidRPr="00E1306F" w:rsidRDefault="00E1306F" w:rsidP="00E1306F">
      <w:pPr>
        <w:spacing w:before="240" w:after="220"/>
        <w:rPr>
          <w:iCs/>
          <w:lang w:val="pt-BR"/>
        </w:rPr>
      </w:pPr>
      <w:r w:rsidRPr="00401D11">
        <w:rPr>
          <w:iCs/>
          <w:lang w:val="pt-BR"/>
        </w:rPr>
        <w:t>Dk Mazlizah PG HJ MAHALEE (Ms.), Ambassador, Permanent Representative, Permanent Mission, Geneva</w:t>
      </w:r>
    </w:p>
    <w:p w14:paraId="712EF78D" w14:textId="77777777" w:rsidR="000F4D04" w:rsidRPr="00B21134" w:rsidRDefault="000F4D04">
      <w:pPr>
        <w:spacing w:before="240" w:after="220"/>
        <w:rPr>
          <w:iCs/>
          <w:lang w:val="pt-BR"/>
        </w:rPr>
      </w:pPr>
    </w:p>
    <w:p w14:paraId="4490125C" w14:textId="5537BEEC" w:rsidR="000C5ADD" w:rsidRPr="00957CE9" w:rsidRDefault="007F2DC1">
      <w:pPr>
        <w:spacing w:before="240" w:after="220"/>
        <w:rPr>
          <w:iCs/>
          <w:u w:val="single"/>
          <w:lang w:val="it-IT"/>
        </w:rPr>
      </w:pPr>
      <w:r w:rsidRPr="00957CE9">
        <w:rPr>
          <w:iCs/>
          <w:u w:val="single"/>
          <w:lang w:val="it-IT"/>
        </w:rPr>
        <w:t>BULGARIE/BULGARIA</w:t>
      </w:r>
    </w:p>
    <w:p w14:paraId="6F8B7376" w14:textId="77777777" w:rsidR="00E40268" w:rsidRPr="00957CE9" w:rsidRDefault="00E40268" w:rsidP="00E40268">
      <w:pPr>
        <w:spacing w:before="240" w:after="220"/>
        <w:rPr>
          <w:iCs/>
          <w:lang w:val="it-IT"/>
        </w:rPr>
      </w:pPr>
      <w:r w:rsidRPr="00957CE9">
        <w:rPr>
          <w:iCs/>
          <w:lang w:val="it-IT"/>
        </w:rPr>
        <w:t>Angel BANDJOV (Mr.), Ambassador, Permanent Representative, Permanent Mission, Geneva</w:t>
      </w:r>
    </w:p>
    <w:p w14:paraId="53D96F2D" w14:textId="77777777" w:rsidR="00E40268" w:rsidRDefault="00E40268" w:rsidP="00E40268">
      <w:pPr>
        <w:spacing w:before="240" w:after="220"/>
        <w:rPr>
          <w:iCs/>
        </w:rPr>
      </w:pPr>
      <w:r w:rsidRPr="00A90A79">
        <w:rPr>
          <w:iCs/>
        </w:rPr>
        <w:t>Olya DIMITROVA (Ms.), President, Patent Office of the Republic of Bulgaria, Sofia</w:t>
      </w:r>
    </w:p>
    <w:p w14:paraId="12360B99" w14:textId="158F8529" w:rsidR="000C5ADD" w:rsidRDefault="00E40268" w:rsidP="00E40268">
      <w:pPr>
        <w:spacing w:before="240" w:after="220"/>
        <w:rPr>
          <w:iCs/>
        </w:rPr>
      </w:pPr>
      <w:r w:rsidRPr="00E40268">
        <w:rPr>
          <w:iCs/>
        </w:rPr>
        <w:t>Kamelia DIMITROVA (Ms.), First Secretary, Permanent Mission, Geneva</w:t>
      </w:r>
    </w:p>
    <w:p w14:paraId="24013CE5" w14:textId="77777777" w:rsidR="000C5ADD" w:rsidRDefault="007F2DC1">
      <w:pPr>
        <w:spacing w:before="240" w:after="220"/>
        <w:rPr>
          <w:iCs/>
        </w:rPr>
      </w:pPr>
      <w:r>
        <w:rPr>
          <w:iCs/>
        </w:rPr>
        <w:t>Veronika TODOROVA (Ms.), Secretary General, Patent Office of the Republic of Bulgaria, Sofia</w:t>
      </w:r>
    </w:p>
    <w:p w14:paraId="5D0BDA5A" w14:textId="77777777" w:rsidR="00E40268" w:rsidRDefault="00E40268">
      <w:pPr>
        <w:spacing w:before="240" w:after="220"/>
        <w:rPr>
          <w:iCs/>
        </w:rPr>
      </w:pPr>
    </w:p>
    <w:p w14:paraId="231ADC41" w14:textId="77777777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BURKINA FASO</w:t>
      </w:r>
    </w:p>
    <w:p w14:paraId="514AE1F4" w14:textId="77777777" w:rsidR="005874B0" w:rsidRPr="00186A3C" w:rsidRDefault="005874B0" w:rsidP="005874B0">
      <w:pPr>
        <w:spacing w:before="240" w:after="220"/>
        <w:rPr>
          <w:iCs/>
          <w:lang w:val="fr-FR"/>
        </w:rPr>
      </w:pPr>
      <w:r w:rsidRPr="00186A3C">
        <w:rPr>
          <w:iCs/>
          <w:lang w:val="fr-FR"/>
        </w:rPr>
        <w:lastRenderedPageBreak/>
        <w:t>Sabine BAKYONO KANZIE (Mme), ambassadrice, représentante permanente, Mission permanente, Genève</w:t>
      </w:r>
    </w:p>
    <w:p w14:paraId="68A26C36" w14:textId="6C162810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Wendinda</w:t>
      </w:r>
      <w:proofErr w:type="spellEnd"/>
      <w:r w:rsidRPr="000F4D04">
        <w:rPr>
          <w:iCs/>
          <w:lang w:val="fr-FR"/>
        </w:rPr>
        <w:t xml:space="preserve"> Charles RIBGOALINGA (M.), </w:t>
      </w:r>
      <w:r w:rsidR="00186A3C">
        <w:rPr>
          <w:iCs/>
          <w:lang w:val="fr-FR"/>
        </w:rPr>
        <w:t>r</w:t>
      </w:r>
      <w:r w:rsidRPr="000F4D04">
        <w:rPr>
          <w:iCs/>
          <w:lang w:val="fr-FR"/>
        </w:rPr>
        <w:t xml:space="preserve">esponsable de l'office de propriété intellectuelle,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>, Ouagadougou</w:t>
      </w:r>
    </w:p>
    <w:p w14:paraId="47870EBD" w14:textId="02E0D7EE" w:rsidR="000C5ADD" w:rsidRPr="000F4D04" w:rsidRDefault="00186A3C" w:rsidP="00186A3C">
      <w:pPr>
        <w:spacing w:before="240" w:after="220"/>
        <w:rPr>
          <w:iCs/>
          <w:lang w:val="fr-FR"/>
        </w:rPr>
      </w:pPr>
      <w:proofErr w:type="spellStart"/>
      <w:r w:rsidRPr="00A90A79">
        <w:rPr>
          <w:iCs/>
          <w:lang w:val="fr-FR"/>
        </w:rPr>
        <w:t>Tilado</w:t>
      </w:r>
      <w:proofErr w:type="spellEnd"/>
      <w:r w:rsidRPr="00A90A79">
        <w:rPr>
          <w:iCs/>
          <w:lang w:val="fr-FR"/>
        </w:rPr>
        <w:t xml:space="preserve"> Inoussa SILGA (M.), deuxième conseiller, Mission permanente, Genève</w:t>
      </w:r>
    </w:p>
    <w:p w14:paraId="720D7A29" w14:textId="33373893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Tinga Martine YAMEOGO ZOUNDI (M</w:t>
      </w:r>
      <w:r w:rsidR="00260C05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186A3C">
        <w:rPr>
          <w:iCs/>
          <w:lang w:val="fr-FR"/>
        </w:rPr>
        <w:t>c</w:t>
      </w:r>
      <w:r w:rsidRPr="000F4D04">
        <w:rPr>
          <w:iCs/>
          <w:lang w:val="fr-FR"/>
        </w:rPr>
        <w:t xml:space="preserve">onseiller des </w:t>
      </w:r>
      <w:r w:rsidR="00577B88">
        <w:rPr>
          <w:iCs/>
          <w:lang w:val="fr-FR"/>
        </w:rPr>
        <w:t>a</w:t>
      </w:r>
      <w:r w:rsidRPr="000F4D04">
        <w:rPr>
          <w:iCs/>
          <w:lang w:val="fr-FR"/>
        </w:rPr>
        <w:t xml:space="preserve">ffaires </w:t>
      </w:r>
      <w:r w:rsidR="00577B88">
        <w:rPr>
          <w:iCs/>
          <w:lang w:val="fr-FR"/>
        </w:rPr>
        <w:t>é</w:t>
      </w:r>
      <w:r w:rsidRPr="000F4D04">
        <w:rPr>
          <w:iCs/>
          <w:lang w:val="fr-FR"/>
        </w:rPr>
        <w:t xml:space="preserve">trangères, </w:t>
      </w:r>
      <w:proofErr w:type="gramStart"/>
      <w:r w:rsidRPr="000F4D04">
        <w:rPr>
          <w:iCs/>
          <w:lang w:val="fr-FR"/>
        </w:rPr>
        <w:t>Ministère des affaires</w:t>
      </w:r>
      <w:proofErr w:type="gramEnd"/>
      <w:r w:rsidRPr="000F4D04">
        <w:rPr>
          <w:iCs/>
          <w:lang w:val="fr-FR"/>
        </w:rPr>
        <w:t xml:space="preserve"> étrangères, Ouagadougou</w:t>
      </w:r>
    </w:p>
    <w:p w14:paraId="71E5C0B7" w14:textId="68822E00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Siapri</w:t>
      </w:r>
      <w:proofErr w:type="spellEnd"/>
      <w:r w:rsidRPr="000F4D04">
        <w:rPr>
          <w:iCs/>
          <w:lang w:val="fr-FR"/>
        </w:rPr>
        <w:t xml:space="preserve"> Haoua Grâce COULIBALY (M</w:t>
      </w:r>
      <w:r w:rsidR="00732E80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186A3C">
        <w:rPr>
          <w:iCs/>
          <w:lang w:val="fr-FR"/>
        </w:rPr>
        <w:t>s</w:t>
      </w:r>
      <w:r w:rsidRPr="000F4D04">
        <w:rPr>
          <w:iCs/>
          <w:lang w:val="fr-FR"/>
        </w:rPr>
        <w:t>tagiaire, Mission permanente, Genève</w:t>
      </w:r>
    </w:p>
    <w:p w14:paraId="3D5637BD" w14:textId="565638F4" w:rsidR="000C5ADD" w:rsidRPr="00186A3C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Sidpayeté</w:t>
      </w:r>
      <w:proofErr w:type="spellEnd"/>
      <w:r w:rsidRPr="000F4D04">
        <w:rPr>
          <w:iCs/>
          <w:lang w:val="fr-FR"/>
        </w:rPr>
        <w:t xml:space="preserve"> Eléonore OUEDRAOGO (M</w:t>
      </w:r>
      <w:r w:rsidR="00732E80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186A3C">
        <w:rPr>
          <w:iCs/>
          <w:lang w:val="fr-FR"/>
        </w:rPr>
        <w:t>a</w:t>
      </w:r>
      <w:r w:rsidRPr="000F4D04">
        <w:rPr>
          <w:iCs/>
          <w:lang w:val="fr-FR"/>
        </w:rPr>
        <w:t xml:space="preserve">ttachée de presse, Mission permanente, </w:t>
      </w:r>
      <w:r w:rsidR="00186A3C">
        <w:rPr>
          <w:iCs/>
          <w:lang w:val="fr-FR"/>
        </w:rPr>
        <w:t>Gen</w:t>
      </w:r>
      <w:r w:rsidR="00186A3C" w:rsidRPr="00186A3C">
        <w:rPr>
          <w:iCs/>
          <w:lang w:val="fr-FR"/>
        </w:rPr>
        <w:t>è</w:t>
      </w:r>
      <w:r w:rsidR="00186A3C">
        <w:rPr>
          <w:iCs/>
          <w:lang w:val="fr-FR"/>
        </w:rPr>
        <w:t>ve</w:t>
      </w:r>
    </w:p>
    <w:p w14:paraId="41523080" w14:textId="77777777" w:rsidR="00186A3C" w:rsidRPr="000F4D04" w:rsidRDefault="00186A3C">
      <w:pPr>
        <w:spacing w:before="240" w:after="220"/>
        <w:rPr>
          <w:iCs/>
          <w:lang w:val="fr-FR"/>
        </w:rPr>
      </w:pPr>
    </w:p>
    <w:p w14:paraId="33C301DA" w14:textId="77777777" w:rsidR="000C5ADD" w:rsidRPr="00957CE9" w:rsidRDefault="007F2DC1">
      <w:pPr>
        <w:spacing w:before="240" w:after="220"/>
        <w:rPr>
          <w:u w:val="single"/>
          <w:lang w:val="es-CO"/>
        </w:rPr>
      </w:pPr>
      <w:r w:rsidRPr="00957CE9">
        <w:rPr>
          <w:u w:val="single"/>
          <w:lang w:val="es-CO"/>
        </w:rPr>
        <w:t>CABO VERDE</w:t>
      </w:r>
    </w:p>
    <w:p w14:paraId="1CC5BFFB" w14:textId="44D3CB65" w:rsidR="000C5ADD" w:rsidRPr="0014176C" w:rsidRDefault="007F2DC1" w:rsidP="62754ABC">
      <w:pPr>
        <w:spacing w:before="240" w:after="220"/>
        <w:rPr>
          <w:lang w:val="es-CO"/>
        </w:rPr>
      </w:pPr>
      <w:r w:rsidRPr="0014176C">
        <w:rPr>
          <w:lang w:val="es-CO"/>
        </w:rPr>
        <w:t>Clara DELGADO JESUS (Ms.), Ambassador</w:t>
      </w:r>
      <w:r w:rsidR="00186A3C" w:rsidRPr="0014176C">
        <w:rPr>
          <w:lang w:val="es-CO"/>
        </w:rPr>
        <w:t xml:space="preserve">, </w:t>
      </w:r>
      <w:r w:rsidRPr="0014176C">
        <w:rPr>
          <w:lang w:val="es-CO"/>
        </w:rPr>
        <w:t>Permanent Representative, Permanent Mission, Geneva</w:t>
      </w:r>
    </w:p>
    <w:p w14:paraId="3A1FD27B" w14:textId="0C2ECAF8" w:rsidR="000C5ADD" w:rsidRPr="00957CE9" w:rsidRDefault="007F2DC1">
      <w:pPr>
        <w:spacing w:before="240" w:after="220"/>
      </w:pPr>
      <w:r w:rsidRPr="00957CE9">
        <w:t xml:space="preserve">Ana Paula BARROS (Ms.), Chair of the </w:t>
      </w:r>
      <w:proofErr w:type="gramStart"/>
      <w:r w:rsidRPr="00957CE9">
        <w:t>Director Board</w:t>
      </w:r>
      <w:proofErr w:type="gramEnd"/>
      <w:r w:rsidRPr="00957CE9">
        <w:t xml:space="preserve">, Institute for Quality Management and Intellectual Property </w:t>
      </w:r>
      <w:r w:rsidR="002D06CF" w:rsidRPr="0014176C">
        <w:t>(</w:t>
      </w:r>
      <w:r w:rsidRPr="00957CE9">
        <w:t>IGQPI</w:t>
      </w:r>
      <w:r w:rsidR="002D06CF" w:rsidRPr="0014176C">
        <w:t>)</w:t>
      </w:r>
      <w:r w:rsidRPr="00957CE9">
        <w:t>, Praia</w:t>
      </w:r>
    </w:p>
    <w:p w14:paraId="27E2FF75" w14:textId="77777777" w:rsidR="000C5ADD" w:rsidRDefault="007F2DC1">
      <w:pPr>
        <w:spacing w:before="240" w:after="220"/>
        <w:rPr>
          <w:iCs/>
        </w:rPr>
      </w:pPr>
      <w:r>
        <w:rPr>
          <w:iCs/>
        </w:rPr>
        <w:t>Sonia TAVARES (Ms.), Director of Service of Intellectual Property at IGQPI, Ministry of Industry, Trade and Energy, Praia</w:t>
      </w:r>
    </w:p>
    <w:p w14:paraId="3A943134" w14:textId="22239813" w:rsidR="000C5ADD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Carla Cristina de Fátima SENA CARVALHO LIMA MIRANDA (Ms.), Minister Plenipotentiary, Permanent Mission, Geneva</w:t>
      </w:r>
    </w:p>
    <w:p w14:paraId="2670F4BF" w14:textId="77777777" w:rsidR="003B475A" w:rsidRPr="000F4D04" w:rsidRDefault="003B475A">
      <w:pPr>
        <w:spacing w:before="240" w:after="220"/>
        <w:rPr>
          <w:iCs/>
          <w:lang w:val="it-IT"/>
        </w:rPr>
      </w:pPr>
    </w:p>
    <w:p w14:paraId="600A5A08" w14:textId="78FA351F" w:rsidR="000C5ADD" w:rsidRPr="00957CE9" w:rsidRDefault="007F2DC1">
      <w:pPr>
        <w:spacing w:before="240" w:after="220"/>
        <w:rPr>
          <w:iCs/>
          <w:u w:val="single"/>
        </w:rPr>
      </w:pPr>
      <w:r w:rsidRPr="00957CE9">
        <w:rPr>
          <w:iCs/>
          <w:u w:val="single"/>
        </w:rPr>
        <w:t>CAMBODGE/CAMBODIA</w:t>
      </w:r>
    </w:p>
    <w:p w14:paraId="46EE75A0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CHAM </w:t>
      </w:r>
      <w:proofErr w:type="spellStart"/>
      <w:r>
        <w:rPr>
          <w:iCs/>
        </w:rPr>
        <w:t>Nimul</w:t>
      </w:r>
      <w:proofErr w:type="spellEnd"/>
      <w:r>
        <w:rPr>
          <w:iCs/>
        </w:rPr>
        <w:t xml:space="preserve"> (Ms.), Minister of Commerce, Ministry of Commerce of Cambodia, Phnom Penh</w:t>
      </w:r>
    </w:p>
    <w:p w14:paraId="708B09B3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OUK </w:t>
      </w:r>
      <w:proofErr w:type="spellStart"/>
      <w:r>
        <w:rPr>
          <w:iCs/>
        </w:rPr>
        <w:t>Prachea</w:t>
      </w:r>
      <w:proofErr w:type="spellEnd"/>
      <w:r>
        <w:rPr>
          <w:iCs/>
        </w:rPr>
        <w:t xml:space="preserve"> (Mr.), Secretary of State, Department of Intellectual Property, Ministry of Commerce, Phnom Penh</w:t>
      </w:r>
    </w:p>
    <w:p w14:paraId="2F6AF5A9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PHORK </w:t>
      </w:r>
      <w:proofErr w:type="spellStart"/>
      <w:r>
        <w:rPr>
          <w:iCs/>
        </w:rPr>
        <w:t>Sovanrith</w:t>
      </w:r>
      <w:proofErr w:type="spellEnd"/>
      <w:r>
        <w:rPr>
          <w:iCs/>
        </w:rPr>
        <w:t xml:space="preserve"> (Mr.), Secretary of State, Ministry of Industry, Science, Technology and Innovation, Phnom Penh</w:t>
      </w:r>
    </w:p>
    <w:p w14:paraId="498AFC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SUON Prasith (Mr.), Ambassador and Permanent Representative, Ministry of Commerce, Le Grand-</w:t>
      </w:r>
      <w:proofErr w:type="spellStart"/>
      <w:r>
        <w:rPr>
          <w:iCs/>
        </w:rPr>
        <w:t>Saconnex</w:t>
      </w:r>
      <w:proofErr w:type="spellEnd"/>
    </w:p>
    <w:p w14:paraId="1CE13CAB" w14:textId="77777777" w:rsidR="000C5ADD" w:rsidRDefault="007F2DC1">
      <w:pPr>
        <w:spacing w:before="240" w:after="220"/>
        <w:rPr>
          <w:iCs/>
        </w:rPr>
      </w:pPr>
      <w:r>
        <w:rPr>
          <w:iCs/>
        </w:rPr>
        <w:t>SVAY Rien (Mr.), Deputy Director, Ministry of Industry, Science, Technology and Innovation, Phnom Penh</w:t>
      </w:r>
    </w:p>
    <w:p w14:paraId="718F9214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SUON </w:t>
      </w:r>
      <w:proofErr w:type="spellStart"/>
      <w:r>
        <w:rPr>
          <w:iCs/>
        </w:rPr>
        <w:t>Vichea</w:t>
      </w:r>
      <w:proofErr w:type="spellEnd"/>
      <w:r>
        <w:rPr>
          <w:iCs/>
        </w:rPr>
        <w:t xml:space="preserve"> (Mr.), Director Department, Department of Intellectual Property, Ministry of Commerce, Phnom Penh</w:t>
      </w:r>
    </w:p>
    <w:p w14:paraId="154DE9F9" w14:textId="2E19AF1A" w:rsidR="000C5ADD" w:rsidRDefault="007F2DC1">
      <w:pPr>
        <w:spacing w:before="240" w:after="220"/>
        <w:rPr>
          <w:iCs/>
        </w:rPr>
      </w:pPr>
      <w:r>
        <w:rPr>
          <w:iCs/>
        </w:rPr>
        <w:t xml:space="preserve">NEN </w:t>
      </w:r>
      <w:proofErr w:type="spellStart"/>
      <w:r>
        <w:rPr>
          <w:iCs/>
        </w:rPr>
        <w:t>Chansamuth</w:t>
      </w:r>
      <w:proofErr w:type="spellEnd"/>
      <w:r>
        <w:rPr>
          <w:iCs/>
        </w:rPr>
        <w:t xml:space="preserve"> (Mr.), Commercial Attaché, Permanent Mission to the WTO, Geneva</w:t>
      </w:r>
    </w:p>
    <w:p w14:paraId="68281016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TEP </w:t>
      </w:r>
      <w:proofErr w:type="spellStart"/>
      <w:r>
        <w:rPr>
          <w:iCs/>
        </w:rPr>
        <w:t>Sokpanha</w:t>
      </w:r>
      <w:proofErr w:type="spellEnd"/>
      <w:r>
        <w:rPr>
          <w:iCs/>
        </w:rPr>
        <w:t xml:space="preserve"> (Ms.), Deputy Chief of Office, Ministry of Commerce, Phnom Penh</w:t>
      </w:r>
    </w:p>
    <w:p w14:paraId="59378217" w14:textId="2A5F4E9D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IM </w:t>
      </w:r>
      <w:proofErr w:type="spellStart"/>
      <w:r>
        <w:rPr>
          <w:iCs/>
        </w:rPr>
        <w:t>Chanbormey</w:t>
      </w:r>
      <w:proofErr w:type="spellEnd"/>
      <w:r>
        <w:rPr>
          <w:iCs/>
        </w:rPr>
        <w:t xml:space="preserve"> (Ms.), Director of Europe, Middle East and Africa Affairs, Ministry of Commerce, Phnom Penh</w:t>
      </w:r>
    </w:p>
    <w:p w14:paraId="76CFF837" w14:textId="2557B288" w:rsidR="000C5ADD" w:rsidRDefault="007F2DC1">
      <w:pPr>
        <w:spacing w:before="240" w:after="220"/>
        <w:rPr>
          <w:iCs/>
        </w:rPr>
      </w:pPr>
      <w:r>
        <w:rPr>
          <w:iCs/>
        </w:rPr>
        <w:t xml:space="preserve">LONG </w:t>
      </w:r>
      <w:proofErr w:type="spellStart"/>
      <w:r>
        <w:rPr>
          <w:iCs/>
        </w:rPr>
        <w:t>Kemvichet</w:t>
      </w:r>
      <w:proofErr w:type="spellEnd"/>
      <w:r>
        <w:rPr>
          <w:iCs/>
        </w:rPr>
        <w:t xml:space="preserve"> (Mr.), Director General of International Trade, Ministry of Commerce, Phnom Penh</w:t>
      </w:r>
    </w:p>
    <w:p w14:paraId="483EC526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BUON </w:t>
      </w:r>
      <w:proofErr w:type="spellStart"/>
      <w:r>
        <w:rPr>
          <w:iCs/>
        </w:rPr>
        <w:t>Sarakmony</w:t>
      </w:r>
      <w:proofErr w:type="spellEnd"/>
      <w:r>
        <w:rPr>
          <w:iCs/>
        </w:rPr>
        <w:t xml:space="preserve"> (Mr.), Secretary of State, Ministry of Commerce, Phnom Penh</w:t>
      </w:r>
    </w:p>
    <w:p w14:paraId="0E525270" w14:textId="3068C88D" w:rsidR="000C5ADD" w:rsidRDefault="007F2DC1">
      <w:pPr>
        <w:spacing w:before="240" w:after="220"/>
        <w:rPr>
          <w:iCs/>
        </w:rPr>
      </w:pPr>
      <w:r>
        <w:rPr>
          <w:iCs/>
        </w:rPr>
        <w:t xml:space="preserve">SE </w:t>
      </w:r>
      <w:proofErr w:type="spellStart"/>
      <w:r>
        <w:rPr>
          <w:iCs/>
        </w:rPr>
        <w:t>Sokunvathna</w:t>
      </w:r>
      <w:proofErr w:type="spellEnd"/>
      <w:r>
        <w:rPr>
          <w:iCs/>
        </w:rPr>
        <w:t xml:space="preserve"> (Mr.), Public Relation Official, Ministry of Commerce, Phnom Penh</w:t>
      </w:r>
    </w:p>
    <w:p w14:paraId="3D918708" w14:textId="77777777" w:rsidR="003B475A" w:rsidRDefault="003B475A">
      <w:pPr>
        <w:spacing w:before="240" w:after="220"/>
        <w:rPr>
          <w:iCs/>
        </w:rPr>
      </w:pPr>
    </w:p>
    <w:p w14:paraId="407ECF14" w14:textId="4EF65C6C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CAMEROUN/CAMEROON</w:t>
      </w:r>
    </w:p>
    <w:p w14:paraId="7F38D55B" w14:textId="35A65B2A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Salomon EHETH (M.), </w:t>
      </w:r>
      <w:r w:rsidR="00383DF0">
        <w:rPr>
          <w:iCs/>
          <w:lang w:val="fr-FR"/>
        </w:rPr>
        <w:t>a</w:t>
      </w:r>
      <w:r w:rsidRPr="000F4D04">
        <w:rPr>
          <w:iCs/>
          <w:lang w:val="fr-FR"/>
        </w:rPr>
        <w:t xml:space="preserve">mbassadeur, </w:t>
      </w:r>
      <w:r w:rsidR="00383DF0">
        <w:rPr>
          <w:iCs/>
          <w:lang w:val="fr-FR"/>
        </w:rPr>
        <w:t>r</w:t>
      </w:r>
      <w:r w:rsidRPr="000F4D04">
        <w:rPr>
          <w:iCs/>
          <w:lang w:val="fr-FR"/>
        </w:rPr>
        <w:t xml:space="preserve">eprésentant </w:t>
      </w:r>
      <w:r w:rsidR="00383DF0">
        <w:rPr>
          <w:iCs/>
          <w:lang w:val="fr-FR"/>
        </w:rPr>
        <w:t>p</w:t>
      </w:r>
      <w:r w:rsidRPr="000F4D04">
        <w:rPr>
          <w:iCs/>
          <w:lang w:val="fr-FR"/>
        </w:rPr>
        <w:t>ermanent, Mission Permanente, Genève</w:t>
      </w:r>
    </w:p>
    <w:p w14:paraId="3F8B380B" w14:textId="1B55B70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Eugène Gaspard BAP DOM (M.), </w:t>
      </w:r>
      <w:r w:rsidR="00383DF0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Mines, de l'Industrie et du Développement Technologique, Yaoundé</w:t>
      </w:r>
    </w:p>
    <w:p w14:paraId="0A71B163" w14:textId="4391C25B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Franklin PONKA SEUKAM (M.), </w:t>
      </w:r>
      <w:r w:rsidR="002D572B">
        <w:rPr>
          <w:iCs/>
          <w:lang w:val="fr-FR"/>
        </w:rPr>
        <w:t>d</w:t>
      </w:r>
      <w:r w:rsidRPr="000F4D04">
        <w:rPr>
          <w:iCs/>
          <w:lang w:val="fr-FR"/>
        </w:rPr>
        <w:t xml:space="preserve">iplomate,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Relations Extérieures, Yaoundé</w:t>
      </w:r>
    </w:p>
    <w:p w14:paraId="223C7DFE" w14:textId="722BBFB8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Théophile Olivier BOSSE (M.), </w:t>
      </w:r>
      <w:r w:rsidR="00C456CD">
        <w:rPr>
          <w:iCs/>
          <w:lang w:val="fr-FR"/>
        </w:rPr>
        <w:t>p</w:t>
      </w:r>
      <w:r w:rsidRPr="000F4D04">
        <w:rPr>
          <w:iCs/>
          <w:lang w:val="fr-FR"/>
        </w:rPr>
        <w:t xml:space="preserve">remier </w:t>
      </w:r>
      <w:r w:rsidR="00C456CD">
        <w:rPr>
          <w:iCs/>
          <w:lang w:val="fr-FR"/>
        </w:rPr>
        <w:t>c</w:t>
      </w:r>
      <w:r w:rsidRPr="000F4D04">
        <w:rPr>
          <w:iCs/>
          <w:lang w:val="fr-FR"/>
        </w:rPr>
        <w:t>onseiller, Mission Permanente, Genève</w:t>
      </w:r>
    </w:p>
    <w:p w14:paraId="03FD02F4" w14:textId="77777777" w:rsidR="003B475A" w:rsidRPr="000F4D04" w:rsidRDefault="003B475A">
      <w:pPr>
        <w:spacing w:before="240" w:after="220"/>
        <w:rPr>
          <w:iCs/>
          <w:lang w:val="fr-FR"/>
        </w:rPr>
      </w:pPr>
    </w:p>
    <w:p w14:paraId="477C8C46" w14:textId="7777777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CANADA</w:t>
      </w:r>
    </w:p>
    <w:p w14:paraId="1ADE73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Erin CAMPBELL (Ms.), Director of Patent Policy, Innovation, Science and Economic Development Canada, Ottawa</w:t>
      </w:r>
    </w:p>
    <w:p w14:paraId="329ECFD3" w14:textId="1366F2E7" w:rsidR="000C5ADD" w:rsidRDefault="007F2DC1">
      <w:pPr>
        <w:spacing w:before="240" w:after="220"/>
        <w:rPr>
          <w:iCs/>
        </w:rPr>
      </w:pPr>
      <w:r>
        <w:rPr>
          <w:iCs/>
        </w:rPr>
        <w:t xml:space="preserve">Nadia THEODORE (Ms.), Ambassador, Trade, Global Affairs Canada, </w:t>
      </w:r>
      <w:r w:rsidR="00621F2A">
        <w:rPr>
          <w:iCs/>
        </w:rPr>
        <w:t>Permanent Mission, Geneva</w:t>
      </w:r>
    </w:p>
    <w:p w14:paraId="3E19B1F2" w14:textId="5C6C6E4A" w:rsidR="000C5ADD" w:rsidRDefault="007F2DC1">
      <w:pPr>
        <w:spacing w:before="240" w:after="220"/>
        <w:rPr>
          <w:iCs/>
        </w:rPr>
      </w:pPr>
      <w:r>
        <w:rPr>
          <w:iCs/>
        </w:rPr>
        <w:t xml:space="preserve">Michelle COOPER (Ms.), Deputy Permanent Representative, Trade, Global Affairs Canada, </w:t>
      </w:r>
      <w:r w:rsidR="00FA7DFD">
        <w:rPr>
          <w:iCs/>
        </w:rPr>
        <w:t xml:space="preserve">Permanent Mission, </w:t>
      </w:r>
      <w:r>
        <w:rPr>
          <w:iCs/>
        </w:rPr>
        <w:t>Geneva</w:t>
      </w:r>
    </w:p>
    <w:p w14:paraId="2610684E" w14:textId="3845A391" w:rsidR="000C5ADD" w:rsidRDefault="007F2DC1">
      <w:pPr>
        <w:spacing w:before="240" w:after="220"/>
        <w:rPr>
          <w:iCs/>
        </w:rPr>
      </w:pPr>
      <w:r>
        <w:rPr>
          <w:iCs/>
        </w:rPr>
        <w:t>Konstantinos GEORGARAS (Mr.), Chief Executive Officer, Canadian Intellectual Property Office</w:t>
      </w:r>
      <w:r w:rsidR="008F50E6">
        <w:rPr>
          <w:iCs/>
        </w:rPr>
        <w:t xml:space="preserve"> (CIPO)</w:t>
      </w:r>
      <w:r>
        <w:rPr>
          <w:iCs/>
        </w:rPr>
        <w:t>, Ottawa</w:t>
      </w:r>
    </w:p>
    <w:p w14:paraId="246F54CF" w14:textId="77777777" w:rsidR="000C5ADD" w:rsidRDefault="007F2DC1">
      <w:pPr>
        <w:spacing w:before="240" w:after="220"/>
        <w:rPr>
          <w:iCs/>
        </w:rPr>
      </w:pPr>
      <w:r>
        <w:rPr>
          <w:iCs/>
        </w:rPr>
        <w:t>Nicholas GORDON (Mr.), Senior Advisor, Services, Global Affairs Canada, Ottawa</w:t>
      </w:r>
    </w:p>
    <w:p w14:paraId="36B1D515" w14:textId="0C2CA119" w:rsidR="000C5ADD" w:rsidRDefault="007F2DC1">
      <w:pPr>
        <w:spacing w:before="240" w:after="220"/>
        <w:rPr>
          <w:iCs/>
        </w:rPr>
      </w:pPr>
      <w:r>
        <w:rPr>
          <w:iCs/>
        </w:rPr>
        <w:t>Elias COLLETTE (Mr.), Director General, Canadian Intellectual Property Office</w:t>
      </w:r>
      <w:r w:rsidR="007F78C1">
        <w:rPr>
          <w:iCs/>
        </w:rPr>
        <w:t xml:space="preserve"> (CIPO)</w:t>
      </w:r>
      <w:r>
        <w:rPr>
          <w:iCs/>
        </w:rPr>
        <w:t>, Ottawa</w:t>
      </w:r>
    </w:p>
    <w:p w14:paraId="484605CC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Saida AOUIDIDI (Ms.), Chief of International Relations Affairs, Canadian Intellectual Property Office (CIPO), Ottawa</w:t>
      </w:r>
    </w:p>
    <w:p w14:paraId="0ACD0F9D" w14:textId="5513F9C2" w:rsidR="000C5ADD" w:rsidRDefault="007F2DC1">
      <w:pPr>
        <w:spacing w:before="240" w:after="220"/>
        <w:rPr>
          <w:iCs/>
        </w:rPr>
      </w:pPr>
      <w:r>
        <w:rPr>
          <w:iCs/>
        </w:rPr>
        <w:t>Scott VASUDEV (Mr.), Director, Patent Policy and International Affairs, Canadian Intellectual Property Office</w:t>
      </w:r>
      <w:r w:rsidR="007F78C1">
        <w:rPr>
          <w:iCs/>
        </w:rPr>
        <w:t xml:space="preserve"> (CIPO)</w:t>
      </w:r>
      <w:r>
        <w:rPr>
          <w:iCs/>
        </w:rPr>
        <w:t>, Ottawa</w:t>
      </w:r>
    </w:p>
    <w:p w14:paraId="6ED59394" w14:textId="77777777" w:rsidR="000C5ADD" w:rsidRDefault="007F2DC1">
      <w:pPr>
        <w:spacing w:before="240" w:after="220"/>
        <w:rPr>
          <w:iCs/>
        </w:rPr>
      </w:pPr>
      <w:r>
        <w:rPr>
          <w:iCs/>
        </w:rPr>
        <w:t>George ELFTHERIOU (Mr.), A/Deputy Director, Global Affairs Canada, Ottawa</w:t>
      </w:r>
    </w:p>
    <w:p w14:paraId="206E0727" w14:textId="343DBBEE" w:rsidR="000C5ADD" w:rsidRDefault="007F2DC1">
      <w:pPr>
        <w:spacing w:before="240" w:after="220"/>
        <w:rPr>
          <w:iCs/>
        </w:rPr>
      </w:pPr>
      <w:r>
        <w:rPr>
          <w:iCs/>
        </w:rPr>
        <w:t xml:space="preserve">Romina RAIESI (Ms.), First Secretary, Trade, Global Affairs Canada, </w:t>
      </w:r>
      <w:r w:rsidR="008F50E6">
        <w:rPr>
          <w:iCs/>
        </w:rPr>
        <w:t xml:space="preserve">Permanent Mission, </w:t>
      </w:r>
      <w:r>
        <w:rPr>
          <w:iCs/>
        </w:rPr>
        <w:t>Geneva</w:t>
      </w:r>
    </w:p>
    <w:p w14:paraId="4C06AC26" w14:textId="77777777" w:rsidR="000F4D04" w:rsidRDefault="000F4D04">
      <w:pPr>
        <w:spacing w:before="240" w:after="220"/>
        <w:rPr>
          <w:iCs/>
        </w:rPr>
      </w:pPr>
    </w:p>
    <w:p w14:paraId="16C1C9C5" w14:textId="23137E3F" w:rsidR="000C5ADD" w:rsidRPr="00957CE9" w:rsidRDefault="007F2DC1">
      <w:pPr>
        <w:spacing w:before="240" w:after="220"/>
        <w:rPr>
          <w:iCs/>
          <w:u w:val="single"/>
        </w:rPr>
      </w:pPr>
      <w:r w:rsidRPr="00957CE9">
        <w:rPr>
          <w:iCs/>
          <w:u w:val="single"/>
        </w:rPr>
        <w:lastRenderedPageBreak/>
        <w:t>CHILI/CHILE</w:t>
      </w:r>
    </w:p>
    <w:p w14:paraId="0E91C9F0" w14:textId="77777777" w:rsidR="000C5ADD" w:rsidRPr="00957CE9" w:rsidRDefault="007F2DC1">
      <w:pPr>
        <w:spacing w:before="240" w:after="220"/>
        <w:rPr>
          <w:iCs/>
        </w:rPr>
      </w:pPr>
      <w:r w:rsidRPr="00957CE9">
        <w:rPr>
          <w:iCs/>
        </w:rPr>
        <w:t>Marta BONET (Ms.), Ambassador, Permanent Mission, Geneva</w:t>
      </w:r>
    </w:p>
    <w:p w14:paraId="09A9EFC4" w14:textId="77777777" w:rsidR="000C5ADD" w:rsidRDefault="007F2DC1">
      <w:pPr>
        <w:spacing w:before="240" w:after="220"/>
        <w:rPr>
          <w:iCs/>
        </w:rPr>
      </w:pPr>
      <w:r>
        <w:rPr>
          <w:iCs/>
        </w:rPr>
        <w:t>Esteban FIGUEROA (Mr.), National Director, National Institute of Industrial Property, Santiago</w:t>
      </w:r>
    </w:p>
    <w:p w14:paraId="4E0B6C97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Pablo LATORRE TALLARD (Mr.), IP Attaché, Permanent Mission, Geneva</w:t>
      </w:r>
    </w:p>
    <w:p w14:paraId="3D153BB9" w14:textId="77777777" w:rsidR="000C5ADD" w:rsidRDefault="007F2DC1">
      <w:pPr>
        <w:spacing w:before="240" w:after="220"/>
        <w:rPr>
          <w:iCs/>
        </w:rPr>
      </w:pPr>
      <w:r>
        <w:rPr>
          <w:iCs/>
        </w:rPr>
        <w:t>Denisse PÉREZ (Ms.), Head of International Department, National Institute of Industrial Property, Santiago</w:t>
      </w:r>
    </w:p>
    <w:p w14:paraId="3D71B217" w14:textId="77777777" w:rsidR="000C5ADD" w:rsidRDefault="007F2DC1">
      <w:pPr>
        <w:spacing w:before="240" w:after="220"/>
        <w:rPr>
          <w:iCs/>
        </w:rPr>
      </w:pPr>
      <w:r>
        <w:rPr>
          <w:iCs/>
        </w:rPr>
        <w:t>Felipe FERREIRA (Mr.), Head, IP Department, Vice Ministry of International Economic Affairs, Santiago</w:t>
      </w:r>
    </w:p>
    <w:p w14:paraId="09686698" w14:textId="77777777" w:rsidR="00E741D6" w:rsidRDefault="00E741D6">
      <w:pPr>
        <w:spacing w:before="240" w:after="220"/>
        <w:rPr>
          <w:iCs/>
        </w:rPr>
      </w:pPr>
    </w:p>
    <w:p w14:paraId="29D8F57B" w14:textId="2DB1CDDC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CHINE/CHINA</w:t>
      </w:r>
    </w:p>
    <w:p w14:paraId="797EF437" w14:textId="2E20B61A" w:rsidR="000C5ADD" w:rsidRDefault="007F2DC1">
      <w:pPr>
        <w:spacing w:before="240" w:after="220"/>
        <w:rPr>
          <w:iCs/>
        </w:rPr>
      </w:pPr>
      <w:r>
        <w:rPr>
          <w:iCs/>
        </w:rPr>
        <w:t>SHEN Changyu (Mr.), Commissioner, China National Intellectual Property Administration</w:t>
      </w:r>
      <w:r w:rsidR="00E741D6">
        <w:rPr>
          <w:iCs/>
        </w:rPr>
        <w:t xml:space="preserve"> (CNIPA)</w:t>
      </w:r>
      <w:r>
        <w:rPr>
          <w:iCs/>
        </w:rPr>
        <w:t>, Beijing</w:t>
      </w:r>
    </w:p>
    <w:p w14:paraId="34BF0A01" w14:textId="670EAB35" w:rsidR="000C5ADD" w:rsidRDefault="007F2DC1">
      <w:pPr>
        <w:spacing w:before="240" w:after="220"/>
        <w:rPr>
          <w:iCs/>
        </w:rPr>
      </w:pPr>
      <w:r>
        <w:rPr>
          <w:iCs/>
        </w:rPr>
        <w:t xml:space="preserve">JIA Guide (Mr.), Ambassador, Permanent Mission, </w:t>
      </w:r>
      <w:r w:rsidR="0000465D">
        <w:rPr>
          <w:iCs/>
        </w:rPr>
        <w:t>Geneva</w:t>
      </w:r>
    </w:p>
    <w:p w14:paraId="18145A4D" w14:textId="77777777" w:rsidR="00034228" w:rsidRDefault="00034228" w:rsidP="00034228">
      <w:pPr>
        <w:spacing w:before="240" w:after="220"/>
        <w:rPr>
          <w:iCs/>
        </w:rPr>
      </w:pPr>
      <w:r w:rsidRPr="00A90A79">
        <w:rPr>
          <w:iCs/>
        </w:rPr>
        <w:t>SHEN Jian (Mr.), Ambassador, Deputy Permanent Representative (Disarmament), Permanent Mission, Geneva</w:t>
      </w:r>
    </w:p>
    <w:p w14:paraId="269B2C6B" w14:textId="77777777" w:rsidR="000C5ADD" w:rsidRDefault="007F2DC1">
      <w:pPr>
        <w:spacing w:before="240" w:after="220"/>
        <w:rPr>
          <w:iCs/>
        </w:rPr>
      </w:pPr>
      <w:r>
        <w:rPr>
          <w:iCs/>
        </w:rPr>
        <w:t>WANG Zhicheng (Mr.), Director General, Copyright Department, National Copyright Administration of China, Beijing</w:t>
      </w:r>
    </w:p>
    <w:p w14:paraId="393EEE78" w14:textId="38CAFD33" w:rsidR="000C5ADD" w:rsidRDefault="007F2DC1">
      <w:pPr>
        <w:spacing w:before="240" w:after="220"/>
        <w:rPr>
          <w:iCs/>
        </w:rPr>
      </w:pPr>
      <w:r>
        <w:rPr>
          <w:iCs/>
        </w:rPr>
        <w:t xml:space="preserve">CHEN </w:t>
      </w:r>
      <w:proofErr w:type="spellStart"/>
      <w:r>
        <w:rPr>
          <w:iCs/>
        </w:rPr>
        <w:t>Peiyao</w:t>
      </w:r>
      <w:proofErr w:type="spellEnd"/>
      <w:r>
        <w:rPr>
          <w:iCs/>
        </w:rPr>
        <w:t xml:space="preserve"> (Mr.), Project Officer, China National Intellectual Property Administration (CNIPA), Beijing</w:t>
      </w:r>
    </w:p>
    <w:p w14:paraId="2BEF1E56" w14:textId="34058BD6" w:rsidR="000C5ADD" w:rsidRDefault="007F2DC1">
      <w:pPr>
        <w:spacing w:before="240" w:after="220"/>
        <w:rPr>
          <w:iCs/>
        </w:rPr>
      </w:pPr>
      <w:r>
        <w:rPr>
          <w:iCs/>
        </w:rPr>
        <w:t>FENG Xiao (Ms.), Project Officer, International Cooperation Department</w:t>
      </w:r>
      <w:r w:rsidR="00513ACF">
        <w:rPr>
          <w:iCs/>
        </w:rPr>
        <w:t>,</w:t>
      </w:r>
      <w:r>
        <w:rPr>
          <w:iCs/>
        </w:rPr>
        <w:t xml:space="preserve"> </w:t>
      </w:r>
      <w:r w:rsidR="00513ACF">
        <w:rPr>
          <w:iCs/>
        </w:rPr>
        <w:t>China National Intellectual Property Administration (</w:t>
      </w:r>
      <w:r>
        <w:rPr>
          <w:iCs/>
        </w:rPr>
        <w:t>CNIPA</w:t>
      </w:r>
      <w:r w:rsidR="00513ACF">
        <w:rPr>
          <w:iCs/>
        </w:rPr>
        <w:t>)</w:t>
      </w:r>
      <w:r>
        <w:rPr>
          <w:iCs/>
        </w:rPr>
        <w:t>, Beijing</w:t>
      </w:r>
    </w:p>
    <w:p w14:paraId="7D122FC0" w14:textId="53D271C6" w:rsidR="000C5ADD" w:rsidRDefault="007F2DC1">
      <w:pPr>
        <w:spacing w:before="240" w:after="220"/>
        <w:rPr>
          <w:iCs/>
        </w:rPr>
      </w:pPr>
      <w:r>
        <w:rPr>
          <w:iCs/>
        </w:rPr>
        <w:t>ZHANG Ling (Ms.), First Secretary, Permanent Mission, Geneva</w:t>
      </w:r>
    </w:p>
    <w:p w14:paraId="2E00E265" w14:textId="497008C4" w:rsidR="000C5ADD" w:rsidRDefault="007F2DC1">
      <w:pPr>
        <w:spacing w:before="240" w:after="220"/>
        <w:rPr>
          <w:iCs/>
        </w:rPr>
      </w:pPr>
      <w:r>
        <w:rPr>
          <w:iCs/>
        </w:rPr>
        <w:t xml:space="preserve">DING </w:t>
      </w:r>
      <w:proofErr w:type="spellStart"/>
      <w:r>
        <w:rPr>
          <w:iCs/>
        </w:rPr>
        <w:t>Tongbing</w:t>
      </w:r>
      <w:proofErr w:type="spellEnd"/>
      <w:r>
        <w:rPr>
          <w:iCs/>
        </w:rPr>
        <w:t xml:space="preserve"> (Mr.), Counselor, Permanent Mission, </w:t>
      </w:r>
      <w:r w:rsidR="00444B20">
        <w:rPr>
          <w:iCs/>
        </w:rPr>
        <w:t>Geneva</w:t>
      </w:r>
    </w:p>
    <w:p w14:paraId="6B69804E" w14:textId="77777777" w:rsidR="000C5ADD" w:rsidRDefault="007F2DC1">
      <w:pPr>
        <w:spacing w:before="240" w:after="220"/>
        <w:rPr>
          <w:iCs/>
        </w:rPr>
      </w:pPr>
      <w:r>
        <w:rPr>
          <w:iCs/>
        </w:rPr>
        <w:t>WU Hui (Ms.), Director General, Personnel Department, China National Intellectual Property Administration (CNIPA), Beijing</w:t>
      </w:r>
    </w:p>
    <w:p w14:paraId="4A669B31" w14:textId="6A0D2409" w:rsidR="000C5ADD" w:rsidRDefault="007F2DC1">
      <w:pPr>
        <w:spacing w:before="240" w:after="220"/>
        <w:rPr>
          <w:iCs/>
        </w:rPr>
      </w:pPr>
      <w:r>
        <w:rPr>
          <w:iCs/>
        </w:rPr>
        <w:t>ZHAO Qing (Mr.), Director, China National Intellectual Property Administration (CNIPA), Beijing</w:t>
      </w:r>
    </w:p>
    <w:p w14:paraId="26892188" w14:textId="57E54FFB" w:rsidR="000C5ADD" w:rsidRDefault="007F2DC1">
      <w:pPr>
        <w:spacing w:before="240" w:after="220"/>
        <w:rPr>
          <w:iCs/>
        </w:rPr>
      </w:pPr>
      <w:r>
        <w:rPr>
          <w:iCs/>
        </w:rPr>
        <w:t xml:space="preserve">HENG </w:t>
      </w:r>
      <w:proofErr w:type="spellStart"/>
      <w:r>
        <w:rPr>
          <w:iCs/>
        </w:rPr>
        <w:t>Fuguang</w:t>
      </w:r>
      <w:proofErr w:type="spellEnd"/>
      <w:r>
        <w:rPr>
          <w:iCs/>
        </w:rPr>
        <w:t xml:space="preserve"> (Mr.), Deputy Head of the Patent Office, China National Intellectual Property Administration</w:t>
      </w:r>
      <w:r w:rsidR="00AA48D1">
        <w:rPr>
          <w:iCs/>
        </w:rPr>
        <w:t xml:space="preserve"> (CNIPA)</w:t>
      </w:r>
      <w:r>
        <w:rPr>
          <w:iCs/>
        </w:rPr>
        <w:t>, Beijing</w:t>
      </w:r>
    </w:p>
    <w:p w14:paraId="70A18C6A" w14:textId="152C6F7F" w:rsidR="000C5ADD" w:rsidRDefault="007F2DC1">
      <w:pPr>
        <w:spacing w:before="240" w:after="220"/>
        <w:rPr>
          <w:iCs/>
        </w:rPr>
      </w:pPr>
      <w:r>
        <w:rPr>
          <w:iCs/>
        </w:rPr>
        <w:t xml:space="preserve">JI </w:t>
      </w:r>
      <w:proofErr w:type="spellStart"/>
      <w:r>
        <w:rPr>
          <w:iCs/>
        </w:rPr>
        <w:t>Suqing</w:t>
      </w:r>
      <w:proofErr w:type="spellEnd"/>
      <w:r>
        <w:rPr>
          <w:iCs/>
        </w:rPr>
        <w:t xml:space="preserve"> (Mr.), Project Officer, Trademark Office, China National Intellectual Property Administration (CNIPA), Beijing</w:t>
      </w:r>
    </w:p>
    <w:p w14:paraId="27B0DE13" w14:textId="0B0A1FB4" w:rsidR="000C5ADD" w:rsidRDefault="007F2DC1">
      <w:pPr>
        <w:spacing w:before="240" w:after="220"/>
        <w:rPr>
          <w:iCs/>
        </w:rPr>
      </w:pPr>
      <w:r>
        <w:rPr>
          <w:iCs/>
        </w:rPr>
        <w:t xml:space="preserve">LI </w:t>
      </w:r>
      <w:proofErr w:type="spellStart"/>
      <w:r>
        <w:rPr>
          <w:iCs/>
        </w:rPr>
        <w:t>Guanqun</w:t>
      </w:r>
      <w:proofErr w:type="spellEnd"/>
      <w:r>
        <w:rPr>
          <w:iCs/>
        </w:rPr>
        <w:t xml:space="preserve"> (Ms.), Director, International Cooperation Department, China National Intellectual Property Administration</w:t>
      </w:r>
      <w:r w:rsidR="00AA48D1">
        <w:rPr>
          <w:iCs/>
        </w:rPr>
        <w:t xml:space="preserve"> (C</w:t>
      </w:r>
      <w:r w:rsidR="00BB539B">
        <w:rPr>
          <w:iCs/>
        </w:rPr>
        <w:t>NIPA</w:t>
      </w:r>
      <w:r w:rsidR="00AA48D1">
        <w:rPr>
          <w:iCs/>
        </w:rPr>
        <w:t>)</w:t>
      </w:r>
      <w:r>
        <w:rPr>
          <w:iCs/>
        </w:rPr>
        <w:t>, Beijing</w:t>
      </w:r>
    </w:p>
    <w:p w14:paraId="41B47234" w14:textId="5B0EAEE4" w:rsidR="000C5ADD" w:rsidRDefault="007F2DC1">
      <w:pPr>
        <w:spacing w:before="240" w:after="220"/>
        <w:rPr>
          <w:iCs/>
        </w:rPr>
      </w:pPr>
      <w:r>
        <w:rPr>
          <w:iCs/>
        </w:rPr>
        <w:t>SHENG Li (Ms.), Director General, International Cooperation Department, China National Intellectual Property Administration</w:t>
      </w:r>
      <w:r w:rsidR="00AA48D1">
        <w:rPr>
          <w:iCs/>
        </w:rPr>
        <w:t xml:space="preserve"> (C</w:t>
      </w:r>
      <w:r w:rsidR="00BB539B">
        <w:rPr>
          <w:iCs/>
        </w:rPr>
        <w:t>NIPA</w:t>
      </w:r>
      <w:r w:rsidR="00AA48D1">
        <w:rPr>
          <w:iCs/>
        </w:rPr>
        <w:t>)</w:t>
      </w:r>
      <w:r>
        <w:rPr>
          <w:iCs/>
        </w:rPr>
        <w:t>, Beijing</w:t>
      </w:r>
    </w:p>
    <w:p w14:paraId="280516D7" w14:textId="64BE2923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CHEN Yiling (Ms.), Third Secretary, Permanent Mission </w:t>
      </w:r>
      <w:r w:rsidR="00444B20">
        <w:rPr>
          <w:iCs/>
        </w:rPr>
        <w:t>Geneva</w:t>
      </w:r>
    </w:p>
    <w:p w14:paraId="2C27329C" w14:textId="77777777" w:rsidR="000C5ADD" w:rsidRPr="000E3177" w:rsidRDefault="007F2DC1">
      <w:pPr>
        <w:spacing w:before="240" w:after="220"/>
        <w:rPr>
          <w:iCs/>
        </w:rPr>
      </w:pPr>
      <w:r w:rsidRPr="000E3177">
        <w:rPr>
          <w:iCs/>
        </w:rPr>
        <w:t>HU Shuang (Ms.), Senior Program Officer, National Copyright Administration of China, Beijing</w:t>
      </w:r>
    </w:p>
    <w:p w14:paraId="41814099" w14:textId="403C1485" w:rsidR="000C5ADD" w:rsidRPr="000E3177" w:rsidRDefault="007F2DC1">
      <w:pPr>
        <w:spacing w:before="240" w:after="220"/>
        <w:rPr>
          <w:iCs/>
        </w:rPr>
      </w:pPr>
      <w:r w:rsidRPr="000E3177">
        <w:rPr>
          <w:iCs/>
        </w:rPr>
        <w:t>HUI Lai Shan (Ms.), Assistant Director of Intellectual Property, Hong Kong</w:t>
      </w:r>
      <w:r w:rsidR="000E3177" w:rsidRPr="000E3177">
        <w:rPr>
          <w:iCs/>
        </w:rPr>
        <w:t>, China</w:t>
      </w:r>
    </w:p>
    <w:p w14:paraId="40400189" w14:textId="77777777" w:rsidR="000C5ADD" w:rsidRPr="000E3177" w:rsidRDefault="007F2DC1">
      <w:pPr>
        <w:spacing w:before="240" w:after="220"/>
        <w:rPr>
          <w:iCs/>
        </w:rPr>
      </w:pPr>
      <w:r w:rsidRPr="000E3177">
        <w:rPr>
          <w:iCs/>
        </w:rPr>
        <w:t xml:space="preserve">WANG </w:t>
      </w:r>
      <w:proofErr w:type="spellStart"/>
      <w:r w:rsidRPr="000E3177">
        <w:rPr>
          <w:iCs/>
        </w:rPr>
        <w:t>Shisi</w:t>
      </w:r>
      <w:proofErr w:type="spellEnd"/>
      <w:r w:rsidRPr="000E3177">
        <w:rPr>
          <w:iCs/>
        </w:rPr>
        <w:t xml:space="preserve"> (Ms.), Third Secretary, Ministry of Foreign Affairs, Beijing</w:t>
      </w:r>
    </w:p>
    <w:p w14:paraId="497865BC" w14:textId="77777777" w:rsidR="000C5ADD" w:rsidRPr="000E3177" w:rsidRDefault="007F2DC1">
      <w:pPr>
        <w:spacing w:before="240" w:after="220"/>
        <w:rPr>
          <w:iCs/>
        </w:rPr>
      </w:pPr>
      <w:r w:rsidRPr="000E3177">
        <w:rPr>
          <w:iCs/>
        </w:rPr>
        <w:t xml:space="preserve">WANG </w:t>
      </w:r>
      <w:proofErr w:type="spellStart"/>
      <w:r w:rsidRPr="000E3177">
        <w:rPr>
          <w:iCs/>
        </w:rPr>
        <w:t>Yunping</w:t>
      </w:r>
      <w:proofErr w:type="spellEnd"/>
      <w:r w:rsidRPr="000E3177">
        <w:rPr>
          <w:iCs/>
        </w:rPr>
        <w:t xml:space="preserve"> (Ms.), Senior Program Officer, National Copyright Administration of China, Beijing</w:t>
      </w:r>
    </w:p>
    <w:p w14:paraId="459816B9" w14:textId="57D10C75" w:rsidR="000C5ADD" w:rsidRDefault="007F2DC1">
      <w:pPr>
        <w:spacing w:before="240" w:after="220"/>
        <w:rPr>
          <w:iCs/>
        </w:rPr>
      </w:pPr>
      <w:r w:rsidRPr="000E3177">
        <w:rPr>
          <w:iCs/>
        </w:rPr>
        <w:t xml:space="preserve">WONG Fuk Loi David (Mr.), Director </w:t>
      </w:r>
      <w:r w:rsidRPr="000E3177" w:rsidDel="00230FDF">
        <w:rPr>
          <w:iCs/>
        </w:rPr>
        <w:t xml:space="preserve">of </w:t>
      </w:r>
      <w:r w:rsidRPr="000E3177">
        <w:rPr>
          <w:iCs/>
        </w:rPr>
        <w:t>Intellectual Property, Hong Kong</w:t>
      </w:r>
      <w:r w:rsidR="000E3177" w:rsidRPr="00957CE9">
        <w:rPr>
          <w:iCs/>
        </w:rPr>
        <w:t>, China</w:t>
      </w:r>
    </w:p>
    <w:p w14:paraId="1AE734B4" w14:textId="541D2FC9" w:rsidR="000C5ADD" w:rsidRDefault="007F2DC1">
      <w:pPr>
        <w:spacing w:before="240" w:after="220"/>
        <w:rPr>
          <w:iCs/>
        </w:rPr>
      </w:pPr>
      <w:r>
        <w:rPr>
          <w:iCs/>
        </w:rPr>
        <w:t xml:space="preserve">HE Xiang (Mr.), Second Secretary, Permanent </w:t>
      </w:r>
      <w:proofErr w:type="gramStart"/>
      <w:r>
        <w:rPr>
          <w:iCs/>
        </w:rPr>
        <w:t>Mission ,</w:t>
      </w:r>
      <w:proofErr w:type="gramEnd"/>
      <w:r>
        <w:rPr>
          <w:iCs/>
        </w:rPr>
        <w:t xml:space="preserve"> </w:t>
      </w:r>
      <w:r w:rsidR="007F268C">
        <w:rPr>
          <w:iCs/>
        </w:rPr>
        <w:t>Geneva</w:t>
      </w:r>
    </w:p>
    <w:p w14:paraId="55E53927" w14:textId="1B8C786C" w:rsidR="000C5ADD" w:rsidRDefault="007F2DC1">
      <w:pPr>
        <w:spacing w:before="240" w:after="220"/>
        <w:rPr>
          <w:iCs/>
        </w:rPr>
      </w:pPr>
      <w:r>
        <w:rPr>
          <w:iCs/>
        </w:rPr>
        <w:t xml:space="preserve">YANG </w:t>
      </w:r>
      <w:proofErr w:type="spellStart"/>
      <w:r>
        <w:rPr>
          <w:iCs/>
        </w:rPr>
        <w:t>Jiaxi</w:t>
      </w:r>
      <w:proofErr w:type="spellEnd"/>
      <w:r>
        <w:rPr>
          <w:iCs/>
        </w:rPr>
        <w:t xml:space="preserve"> (Mr.), First-level principal staff, China National Intellectual Property Administration</w:t>
      </w:r>
      <w:r w:rsidR="000A07CC">
        <w:rPr>
          <w:iCs/>
        </w:rPr>
        <w:t xml:space="preserve"> (CNIPA)</w:t>
      </w:r>
      <w:r>
        <w:rPr>
          <w:iCs/>
        </w:rPr>
        <w:t>, Beijing</w:t>
      </w:r>
    </w:p>
    <w:p w14:paraId="0333CE4F" w14:textId="57B0205D" w:rsidR="000C5ADD" w:rsidRDefault="007F2DC1">
      <w:pPr>
        <w:spacing w:before="240" w:after="220"/>
        <w:rPr>
          <w:iCs/>
        </w:rPr>
      </w:pPr>
      <w:r>
        <w:rPr>
          <w:iCs/>
        </w:rPr>
        <w:t>ZHANG Chan (Ms.), Project Administrator, China National Intellectual Property Administration</w:t>
      </w:r>
      <w:r w:rsidR="000A07CC">
        <w:rPr>
          <w:iCs/>
        </w:rPr>
        <w:t xml:space="preserve"> (CNIPA)</w:t>
      </w:r>
      <w:r>
        <w:rPr>
          <w:iCs/>
        </w:rPr>
        <w:t>, Beijing</w:t>
      </w:r>
    </w:p>
    <w:p w14:paraId="4245E831" w14:textId="77777777" w:rsidR="000F4D04" w:rsidRDefault="000F4D04">
      <w:pPr>
        <w:spacing w:before="240" w:after="220"/>
        <w:rPr>
          <w:iCs/>
        </w:rPr>
      </w:pPr>
    </w:p>
    <w:p w14:paraId="317B2F4A" w14:textId="600FC94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CHYPRE/CYPRUS</w:t>
      </w:r>
    </w:p>
    <w:p w14:paraId="10D9E558" w14:textId="77777777" w:rsidR="000C5ADD" w:rsidRDefault="007F2DC1">
      <w:pPr>
        <w:spacing w:before="240" w:after="220"/>
        <w:rPr>
          <w:iCs/>
        </w:rPr>
      </w:pPr>
      <w:r>
        <w:rPr>
          <w:iCs/>
        </w:rPr>
        <w:t>Irene MILONA (Ms.), Registrar of Companies and Intellectual Property, Ministry of Energy, Commerce and Industry, Nicosia</w:t>
      </w:r>
    </w:p>
    <w:p w14:paraId="189855E6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Liza IOANNOU (Ms.), Officer, Department of Registrar of Companies and Intellectual Property, Ministry of Energy, Commerce and Industry, Nicosia</w:t>
      </w:r>
    </w:p>
    <w:p w14:paraId="3CD82D85" w14:textId="30857782" w:rsidR="000C5ADD" w:rsidRPr="001B2C4E" w:rsidRDefault="001B2C4E" w:rsidP="001B2C4E">
      <w:pPr>
        <w:spacing w:before="240" w:after="220"/>
      </w:pPr>
      <w:r w:rsidRPr="001B2C4E">
        <w:t>Savvas HADJIMINAS (Mr.), Attaché, Permanent Mission, Geneva</w:t>
      </w:r>
    </w:p>
    <w:p w14:paraId="30423F5A" w14:textId="77777777" w:rsidR="000F4D04" w:rsidRDefault="000F4D04">
      <w:pPr>
        <w:spacing w:before="240" w:after="220"/>
        <w:rPr>
          <w:iCs/>
        </w:rPr>
      </w:pPr>
    </w:p>
    <w:p w14:paraId="473128EF" w14:textId="7BC2DE79" w:rsidR="000C5ADD" w:rsidRPr="009B250F" w:rsidRDefault="007F2DC1">
      <w:pPr>
        <w:spacing w:before="240" w:after="220"/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t>COLOMBIE/COLOMBIA</w:t>
      </w:r>
    </w:p>
    <w:p w14:paraId="0FB4BA47" w14:textId="77777777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>Cielo Elainne RUSINQUE URREGO (Ms.), Superintendente de Industria y Comercio, Ministerio de Comercio, Industria y Turismo, Bogotá</w:t>
      </w:r>
    </w:p>
    <w:p w14:paraId="1B6DC81C" w14:textId="77777777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 xml:space="preserve">Claudia Janneth LAGOS NIÑO (Ms.), </w:t>
      </w:r>
      <w:proofErr w:type="gramStart"/>
      <w:r w:rsidRPr="62754ABC">
        <w:rPr>
          <w:lang w:val="es-ES"/>
        </w:rPr>
        <w:t>Subdirectora</w:t>
      </w:r>
      <w:proofErr w:type="gramEnd"/>
      <w:r w:rsidRPr="62754ABC">
        <w:rPr>
          <w:lang w:val="es-ES"/>
        </w:rPr>
        <w:t xml:space="preserve"> Capacitación, Investigación y Desarrollo, Bogotá</w:t>
      </w:r>
    </w:p>
    <w:p w14:paraId="137B9976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Álvaro Enrique AYALA-MELÉNDEZ (Mr.), Chargé </w:t>
      </w:r>
      <w:proofErr w:type="spellStart"/>
      <w:r>
        <w:rPr>
          <w:iCs/>
        </w:rPr>
        <w:t>d'Affaires</w:t>
      </w:r>
      <w:proofErr w:type="spellEnd"/>
      <w:r>
        <w:rPr>
          <w:iCs/>
        </w:rPr>
        <w:t>, Ministry of Foreign Affairs of Colombia, Geneva</w:t>
      </w:r>
    </w:p>
    <w:p w14:paraId="3B5EC9AE" w14:textId="77777777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Pilar María GOYENECHE (Ms.), Superintendente delegada para la propiedad industrial, Ministerio de Comercio, Industria y Turismo, Bogotá</w:t>
      </w:r>
    </w:p>
    <w:p w14:paraId="6C15DF55" w14:textId="7EBF1153" w:rsidR="000C5ADD" w:rsidRPr="00957CE9" w:rsidRDefault="007F2DC1">
      <w:pPr>
        <w:spacing w:before="240" w:after="220"/>
        <w:rPr>
          <w:lang w:val="fr-FR"/>
        </w:rPr>
      </w:pPr>
      <w:r w:rsidRPr="00957CE9">
        <w:rPr>
          <w:lang w:val="fr-FR"/>
        </w:rPr>
        <w:t>Camilo SANDOVAL (Mr.), Minister Counsellor, Permanent Mission, Geneva</w:t>
      </w:r>
    </w:p>
    <w:p w14:paraId="2903FC89" w14:textId="77777777" w:rsidR="001B2C4E" w:rsidRPr="00957CE9" w:rsidRDefault="001B2C4E">
      <w:pPr>
        <w:spacing w:before="240" w:after="220"/>
        <w:rPr>
          <w:lang w:val="fr-FR"/>
        </w:rPr>
      </w:pPr>
    </w:p>
    <w:p w14:paraId="252C8429" w14:textId="77777777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CONGO</w:t>
      </w:r>
    </w:p>
    <w:p w14:paraId="3381A23E" w14:textId="7CCE7AB3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lastRenderedPageBreak/>
        <w:t>Bernadette ONIANGUE (M</w:t>
      </w:r>
      <w:r w:rsidR="006D4818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08024C">
        <w:rPr>
          <w:iCs/>
          <w:lang w:val="fr-FR"/>
        </w:rPr>
        <w:t>d</w:t>
      </w:r>
      <w:r w:rsidRPr="000F4D04">
        <w:rPr>
          <w:iCs/>
          <w:lang w:val="fr-FR"/>
        </w:rPr>
        <w:t>irectrice de l'Antenne Nationale de la Propriété Industrielle, Ministère du Développement Industriel, des zones économiques spéciales et de la promotion du secteur privé, Brazzaville</w:t>
      </w:r>
    </w:p>
    <w:p w14:paraId="20290A03" w14:textId="18623C3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Gérard ONDONGO (M.), </w:t>
      </w:r>
      <w:r w:rsidR="0008024C">
        <w:rPr>
          <w:iCs/>
          <w:lang w:val="fr-FR"/>
        </w:rPr>
        <w:t>m</w:t>
      </w:r>
      <w:r w:rsidRPr="000F4D04">
        <w:rPr>
          <w:iCs/>
          <w:lang w:val="fr-FR"/>
        </w:rPr>
        <w:t>inistre Conseiller, Mission Permanente, Genève</w:t>
      </w:r>
    </w:p>
    <w:p w14:paraId="0DFD0021" w14:textId="00C43ED6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Melissa POH (M</w:t>
      </w:r>
      <w:r w:rsidR="008F745F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08024C">
        <w:rPr>
          <w:iCs/>
          <w:lang w:val="fr-FR"/>
        </w:rPr>
        <w:t>c</w:t>
      </w:r>
      <w:r w:rsidRPr="000F4D04">
        <w:rPr>
          <w:iCs/>
          <w:lang w:val="fr-FR"/>
        </w:rPr>
        <w:t>onseillère, Mission Permanente, Genève</w:t>
      </w:r>
    </w:p>
    <w:p w14:paraId="228809C1" w14:textId="6319729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Xavier PLIYA (M.), </w:t>
      </w:r>
      <w:r w:rsidR="0008024C">
        <w:rPr>
          <w:iCs/>
          <w:lang w:val="fr-FR"/>
        </w:rPr>
        <w:t>s</w:t>
      </w:r>
      <w:r w:rsidRPr="000F4D04">
        <w:rPr>
          <w:iCs/>
          <w:lang w:val="fr-FR"/>
        </w:rPr>
        <w:t>tagiaire, Mission permanente, Genève</w:t>
      </w:r>
    </w:p>
    <w:p w14:paraId="7B8673C6" w14:textId="6AA2E6BC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Charle Prince TCHEMIABEKA (M.), </w:t>
      </w:r>
      <w:r w:rsidR="0008024C">
        <w:rPr>
          <w:iCs/>
          <w:lang w:val="fr-FR"/>
        </w:rPr>
        <w:t>c</w:t>
      </w:r>
      <w:r w:rsidRPr="000F4D04">
        <w:rPr>
          <w:iCs/>
          <w:lang w:val="fr-FR"/>
        </w:rPr>
        <w:t>hef de Service de la Valorisation des Inventions, Antenne Nationale de la Propriété Intellectuelle, Brazzaville</w:t>
      </w:r>
    </w:p>
    <w:p w14:paraId="69A25359" w14:textId="2B186BC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Crescent Alain KEON ANGUILO (M.), </w:t>
      </w:r>
      <w:r w:rsidR="0008024C">
        <w:rPr>
          <w:iCs/>
          <w:lang w:val="fr-FR"/>
        </w:rPr>
        <w:t>c</w:t>
      </w:r>
      <w:r w:rsidRPr="000F4D04">
        <w:rPr>
          <w:iCs/>
          <w:lang w:val="fr-FR"/>
        </w:rPr>
        <w:t>hef de Service Documentation et Information, Antenne Nationale de la Propriété Intellectuelle, Brazzaville</w:t>
      </w:r>
    </w:p>
    <w:p w14:paraId="64654375" w14:textId="7450365C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Vincent Ferrier MAYOKE (M.), </w:t>
      </w:r>
      <w:r w:rsidR="0008024C">
        <w:rPr>
          <w:iCs/>
          <w:lang w:val="fr-FR"/>
        </w:rPr>
        <w:t>c</w:t>
      </w:r>
      <w:r w:rsidRPr="000F4D04">
        <w:rPr>
          <w:iCs/>
          <w:lang w:val="fr-FR"/>
        </w:rPr>
        <w:t>hef de Service Juridique, Antenne Nationale de la Propriété Intellectuelle, Brazzaville</w:t>
      </w:r>
    </w:p>
    <w:p w14:paraId="27F1E5FB" w14:textId="77777777" w:rsidR="000F4D04" w:rsidRPr="000F4D04" w:rsidRDefault="000F4D04">
      <w:pPr>
        <w:spacing w:before="240" w:after="220"/>
        <w:rPr>
          <w:iCs/>
          <w:lang w:val="fr-FR"/>
        </w:rPr>
      </w:pPr>
    </w:p>
    <w:p w14:paraId="78E2D4C8" w14:textId="77777777" w:rsidR="000C5ADD" w:rsidRPr="009B250F" w:rsidRDefault="007F2DC1">
      <w:pPr>
        <w:spacing w:before="240" w:after="220"/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t>COSTA RICA</w:t>
      </w:r>
    </w:p>
    <w:p w14:paraId="245E7DD7" w14:textId="44426693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>Agustin MELÉNDEZ (</w:t>
      </w:r>
      <w:r w:rsidR="004B6808">
        <w:rPr>
          <w:lang w:val="es-ES"/>
        </w:rPr>
        <w:t>S</w:t>
      </w:r>
      <w:r w:rsidRPr="62754ABC">
        <w:rPr>
          <w:lang w:val="es-ES"/>
        </w:rPr>
        <w:t xml:space="preserve">r.), </w:t>
      </w:r>
      <w:proofErr w:type="gramStart"/>
      <w:r w:rsidRPr="62754ABC">
        <w:rPr>
          <w:lang w:val="es-ES"/>
        </w:rPr>
        <w:t>Director</w:t>
      </w:r>
      <w:proofErr w:type="gramEnd"/>
      <w:r w:rsidRPr="62754ABC">
        <w:rPr>
          <w:lang w:val="es-ES"/>
        </w:rPr>
        <w:t xml:space="preserve"> del Registro Nacional, Ministerio de Justicia y Paz de Costa Rica, San José</w:t>
      </w:r>
    </w:p>
    <w:p w14:paraId="0A8CE923" w14:textId="5D021EE6" w:rsidR="000C5ADD" w:rsidRPr="00957CE9" w:rsidRDefault="007F2DC1" w:rsidP="62754ABC">
      <w:pPr>
        <w:spacing w:before="240" w:after="220"/>
        <w:rPr>
          <w:lang w:val="pt-BR"/>
        </w:rPr>
      </w:pPr>
      <w:r w:rsidRPr="00957CE9">
        <w:rPr>
          <w:lang w:val="pt-BR"/>
        </w:rPr>
        <w:t>Roberto CÉSPEDES (</w:t>
      </w:r>
      <w:r w:rsidR="004B6808">
        <w:rPr>
          <w:lang w:val="pt-BR"/>
        </w:rPr>
        <w:t>S</w:t>
      </w:r>
      <w:r w:rsidRPr="00957CE9">
        <w:rPr>
          <w:lang w:val="pt-BR"/>
        </w:rPr>
        <w:t xml:space="preserve">r.), Chargé d'Affaires a.i., Ministerio de Relaciones Exteriores, </w:t>
      </w:r>
      <w:r w:rsidR="004B6808" w:rsidRPr="00957CE9">
        <w:rPr>
          <w:lang w:val="pt-BR"/>
        </w:rPr>
        <w:t>G</w:t>
      </w:r>
      <w:r w:rsidR="004B6808">
        <w:rPr>
          <w:lang w:val="pt-BR"/>
        </w:rPr>
        <w:t>inebra</w:t>
      </w:r>
    </w:p>
    <w:p w14:paraId="12983CDD" w14:textId="356848C7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>Alejandro RAMIREZ NAVARRO (</w:t>
      </w:r>
      <w:r w:rsidR="004B6808">
        <w:rPr>
          <w:lang w:val="es-ES"/>
        </w:rPr>
        <w:t>S</w:t>
      </w:r>
      <w:r w:rsidRPr="62754ABC">
        <w:rPr>
          <w:lang w:val="es-ES"/>
        </w:rPr>
        <w:t xml:space="preserve">r.), </w:t>
      </w:r>
      <w:proofErr w:type="gramStart"/>
      <w:r w:rsidRPr="62754ABC">
        <w:rPr>
          <w:lang w:val="es-ES"/>
        </w:rPr>
        <w:t>Jefe</w:t>
      </w:r>
      <w:proofErr w:type="gramEnd"/>
      <w:r w:rsidRPr="62754ABC">
        <w:rPr>
          <w:lang w:val="es-ES"/>
        </w:rPr>
        <w:t xml:space="preserve"> Gestión de Alianzas Estratégicas, Ministerio de Justicia y Paz de Costa Rica, San José</w:t>
      </w:r>
    </w:p>
    <w:p w14:paraId="08E8EF95" w14:textId="72B892CE" w:rsidR="000C5ADD" w:rsidRPr="009B250F" w:rsidRDefault="007F2DC1">
      <w:pPr>
        <w:spacing w:before="240" w:after="220"/>
        <w:rPr>
          <w:lang w:val="es-ES"/>
        </w:rPr>
      </w:pPr>
      <w:r w:rsidRPr="5A79A3BD">
        <w:rPr>
          <w:lang w:val="es-ES"/>
        </w:rPr>
        <w:t>Gustavo CORELLA CORDERO (</w:t>
      </w:r>
      <w:r w:rsidR="004B6808">
        <w:rPr>
          <w:lang w:val="es-ES"/>
        </w:rPr>
        <w:t>S</w:t>
      </w:r>
      <w:r w:rsidRPr="5A79A3BD">
        <w:rPr>
          <w:lang w:val="es-ES"/>
        </w:rPr>
        <w:t xml:space="preserve">r.), Counsellor, Permanent Mission, </w:t>
      </w:r>
      <w:r w:rsidR="004B6808" w:rsidRPr="5A79A3BD">
        <w:rPr>
          <w:lang w:val="es-ES"/>
        </w:rPr>
        <w:t>G</w:t>
      </w:r>
      <w:r w:rsidR="004B6808">
        <w:rPr>
          <w:lang w:val="es-ES"/>
        </w:rPr>
        <w:t>inebra</w:t>
      </w:r>
    </w:p>
    <w:p w14:paraId="6AD30DE9" w14:textId="2DE4E7B1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Francesca POLANO (</w:t>
      </w:r>
      <w:r w:rsidR="004B6808">
        <w:rPr>
          <w:iCs/>
          <w:lang w:val="es-ES_tradnl"/>
        </w:rPr>
        <w:t>Sra</w:t>
      </w:r>
      <w:r w:rsidRPr="009B250F">
        <w:rPr>
          <w:iCs/>
          <w:lang w:val="es-ES_tradnl"/>
        </w:rPr>
        <w:t>.), Pasante, Misión Permanente, Ginebra</w:t>
      </w:r>
    </w:p>
    <w:p w14:paraId="70B9B3A2" w14:textId="2E215591" w:rsidR="000C5ADD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Gabriel REZENDE PELLEGRINA (</w:t>
      </w:r>
      <w:r w:rsidR="004B6808">
        <w:rPr>
          <w:iCs/>
          <w:lang w:val="it-IT"/>
        </w:rPr>
        <w:t>S</w:t>
      </w:r>
      <w:r w:rsidRPr="000F4D04">
        <w:rPr>
          <w:iCs/>
          <w:lang w:val="it-IT"/>
        </w:rPr>
        <w:t xml:space="preserve">r.), </w:t>
      </w:r>
      <w:r w:rsidR="004B6808" w:rsidRPr="004B6808">
        <w:rPr>
          <w:iCs/>
          <w:lang w:val="it-IT"/>
        </w:rPr>
        <w:t>Becario, Misión Permanente, Ginebra</w:t>
      </w:r>
      <w:r w:rsidR="004B6808" w:rsidRPr="004B6808" w:rsidDel="004B6808">
        <w:rPr>
          <w:iCs/>
          <w:lang w:val="it-IT"/>
        </w:rPr>
        <w:t xml:space="preserve"> </w:t>
      </w:r>
    </w:p>
    <w:p w14:paraId="45645E5F" w14:textId="77777777" w:rsidR="000F4D04" w:rsidRPr="000F4D04" w:rsidRDefault="000F4D04">
      <w:pPr>
        <w:spacing w:before="240" w:after="220"/>
        <w:rPr>
          <w:iCs/>
          <w:lang w:val="it-IT"/>
        </w:rPr>
      </w:pPr>
    </w:p>
    <w:p w14:paraId="458E1F61" w14:textId="77777777" w:rsidR="000C5ADD" w:rsidRPr="00957CE9" w:rsidRDefault="007F2DC1">
      <w:pPr>
        <w:spacing w:before="240" w:after="220"/>
        <w:rPr>
          <w:iCs/>
          <w:u w:val="single"/>
          <w:lang w:val="fr-FR"/>
        </w:rPr>
      </w:pPr>
      <w:r w:rsidRPr="00957CE9">
        <w:rPr>
          <w:iCs/>
          <w:u w:val="single"/>
          <w:lang w:val="fr-FR"/>
        </w:rPr>
        <w:t>CÔTE D'IVOIRE</w:t>
      </w:r>
    </w:p>
    <w:p w14:paraId="46E9171A" w14:textId="612CB86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Elvis Allou ADJAFFI (M.), </w:t>
      </w:r>
      <w:r w:rsidR="00131321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des Affaires Juridiques et de la Coopération,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 la Culture et de la Francophonie, Abidjan</w:t>
      </w:r>
    </w:p>
    <w:p w14:paraId="106A8AEB" w14:textId="59AF6B9D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Allou Lambert YAO (M.), </w:t>
      </w:r>
      <w:r w:rsidR="00621E24">
        <w:rPr>
          <w:iCs/>
          <w:lang w:val="fr-FR"/>
        </w:rPr>
        <w:t>a</w:t>
      </w:r>
      <w:r w:rsidRPr="000F4D04">
        <w:rPr>
          <w:iCs/>
          <w:lang w:val="fr-FR"/>
        </w:rPr>
        <w:t xml:space="preserve">mbassadeur, </w:t>
      </w:r>
      <w:r w:rsidR="00621E24">
        <w:rPr>
          <w:iCs/>
          <w:lang w:val="fr-FR"/>
        </w:rPr>
        <w:t>r</w:t>
      </w:r>
      <w:r w:rsidRPr="000F4D04">
        <w:rPr>
          <w:iCs/>
          <w:lang w:val="fr-FR"/>
        </w:rPr>
        <w:t xml:space="preserve">eprésentant </w:t>
      </w:r>
      <w:r w:rsidR="00621E24">
        <w:rPr>
          <w:iCs/>
          <w:lang w:val="fr-FR"/>
        </w:rPr>
        <w:t>p</w:t>
      </w:r>
      <w:r w:rsidRPr="000F4D04">
        <w:rPr>
          <w:iCs/>
          <w:lang w:val="fr-FR"/>
        </w:rPr>
        <w:t xml:space="preserve">ermanent </w:t>
      </w:r>
      <w:r w:rsidR="00621E24">
        <w:rPr>
          <w:iCs/>
          <w:lang w:val="fr-FR"/>
        </w:rPr>
        <w:t>a</w:t>
      </w:r>
      <w:r w:rsidRPr="000F4D04">
        <w:rPr>
          <w:iCs/>
          <w:lang w:val="fr-FR"/>
        </w:rPr>
        <w:t xml:space="preserve">djoint, Mission Permanente, </w:t>
      </w:r>
      <w:r w:rsidR="00F00107">
        <w:rPr>
          <w:iCs/>
          <w:lang w:val="fr-FR"/>
        </w:rPr>
        <w:t>Genève</w:t>
      </w:r>
    </w:p>
    <w:p w14:paraId="68BC30DF" w14:textId="77777777" w:rsidR="00444C27" w:rsidRPr="00A90A79" w:rsidRDefault="00444C27" w:rsidP="00444C27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Kouadio ADJOUMANI (M.), ambassadeur, représentant permanent, Mission permanente, Genève</w:t>
      </w:r>
    </w:p>
    <w:p w14:paraId="7D688B5A" w14:textId="1FEC1FB6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Koffi Paul ASSANDE (M.), </w:t>
      </w:r>
      <w:r w:rsidR="00F471C1">
        <w:rPr>
          <w:iCs/>
          <w:lang w:val="fr-FR"/>
        </w:rPr>
        <w:t>d</w:t>
      </w:r>
      <w:r w:rsidRPr="000F4D04">
        <w:rPr>
          <w:iCs/>
          <w:lang w:val="fr-FR"/>
        </w:rPr>
        <w:t>irecteur Général, Office Ivoirien de la Propriété Intellectuelle, Ministère du Commerce, de l'Industrie et de l'Artisanat, Abidjan</w:t>
      </w:r>
    </w:p>
    <w:p w14:paraId="56A29163" w14:textId="7010D4E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Kouame Koffi Serge AKPATOU (M.), </w:t>
      </w:r>
      <w:r w:rsidR="007B5D6A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Général Adjoint, Bureau Ivoirien du Droit d'Auteur,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 la Culture et de la Francophonie, Abidjan</w:t>
      </w:r>
    </w:p>
    <w:p w14:paraId="66BD1CC8" w14:textId="186BA404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lastRenderedPageBreak/>
        <w:t>Angele AHOURE (M</w:t>
      </w:r>
      <w:r w:rsidR="00272F40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131321">
        <w:rPr>
          <w:iCs/>
          <w:lang w:val="fr-FR"/>
        </w:rPr>
        <w:t>p</w:t>
      </w:r>
      <w:r w:rsidRPr="000F4D04">
        <w:rPr>
          <w:iCs/>
          <w:lang w:val="fr-FR"/>
        </w:rPr>
        <w:t xml:space="preserve">oint focal mission OMPI, </w:t>
      </w:r>
      <w:proofErr w:type="gramStart"/>
      <w:r w:rsidRPr="000F4D04">
        <w:rPr>
          <w:iCs/>
          <w:lang w:val="fr-FR"/>
        </w:rPr>
        <w:t xml:space="preserve">Ministère de la </w:t>
      </w:r>
      <w:r w:rsidR="008A3FE4">
        <w:rPr>
          <w:iCs/>
          <w:lang w:val="fr-FR"/>
        </w:rPr>
        <w:t>c</w:t>
      </w:r>
      <w:r w:rsidRPr="000F4D04">
        <w:rPr>
          <w:iCs/>
          <w:lang w:val="fr-FR"/>
        </w:rPr>
        <w:t>ulture</w:t>
      </w:r>
      <w:proofErr w:type="gramEnd"/>
      <w:r w:rsidRPr="000F4D04">
        <w:rPr>
          <w:iCs/>
          <w:lang w:val="fr-FR"/>
        </w:rPr>
        <w:t xml:space="preserve"> et de la </w:t>
      </w:r>
      <w:r w:rsidR="008A3FE4">
        <w:rPr>
          <w:iCs/>
          <w:lang w:val="fr-FR"/>
        </w:rPr>
        <w:t>f</w:t>
      </w:r>
      <w:r w:rsidRPr="000F4D04">
        <w:rPr>
          <w:iCs/>
          <w:lang w:val="fr-FR"/>
        </w:rPr>
        <w:t>rancophonie, Abidjan</w:t>
      </w:r>
    </w:p>
    <w:p w14:paraId="2EBD6AA4" w14:textId="13AC2F46" w:rsidR="000C5ADD" w:rsidRPr="000F4D04" w:rsidRDefault="00FD2549" w:rsidP="00FD254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Betty Malouk</w:t>
      </w:r>
      <w:r>
        <w:rPr>
          <w:iCs/>
          <w:lang w:val="fr-FR"/>
        </w:rPr>
        <w:t>a</w:t>
      </w:r>
      <w:r w:rsidRPr="00A90A79">
        <w:rPr>
          <w:iCs/>
          <w:lang w:val="fr-FR"/>
        </w:rPr>
        <w:t xml:space="preserve"> FADIKA (Mme), première secrétaire, Mission permanente, Genève</w:t>
      </w:r>
    </w:p>
    <w:p w14:paraId="6777A055" w14:textId="2DEF413A" w:rsidR="000C5ADD" w:rsidRPr="000F4D04" w:rsidRDefault="006275A2" w:rsidP="006275A2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Rosine KANGAH (Mme), ministre-conseillère, Mission permanente, Genève</w:t>
      </w:r>
    </w:p>
    <w:p w14:paraId="335BDA05" w14:textId="163E6738" w:rsidR="000C5ADD" w:rsidRPr="000F4D04" w:rsidRDefault="005550DC" w:rsidP="005550DC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 xml:space="preserve">Caroline GOREICHY (Mme), experte, Bureau ivoirien du droit d’auteur (BURIDA), </w:t>
      </w:r>
      <w:proofErr w:type="gramStart"/>
      <w:r w:rsidRPr="00A90A79">
        <w:rPr>
          <w:iCs/>
          <w:lang w:val="fr-FR"/>
        </w:rPr>
        <w:t>Ministère de</w:t>
      </w:r>
      <w:r>
        <w:rPr>
          <w:iCs/>
          <w:lang w:val="fr-FR"/>
        </w:rPr>
        <w:t xml:space="preserve"> </w:t>
      </w:r>
      <w:r w:rsidRPr="00A90A79">
        <w:rPr>
          <w:iCs/>
          <w:lang w:val="fr-FR"/>
        </w:rPr>
        <w:t>la culture</w:t>
      </w:r>
      <w:proofErr w:type="gramEnd"/>
      <w:r w:rsidRPr="00A90A79">
        <w:rPr>
          <w:iCs/>
          <w:lang w:val="fr-FR"/>
        </w:rPr>
        <w:t xml:space="preserve"> et de la francophonie, Abidjan</w:t>
      </w:r>
    </w:p>
    <w:p w14:paraId="19442695" w14:textId="6A9CA85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Ehui Ernest ADOU (M.), </w:t>
      </w:r>
      <w:r w:rsidR="00131321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de la Documentation au BURIDA, </w:t>
      </w:r>
      <w:proofErr w:type="gramStart"/>
      <w:r w:rsidRPr="000F4D04">
        <w:rPr>
          <w:iCs/>
          <w:lang w:val="fr-FR"/>
        </w:rPr>
        <w:t>Ministère de la culture</w:t>
      </w:r>
      <w:proofErr w:type="gramEnd"/>
      <w:r w:rsidRPr="000F4D04">
        <w:rPr>
          <w:iCs/>
          <w:lang w:val="fr-FR"/>
        </w:rPr>
        <w:t xml:space="preserve"> et de la francophonie, Abidjan</w:t>
      </w:r>
    </w:p>
    <w:p w14:paraId="3D40788F" w14:textId="391C463B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Kevin N'Goran KOFFI (M.), </w:t>
      </w:r>
      <w:r w:rsidR="00131321">
        <w:rPr>
          <w:iCs/>
          <w:lang w:val="fr-FR"/>
        </w:rPr>
        <w:t>c</w:t>
      </w:r>
      <w:r w:rsidRPr="000F4D04">
        <w:rPr>
          <w:iCs/>
          <w:lang w:val="fr-FR"/>
        </w:rPr>
        <w:t xml:space="preserve">oordonnateur Qualité &amp; Stratégies de Développement, </w:t>
      </w:r>
      <w:proofErr w:type="gramStart"/>
      <w:r w:rsidRPr="000F4D04">
        <w:rPr>
          <w:iCs/>
          <w:lang w:val="fr-FR"/>
        </w:rPr>
        <w:t xml:space="preserve">Ministère de la </w:t>
      </w:r>
      <w:r w:rsidR="00B178D9">
        <w:rPr>
          <w:iCs/>
          <w:lang w:val="fr-FR"/>
        </w:rPr>
        <w:t>c</w:t>
      </w:r>
      <w:r w:rsidRPr="000F4D04">
        <w:rPr>
          <w:iCs/>
          <w:lang w:val="fr-FR"/>
        </w:rPr>
        <w:t>ulture</w:t>
      </w:r>
      <w:proofErr w:type="gramEnd"/>
      <w:r w:rsidRPr="000F4D04">
        <w:rPr>
          <w:iCs/>
          <w:lang w:val="fr-FR"/>
        </w:rPr>
        <w:t xml:space="preserve"> et de la </w:t>
      </w:r>
      <w:r w:rsidR="00B178D9">
        <w:rPr>
          <w:iCs/>
          <w:lang w:val="fr-FR"/>
        </w:rPr>
        <w:t>f</w:t>
      </w:r>
      <w:r w:rsidRPr="000F4D04">
        <w:rPr>
          <w:iCs/>
          <w:lang w:val="fr-FR"/>
        </w:rPr>
        <w:t>rancophonie, Abidjan</w:t>
      </w:r>
    </w:p>
    <w:p w14:paraId="75752C65" w14:textId="12435A8D" w:rsidR="000C5ADD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Sauwelle</w:t>
      </w:r>
      <w:proofErr w:type="spellEnd"/>
      <w:r w:rsidRPr="000F4D04">
        <w:rPr>
          <w:iCs/>
          <w:lang w:val="fr-FR"/>
        </w:rPr>
        <w:t xml:space="preserve"> Bertin DABERY (M.), </w:t>
      </w:r>
      <w:r w:rsidR="00131321">
        <w:rPr>
          <w:iCs/>
          <w:lang w:val="fr-FR"/>
        </w:rPr>
        <w:t>s</w:t>
      </w:r>
      <w:r w:rsidRPr="000F4D04">
        <w:rPr>
          <w:iCs/>
          <w:lang w:val="fr-FR"/>
        </w:rPr>
        <w:t xml:space="preserve">ous-directeur de la Coopération et des Relations Internationales, </w:t>
      </w:r>
      <w:proofErr w:type="gramStart"/>
      <w:r w:rsidRPr="000F4D04">
        <w:rPr>
          <w:iCs/>
          <w:lang w:val="fr-FR"/>
        </w:rPr>
        <w:t xml:space="preserve">Ministère de la </w:t>
      </w:r>
      <w:r w:rsidR="00771FF4">
        <w:rPr>
          <w:iCs/>
          <w:lang w:val="fr-FR"/>
        </w:rPr>
        <w:t>c</w:t>
      </w:r>
      <w:r w:rsidRPr="000F4D04">
        <w:rPr>
          <w:iCs/>
          <w:lang w:val="fr-FR"/>
        </w:rPr>
        <w:t>ulture</w:t>
      </w:r>
      <w:proofErr w:type="gramEnd"/>
      <w:r w:rsidRPr="000F4D04">
        <w:rPr>
          <w:iCs/>
          <w:lang w:val="fr-FR"/>
        </w:rPr>
        <w:t xml:space="preserve"> et de la </w:t>
      </w:r>
      <w:r w:rsidR="00771FF4">
        <w:rPr>
          <w:iCs/>
          <w:lang w:val="fr-FR"/>
        </w:rPr>
        <w:t>f</w:t>
      </w:r>
      <w:r w:rsidRPr="000F4D04">
        <w:rPr>
          <w:iCs/>
          <w:lang w:val="fr-FR"/>
        </w:rPr>
        <w:t>rancophonie, Abidjan</w:t>
      </w:r>
    </w:p>
    <w:p w14:paraId="325D43DE" w14:textId="77777777" w:rsidR="000F4D04" w:rsidRPr="000F4D04" w:rsidRDefault="000F4D04">
      <w:pPr>
        <w:spacing w:before="240" w:after="220"/>
        <w:rPr>
          <w:iCs/>
          <w:lang w:val="fr-FR"/>
        </w:rPr>
      </w:pPr>
    </w:p>
    <w:p w14:paraId="513EBDFA" w14:textId="335CC5C5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CROATIE/CROATIA</w:t>
      </w:r>
    </w:p>
    <w:p w14:paraId="344C42EE" w14:textId="77777777" w:rsidR="00AC5507" w:rsidRPr="00AC5507" w:rsidRDefault="00AC5507" w:rsidP="00AC5507">
      <w:pPr>
        <w:spacing w:before="240" w:after="220"/>
        <w:rPr>
          <w:iCs/>
        </w:rPr>
      </w:pPr>
      <w:r w:rsidRPr="00AC5507">
        <w:rPr>
          <w:iCs/>
        </w:rPr>
        <w:t>Andrea JAVOR (Ms.), Minister, Deputy Permanent Representative, Permanent Mission, Geneva</w:t>
      </w:r>
    </w:p>
    <w:p w14:paraId="1123CDF5" w14:textId="77777777" w:rsidR="000C5ADD" w:rsidRDefault="007F2DC1">
      <w:pPr>
        <w:spacing w:before="240" w:after="220"/>
        <w:rPr>
          <w:iCs/>
        </w:rPr>
      </w:pPr>
      <w:r>
        <w:rPr>
          <w:iCs/>
        </w:rPr>
        <w:t>Ljiljana KUTEROVAC (Ms.), Director General, State Intellectual Property Office of the Republic of Croatia, Zagreb</w:t>
      </w:r>
    </w:p>
    <w:p w14:paraId="5E0836D2" w14:textId="2AEA3DB6" w:rsidR="000C5ADD" w:rsidRDefault="00D53313" w:rsidP="00D53313">
      <w:pPr>
        <w:spacing w:before="240" w:after="220"/>
        <w:rPr>
          <w:iCs/>
        </w:rPr>
      </w:pPr>
      <w:r w:rsidRPr="00D53313">
        <w:rPr>
          <w:iCs/>
        </w:rPr>
        <w:t>Diana MIHELI</w:t>
      </w:r>
      <w:r w:rsidRPr="00A90A79">
        <w:rPr>
          <w:iCs/>
          <w:lang w:val="sr-Latn-ME"/>
        </w:rPr>
        <w:t>Ć</w:t>
      </w:r>
      <w:r w:rsidRPr="00D53313">
        <w:rPr>
          <w:iCs/>
        </w:rPr>
        <w:t xml:space="preserve"> SMOKVINA (Ms.), First Secretary, Permanent Mission, Geneva</w:t>
      </w:r>
    </w:p>
    <w:p w14:paraId="16A4E259" w14:textId="31C5FDA3" w:rsidR="00FE698E" w:rsidRPr="00A90A79" w:rsidRDefault="00FE698E" w:rsidP="00FE698E">
      <w:pPr>
        <w:spacing w:before="240" w:after="220"/>
        <w:rPr>
          <w:iCs/>
        </w:rPr>
      </w:pPr>
      <w:r w:rsidRPr="00A90A79">
        <w:rPr>
          <w:iCs/>
        </w:rPr>
        <w:t>Jelena SEKULIĆ (Ms.), Head, Section for European and International Affairs, State Intellectual Property Office (SIPO), Zagreb</w:t>
      </w:r>
    </w:p>
    <w:p w14:paraId="31FA3CA4" w14:textId="77777777" w:rsidR="000F4D04" w:rsidRDefault="000F4D04">
      <w:pPr>
        <w:spacing w:before="240" w:after="220"/>
        <w:rPr>
          <w:iCs/>
        </w:rPr>
      </w:pPr>
    </w:p>
    <w:p w14:paraId="38138CCD" w14:textId="77777777" w:rsidR="000C5ADD" w:rsidRPr="00957CE9" w:rsidRDefault="007F2DC1">
      <w:pPr>
        <w:spacing w:before="240" w:after="220"/>
        <w:rPr>
          <w:u w:val="single"/>
          <w:lang w:val="es-ES_tradnl"/>
        </w:rPr>
      </w:pPr>
      <w:r w:rsidRPr="00957CE9">
        <w:rPr>
          <w:u w:val="single"/>
          <w:lang w:val="es-ES_tradnl"/>
        </w:rPr>
        <w:t>CUBA</w:t>
      </w:r>
    </w:p>
    <w:p w14:paraId="4BD383CA" w14:textId="4FA8AA59" w:rsidR="000C5ADD" w:rsidRPr="00957CE9" w:rsidRDefault="007F2DC1">
      <w:pPr>
        <w:spacing w:before="240" w:after="220"/>
        <w:rPr>
          <w:lang w:val="es-ES"/>
        </w:rPr>
      </w:pPr>
      <w:r w:rsidRPr="00957CE9">
        <w:rPr>
          <w:lang w:val="es-ES"/>
        </w:rPr>
        <w:t>Rodolfo Eliseo BENÍTEZ VERSON (</w:t>
      </w:r>
      <w:r w:rsidR="00F57F06">
        <w:rPr>
          <w:lang w:val="es-ES"/>
        </w:rPr>
        <w:t>S</w:t>
      </w:r>
      <w:r w:rsidRPr="00957CE9">
        <w:rPr>
          <w:lang w:val="es-ES"/>
        </w:rPr>
        <w:t>r.),</w:t>
      </w:r>
      <w:r w:rsidR="00F57F06">
        <w:rPr>
          <w:lang w:val="es-ES"/>
        </w:rPr>
        <w:t xml:space="preserve"> </w:t>
      </w:r>
      <w:r w:rsidR="00F57F06" w:rsidRPr="00F57F06">
        <w:rPr>
          <w:lang w:val="es-ES"/>
        </w:rPr>
        <w:t xml:space="preserve">Embajador, Representante Permanente, Misión Permanente, Ginebra </w:t>
      </w:r>
    </w:p>
    <w:p w14:paraId="71FD7E40" w14:textId="149BF8C5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 xml:space="preserve">María de los </w:t>
      </w:r>
      <w:proofErr w:type="spellStart"/>
      <w:r w:rsidRPr="62754ABC">
        <w:rPr>
          <w:lang w:val="es-ES"/>
        </w:rPr>
        <w:t>Angeles</w:t>
      </w:r>
      <w:proofErr w:type="spellEnd"/>
      <w:r w:rsidRPr="62754ABC">
        <w:rPr>
          <w:lang w:val="es-ES"/>
        </w:rPr>
        <w:t xml:space="preserve"> SÁNCHEZ TORRES (</w:t>
      </w:r>
      <w:r w:rsidR="00F57F06">
        <w:rPr>
          <w:lang w:val="es-ES"/>
        </w:rPr>
        <w:t>Sra</w:t>
      </w:r>
      <w:r w:rsidRPr="62754ABC">
        <w:rPr>
          <w:lang w:val="es-ES"/>
        </w:rPr>
        <w:t xml:space="preserve">.), </w:t>
      </w:r>
      <w:proofErr w:type="gramStart"/>
      <w:r w:rsidRPr="62754ABC">
        <w:rPr>
          <w:lang w:val="es-ES"/>
        </w:rPr>
        <w:t>Directora General</w:t>
      </w:r>
      <w:proofErr w:type="gramEnd"/>
      <w:r w:rsidRPr="62754ABC">
        <w:rPr>
          <w:lang w:val="es-ES"/>
        </w:rPr>
        <w:t>, Oficina Cubana de la Propiedad Industrial, La Habana</w:t>
      </w:r>
    </w:p>
    <w:p w14:paraId="730FE034" w14:textId="3EA34847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Alina ESCOBAR DOMÍNGUEZ (</w:t>
      </w:r>
      <w:r w:rsidR="00F57F06">
        <w:rPr>
          <w:iCs/>
          <w:lang w:val="es-ES_tradnl"/>
        </w:rPr>
        <w:t>Sra</w:t>
      </w:r>
      <w:r w:rsidRPr="009B250F">
        <w:rPr>
          <w:iCs/>
          <w:lang w:val="es-ES_tradnl"/>
        </w:rPr>
        <w:t>.), Especialista en Políticas de PI, Ministerio de Ciencia, Tecnología y Medio Ambiente, La Habana</w:t>
      </w:r>
    </w:p>
    <w:p w14:paraId="0CDA8AEC" w14:textId="191893CD" w:rsidR="000C5ADD" w:rsidRPr="009B250F" w:rsidRDefault="007F2DC1" w:rsidP="62754ABC">
      <w:pPr>
        <w:spacing w:before="240" w:after="220"/>
        <w:rPr>
          <w:lang w:val="es-ES"/>
        </w:rPr>
      </w:pPr>
      <w:r w:rsidRPr="62754ABC">
        <w:rPr>
          <w:lang w:val="es-ES"/>
        </w:rPr>
        <w:t>Lyan MARSANS CASTELLANOS (</w:t>
      </w:r>
      <w:r w:rsidR="00F57F06">
        <w:rPr>
          <w:lang w:val="es-ES"/>
        </w:rPr>
        <w:t>Sra</w:t>
      </w:r>
      <w:r w:rsidRPr="62754ABC">
        <w:rPr>
          <w:lang w:val="es-ES"/>
        </w:rPr>
        <w:t xml:space="preserve">.), </w:t>
      </w:r>
      <w:proofErr w:type="gramStart"/>
      <w:r w:rsidRPr="62754ABC">
        <w:rPr>
          <w:lang w:val="es-ES"/>
        </w:rPr>
        <w:t>Jefa</w:t>
      </w:r>
      <w:proofErr w:type="gramEnd"/>
      <w:r w:rsidRPr="62754ABC">
        <w:rPr>
          <w:lang w:val="es-ES"/>
        </w:rPr>
        <w:t xml:space="preserve"> del Departamento de Asesoría Jurídica y Relaciones Internacionales, Ministerio de Ciencia, Tecnología y Medio Ambiente/Oficina Cubana de la Propiedad Industrial, La Habana</w:t>
      </w:r>
    </w:p>
    <w:p w14:paraId="506AD8FB" w14:textId="74DEC117" w:rsidR="000C5ADD" w:rsidRPr="00E013F5" w:rsidRDefault="007F2DC1" w:rsidP="00F57F06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José Ernesto DÍAZ PÉREZ (</w:t>
      </w:r>
      <w:r w:rsidR="00F57F06" w:rsidRPr="00E013F5">
        <w:rPr>
          <w:iCs/>
          <w:lang w:val="it-IT"/>
        </w:rPr>
        <w:t>Sr</w:t>
      </w:r>
      <w:r w:rsidRPr="00E013F5">
        <w:rPr>
          <w:iCs/>
          <w:lang w:val="it-IT"/>
        </w:rPr>
        <w:t xml:space="preserve">.), </w:t>
      </w:r>
      <w:r w:rsidR="00F57F06" w:rsidRPr="00E013F5">
        <w:rPr>
          <w:iCs/>
          <w:lang w:val="it-IT"/>
        </w:rPr>
        <w:t>Consejero, Misión Permanente, Ginebra</w:t>
      </w:r>
      <w:r w:rsidR="00F57F06" w:rsidRPr="00E013F5" w:rsidDel="00F57F06">
        <w:rPr>
          <w:iCs/>
          <w:lang w:val="it-IT"/>
        </w:rPr>
        <w:t xml:space="preserve"> </w:t>
      </w:r>
    </w:p>
    <w:p w14:paraId="43B4660C" w14:textId="77777777" w:rsidR="000F4D04" w:rsidRPr="00E013F5" w:rsidRDefault="000F4D04">
      <w:pPr>
        <w:spacing w:before="240" w:after="220"/>
        <w:rPr>
          <w:iCs/>
          <w:lang w:val="it-IT"/>
        </w:rPr>
      </w:pPr>
    </w:p>
    <w:p w14:paraId="446ECA4F" w14:textId="0C256F6A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DANEMARK/DENMARK</w:t>
      </w:r>
    </w:p>
    <w:p w14:paraId="68B33341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Sune Stampe SØRENSEN (Mr.), Director General, Danish Patent and Trademark Office, Taastrup</w:t>
      </w:r>
    </w:p>
    <w:p w14:paraId="488B33F9" w14:textId="78B56A24" w:rsidR="00F57F06" w:rsidRDefault="00F57F06" w:rsidP="00E013F5">
      <w:pPr>
        <w:spacing w:before="240" w:after="220"/>
        <w:rPr>
          <w:iCs/>
        </w:rPr>
      </w:pPr>
      <w:r>
        <w:rPr>
          <w:iCs/>
        </w:rPr>
        <w:t>Maria SKOU (Ms.), Deputy Director General, Danish Patent and Trademark Office, Taastrup</w:t>
      </w:r>
    </w:p>
    <w:p w14:paraId="2B05A8EB" w14:textId="33D8FBD0" w:rsidR="000C5ADD" w:rsidRDefault="007F2DC1">
      <w:pPr>
        <w:spacing w:before="240" w:after="220"/>
        <w:rPr>
          <w:iCs/>
        </w:rPr>
      </w:pPr>
      <w:r>
        <w:rPr>
          <w:iCs/>
        </w:rPr>
        <w:t>Aino Johanna Maria ASMUSSEN (Ms.), Chief Adviser, Danish Patent and Trademark Office</w:t>
      </w:r>
      <w:r w:rsidR="00EF481A">
        <w:rPr>
          <w:iCs/>
        </w:rPr>
        <w:t>,</w:t>
      </w:r>
      <w:r>
        <w:rPr>
          <w:iCs/>
        </w:rPr>
        <w:t xml:space="preserve"> Taastrup</w:t>
      </w:r>
    </w:p>
    <w:p w14:paraId="3214A412" w14:textId="2641371A" w:rsidR="000C5ADD" w:rsidRDefault="007F2DC1">
      <w:pPr>
        <w:spacing w:before="240" w:after="220"/>
        <w:rPr>
          <w:iCs/>
        </w:rPr>
      </w:pPr>
      <w:r>
        <w:rPr>
          <w:iCs/>
        </w:rPr>
        <w:t xml:space="preserve">Fin POULSEN (Mr.), Counsellor, </w:t>
      </w:r>
      <w:r w:rsidR="00555C28">
        <w:rPr>
          <w:iCs/>
        </w:rPr>
        <w:t xml:space="preserve">Permanent </w:t>
      </w:r>
      <w:r>
        <w:rPr>
          <w:iCs/>
        </w:rPr>
        <w:t>Mission, Geneva</w:t>
      </w:r>
    </w:p>
    <w:p w14:paraId="6F3C9EA6" w14:textId="2EEBA06F" w:rsidR="000C5ADD" w:rsidRDefault="007F2DC1">
      <w:pPr>
        <w:spacing w:before="240" w:after="220"/>
        <w:rPr>
          <w:iCs/>
        </w:rPr>
      </w:pPr>
      <w:r>
        <w:rPr>
          <w:iCs/>
        </w:rPr>
        <w:t>Flemming K. MEJL (Mr.), Director, Danish Patent and Trademark Office, Taastrup</w:t>
      </w:r>
    </w:p>
    <w:p w14:paraId="18CF2416" w14:textId="77777777" w:rsidR="00D44FE1" w:rsidRDefault="00D44FE1">
      <w:pPr>
        <w:spacing w:before="240" w:after="220"/>
        <w:rPr>
          <w:iCs/>
        </w:rPr>
      </w:pPr>
    </w:p>
    <w:p w14:paraId="20047133" w14:textId="77777777" w:rsidR="000C5ADD" w:rsidRPr="000F4D04" w:rsidRDefault="007F2DC1">
      <w:pPr>
        <w:spacing w:before="240" w:after="220"/>
        <w:rPr>
          <w:iCs/>
          <w:u w:val="single"/>
          <w:lang w:val="fr-BE"/>
        </w:rPr>
      </w:pPr>
      <w:r w:rsidRPr="000F4D04">
        <w:rPr>
          <w:iCs/>
          <w:u w:val="single"/>
          <w:lang w:val="fr-BE"/>
        </w:rPr>
        <w:t>DJIBOUTI</w:t>
      </w:r>
    </w:p>
    <w:p w14:paraId="6540693E" w14:textId="13CF7C4A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Abdourahman Hassan MOUSSA (M.), </w:t>
      </w:r>
      <w:r w:rsidR="00E54CD9">
        <w:rPr>
          <w:iCs/>
          <w:lang w:val="fr-FR"/>
        </w:rPr>
        <w:t>c</w:t>
      </w:r>
      <w:r w:rsidRPr="000F4D04">
        <w:rPr>
          <w:iCs/>
          <w:lang w:val="fr-FR"/>
        </w:rPr>
        <w:t>hef de service de la planification, Ministère du commerce et du tourisme, Djibouti</w:t>
      </w:r>
    </w:p>
    <w:p w14:paraId="13316691" w14:textId="0D47C915" w:rsidR="000C5ADD" w:rsidRDefault="007F2DC1">
      <w:pPr>
        <w:spacing w:before="240" w:after="220"/>
        <w:rPr>
          <w:iCs/>
        </w:rPr>
      </w:pPr>
      <w:r>
        <w:rPr>
          <w:iCs/>
        </w:rPr>
        <w:t>Kadra AHMED HASSAN (Ms.), Ambassador, Permanent Mission, Geneva</w:t>
      </w:r>
    </w:p>
    <w:p w14:paraId="356BA545" w14:textId="279141A8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Oubah</w:t>
      </w:r>
      <w:proofErr w:type="spellEnd"/>
      <w:r>
        <w:rPr>
          <w:iCs/>
        </w:rPr>
        <w:t xml:space="preserve"> MOUSSA AHMED (Ms.), Counsellor, </w:t>
      </w:r>
      <w:r w:rsidR="005B5CD2">
        <w:rPr>
          <w:iCs/>
        </w:rPr>
        <w:t xml:space="preserve">Permanent </w:t>
      </w:r>
      <w:proofErr w:type="gramStart"/>
      <w:r w:rsidR="005B5CD2">
        <w:rPr>
          <w:iCs/>
        </w:rPr>
        <w:t>Mission,</w:t>
      </w:r>
      <w:r>
        <w:rPr>
          <w:iCs/>
        </w:rPr>
        <w:t>,</w:t>
      </w:r>
      <w:proofErr w:type="gramEnd"/>
      <w:r>
        <w:rPr>
          <w:iCs/>
        </w:rPr>
        <w:t xml:space="preserve"> Geneva</w:t>
      </w:r>
    </w:p>
    <w:p w14:paraId="75E5C8D3" w14:textId="77777777" w:rsidR="00EE72B2" w:rsidRDefault="00EE72B2">
      <w:pPr>
        <w:spacing w:before="240" w:after="220"/>
        <w:rPr>
          <w:iCs/>
        </w:rPr>
      </w:pPr>
    </w:p>
    <w:p w14:paraId="0A6DFB40" w14:textId="6836FFF7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DOMINIQUE</w:t>
      </w:r>
      <w:r w:rsidR="000F4D04">
        <w:rPr>
          <w:iCs/>
          <w:u w:val="single"/>
        </w:rPr>
        <w:t>/</w:t>
      </w:r>
      <w:r w:rsidRPr="000F4D04">
        <w:rPr>
          <w:iCs/>
          <w:u w:val="single"/>
        </w:rPr>
        <w:t>DOMINICA</w:t>
      </w:r>
    </w:p>
    <w:p w14:paraId="06412F31" w14:textId="77777777" w:rsidR="000C5ADD" w:rsidRDefault="007F2DC1">
      <w:pPr>
        <w:spacing w:before="240" w:after="220"/>
        <w:rPr>
          <w:iCs/>
        </w:rPr>
      </w:pPr>
      <w:r>
        <w:rPr>
          <w:iCs/>
        </w:rPr>
        <w:t>Arthlyn NESTY (Ms.), Registrar, Companies and Intellectual Property Office, National Security and Legal Affairs, Roseau</w:t>
      </w:r>
    </w:p>
    <w:p w14:paraId="0417BD48" w14:textId="77777777" w:rsidR="00EE72B2" w:rsidRDefault="00EE72B2">
      <w:pPr>
        <w:spacing w:before="240" w:after="220"/>
        <w:rPr>
          <w:iCs/>
        </w:rPr>
      </w:pPr>
    </w:p>
    <w:p w14:paraId="0CE59EF9" w14:textId="2DA49AD4" w:rsidR="000C5ADD" w:rsidRPr="000F4D04" w:rsidRDefault="007F2DC1">
      <w:pPr>
        <w:spacing w:before="240" w:after="220"/>
        <w:rPr>
          <w:iCs/>
          <w:u w:val="single"/>
        </w:rPr>
      </w:pPr>
      <w:r w:rsidRPr="000F4D04">
        <w:rPr>
          <w:iCs/>
          <w:u w:val="single"/>
        </w:rPr>
        <w:t>ÉGYPTE/EGYPT</w:t>
      </w:r>
    </w:p>
    <w:p w14:paraId="64B7BF9A" w14:textId="7BEDF8E4" w:rsidR="000C5ADD" w:rsidRDefault="007F2DC1">
      <w:pPr>
        <w:spacing w:before="240" w:after="220"/>
        <w:rPr>
          <w:iCs/>
        </w:rPr>
      </w:pPr>
      <w:r>
        <w:rPr>
          <w:iCs/>
        </w:rPr>
        <w:t xml:space="preserve">Gihan FARAHAT (Ms.), President, Egyptian </w:t>
      </w:r>
      <w:r w:rsidR="004E2BA7">
        <w:rPr>
          <w:iCs/>
        </w:rPr>
        <w:t>Council</w:t>
      </w:r>
      <w:r w:rsidR="005022EB">
        <w:rPr>
          <w:iCs/>
        </w:rPr>
        <w:t xml:space="preserve"> for Creativity,</w:t>
      </w:r>
      <w:r w:rsidR="004E2BA7">
        <w:rPr>
          <w:iCs/>
        </w:rPr>
        <w:t xml:space="preserve"> </w:t>
      </w:r>
      <w:r>
        <w:rPr>
          <w:iCs/>
        </w:rPr>
        <w:t xml:space="preserve">Innovation and </w:t>
      </w:r>
      <w:r w:rsidR="00E90667">
        <w:rPr>
          <w:iCs/>
        </w:rPr>
        <w:t xml:space="preserve">Intellectual Property Protection </w:t>
      </w:r>
      <w:r w:rsidR="00A40A46">
        <w:rPr>
          <w:iCs/>
        </w:rPr>
        <w:t>(ECCIPP)</w:t>
      </w:r>
      <w:r>
        <w:rPr>
          <w:iCs/>
        </w:rPr>
        <w:t>, Cairo</w:t>
      </w:r>
    </w:p>
    <w:p w14:paraId="32DC3644" w14:textId="73723D55" w:rsidR="000C5ADD" w:rsidRDefault="007F2DC1">
      <w:pPr>
        <w:spacing w:before="240" w:after="220"/>
        <w:rPr>
          <w:iCs/>
        </w:rPr>
      </w:pPr>
      <w:r>
        <w:rPr>
          <w:iCs/>
        </w:rPr>
        <w:t xml:space="preserve">Hesham AZMI (Mr.), Chairman, Egyptian Intellectual Property Authority (EGIPA), Cairo </w:t>
      </w:r>
    </w:p>
    <w:p w14:paraId="5F012103" w14:textId="6F00451B" w:rsidR="000C5ADD" w:rsidRDefault="007F2DC1">
      <w:pPr>
        <w:spacing w:before="240" w:after="220"/>
        <w:rPr>
          <w:iCs/>
        </w:rPr>
      </w:pPr>
      <w:r>
        <w:rPr>
          <w:iCs/>
        </w:rPr>
        <w:t xml:space="preserve">Alaa HEGAZY (Mr.), Ambassador, Permanent Representative, </w:t>
      </w:r>
      <w:r w:rsidR="00382571">
        <w:rPr>
          <w:iCs/>
        </w:rPr>
        <w:t xml:space="preserve">Permanent Mission </w:t>
      </w:r>
      <w:r>
        <w:rPr>
          <w:iCs/>
        </w:rPr>
        <w:t>Gen</w:t>
      </w:r>
      <w:r w:rsidR="00382571">
        <w:rPr>
          <w:iCs/>
        </w:rPr>
        <w:t>eva</w:t>
      </w:r>
    </w:p>
    <w:p w14:paraId="6C121D62" w14:textId="786815BD" w:rsidR="000C5ADD" w:rsidRDefault="007F2DC1">
      <w:pPr>
        <w:spacing w:before="240" w:after="220"/>
        <w:rPr>
          <w:iCs/>
        </w:rPr>
      </w:pPr>
      <w:r>
        <w:rPr>
          <w:iCs/>
        </w:rPr>
        <w:t>Shady ALWAKEEL (Mr.), Legal Counselor, Egyptian Intellectual Property Authority (EGIPA), Cairo</w:t>
      </w:r>
    </w:p>
    <w:p w14:paraId="25BA805D" w14:textId="4C16FA75" w:rsidR="000C5ADD" w:rsidRDefault="007F2DC1">
      <w:pPr>
        <w:spacing w:before="240" w:after="220"/>
        <w:rPr>
          <w:iCs/>
        </w:rPr>
      </w:pPr>
      <w:r>
        <w:rPr>
          <w:iCs/>
        </w:rPr>
        <w:t>Ahmad EL BADAWY (Mr.), Counsellor, Permanent Mission, Geneva</w:t>
      </w:r>
    </w:p>
    <w:p w14:paraId="1ADEED77" w14:textId="28932BA7" w:rsidR="000C5ADD" w:rsidRDefault="007F2DC1">
      <w:pPr>
        <w:spacing w:before="240" w:after="220"/>
        <w:rPr>
          <w:iCs/>
        </w:rPr>
      </w:pPr>
      <w:r>
        <w:rPr>
          <w:iCs/>
        </w:rPr>
        <w:t>Mohamed HASSANIN (Mr.), Counsellor, Permanent Mission, Geneva</w:t>
      </w:r>
    </w:p>
    <w:p w14:paraId="4D27C53B" w14:textId="30FE74A5" w:rsidR="000C5ADD" w:rsidRDefault="007F2DC1">
      <w:pPr>
        <w:spacing w:before="240" w:after="220"/>
        <w:rPr>
          <w:iCs/>
        </w:rPr>
      </w:pPr>
      <w:r>
        <w:rPr>
          <w:iCs/>
        </w:rPr>
        <w:t>Mohamed Gamal ELGHITANY (Mr.), Deputy Permanent Representative, Permanent Mission, Geneva</w:t>
      </w:r>
    </w:p>
    <w:p w14:paraId="4BA52F06" w14:textId="59DEFEBB" w:rsidR="000C5ADD" w:rsidRDefault="007F2DC1">
      <w:pPr>
        <w:spacing w:before="240" w:after="220"/>
        <w:rPr>
          <w:iCs/>
        </w:rPr>
      </w:pPr>
      <w:r>
        <w:rPr>
          <w:iCs/>
        </w:rPr>
        <w:t>Eman S. IBRAHIM (Ms.), Head of the Central Administration of Intellectual Property Operations, Egyptian Intellectual Property Authority</w:t>
      </w:r>
      <w:r w:rsidR="00EE32C0">
        <w:rPr>
          <w:iCs/>
        </w:rPr>
        <w:t xml:space="preserve"> (EGIPA)</w:t>
      </w:r>
      <w:r>
        <w:rPr>
          <w:iCs/>
        </w:rPr>
        <w:t>, Cairo</w:t>
      </w:r>
    </w:p>
    <w:p w14:paraId="5104E94B" w14:textId="67E5A9CC" w:rsidR="000C5ADD" w:rsidRPr="00E013F5" w:rsidRDefault="007F2DC1" w:rsidP="62754ABC">
      <w:pPr>
        <w:spacing w:before="240" w:after="220"/>
      </w:pPr>
      <w:r w:rsidRPr="00F57F06">
        <w:t>Mona YAHIA (Ms.), Vice Chairman</w:t>
      </w:r>
      <w:r w:rsidR="00AA0AAE" w:rsidRPr="00F57F06">
        <w:t xml:space="preserve">, Egyptian Intellectual </w:t>
      </w:r>
      <w:r w:rsidR="001B29F3" w:rsidRPr="00F57F06">
        <w:t>Property Authority</w:t>
      </w:r>
      <w:r w:rsidRPr="00F57F06">
        <w:t xml:space="preserve"> </w:t>
      </w:r>
      <w:r w:rsidR="00903DEA" w:rsidRPr="00F57F06">
        <w:t>(</w:t>
      </w:r>
      <w:r w:rsidRPr="00F57F06">
        <w:t>EGIPA</w:t>
      </w:r>
      <w:r w:rsidR="00903DEA" w:rsidRPr="00F57F06">
        <w:t>)</w:t>
      </w:r>
      <w:r w:rsidRPr="00F57F06">
        <w:t xml:space="preserve">, </w:t>
      </w:r>
      <w:r w:rsidRPr="00E013F5">
        <w:t>Cai</w:t>
      </w:r>
      <w:r w:rsidR="00EE72B2" w:rsidRPr="00E013F5">
        <w:t>ro</w:t>
      </w:r>
    </w:p>
    <w:p w14:paraId="5C6B49C4" w14:textId="77777777" w:rsidR="00EE72B2" w:rsidRPr="00E013F5" w:rsidRDefault="00EE72B2">
      <w:pPr>
        <w:spacing w:before="240" w:after="220"/>
      </w:pPr>
    </w:p>
    <w:p w14:paraId="0E87E441" w14:textId="77777777" w:rsidR="000C5ADD" w:rsidRPr="00CE70C7" w:rsidRDefault="007F2DC1">
      <w:pPr>
        <w:spacing w:before="240" w:after="220"/>
        <w:rPr>
          <w:u w:val="single"/>
          <w:lang w:val="es-ES_tradnl"/>
        </w:rPr>
      </w:pPr>
      <w:r w:rsidRPr="00CE70C7">
        <w:rPr>
          <w:u w:val="single"/>
          <w:lang w:val="es-ES_tradnl"/>
        </w:rPr>
        <w:t>EL SALVADOR</w:t>
      </w:r>
    </w:p>
    <w:p w14:paraId="32154ABD" w14:textId="77777777" w:rsidR="000C5ADD" w:rsidRPr="00CE70C7" w:rsidRDefault="007F2DC1" w:rsidP="62754ABC">
      <w:pPr>
        <w:spacing w:before="240" w:after="220"/>
        <w:rPr>
          <w:lang w:val="es-ES"/>
        </w:rPr>
      </w:pPr>
      <w:r w:rsidRPr="622B00FD">
        <w:rPr>
          <w:lang w:val="es-ES"/>
        </w:rPr>
        <w:t xml:space="preserve">María Luisa HAYEM BREVÉ (Ms.), Minister of Economy of El Salvador, </w:t>
      </w:r>
      <w:proofErr w:type="spellStart"/>
      <w:r w:rsidRPr="622B00FD">
        <w:rPr>
          <w:lang w:val="es-ES"/>
        </w:rPr>
        <w:t>Ministry</w:t>
      </w:r>
      <w:proofErr w:type="spellEnd"/>
      <w:r w:rsidRPr="622B00FD">
        <w:rPr>
          <w:lang w:val="es-ES"/>
        </w:rPr>
        <w:t xml:space="preserve"> of Economy, San Salvador</w:t>
      </w:r>
    </w:p>
    <w:p w14:paraId="7B46998B" w14:textId="20FB2DE3" w:rsidR="000C5ADD" w:rsidRPr="00E013F5" w:rsidRDefault="007F2DC1" w:rsidP="62754ABC">
      <w:pPr>
        <w:spacing w:before="240" w:after="220"/>
      </w:pPr>
      <w:r w:rsidRPr="00E013F5">
        <w:t>Ana Patricia BENEDETTI (Ms.), Ambassador, Ministry of Econ</w:t>
      </w:r>
      <w:r w:rsidRPr="00F57F06">
        <w:t>omy, G</w:t>
      </w:r>
      <w:r w:rsidRPr="00E013F5">
        <w:t>eneva</w:t>
      </w:r>
    </w:p>
    <w:p w14:paraId="411F882C" w14:textId="19DFCFFE" w:rsidR="000C5ADD" w:rsidRPr="0014176C" w:rsidRDefault="007F2DC1" w:rsidP="00F57F06">
      <w:pPr>
        <w:spacing w:before="240" w:after="220"/>
        <w:rPr>
          <w:lang w:val="es-CO"/>
        </w:rPr>
      </w:pPr>
      <w:r w:rsidRPr="0014176C">
        <w:rPr>
          <w:lang w:val="es-CO"/>
        </w:rPr>
        <w:t xml:space="preserve">Jorge Camilo TRIGUEROS GUEVARA (Mr.), </w:t>
      </w:r>
      <w:r w:rsidR="00F57F06" w:rsidRPr="00F57F06">
        <w:rPr>
          <w:lang w:val="es-CO"/>
        </w:rPr>
        <w:t xml:space="preserve">Executive </w:t>
      </w:r>
      <w:proofErr w:type="gramStart"/>
      <w:r w:rsidR="00F57F06" w:rsidRPr="00F57F06">
        <w:rPr>
          <w:lang w:val="es-CO"/>
        </w:rPr>
        <w:t>Director</w:t>
      </w:r>
      <w:proofErr w:type="gramEnd"/>
      <w:r w:rsidR="00F57F06" w:rsidRPr="00F57F06">
        <w:rPr>
          <w:lang w:val="es-CO"/>
        </w:rPr>
        <w:t xml:space="preserve"> of the </w:t>
      </w:r>
      <w:proofErr w:type="spellStart"/>
      <w:r w:rsidR="00F57F06" w:rsidRPr="00F57F06">
        <w:rPr>
          <w:lang w:val="es-CO"/>
        </w:rPr>
        <w:t>National</w:t>
      </w:r>
      <w:proofErr w:type="spellEnd"/>
      <w:r w:rsidR="00F57F06" w:rsidRPr="00F57F06">
        <w:rPr>
          <w:lang w:val="es-CO"/>
        </w:rPr>
        <w:t xml:space="preserve"> Registry Center, San Salvador</w:t>
      </w:r>
    </w:p>
    <w:p w14:paraId="6DC3FB2F" w14:textId="3A3B0416" w:rsidR="000C5ADD" w:rsidRPr="00E013F5" w:rsidRDefault="007F2DC1" w:rsidP="00F57F06">
      <w:pPr>
        <w:spacing w:before="240" w:after="220"/>
      </w:pPr>
      <w:r w:rsidRPr="0014176C">
        <w:rPr>
          <w:lang w:val="es-CO"/>
        </w:rPr>
        <w:t>Alejandra CASTANEDA (Ms.), Counsellor,</w:t>
      </w:r>
      <w:r w:rsidR="00F57F06" w:rsidRPr="00F57F0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57F06" w:rsidRPr="00F57F06">
        <w:t>Ministry of Economy, Geneva</w:t>
      </w:r>
    </w:p>
    <w:p w14:paraId="02102D6A" w14:textId="05189E68" w:rsidR="000C5ADD" w:rsidRPr="00E013F5" w:rsidRDefault="007F2DC1" w:rsidP="00F57F06">
      <w:pPr>
        <w:spacing w:before="240" w:after="220"/>
        <w:rPr>
          <w:iCs/>
        </w:rPr>
      </w:pPr>
      <w:r w:rsidRPr="009B250F">
        <w:rPr>
          <w:iCs/>
          <w:lang w:val="es-ES_tradnl"/>
        </w:rPr>
        <w:t xml:space="preserve">Carmen Aída FUENTES (Ms.), Minister Counsellor and DPR, </w:t>
      </w:r>
      <w:r w:rsidR="00F57F06" w:rsidRPr="00F57F06">
        <w:rPr>
          <w:iCs/>
        </w:rPr>
        <w:t>Ministry of Economy, Geneva</w:t>
      </w:r>
    </w:p>
    <w:p w14:paraId="5878BC51" w14:textId="1C81AA2A" w:rsidR="000C5ADD" w:rsidRPr="00E013F5" w:rsidRDefault="007F2DC1" w:rsidP="004F6430">
      <w:pPr>
        <w:spacing w:before="240" w:after="220"/>
      </w:pPr>
      <w:r w:rsidRPr="337CA00C">
        <w:rPr>
          <w:lang w:val="es-ES"/>
        </w:rPr>
        <w:t xml:space="preserve">Coralia OSEGUEDA (Ms.), </w:t>
      </w:r>
      <w:r w:rsidR="004F6430" w:rsidRPr="004F6430">
        <w:t>Counselor, Permanent Mission to the WTO and WIPO, Geneva</w:t>
      </w:r>
    </w:p>
    <w:p w14:paraId="52E2FC35" w14:textId="3569D172" w:rsidR="000C5ADD" w:rsidRPr="00E013F5" w:rsidRDefault="007F2DC1" w:rsidP="004F6430">
      <w:pPr>
        <w:spacing w:before="240" w:after="220"/>
        <w:rPr>
          <w:iCs/>
        </w:rPr>
      </w:pPr>
      <w:r w:rsidRPr="009B250F">
        <w:rPr>
          <w:iCs/>
          <w:lang w:val="es-ES_tradnl"/>
        </w:rPr>
        <w:t xml:space="preserve">Jessica BARILLAS (Ms.), </w:t>
      </w:r>
      <w:r w:rsidR="004F6430" w:rsidRPr="004F6430">
        <w:rPr>
          <w:iCs/>
        </w:rPr>
        <w:t>Communications Advisor, Ministry of Economy, San Salvador</w:t>
      </w:r>
    </w:p>
    <w:p w14:paraId="47A8118B" w14:textId="3794C121" w:rsidR="000C5ADD" w:rsidRPr="00E013F5" w:rsidRDefault="007F2DC1" w:rsidP="004F6430">
      <w:pPr>
        <w:spacing w:before="240" w:after="220"/>
      </w:pPr>
      <w:r w:rsidRPr="337CA00C">
        <w:rPr>
          <w:lang w:val="es-ES"/>
        </w:rPr>
        <w:t xml:space="preserve">Ana Sofia RIVAS (Ms.), </w:t>
      </w:r>
      <w:r w:rsidR="004F6430" w:rsidRPr="004F6430">
        <w:t xml:space="preserve">Gastronomy and Tourism Booth Team, </w:t>
      </w:r>
      <w:proofErr w:type="spellStart"/>
      <w:r w:rsidR="004F6430" w:rsidRPr="004F6430">
        <w:t>Versoix</w:t>
      </w:r>
      <w:proofErr w:type="spellEnd"/>
      <w:r w:rsidR="004F6430" w:rsidRPr="004F6430">
        <w:t xml:space="preserve"> </w:t>
      </w:r>
    </w:p>
    <w:p w14:paraId="190A9D61" w14:textId="60C1EA19" w:rsidR="000C5ADD" w:rsidRPr="00E013F5" w:rsidRDefault="007F2DC1" w:rsidP="004F6430">
      <w:pPr>
        <w:spacing w:before="240" w:after="220"/>
        <w:rPr>
          <w:iCs/>
        </w:rPr>
      </w:pPr>
      <w:r w:rsidRPr="009B250F">
        <w:rPr>
          <w:iCs/>
          <w:lang w:val="es-ES_tradnl"/>
        </w:rPr>
        <w:t xml:space="preserve">Blanca CRUSI (Ms.), </w:t>
      </w:r>
      <w:r w:rsidR="004F6430" w:rsidRPr="004F6430">
        <w:rPr>
          <w:iCs/>
        </w:rPr>
        <w:t xml:space="preserve">Administrative </w:t>
      </w:r>
      <w:r w:rsidR="004F6430" w:rsidRPr="00E013F5">
        <w:rPr>
          <w:iCs/>
        </w:rPr>
        <w:t>Officer</w:t>
      </w:r>
      <w:r w:rsidR="004F6430" w:rsidRPr="004F6430">
        <w:rPr>
          <w:iCs/>
        </w:rPr>
        <w:t>, Permanent Mission, Geneva</w:t>
      </w:r>
    </w:p>
    <w:p w14:paraId="5B2DD76A" w14:textId="0A3EBC7E" w:rsidR="000C5ADD" w:rsidRPr="00E013F5" w:rsidRDefault="007F2DC1" w:rsidP="004F6430">
      <w:pPr>
        <w:spacing w:before="240" w:after="220"/>
        <w:rPr>
          <w:iCs/>
        </w:rPr>
      </w:pPr>
      <w:r w:rsidRPr="009B250F">
        <w:rPr>
          <w:iCs/>
          <w:lang w:val="es-ES_tradnl"/>
        </w:rPr>
        <w:t xml:space="preserve">Jefferson Josué ROMERO MARTINEZ (Mr.), </w:t>
      </w:r>
      <w:r w:rsidR="004F6430" w:rsidRPr="004F6430">
        <w:rPr>
          <w:iCs/>
        </w:rPr>
        <w:t>Product and Service Development Specialist, Ministry of Agriculture and Livestock, Santa Tecla</w:t>
      </w:r>
    </w:p>
    <w:p w14:paraId="5ED58B76" w14:textId="77777777" w:rsidR="000C5ADD" w:rsidRPr="00E013F5" w:rsidRDefault="007F2DC1">
      <w:pPr>
        <w:spacing w:before="240" w:after="220"/>
        <w:rPr>
          <w:iCs/>
          <w:lang w:val="es-ES_tradnl"/>
        </w:rPr>
      </w:pPr>
      <w:r w:rsidRPr="00E013F5">
        <w:rPr>
          <w:iCs/>
          <w:lang w:val="es-ES_tradnl"/>
        </w:rPr>
        <w:t xml:space="preserve">Jessica OLIVAN TELLEZ (Ms.), </w:t>
      </w:r>
      <w:proofErr w:type="gramStart"/>
      <w:r w:rsidRPr="00E013F5">
        <w:rPr>
          <w:iCs/>
          <w:lang w:val="es-ES_tradnl"/>
        </w:rPr>
        <w:t>Director</w:t>
      </w:r>
      <w:proofErr w:type="gramEnd"/>
      <w:r w:rsidRPr="00E013F5">
        <w:rPr>
          <w:iCs/>
          <w:lang w:val="es-ES_tradnl"/>
        </w:rPr>
        <w:t xml:space="preserve"> of </w:t>
      </w:r>
      <w:proofErr w:type="spellStart"/>
      <w:r w:rsidRPr="00E013F5">
        <w:rPr>
          <w:iCs/>
          <w:lang w:val="es-ES_tradnl"/>
        </w:rPr>
        <w:t>Innovation</w:t>
      </w:r>
      <w:proofErr w:type="spellEnd"/>
      <w:r w:rsidRPr="00E013F5">
        <w:rPr>
          <w:iCs/>
          <w:lang w:val="es-ES_tradnl"/>
        </w:rPr>
        <w:t xml:space="preserve"> and </w:t>
      </w:r>
      <w:proofErr w:type="spellStart"/>
      <w:r w:rsidRPr="00E013F5">
        <w:rPr>
          <w:iCs/>
          <w:lang w:val="es-ES_tradnl"/>
        </w:rPr>
        <w:t>Competitiveness</w:t>
      </w:r>
      <w:proofErr w:type="spellEnd"/>
      <w:r w:rsidRPr="00E013F5">
        <w:rPr>
          <w:iCs/>
          <w:lang w:val="es-ES_tradnl"/>
        </w:rPr>
        <w:t xml:space="preserve">, </w:t>
      </w:r>
      <w:proofErr w:type="spellStart"/>
      <w:r w:rsidRPr="00E013F5">
        <w:rPr>
          <w:iCs/>
          <w:lang w:val="es-ES_tradnl"/>
        </w:rPr>
        <w:t>Ministry</w:t>
      </w:r>
      <w:proofErr w:type="spellEnd"/>
      <w:r w:rsidRPr="00E013F5">
        <w:rPr>
          <w:iCs/>
          <w:lang w:val="es-ES_tradnl"/>
        </w:rPr>
        <w:t xml:space="preserve"> of Economy, San Salvador</w:t>
      </w:r>
    </w:p>
    <w:p w14:paraId="2B06E567" w14:textId="23D1E778" w:rsidR="000C5ADD" w:rsidRPr="00E013F5" w:rsidRDefault="007F2DC1" w:rsidP="004F6430">
      <w:pPr>
        <w:spacing w:before="240" w:after="220"/>
      </w:pPr>
      <w:r w:rsidRPr="337CA00C">
        <w:rPr>
          <w:lang w:val="es-ES"/>
        </w:rPr>
        <w:t xml:space="preserve">Laura Daniela PACHECO ALAS (Ms.), </w:t>
      </w:r>
      <w:proofErr w:type="gramStart"/>
      <w:r w:rsidR="004F6430" w:rsidRPr="004F6430">
        <w:t>Director</w:t>
      </w:r>
      <w:proofErr w:type="gramEnd"/>
      <w:r w:rsidR="004F6430" w:rsidRPr="004F6430">
        <w:t xml:space="preserve"> of Intelligence and Economic Policy, Ministry of Economy, San Salvador</w:t>
      </w:r>
    </w:p>
    <w:p w14:paraId="1F90C92B" w14:textId="46A9BB30" w:rsidR="000C5ADD" w:rsidRPr="00E013F5" w:rsidRDefault="007F2DC1" w:rsidP="004F6430">
      <w:pPr>
        <w:spacing w:before="240" w:after="220"/>
      </w:pPr>
      <w:r w:rsidRPr="337CA00C">
        <w:rPr>
          <w:lang w:val="es-ES"/>
        </w:rPr>
        <w:t xml:space="preserve">Margarita ORTEZ QUINTANAR (Ms.), </w:t>
      </w:r>
      <w:proofErr w:type="gramStart"/>
      <w:r w:rsidR="004F6430" w:rsidRPr="004F6430">
        <w:t>Director</w:t>
      </w:r>
      <w:proofErr w:type="gramEnd"/>
      <w:r w:rsidR="004F6430" w:rsidRPr="004F6430">
        <w:t xml:space="preserve"> of International Trade Agreements, Ministry of Economy, San Salvador</w:t>
      </w:r>
    </w:p>
    <w:p w14:paraId="08E8DB7B" w14:textId="77777777" w:rsidR="000C5ADD" w:rsidRPr="00E013F5" w:rsidRDefault="007F2DC1">
      <w:pPr>
        <w:spacing w:before="240" w:after="220"/>
        <w:rPr>
          <w:iCs/>
          <w:lang w:val="es-ES"/>
        </w:rPr>
      </w:pPr>
      <w:r w:rsidRPr="00E013F5">
        <w:rPr>
          <w:iCs/>
          <w:lang w:val="es-ES"/>
        </w:rPr>
        <w:t xml:space="preserve">Maria Fernanda RIVAS (Ms.), Staff for Central American Stand </w:t>
      </w:r>
      <w:proofErr w:type="spellStart"/>
      <w:r w:rsidRPr="00E013F5">
        <w:rPr>
          <w:iCs/>
          <w:lang w:val="es-ES"/>
        </w:rPr>
        <w:t>on</w:t>
      </w:r>
      <w:proofErr w:type="spellEnd"/>
      <w:r w:rsidRPr="00E013F5">
        <w:rPr>
          <w:iCs/>
          <w:lang w:val="es-ES"/>
        </w:rPr>
        <w:t xml:space="preserve"> </w:t>
      </w:r>
      <w:proofErr w:type="spellStart"/>
      <w:r w:rsidRPr="00E013F5">
        <w:rPr>
          <w:iCs/>
          <w:lang w:val="es-ES"/>
        </w:rPr>
        <w:t>Gastronomy</w:t>
      </w:r>
      <w:proofErr w:type="spellEnd"/>
      <w:r w:rsidRPr="00E013F5">
        <w:rPr>
          <w:iCs/>
          <w:lang w:val="es-ES"/>
        </w:rPr>
        <w:t xml:space="preserve"> and </w:t>
      </w:r>
      <w:proofErr w:type="spellStart"/>
      <w:r w:rsidRPr="00E013F5">
        <w:rPr>
          <w:iCs/>
          <w:lang w:val="es-ES"/>
        </w:rPr>
        <w:t>Tourism</w:t>
      </w:r>
      <w:proofErr w:type="spellEnd"/>
      <w:r w:rsidRPr="00E013F5">
        <w:rPr>
          <w:iCs/>
          <w:lang w:val="es-ES"/>
        </w:rPr>
        <w:t xml:space="preserve">, </w:t>
      </w:r>
      <w:proofErr w:type="spellStart"/>
      <w:r w:rsidRPr="00E013F5">
        <w:rPr>
          <w:iCs/>
          <w:lang w:val="es-ES"/>
        </w:rPr>
        <w:t>Versoix</w:t>
      </w:r>
      <w:proofErr w:type="spellEnd"/>
    </w:p>
    <w:p w14:paraId="731164B7" w14:textId="787EFD0C" w:rsidR="000C5ADD" w:rsidRPr="00E013F5" w:rsidRDefault="007F2DC1" w:rsidP="004F6430">
      <w:pPr>
        <w:spacing w:before="240" w:after="220"/>
        <w:rPr>
          <w:lang w:val="it-IT"/>
        </w:rPr>
      </w:pPr>
      <w:r w:rsidRPr="0014176C">
        <w:rPr>
          <w:lang w:val="es-CO"/>
        </w:rPr>
        <w:t xml:space="preserve">Maria </w:t>
      </w:r>
      <w:proofErr w:type="spellStart"/>
      <w:r w:rsidRPr="0014176C">
        <w:rPr>
          <w:lang w:val="es-CO"/>
        </w:rPr>
        <w:t>Jose</w:t>
      </w:r>
      <w:proofErr w:type="spellEnd"/>
      <w:r w:rsidRPr="0014176C">
        <w:rPr>
          <w:lang w:val="es-CO"/>
        </w:rPr>
        <w:t xml:space="preserve"> MIRANDA (Ms.), </w:t>
      </w:r>
      <w:r w:rsidR="004F6430" w:rsidRPr="00E013F5">
        <w:rPr>
          <w:lang w:val="it-IT"/>
        </w:rPr>
        <w:t>Legal Associate, Salvadoran Coffee Institute, Santa Tecla</w:t>
      </w:r>
    </w:p>
    <w:p w14:paraId="35397826" w14:textId="3ABEA2AE" w:rsidR="000C5ADD" w:rsidRPr="00E013F5" w:rsidRDefault="007F2DC1" w:rsidP="004F6430">
      <w:pPr>
        <w:spacing w:before="240" w:after="220"/>
      </w:pPr>
      <w:proofErr w:type="spellStart"/>
      <w:r w:rsidRPr="0014176C">
        <w:rPr>
          <w:lang w:val="es-CO"/>
        </w:rPr>
        <w:t>Melvy</w:t>
      </w:r>
      <w:proofErr w:type="spellEnd"/>
      <w:r w:rsidRPr="0014176C">
        <w:rPr>
          <w:lang w:val="es-CO"/>
        </w:rPr>
        <w:t xml:space="preserve"> CORTEZ (Ms.), </w:t>
      </w:r>
      <w:r w:rsidR="004F6430" w:rsidRPr="004F6430">
        <w:t>Chief of Staff at ISPI-CNR, National Registry Center, San Salvador</w:t>
      </w:r>
    </w:p>
    <w:p w14:paraId="06533842" w14:textId="3E73C7A6" w:rsidR="000C5ADD" w:rsidRPr="00E013F5" w:rsidRDefault="007F2DC1" w:rsidP="004F6430">
      <w:pPr>
        <w:spacing w:before="240" w:after="220"/>
        <w:rPr>
          <w:lang w:val="fr-FR"/>
        </w:rPr>
      </w:pPr>
      <w:r w:rsidRPr="337CA00C">
        <w:rPr>
          <w:lang w:val="es-ES"/>
        </w:rPr>
        <w:t xml:space="preserve">Rene MERLOS (Mr.), </w:t>
      </w:r>
      <w:r w:rsidR="004F6430" w:rsidRPr="00E013F5">
        <w:rPr>
          <w:lang w:val="fr-FR"/>
        </w:rPr>
        <w:t>EXPOITSA, Export Promotion, Vigevano</w:t>
      </w:r>
    </w:p>
    <w:p w14:paraId="44937B1E" w14:textId="77777777" w:rsidR="00957B64" w:rsidRPr="009B250F" w:rsidRDefault="00957B64">
      <w:pPr>
        <w:spacing w:before="240" w:after="220"/>
        <w:rPr>
          <w:iCs/>
          <w:lang w:val="es-ES_tradnl"/>
        </w:rPr>
      </w:pPr>
    </w:p>
    <w:p w14:paraId="5D40834B" w14:textId="34647F52" w:rsidR="000C5ADD" w:rsidRPr="00957B64" w:rsidRDefault="007F2DC1">
      <w:pPr>
        <w:spacing w:before="240" w:after="220"/>
        <w:rPr>
          <w:iCs/>
          <w:u w:val="single"/>
          <w:lang w:val="fr-BE"/>
        </w:rPr>
      </w:pPr>
      <w:r w:rsidRPr="00957B64">
        <w:rPr>
          <w:iCs/>
          <w:u w:val="single"/>
          <w:lang w:val="fr-BE"/>
        </w:rPr>
        <w:t>ÉMIRATS ARABES UNIS/UNITED ARAB EMIRATES</w:t>
      </w:r>
    </w:p>
    <w:p w14:paraId="4BD79ABC" w14:textId="77777777" w:rsidR="000C5ADD" w:rsidRDefault="007F2DC1">
      <w:pPr>
        <w:spacing w:before="240" w:after="220"/>
        <w:rPr>
          <w:iCs/>
        </w:rPr>
      </w:pPr>
      <w:r>
        <w:rPr>
          <w:iCs/>
        </w:rPr>
        <w:t>Abdullah BIN TOUQ AL MARRI (Mr.), Minister, Ministry of Economy and Tourism, Abu Dhabi</w:t>
      </w:r>
    </w:p>
    <w:p w14:paraId="4A33CAD4" w14:textId="49CEC568" w:rsidR="000C5ADD" w:rsidRDefault="007F2DC1">
      <w:pPr>
        <w:spacing w:before="240" w:after="220"/>
        <w:rPr>
          <w:iCs/>
        </w:rPr>
      </w:pPr>
      <w:r>
        <w:rPr>
          <w:iCs/>
        </w:rPr>
        <w:t>Salem AL QASSIMI (Mr.), Minister of Culture, Ministry of Culture, Dubai</w:t>
      </w:r>
    </w:p>
    <w:p w14:paraId="489678F0" w14:textId="2061B2CB" w:rsidR="000C5ADD" w:rsidRDefault="007F2DC1">
      <w:pPr>
        <w:spacing w:before="240" w:after="220"/>
        <w:rPr>
          <w:iCs/>
        </w:rPr>
      </w:pPr>
      <w:r>
        <w:rPr>
          <w:iCs/>
        </w:rPr>
        <w:t xml:space="preserve">Jamal AL MUSHARAKH (Mr.), Ambassador, </w:t>
      </w:r>
      <w:r w:rsidR="00EA79E1">
        <w:rPr>
          <w:iCs/>
        </w:rPr>
        <w:t>Ministry of Foreign Affairs</w:t>
      </w:r>
      <w:r>
        <w:rPr>
          <w:iCs/>
        </w:rPr>
        <w:t>, Geneva</w:t>
      </w:r>
    </w:p>
    <w:p w14:paraId="7535F792" w14:textId="5F14D61C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Abdelrahman Hassan ALMUAINI (Mr.), Assistant Undersecretary for Intellectual Property Sector, </w:t>
      </w:r>
      <w:r w:rsidR="009C56F3" w:rsidRPr="009C56F3">
        <w:rPr>
          <w:iCs/>
        </w:rPr>
        <w:t>Ministry of Economy and Tourism</w:t>
      </w:r>
      <w:r>
        <w:rPr>
          <w:iCs/>
        </w:rPr>
        <w:t>, Abu Dhabi</w:t>
      </w:r>
    </w:p>
    <w:p w14:paraId="4AE74C37" w14:textId="3D66CB23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Belhassan</w:t>
      </w:r>
      <w:proofErr w:type="spellEnd"/>
      <w:r>
        <w:rPr>
          <w:iCs/>
        </w:rPr>
        <w:t xml:space="preserve"> AMARA (Mr.), Information Research Officer, UAE Mission, </w:t>
      </w:r>
      <w:r w:rsidR="009C56F3" w:rsidRPr="009C56F3">
        <w:rPr>
          <w:iCs/>
        </w:rPr>
        <w:t>Ministry of Foreign Affairs</w:t>
      </w:r>
      <w:r>
        <w:rPr>
          <w:iCs/>
        </w:rPr>
        <w:t>, Geneva</w:t>
      </w:r>
    </w:p>
    <w:p w14:paraId="187D4199" w14:textId="2B8BC4D3" w:rsidR="000C5ADD" w:rsidRDefault="007F2DC1">
      <w:pPr>
        <w:spacing w:before="240" w:after="220"/>
        <w:rPr>
          <w:iCs/>
        </w:rPr>
      </w:pPr>
      <w:r>
        <w:rPr>
          <w:iCs/>
        </w:rPr>
        <w:t xml:space="preserve">Marwa AL HARMOODI (Ms.), Technical Inspection Engineer, </w:t>
      </w:r>
      <w:r w:rsidR="009C56F3" w:rsidRPr="009C56F3">
        <w:rPr>
          <w:iCs/>
        </w:rPr>
        <w:t>Ministry of Economy and Tourism</w:t>
      </w:r>
      <w:r>
        <w:rPr>
          <w:iCs/>
        </w:rPr>
        <w:t>, Abu Dhabi</w:t>
      </w:r>
    </w:p>
    <w:p w14:paraId="4E530EA9" w14:textId="2C0A9497" w:rsidR="000C5ADD" w:rsidRDefault="007F2DC1">
      <w:pPr>
        <w:spacing w:before="240" w:after="220"/>
        <w:rPr>
          <w:iCs/>
        </w:rPr>
      </w:pPr>
      <w:r>
        <w:rPr>
          <w:iCs/>
        </w:rPr>
        <w:t>Sarah MCHAREK (Ms.), Executive of International Organizations, Ministry of Economy and Tourism, Geneva</w:t>
      </w:r>
    </w:p>
    <w:p w14:paraId="1A188252" w14:textId="2CF338B4" w:rsidR="000C5ADD" w:rsidRDefault="007F2DC1">
      <w:pPr>
        <w:spacing w:before="240" w:after="220"/>
        <w:rPr>
          <w:iCs/>
        </w:rPr>
      </w:pPr>
      <w:r>
        <w:rPr>
          <w:iCs/>
        </w:rPr>
        <w:t xml:space="preserve">Abdelsalam Mohamed AL ALI (Mr.), Director of the UAE Office to the WTO, </w:t>
      </w:r>
      <w:r w:rsidR="00253D82" w:rsidRPr="00253D82">
        <w:rPr>
          <w:iCs/>
        </w:rPr>
        <w:t>Ministry of Economy and Tourism</w:t>
      </w:r>
      <w:r>
        <w:rPr>
          <w:iCs/>
        </w:rPr>
        <w:t>, Geneva</w:t>
      </w:r>
    </w:p>
    <w:p w14:paraId="3C9C64CB" w14:textId="09D30EB0" w:rsidR="000C5ADD" w:rsidRDefault="007F2DC1">
      <w:pPr>
        <w:spacing w:before="240" w:after="220"/>
        <w:rPr>
          <w:iCs/>
        </w:rPr>
      </w:pPr>
      <w:r>
        <w:rPr>
          <w:iCs/>
        </w:rPr>
        <w:t xml:space="preserve">Abdulla AL SHEMSI (Mr.), Head of Corporate Partnership and Protocol Section, </w:t>
      </w:r>
      <w:r w:rsidR="00253D82" w:rsidRPr="00253D82">
        <w:rPr>
          <w:iCs/>
        </w:rPr>
        <w:t>Ministry of Economy and Tourism</w:t>
      </w:r>
      <w:r>
        <w:rPr>
          <w:iCs/>
        </w:rPr>
        <w:t>, Dubai</w:t>
      </w:r>
    </w:p>
    <w:p w14:paraId="0BAAF1ED" w14:textId="00E71962" w:rsidR="000C5ADD" w:rsidRDefault="007F2DC1">
      <w:pPr>
        <w:spacing w:before="240" w:after="220"/>
        <w:rPr>
          <w:iCs/>
        </w:rPr>
      </w:pPr>
      <w:r>
        <w:rPr>
          <w:iCs/>
        </w:rPr>
        <w:t xml:space="preserve">Afrah AL YAARBI (Ms.), Acting Head of Innovation Development Attraction Section, </w:t>
      </w:r>
      <w:r w:rsidR="00253D82" w:rsidRPr="00253D82">
        <w:rPr>
          <w:iCs/>
        </w:rPr>
        <w:t>Ministry of Economy and Tourism</w:t>
      </w:r>
      <w:r>
        <w:rPr>
          <w:iCs/>
        </w:rPr>
        <w:t>, Abu Dhabi</w:t>
      </w:r>
    </w:p>
    <w:p w14:paraId="53E307A2" w14:textId="3CC574DB" w:rsidR="000C5ADD" w:rsidRDefault="007F2DC1">
      <w:pPr>
        <w:spacing w:before="240" w:after="220"/>
        <w:rPr>
          <w:iCs/>
        </w:rPr>
      </w:pPr>
      <w:r>
        <w:rPr>
          <w:iCs/>
        </w:rPr>
        <w:t xml:space="preserve">Anoosha ALMARZOOQI (Ms.), Chief of staff, </w:t>
      </w:r>
      <w:r w:rsidR="001300CE" w:rsidRPr="001300CE">
        <w:rPr>
          <w:iCs/>
        </w:rPr>
        <w:t>Ministry of Economy and Tourism</w:t>
      </w:r>
      <w:r>
        <w:rPr>
          <w:iCs/>
        </w:rPr>
        <w:t>, Abu Dhabi</w:t>
      </w:r>
    </w:p>
    <w:p w14:paraId="23D04F75" w14:textId="7E20CE7F" w:rsidR="000C5ADD" w:rsidRDefault="007F2DC1">
      <w:pPr>
        <w:spacing w:before="240" w:after="220"/>
        <w:rPr>
          <w:iCs/>
        </w:rPr>
      </w:pPr>
      <w:r>
        <w:rPr>
          <w:iCs/>
        </w:rPr>
        <w:t xml:space="preserve">Aziza AL HAMMADI (Ms.), Acting Head of Registration and Examination of Copyright and Related Rights, </w:t>
      </w:r>
      <w:r w:rsidR="001300CE" w:rsidRPr="001300CE">
        <w:rPr>
          <w:iCs/>
        </w:rPr>
        <w:t>Ministry of Economy and Tourism</w:t>
      </w:r>
      <w:r>
        <w:rPr>
          <w:iCs/>
        </w:rPr>
        <w:t>, Abu Dhabi</w:t>
      </w:r>
    </w:p>
    <w:p w14:paraId="1F01CB3E" w14:textId="4B9EDABE" w:rsidR="000C5ADD" w:rsidRDefault="007F2DC1">
      <w:pPr>
        <w:spacing w:before="240" w:after="220"/>
        <w:rPr>
          <w:iCs/>
        </w:rPr>
      </w:pPr>
      <w:r>
        <w:rPr>
          <w:iCs/>
        </w:rPr>
        <w:t xml:space="preserve">Fawzi AL JABERI (Mr.), Director of Trademarks Department, </w:t>
      </w:r>
      <w:r w:rsidR="00253D82" w:rsidRPr="00253D82">
        <w:rPr>
          <w:iCs/>
        </w:rPr>
        <w:t>Ministry of Economy and Tourism</w:t>
      </w:r>
      <w:r>
        <w:rPr>
          <w:iCs/>
        </w:rPr>
        <w:t>, Abu Dhabi</w:t>
      </w:r>
    </w:p>
    <w:p w14:paraId="48EFBF3B" w14:textId="283A8790" w:rsidR="000C5ADD" w:rsidRDefault="007F2DC1">
      <w:pPr>
        <w:spacing w:before="240" w:after="220"/>
        <w:rPr>
          <w:iCs/>
        </w:rPr>
      </w:pPr>
      <w:r>
        <w:rPr>
          <w:iCs/>
        </w:rPr>
        <w:t xml:space="preserve">Ibrahim AL ALAWI (Mr.), Trademarks Technical Examiner, </w:t>
      </w:r>
      <w:r w:rsidR="00253D82" w:rsidRPr="00253D82">
        <w:rPr>
          <w:iCs/>
        </w:rPr>
        <w:t>Ministry of Economy and Tourism</w:t>
      </w:r>
      <w:r>
        <w:rPr>
          <w:iCs/>
        </w:rPr>
        <w:t>, Abu Dhabi</w:t>
      </w:r>
    </w:p>
    <w:p w14:paraId="14927FA2" w14:textId="686F5F4D" w:rsidR="000C5ADD" w:rsidRPr="00F57F06" w:rsidRDefault="007F2DC1" w:rsidP="337CA00C">
      <w:pPr>
        <w:spacing w:before="240" w:after="220"/>
      </w:pPr>
      <w:r w:rsidRPr="00F57F06">
        <w:t xml:space="preserve">Nawal AL JUNAIBI (Ms.), Trademarks Technical Examiner, </w:t>
      </w:r>
      <w:r w:rsidR="00253D82" w:rsidRPr="00F57F06">
        <w:t>Ministry of Economy and Tourism</w:t>
      </w:r>
      <w:r w:rsidRPr="00F57F06">
        <w:t>, Abu Dhabi</w:t>
      </w:r>
    </w:p>
    <w:p w14:paraId="61DED2E3" w14:textId="77777777" w:rsidR="00FE18C5" w:rsidRPr="00E013F5" w:rsidRDefault="00FE18C5">
      <w:pPr>
        <w:spacing w:before="240" w:after="220"/>
      </w:pPr>
    </w:p>
    <w:p w14:paraId="4C4D276E" w14:textId="2A246AC8" w:rsidR="000C5ADD" w:rsidRPr="0014176C" w:rsidRDefault="007F2DC1">
      <w:pPr>
        <w:spacing w:before="240" w:after="220"/>
        <w:rPr>
          <w:u w:val="single"/>
          <w:lang w:val="es-CO"/>
        </w:rPr>
      </w:pPr>
      <w:r w:rsidRPr="0014176C">
        <w:rPr>
          <w:u w:val="single"/>
          <w:lang w:val="es-CO"/>
        </w:rPr>
        <w:t>ÉQUATEUR/ECUADOR</w:t>
      </w:r>
    </w:p>
    <w:p w14:paraId="7CDD6530" w14:textId="7ABF0E5B" w:rsidR="000C5ADD" w:rsidRPr="0014176C" w:rsidRDefault="007F2DC1" w:rsidP="337CA00C">
      <w:pPr>
        <w:spacing w:before="240" w:after="220"/>
        <w:rPr>
          <w:lang w:val="es-CO"/>
        </w:rPr>
      </w:pPr>
      <w:r w:rsidRPr="0014176C">
        <w:rPr>
          <w:lang w:val="es-CO"/>
        </w:rPr>
        <w:t>Juan Diego SALVADOR RODRÍGUEZ (</w:t>
      </w:r>
      <w:r w:rsidR="004F6430">
        <w:rPr>
          <w:lang w:val="es-CO"/>
        </w:rPr>
        <w:t>S</w:t>
      </w:r>
      <w:r w:rsidRPr="0014176C">
        <w:rPr>
          <w:lang w:val="es-CO"/>
        </w:rPr>
        <w:t xml:space="preserve">r.), </w:t>
      </w:r>
      <w:proofErr w:type="gramStart"/>
      <w:r w:rsidRPr="0014176C">
        <w:rPr>
          <w:lang w:val="es-CO"/>
        </w:rPr>
        <w:t>Presidente</w:t>
      </w:r>
      <w:proofErr w:type="gramEnd"/>
      <w:r w:rsidRPr="0014176C">
        <w:rPr>
          <w:lang w:val="es-CO"/>
        </w:rPr>
        <w:t xml:space="preserve"> del Órgano Colegiado de Derechos Intelectuales, Servicio Nacional de Derechos Intelectuales (SENADI), Quito</w:t>
      </w:r>
    </w:p>
    <w:p w14:paraId="426AEF6E" w14:textId="0E96BE36" w:rsidR="000C5ADD" w:rsidRPr="0014176C" w:rsidRDefault="007F2DC1" w:rsidP="337CA00C">
      <w:pPr>
        <w:spacing w:before="240" w:after="220"/>
        <w:rPr>
          <w:lang w:val="es-CO"/>
        </w:rPr>
      </w:pPr>
      <w:proofErr w:type="spellStart"/>
      <w:r w:rsidRPr="0014176C">
        <w:rPr>
          <w:lang w:val="es-CO"/>
        </w:rPr>
        <w:t>Karol</w:t>
      </w:r>
      <w:proofErr w:type="spellEnd"/>
      <w:r w:rsidRPr="0014176C">
        <w:rPr>
          <w:lang w:val="es-CO"/>
        </w:rPr>
        <w:t xml:space="preserve"> Valeria POZO SAMANIEGO (</w:t>
      </w:r>
      <w:r w:rsidR="004F6430">
        <w:rPr>
          <w:lang w:val="es-CO"/>
        </w:rPr>
        <w:t>Sra</w:t>
      </w:r>
      <w:r w:rsidRPr="0014176C">
        <w:rPr>
          <w:lang w:val="es-CO"/>
        </w:rPr>
        <w:t xml:space="preserve">.), </w:t>
      </w:r>
      <w:proofErr w:type="gramStart"/>
      <w:r w:rsidRPr="0014176C">
        <w:rPr>
          <w:lang w:val="es-CO"/>
        </w:rPr>
        <w:t>Directora Técnica</w:t>
      </w:r>
      <w:proofErr w:type="gramEnd"/>
      <w:r w:rsidRPr="0014176C">
        <w:rPr>
          <w:lang w:val="es-CO"/>
        </w:rPr>
        <w:t xml:space="preserve"> de Registro, Servicio Nacional de Derechos Intelectuales </w:t>
      </w:r>
      <w:r w:rsidR="003C1C86" w:rsidRPr="0014176C">
        <w:rPr>
          <w:lang w:val="es-CO"/>
        </w:rPr>
        <w:t>(</w:t>
      </w:r>
      <w:r w:rsidRPr="0014176C">
        <w:rPr>
          <w:lang w:val="es-CO"/>
        </w:rPr>
        <w:t>SENADI</w:t>
      </w:r>
      <w:r w:rsidR="003C1C86" w:rsidRPr="0014176C">
        <w:rPr>
          <w:lang w:val="es-CO"/>
        </w:rPr>
        <w:t>)</w:t>
      </w:r>
      <w:r w:rsidRPr="0014176C">
        <w:rPr>
          <w:lang w:val="es-CO"/>
        </w:rPr>
        <w:t>, Quito</w:t>
      </w:r>
    </w:p>
    <w:p w14:paraId="09596B59" w14:textId="480BC88D" w:rsidR="000C5ADD" w:rsidRPr="0014176C" w:rsidRDefault="007F2DC1" w:rsidP="337CA00C">
      <w:pPr>
        <w:spacing w:before="240" w:after="220"/>
        <w:rPr>
          <w:lang w:val="es-CO"/>
        </w:rPr>
      </w:pPr>
      <w:r w:rsidRPr="0014176C">
        <w:rPr>
          <w:lang w:val="es-CO"/>
        </w:rPr>
        <w:t>Ronny Esteban AMORES OLEAS (</w:t>
      </w:r>
      <w:r w:rsidR="004F6430">
        <w:rPr>
          <w:lang w:val="es-CO"/>
        </w:rPr>
        <w:t>S</w:t>
      </w:r>
      <w:r w:rsidRPr="0014176C">
        <w:rPr>
          <w:lang w:val="es-CO"/>
        </w:rPr>
        <w:t xml:space="preserve">r.), </w:t>
      </w:r>
      <w:proofErr w:type="gramStart"/>
      <w:r w:rsidRPr="0014176C">
        <w:rPr>
          <w:lang w:val="es-CO"/>
        </w:rPr>
        <w:t>Responsable</w:t>
      </w:r>
      <w:proofErr w:type="gramEnd"/>
      <w:r w:rsidRPr="0014176C">
        <w:rPr>
          <w:lang w:val="es-CO"/>
        </w:rPr>
        <w:t xml:space="preserve"> de la Unidad de Relaciones Internacionales, Servicio Nacional de Derechos Intelectuales (SENADI), Quito</w:t>
      </w:r>
    </w:p>
    <w:p w14:paraId="793F4419" w14:textId="0719A623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Ligia Fanny UTITIAJ ANKUASH (</w:t>
      </w:r>
      <w:r w:rsidR="004F6430">
        <w:rPr>
          <w:lang w:val="es-ES"/>
        </w:rPr>
        <w:t>Sra</w:t>
      </w:r>
      <w:r w:rsidRPr="337CA00C">
        <w:rPr>
          <w:lang w:val="es-ES"/>
        </w:rPr>
        <w:t xml:space="preserve">.), Tercer </w:t>
      </w:r>
      <w:proofErr w:type="gramStart"/>
      <w:r w:rsidRPr="337CA00C">
        <w:rPr>
          <w:lang w:val="es-ES"/>
        </w:rPr>
        <w:t>Secretaria</w:t>
      </w:r>
      <w:proofErr w:type="gramEnd"/>
      <w:r w:rsidRPr="337CA00C">
        <w:rPr>
          <w:lang w:val="es-ES"/>
        </w:rPr>
        <w:t>, Ministerio de Relaciones Exteriores y Movilidad Humana, Ginebra</w:t>
      </w:r>
    </w:p>
    <w:p w14:paraId="2F395A6F" w14:textId="7E07492E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Luis OÑA (</w:t>
      </w:r>
      <w:r w:rsidR="004F6430">
        <w:rPr>
          <w:lang w:val="es-ES"/>
        </w:rPr>
        <w:t>S</w:t>
      </w:r>
      <w:r w:rsidRPr="337CA00C">
        <w:rPr>
          <w:lang w:val="es-ES"/>
        </w:rPr>
        <w:t xml:space="preserve">r.), Encargado de Negocios </w:t>
      </w:r>
      <w:proofErr w:type="spellStart"/>
      <w:r w:rsidRPr="337CA00C">
        <w:rPr>
          <w:lang w:val="es-ES"/>
        </w:rPr>
        <w:t>a.i.</w:t>
      </w:r>
      <w:proofErr w:type="spellEnd"/>
      <w:r w:rsidRPr="337CA00C">
        <w:rPr>
          <w:lang w:val="es-ES"/>
        </w:rPr>
        <w:t>, Ministerio de Relaciones Exteriores y Movilidad Humana del Ecuador, Ginebra</w:t>
      </w:r>
    </w:p>
    <w:p w14:paraId="147B803C" w14:textId="77777777" w:rsidR="00EE72B2" w:rsidRPr="009B250F" w:rsidRDefault="00EE72B2">
      <w:pPr>
        <w:spacing w:before="240" w:after="220"/>
        <w:rPr>
          <w:iCs/>
          <w:lang w:val="es-ES_tradnl"/>
        </w:rPr>
      </w:pPr>
    </w:p>
    <w:p w14:paraId="7EF2FB4D" w14:textId="6DEF6E01" w:rsidR="000C5ADD" w:rsidRDefault="007F2DC1">
      <w:pPr>
        <w:spacing w:before="240" w:after="220"/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lastRenderedPageBreak/>
        <w:t>ESPAGNE/SPAIN</w:t>
      </w:r>
    </w:p>
    <w:p w14:paraId="0E3A8404" w14:textId="62B5EF39" w:rsidR="004F6430" w:rsidRPr="00E013F5" w:rsidRDefault="004F6430" w:rsidP="00E013F5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Marcos GÓMEZ MARTÍNEZ (</w:t>
      </w:r>
      <w:r>
        <w:rPr>
          <w:iCs/>
          <w:lang w:val="es-ES_tradnl"/>
        </w:rPr>
        <w:t>S</w:t>
      </w:r>
      <w:r w:rsidRPr="009B250F">
        <w:rPr>
          <w:iCs/>
          <w:lang w:val="es-ES_tradnl"/>
        </w:rPr>
        <w:t>r.), Embajador</w:t>
      </w:r>
      <w:r>
        <w:rPr>
          <w:iCs/>
          <w:lang w:val="es-ES_tradnl"/>
        </w:rPr>
        <w:t xml:space="preserve">, </w:t>
      </w:r>
      <w:r w:rsidRPr="009B250F">
        <w:rPr>
          <w:iCs/>
          <w:lang w:val="es-ES_tradnl"/>
        </w:rPr>
        <w:t xml:space="preserve">Representante Permanente, </w:t>
      </w:r>
      <w:r>
        <w:rPr>
          <w:iCs/>
          <w:lang w:val="es-ES_tradnl"/>
        </w:rPr>
        <w:t xml:space="preserve">Misión </w:t>
      </w:r>
      <w:r w:rsidRPr="009B250F">
        <w:rPr>
          <w:iCs/>
          <w:lang w:val="es-ES_tradnl"/>
        </w:rPr>
        <w:t>Permanente, Ginebra</w:t>
      </w:r>
    </w:p>
    <w:p w14:paraId="3C7DA92A" w14:textId="2E7AC361" w:rsidR="000C5ADD" w:rsidRPr="00E013F5" w:rsidRDefault="007F2DC1" w:rsidP="004F6430">
      <w:pPr>
        <w:spacing w:before="240" w:after="220"/>
        <w:rPr>
          <w:lang w:val="it-IT"/>
        </w:rPr>
      </w:pPr>
      <w:r w:rsidRPr="337CA00C">
        <w:rPr>
          <w:lang w:val="es-ES"/>
        </w:rPr>
        <w:t>Clara CABRERA BRASERO (</w:t>
      </w:r>
      <w:r w:rsidR="004F6430">
        <w:rPr>
          <w:lang w:val="es-ES"/>
        </w:rPr>
        <w:t>Sra</w:t>
      </w:r>
      <w:r w:rsidRPr="337CA00C">
        <w:rPr>
          <w:lang w:val="es-ES"/>
        </w:rPr>
        <w:t xml:space="preserve">.), </w:t>
      </w:r>
      <w:r w:rsidR="004F6430" w:rsidRPr="00E013F5">
        <w:rPr>
          <w:lang w:val="it-IT"/>
        </w:rPr>
        <w:t>Embajador y Representante Permanente Adjunto, Misión Permanente, Ginebra</w:t>
      </w:r>
    </w:p>
    <w:p w14:paraId="77DC1B58" w14:textId="6F7E5330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Elisa RODRÍGUEZ ORTIZ (</w:t>
      </w:r>
      <w:r w:rsidR="005F2C9B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de Oficina Nacional, Ministerio de Industria y Turismo, Madrid</w:t>
      </w:r>
    </w:p>
    <w:p w14:paraId="76D584AD" w14:textId="5134AE81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Carmen MARTÍNEZ DE LA PEÑA (</w:t>
      </w:r>
      <w:r w:rsidR="009C12C7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Consejera</w:t>
      </w:r>
      <w:proofErr w:type="gramEnd"/>
      <w:r w:rsidRPr="337CA00C">
        <w:rPr>
          <w:lang w:val="es-ES"/>
        </w:rPr>
        <w:t>, Representación Permanente, Ginebra</w:t>
      </w:r>
    </w:p>
    <w:p w14:paraId="67D543F5" w14:textId="04AF1E2B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 xml:space="preserve">Ana </w:t>
      </w:r>
      <w:proofErr w:type="spellStart"/>
      <w:r w:rsidRPr="337CA00C">
        <w:rPr>
          <w:lang w:val="es-ES"/>
        </w:rPr>
        <w:t>Mª</w:t>
      </w:r>
      <w:proofErr w:type="spellEnd"/>
      <w:r w:rsidRPr="337CA00C">
        <w:rPr>
          <w:lang w:val="es-ES"/>
        </w:rPr>
        <w:t xml:space="preserve"> URRECHA ESPLUGA (</w:t>
      </w:r>
      <w:r w:rsidR="004F6430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del Departamento de Coordinación Jurídica y Relaciones Internacionales, Ministerio de Industria y Turismo</w:t>
      </w:r>
      <w:r w:rsidR="003811D7">
        <w:rPr>
          <w:lang w:val="es-ES"/>
        </w:rPr>
        <w:t xml:space="preserve">, </w:t>
      </w:r>
      <w:r w:rsidRPr="337CA00C">
        <w:rPr>
          <w:lang w:val="es-ES"/>
        </w:rPr>
        <w:t>Oficina Española de Patentes y Marcas</w:t>
      </w:r>
      <w:r w:rsidR="0023354A">
        <w:rPr>
          <w:lang w:val="es-ES"/>
        </w:rPr>
        <w:t xml:space="preserve"> (OEPM)</w:t>
      </w:r>
      <w:r w:rsidRPr="337CA00C">
        <w:rPr>
          <w:lang w:val="es-ES"/>
        </w:rPr>
        <w:t>, Madrid</w:t>
      </w:r>
    </w:p>
    <w:p w14:paraId="0AF0C889" w14:textId="4D251583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Anna Paula PEREZ BORJA (</w:t>
      </w:r>
      <w:r w:rsidR="004F6430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Jefa</w:t>
      </w:r>
      <w:proofErr w:type="gramEnd"/>
      <w:r w:rsidRPr="337CA00C">
        <w:rPr>
          <w:lang w:val="es-ES"/>
        </w:rPr>
        <w:t xml:space="preserve"> de área de Propiedad Intelectual, Ministerio de Cultura, Madrid</w:t>
      </w:r>
    </w:p>
    <w:p w14:paraId="2B2F48C7" w14:textId="649C8745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Covadonga PERLADO DÍEZ (</w:t>
      </w:r>
      <w:r w:rsidR="004F6430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Jefa</w:t>
      </w:r>
      <w:proofErr w:type="gramEnd"/>
      <w:r w:rsidRPr="337CA00C">
        <w:rPr>
          <w:lang w:val="es-ES"/>
        </w:rPr>
        <w:t xml:space="preserve"> de Área de RRII, Oficina Española de Patentes y Marcas</w:t>
      </w:r>
      <w:r w:rsidR="00CA673C">
        <w:rPr>
          <w:lang w:val="es-ES"/>
        </w:rPr>
        <w:t xml:space="preserve"> (OE</w:t>
      </w:r>
      <w:r w:rsidR="00A80305">
        <w:rPr>
          <w:lang w:val="es-ES"/>
        </w:rPr>
        <w:t>PM)</w:t>
      </w:r>
      <w:r w:rsidRPr="337CA00C">
        <w:rPr>
          <w:lang w:val="es-ES"/>
        </w:rPr>
        <w:t>, Madrid</w:t>
      </w:r>
    </w:p>
    <w:p w14:paraId="2EC8D156" w14:textId="3051EB25" w:rsidR="000C5ADD" w:rsidRPr="009B250F" w:rsidRDefault="007F2DC1" w:rsidP="337CA00C">
      <w:pPr>
        <w:spacing w:before="240" w:after="220"/>
        <w:rPr>
          <w:lang w:val="es-ES"/>
        </w:rPr>
      </w:pPr>
      <w:proofErr w:type="spellStart"/>
      <w:r w:rsidRPr="337CA00C">
        <w:rPr>
          <w:lang w:val="es-ES"/>
        </w:rPr>
        <w:t>Jose</w:t>
      </w:r>
      <w:proofErr w:type="spellEnd"/>
      <w:r w:rsidRPr="337CA00C">
        <w:rPr>
          <w:lang w:val="es-ES"/>
        </w:rPr>
        <w:t xml:space="preserve"> María CALLEJA (</w:t>
      </w:r>
      <w:r w:rsidR="004F6430">
        <w:rPr>
          <w:lang w:val="es-ES"/>
        </w:rPr>
        <w:t>Sr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Secretario General</w:t>
      </w:r>
      <w:proofErr w:type="gramEnd"/>
      <w:r w:rsidRPr="337CA00C">
        <w:rPr>
          <w:lang w:val="es-ES"/>
        </w:rPr>
        <w:t>, Ministerio de Industria y Turismo</w:t>
      </w:r>
      <w:r w:rsidR="00B21001">
        <w:rPr>
          <w:lang w:val="es-ES"/>
        </w:rPr>
        <w:t xml:space="preserve">, </w:t>
      </w:r>
      <w:r w:rsidRPr="337CA00C">
        <w:rPr>
          <w:lang w:val="es-ES"/>
        </w:rPr>
        <w:t>Oficina Española de Patentes y Marcas (OEPM), Madrid</w:t>
      </w:r>
    </w:p>
    <w:p w14:paraId="7EAD022D" w14:textId="51B6C328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Marta REYES GRANADOS (</w:t>
      </w:r>
      <w:r w:rsidR="002F0328">
        <w:rPr>
          <w:iCs/>
          <w:lang w:val="es-ES_tradnl"/>
        </w:rPr>
        <w:t>Sra</w:t>
      </w:r>
      <w:r w:rsidRPr="009B250F">
        <w:rPr>
          <w:iCs/>
          <w:lang w:val="es-ES_tradnl"/>
        </w:rPr>
        <w:t>.), Vocal Asesora, Ministerio de Industria y Turismo, Madrid</w:t>
      </w:r>
    </w:p>
    <w:p w14:paraId="1CF6DD46" w14:textId="6B69B1C4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Cecilia MAGRO MAÑAS (</w:t>
      </w:r>
      <w:r w:rsidR="002F0328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Subdirectora</w:t>
      </w:r>
      <w:proofErr w:type="gramEnd"/>
      <w:r w:rsidRPr="337CA00C">
        <w:rPr>
          <w:lang w:val="es-ES"/>
        </w:rPr>
        <w:t xml:space="preserve"> Adjunta, Ministerio de Cultura, Madrid</w:t>
      </w:r>
    </w:p>
    <w:p w14:paraId="4367D15C" w14:textId="2DF69E1E" w:rsidR="000C5ADD" w:rsidRPr="00E013F5" w:rsidRDefault="007F2DC1" w:rsidP="004F6430">
      <w:pPr>
        <w:spacing w:before="240" w:after="220"/>
        <w:rPr>
          <w:lang w:val="it-IT"/>
        </w:rPr>
      </w:pPr>
      <w:r w:rsidRPr="00E013F5">
        <w:rPr>
          <w:lang w:val="it-IT"/>
        </w:rPr>
        <w:t>Cristina GRANDA BARRIO (</w:t>
      </w:r>
      <w:r w:rsidR="008D689B" w:rsidRPr="00E013F5">
        <w:rPr>
          <w:lang w:val="it-IT"/>
        </w:rPr>
        <w:t>Sra.</w:t>
      </w:r>
      <w:r w:rsidRPr="00E013F5">
        <w:rPr>
          <w:lang w:val="it-IT"/>
        </w:rPr>
        <w:t xml:space="preserve">), </w:t>
      </w:r>
      <w:r w:rsidR="004F6430" w:rsidRPr="00E013F5">
        <w:rPr>
          <w:lang w:val="it-IT"/>
        </w:rPr>
        <w:t xml:space="preserve">Unidad de Derechos de Autor, Ministerio de Cultura, Madrid </w:t>
      </w:r>
    </w:p>
    <w:p w14:paraId="059C0839" w14:textId="77777777" w:rsidR="00EE72B2" w:rsidRPr="00E013F5" w:rsidRDefault="00EE72B2">
      <w:pPr>
        <w:spacing w:before="240" w:after="220"/>
        <w:rPr>
          <w:lang w:val="it-IT"/>
        </w:rPr>
      </w:pPr>
    </w:p>
    <w:p w14:paraId="627BE572" w14:textId="2A5B4B65" w:rsidR="000C5ADD" w:rsidRPr="00E013F5" w:rsidRDefault="007F2DC1">
      <w:pPr>
        <w:spacing w:before="240" w:after="220"/>
        <w:rPr>
          <w:u w:val="single"/>
          <w:lang w:val="it-IT"/>
        </w:rPr>
      </w:pPr>
      <w:r w:rsidRPr="00E013F5">
        <w:rPr>
          <w:u w:val="single"/>
          <w:lang w:val="it-IT"/>
        </w:rPr>
        <w:t>ESTONIE/ESTONIA</w:t>
      </w:r>
    </w:p>
    <w:p w14:paraId="47681D7A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Erkki KELDO (Mr.), Minister, Ministry of Economic Affairs and Communications, Tallinn</w:t>
      </w:r>
    </w:p>
    <w:p w14:paraId="62EF6079" w14:textId="77777777" w:rsidR="00246CF2" w:rsidRDefault="00246CF2" w:rsidP="00246CF2">
      <w:pPr>
        <w:spacing w:before="240" w:after="220"/>
        <w:contextualSpacing/>
        <w:rPr>
          <w:iCs/>
        </w:rPr>
      </w:pPr>
      <w:r w:rsidRPr="009B250F">
        <w:rPr>
          <w:iCs/>
        </w:rPr>
        <w:t>Riia SALSA-AUDIFFREN (Ms.), Ambassador, Permanent Representative, Permanent Mission, Geneva</w:t>
      </w:r>
    </w:p>
    <w:p w14:paraId="5CA471E6" w14:textId="77777777" w:rsidR="00F57F06" w:rsidRPr="009B250F" w:rsidRDefault="00F57F06" w:rsidP="00246CF2">
      <w:pPr>
        <w:spacing w:before="240" w:after="220"/>
        <w:contextualSpacing/>
        <w:rPr>
          <w:iCs/>
        </w:rPr>
      </w:pPr>
    </w:p>
    <w:p w14:paraId="55138E66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Janne ANDRESOO (Ms.), Director General, Estonian Patent Office, Tallinn</w:t>
      </w:r>
    </w:p>
    <w:p w14:paraId="17A93E1B" w14:textId="77777777" w:rsidR="000C5ADD" w:rsidRDefault="007F2DC1">
      <w:pPr>
        <w:spacing w:before="240" w:after="220"/>
        <w:rPr>
          <w:iCs/>
        </w:rPr>
      </w:pPr>
      <w:r>
        <w:rPr>
          <w:iCs/>
        </w:rPr>
        <w:t>Sigrid RAJALO (Ms.), Deputy Secretary General, Ministry of Economic Affairs and Communications of the Republic of Estonia, Tallinn</w:t>
      </w:r>
    </w:p>
    <w:p w14:paraId="362EA57D" w14:textId="70B0BB98" w:rsidR="000C5ADD" w:rsidRDefault="007F2DC1">
      <w:pPr>
        <w:spacing w:before="240" w:after="220"/>
        <w:rPr>
          <w:iCs/>
        </w:rPr>
      </w:pPr>
      <w:r>
        <w:rPr>
          <w:iCs/>
        </w:rPr>
        <w:t xml:space="preserve">Janne KENDLA (Ms.), </w:t>
      </w:r>
      <w:r w:rsidR="000D7A76">
        <w:rPr>
          <w:iCs/>
        </w:rPr>
        <w:t xml:space="preserve">Deputy </w:t>
      </w:r>
      <w:r w:rsidR="002A6E66">
        <w:rPr>
          <w:iCs/>
        </w:rPr>
        <w:t xml:space="preserve">Permanent </w:t>
      </w:r>
      <w:r w:rsidR="000D7A76">
        <w:rPr>
          <w:iCs/>
        </w:rPr>
        <w:t>Representative</w:t>
      </w:r>
      <w:r>
        <w:rPr>
          <w:iCs/>
        </w:rPr>
        <w:t xml:space="preserve">, </w:t>
      </w:r>
      <w:r w:rsidR="00C655DB">
        <w:rPr>
          <w:iCs/>
        </w:rPr>
        <w:t xml:space="preserve">Permanent </w:t>
      </w:r>
      <w:r>
        <w:rPr>
          <w:iCs/>
        </w:rPr>
        <w:t>Mission</w:t>
      </w:r>
      <w:r w:rsidDel="00C655DB">
        <w:rPr>
          <w:iCs/>
        </w:rPr>
        <w:t xml:space="preserve"> </w:t>
      </w:r>
      <w:r w:rsidR="00261637">
        <w:rPr>
          <w:iCs/>
        </w:rPr>
        <w:t>to the World Trade Organization (WTO)</w:t>
      </w:r>
      <w:r>
        <w:rPr>
          <w:iCs/>
        </w:rPr>
        <w:t>, Geneva</w:t>
      </w:r>
    </w:p>
    <w:p w14:paraId="36A4E8CD" w14:textId="77777777" w:rsidR="000C5ADD" w:rsidRDefault="007F2DC1">
      <w:pPr>
        <w:spacing w:before="240" w:after="220"/>
        <w:rPr>
          <w:iCs/>
        </w:rPr>
      </w:pPr>
      <w:r>
        <w:rPr>
          <w:iCs/>
        </w:rPr>
        <w:t>Kärt NEMVALTS (Ms.), Head of Intellectual Property and Competition Law Division, Ministry of Justice and Digital Affairs, Tallinn</w:t>
      </w:r>
    </w:p>
    <w:p w14:paraId="7FF41A9B" w14:textId="691CA6AF" w:rsidR="000C5ADD" w:rsidRDefault="007F2DC1">
      <w:pPr>
        <w:spacing w:before="240" w:after="220"/>
        <w:rPr>
          <w:iCs/>
        </w:rPr>
      </w:pPr>
      <w:r>
        <w:rPr>
          <w:iCs/>
        </w:rPr>
        <w:t>Cady RIVERA (Ms.), Head of the Intellectual Property Law Department, Patent Office of Estonia, Tallinn</w:t>
      </w:r>
    </w:p>
    <w:p w14:paraId="36062181" w14:textId="77777777" w:rsidR="00EE72B2" w:rsidRDefault="00EE72B2">
      <w:pPr>
        <w:spacing w:before="240" w:after="220"/>
        <w:rPr>
          <w:iCs/>
        </w:rPr>
      </w:pPr>
    </w:p>
    <w:p w14:paraId="79792C9B" w14:textId="77777777" w:rsidR="000C5ADD" w:rsidRPr="00EE72B2" w:rsidRDefault="007F2DC1">
      <w:pPr>
        <w:spacing w:before="240" w:after="220"/>
        <w:rPr>
          <w:iCs/>
          <w:u w:val="single"/>
        </w:rPr>
      </w:pPr>
      <w:r w:rsidRPr="00EE72B2">
        <w:rPr>
          <w:iCs/>
          <w:u w:val="single"/>
        </w:rPr>
        <w:t>ESWATINI</w:t>
      </w:r>
    </w:p>
    <w:p w14:paraId="356E2A2E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Melusi</w:t>
      </w:r>
      <w:proofErr w:type="spellEnd"/>
      <w:r>
        <w:rPr>
          <w:iCs/>
        </w:rPr>
        <w:t xml:space="preserve"> MASUKU (Mr.), Principal Secretary, Commerce, Industry and Trade, Mbabane</w:t>
      </w:r>
    </w:p>
    <w:p w14:paraId="399FD9B0" w14:textId="77777777" w:rsidR="000C5ADD" w:rsidRDefault="007F2DC1">
      <w:pPr>
        <w:spacing w:before="240" w:after="220"/>
        <w:rPr>
          <w:iCs/>
        </w:rPr>
      </w:pPr>
      <w:r>
        <w:rPr>
          <w:iCs/>
        </w:rPr>
        <w:t>Celucolo DLUDLU (Ms.), Registrar of IP, Ministry of Commerce, Industry and Trade, Mbabane</w:t>
      </w:r>
    </w:p>
    <w:p w14:paraId="6796B069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Sandile </w:t>
      </w:r>
      <w:proofErr w:type="spellStart"/>
      <w:r>
        <w:rPr>
          <w:iCs/>
        </w:rPr>
        <w:t>Lelfred</w:t>
      </w:r>
      <w:proofErr w:type="spellEnd"/>
      <w:r>
        <w:rPr>
          <w:iCs/>
        </w:rPr>
        <w:t xml:space="preserve"> HLATSHWAYO (Mr.), Counsellor, Permanent Mission, Geneva</w:t>
      </w:r>
    </w:p>
    <w:p w14:paraId="4D6083FC" w14:textId="77777777" w:rsidR="00EE72B2" w:rsidRDefault="00EE72B2">
      <w:pPr>
        <w:spacing w:before="240" w:after="220"/>
        <w:rPr>
          <w:iCs/>
        </w:rPr>
      </w:pPr>
    </w:p>
    <w:p w14:paraId="300C5F2C" w14:textId="3DF16FA5" w:rsidR="000C5ADD" w:rsidRPr="00EE72B2" w:rsidRDefault="007F2DC1">
      <w:pPr>
        <w:spacing w:before="240" w:after="220"/>
        <w:rPr>
          <w:iCs/>
          <w:u w:val="single"/>
          <w:lang w:val="fr-BE"/>
        </w:rPr>
      </w:pPr>
      <w:r w:rsidRPr="00EE72B2">
        <w:rPr>
          <w:iCs/>
          <w:u w:val="single"/>
          <w:lang w:val="fr-BE"/>
        </w:rPr>
        <w:t>ÉTATS-UNIS D'AMÉRIQUE/UNITED STATES OF AMERICA</w:t>
      </w:r>
    </w:p>
    <w:p w14:paraId="28DB02C8" w14:textId="4DE92B1E" w:rsidR="000C5ADD" w:rsidRDefault="007F2DC1">
      <w:pPr>
        <w:spacing w:before="240" w:after="220"/>
        <w:rPr>
          <w:iCs/>
        </w:rPr>
      </w:pPr>
      <w:r>
        <w:rPr>
          <w:iCs/>
        </w:rPr>
        <w:t>John Arthur SQUIRES (Mr.), Under Secretary and Director, United States Patent and Trademark Office</w:t>
      </w:r>
      <w:r w:rsidR="003342FF">
        <w:rPr>
          <w:iCs/>
        </w:rPr>
        <w:t xml:space="preserve"> (USPTO)</w:t>
      </w:r>
      <w:r>
        <w:rPr>
          <w:iCs/>
        </w:rPr>
        <w:t>, Alexandria</w:t>
      </w:r>
    </w:p>
    <w:p w14:paraId="6C46175B" w14:textId="2DF0C409" w:rsidR="000C5ADD" w:rsidRDefault="007F2DC1">
      <w:pPr>
        <w:spacing w:before="240" w:after="220"/>
        <w:rPr>
          <w:iCs/>
        </w:rPr>
      </w:pPr>
      <w:r>
        <w:rPr>
          <w:iCs/>
        </w:rPr>
        <w:t>Christopher SHIPP (Mr.), Chief of Staff, United States Patent and Trademark Office</w:t>
      </w:r>
      <w:r w:rsidR="003342FF">
        <w:rPr>
          <w:iCs/>
        </w:rPr>
        <w:t xml:space="preserve"> (USPTO)</w:t>
      </w:r>
      <w:r>
        <w:rPr>
          <w:iCs/>
        </w:rPr>
        <w:t>, Alexandria</w:t>
      </w:r>
    </w:p>
    <w:p w14:paraId="350752B4" w14:textId="0F0382B6" w:rsidR="000C5ADD" w:rsidRDefault="007F2DC1">
      <w:pPr>
        <w:spacing w:before="240" w:after="220"/>
        <w:rPr>
          <w:iCs/>
        </w:rPr>
      </w:pPr>
      <w:r>
        <w:rPr>
          <w:iCs/>
        </w:rPr>
        <w:t>Coke Morgan STEWART (Ms.), Deputy Under Secretary and Deputy Director, United States Patent and Trademark Office</w:t>
      </w:r>
      <w:r w:rsidR="003342FF">
        <w:rPr>
          <w:iCs/>
        </w:rPr>
        <w:t xml:space="preserve"> (USPTO)</w:t>
      </w:r>
      <w:r>
        <w:rPr>
          <w:iCs/>
        </w:rPr>
        <w:t>, Alexandria</w:t>
      </w:r>
    </w:p>
    <w:p w14:paraId="77BFE650" w14:textId="3D7EEB85" w:rsidR="000C5ADD" w:rsidRDefault="007F2DC1">
      <w:pPr>
        <w:spacing w:before="240" w:after="220"/>
        <w:rPr>
          <w:iCs/>
        </w:rPr>
      </w:pPr>
      <w:r>
        <w:rPr>
          <w:iCs/>
        </w:rPr>
        <w:t xml:space="preserve">David GERK (Mr.), Attorney, Department of Commerce, </w:t>
      </w:r>
      <w:r w:rsidR="000E7F7B">
        <w:rPr>
          <w:iCs/>
        </w:rPr>
        <w:t>Office of Policy and International Affairs</w:t>
      </w:r>
      <w:r>
        <w:rPr>
          <w:iCs/>
        </w:rPr>
        <w:t xml:space="preserve">, </w:t>
      </w:r>
      <w:r w:rsidR="00E46CED" w:rsidRPr="00E46CED">
        <w:rPr>
          <w:iCs/>
        </w:rPr>
        <w:t>United States Patent and Trademark Office (USPTO)</w:t>
      </w:r>
      <w:r w:rsidR="00E46CED">
        <w:rPr>
          <w:iCs/>
        </w:rPr>
        <w:t xml:space="preserve">, </w:t>
      </w:r>
      <w:r>
        <w:rPr>
          <w:iCs/>
        </w:rPr>
        <w:t>Alexandria</w:t>
      </w:r>
    </w:p>
    <w:p w14:paraId="617125A0" w14:textId="491E2AA4" w:rsidR="000C5ADD" w:rsidRDefault="007F2DC1">
      <w:pPr>
        <w:spacing w:before="240" w:after="220"/>
        <w:rPr>
          <w:iCs/>
        </w:rPr>
      </w:pPr>
      <w:r>
        <w:rPr>
          <w:iCs/>
        </w:rPr>
        <w:t>James MERZ (Mr.), Minister Counselor, Permanent Mission, Geneva</w:t>
      </w:r>
    </w:p>
    <w:p w14:paraId="50D281C4" w14:textId="26BB5305" w:rsidR="000C5ADD" w:rsidRDefault="007F2DC1">
      <w:pPr>
        <w:spacing w:before="240" w:after="220"/>
        <w:rPr>
          <w:iCs/>
        </w:rPr>
      </w:pPr>
      <w:r>
        <w:rPr>
          <w:iCs/>
        </w:rPr>
        <w:t>Julie JOLLES (Ms.), Counselor, Permanent Mission, Geneva</w:t>
      </w:r>
    </w:p>
    <w:p w14:paraId="60A77C2D" w14:textId="21A6283F" w:rsidR="000C5ADD" w:rsidRDefault="007F2DC1">
      <w:pPr>
        <w:spacing w:before="240" w:after="220"/>
        <w:rPr>
          <w:iCs/>
        </w:rPr>
      </w:pPr>
      <w:r>
        <w:rPr>
          <w:iCs/>
        </w:rPr>
        <w:t>Laura HAMMEL (Ms.), Principal Counsel and Director for Trademark Policy, United States Patent and Trademark Office</w:t>
      </w:r>
      <w:r w:rsidR="000C0809">
        <w:rPr>
          <w:iCs/>
        </w:rPr>
        <w:t xml:space="preserve"> (USPTO)</w:t>
      </w:r>
      <w:r>
        <w:rPr>
          <w:iCs/>
        </w:rPr>
        <w:t>, Alexandria</w:t>
      </w:r>
    </w:p>
    <w:p w14:paraId="28060B14" w14:textId="1319E1E2" w:rsidR="000C5ADD" w:rsidRPr="004F6430" w:rsidRDefault="007F2DC1">
      <w:pPr>
        <w:spacing w:before="240" w:after="220"/>
        <w:rPr>
          <w:iCs/>
          <w:lang w:val="it-IT"/>
        </w:rPr>
      </w:pPr>
      <w:r w:rsidRPr="004F6430">
        <w:rPr>
          <w:iCs/>
          <w:lang w:val="it-IT"/>
        </w:rPr>
        <w:t xml:space="preserve">Marina LAMM (Ms.), IP Attaché, </w:t>
      </w:r>
      <w:r w:rsidR="000C0809" w:rsidRPr="004F6430">
        <w:rPr>
          <w:iCs/>
          <w:lang w:val="it-IT"/>
        </w:rPr>
        <w:t xml:space="preserve">Permanent </w:t>
      </w:r>
      <w:r w:rsidRPr="004F6430">
        <w:rPr>
          <w:iCs/>
          <w:lang w:val="it-IT"/>
        </w:rPr>
        <w:t>Mission, Geneva</w:t>
      </w:r>
    </w:p>
    <w:p w14:paraId="185A574F" w14:textId="5F38C778" w:rsidR="000C5ADD" w:rsidRDefault="007F2DC1">
      <w:pPr>
        <w:spacing w:before="240" w:after="220"/>
        <w:rPr>
          <w:iCs/>
        </w:rPr>
      </w:pPr>
      <w:r>
        <w:rPr>
          <w:iCs/>
        </w:rPr>
        <w:t>Mary CRITHARIS (Ms.), Chief Policy Officer, U</w:t>
      </w:r>
      <w:r w:rsidR="000C0809">
        <w:rPr>
          <w:iCs/>
        </w:rPr>
        <w:t xml:space="preserve">nited </w:t>
      </w:r>
      <w:r>
        <w:rPr>
          <w:iCs/>
        </w:rPr>
        <w:t>S</w:t>
      </w:r>
      <w:r w:rsidR="000C0809">
        <w:rPr>
          <w:iCs/>
        </w:rPr>
        <w:t>tates</w:t>
      </w:r>
      <w:r>
        <w:rPr>
          <w:iCs/>
        </w:rPr>
        <w:t xml:space="preserve"> Patent </w:t>
      </w:r>
      <w:r w:rsidR="000C0809">
        <w:rPr>
          <w:iCs/>
        </w:rPr>
        <w:t xml:space="preserve">and </w:t>
      </w:r>
      <w:r>
        <w:rPr>
          <w:iCs/>
        </w:rPr>
        <w:t>Trademark Office</w:t>
      </w:r>
      <w:r w:rsidR="00573C4F">
        <w:rPr>
          <w:iCs/>
        </w:rPr>
        <w:t xml:space="preserve"> (USPTO)</w:t>
      </w:r>
      <w:r>
        <w:rPr>
          <w:iCs/>
        </w:rPr>
        <w:t>, Alexandria</w:t>
      </w:r>
    </w:p>
    <w:p w14:paraId="77ECD6F3" w14:textId="77777777" w:rsidR="000C5ADD" w:rsidRDefault="007F2DC1">
      <w:pPr>
        <w:spacing w:before="240" w:after="220"/>
        <w:rPr>
          <w:iCs/>
        </w:rPr>
      </w:pPr>
      <w:r>
        <w:rPr>
          <w:iCs/>
        </w:rPr>
        <w:t>Meredith STOCK (Ms.), Second Secretary, Permanent Mission, Geneva</w:t>
      </w:r>
    </w:p>
    <w:p w14:paraId="6526C203" w14:textId="20492F45" w:rsidR="000C5ADD" w:rsidRDefault="007F2DC1">
      <w:pPr>
        <w:spacing w:before="240" w:after="220"/>
        <w:rPr>
          <w:iCs/>
        </w:rPr>
      </w:pPr>
      <w:r>
        <w:rPr>
          <w:iCs/>
        </w:rPr>
        <w:t>Mireille ZIESENISS (Ms.), Acting Deputy Chief of Mission, Permanent Mission, Geneva</w:t>
      </w:r>
    </w:p>
    <w:p w14:paraId="74C2FDEE" w14:textId="79D8988C" w:rsidR="000C5ADD" w:rsidRDefault="007F2DC1">
      <w:pPr>
        <w:spacing w:before="240" w:after="220"/>
        <w:rPr>
          <w:iCs/>
        </w:rPr>
      </w:pPr>
      <w:r>
        <w:rPr>
          <w:iCs/>
        </w:rPr>
        <w:t>Sara RIPLEY (Ms.), Program Analyst, IO/PFO, Washington D</w:t>
      </w:r>
      <w:r w:rsidR="00201D22">
        <w:rPr>
          <w:iCs/>
        </w:rPr>
        <w:t>.</w:t>
      </w:r>
      <w:r>
        <w:rPr>
          <w:iCs/>
        </w:rPr>
        <w:t>C</w:t>
      </w:r>
      <w:r w:rsidR="00201D22">
        <w:rPr>
          <w:iCs/>
        </w:rPr>
        <w:t>.</w:t>
      </w:r>
    </w:p>
    <w:p w14:paraId="7FAA566E" w14:textId="32A73A64" w:rsidR="000C5ADD" w:rsidRDefault="007F2DC1">
      <w:pPr>
        <w:spacing w:before="240" w:after="220"/>
        <w:rPr>
          <w:iCs/>
        </w:rPr>
      </w:pPr>
      <w:r>
        <w:rPr>
          <w:iCs/>
        </w:rPr>
        <w:t>Theodore KILL (Mr.), Deputy Legal Adviser, Permanent Mission, Geneva</w:t>
      </w:r>
    </w:p>
    <w:p w14:paraId="1693EE6E" w14:textId="77777777" w:rsidR="00EE72B2" w:rsidRDefault="00EE72B2">
      <w:pPr>
        <w:spacing w:before="240" w:after="220"/>
        <w:rPr>
          <w:iCs/>
        </w:rPr>
      </w:pPr>
    </w:p>
    <w:p w14:paraId="3973B29A" w14:textId="4FC9661D" w:rsidR="000C5ADD" w:rsidRPr="00EE72B2" w:rsidRDefault="007F2DC1">
      <w:pPr>
        <w:spacing w:before="240" w:after="220"/>
        <w:rPr>
          <w:iCs/>
          <w:u w:val="single"/>
        </w:rPr>
      </w:pPr>
      <w:r w:rsidRPr="00EE72B2">
        <w:rPr>
          <w:iCs/>
          <w:u w:val="single"/>
        </w:rPr>
        <w:t>ÉTHIOPIE/ETHIOPIA</w:t>
      </w:r>
    </w:p>
    <w:p w14:paraId="5F6C9B9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Woldu </w:t>
      </w:r>
      <w:proofErr w:type="spellStart"/>
      <w:r>
        <w:rPr>
          <w:iCs/>
        </w:rPr>
        <w:t>Yemessel</w:t>
      </w:r>
      <w:proofErr w:type="spellEnd"/>
      <w:r>
        <w:rPr>
          <w:iCs/>
        </w:rPr>
        <w:t xml:space="preserve"> BARAKI (Mr.), Director General, Ethiopian Intellectual Property Authority, Addis Ababa</w:t>
      </w:r>
    </w:p>
    <w:p w14:paraId="4EF30BA9" w14:textId="12ED34BE" w:rsidR="000C5ADD" w:rsidRDefault="007F2DC1">
      <w:pPr>
        <w:spacing w:before="240" w:after="220"/>
        <w:rPr>
          <w:iCs/>
        </w:rPr>
      </w:pPr>
      <w:r>
        <w:rPr>
          <w:iCs/>
        </w:rPr>
        <w:t>Haileselassie Subba GEBRU (Mr.), Ambassador, Deputy Permanent Representative, Permanent Mission, Geneva</w:t>
      </w:r>
    </w:p>
    <w:p w14:paraId="008DEE0A" w14:textId="310D13A6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lastRenderedPageBreak/>
        <w:t>Tsegab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Kebebew</w:t>
      </w:r>
      <w:proofErr w:type="spellEnd"/>
      <w:r>
        <w:rPr>
          <w:iCs/>
        </w:rPr>
        <w:t xml:space="preserve"> DAKA (Mr.), Ambassador, Permanent Representative, Permanent Mission, Geneva</w:t>
      </w:r>
    </w:p>
    <w:p w14:paraId="373E2308" w14:textId="77777777" w:rsidR="000C5ADD" w:rsidRDefault="007F2DC1">
      <w:pPr>
        <w:spacing w:before="240" w:after="220"/>
        <w:rPr>
          <w:iCs/>
        </w:rPr>
      </w:pPr>
      <w:r>
        <w:rPr>
          <w:iCs/>
        </w:rPr>
        <w:t>Birtukan Alemu BEZABH (Ms.), Second Secretary, WIPO Expert, Permanent Mission, Geneva</w:t>
      </w:r>
    </w:p>
    <w:p w14:paraId="6D80312F" w14:textId="77777777" w:rsidR="00EE72B2" w:rsidRDefault="00EE72B2">
      <w:pPr>
        <w:spacing w:before="240" w:after="220"/>
        <w:rPr>
          <w:iCs/>
        </w:rPr>
      </w:pPr>
    </w:p>
    <w:p w14:paraId="44972B61" w14:textId="29899C92" w:rsidR="000C5ADD" w:rsidRPr="00E013F5" w:rsidRDefault="007F2DC1">
      <w:pPr>
        <w:spacing w:before="240" w:after="220"/>
        <w:rPr>
          <w:iCs/>
          <w:u w:val="single"/>
          <w:lang w:val="fr-FR"/>
        </w:rPr>
      </w:pPr>
      <w:r w:rsidRPr="00E013F5">
        <w:rPr>
          <w:iCs/>
          <w:u w:val="single"/>
          <w:lang w:val="fr-FR"/>
        </w:rPr>
        <w:t>FÉDÉRATION DE RUSSIE/RUSSIAN FEDERATION</w:t>
      </w:r>
      <w:r w:rsidR="00413A23" w:rsidRPr="00E013F5">
        <w:rPr>
          <w:iCs/>
          <w:u w:val="single"/>
          <w:lang w:val="fr-FR"/>
        </w:rPr>
        <w:t>¨</w:t>
      </w:r>
    </w:p>
    <w:p w14:paraId="35C82C9F" w14:textId="0B3373D9" w:rsidR="00413A23" w:rsidRPr="00413A23" w:rsidRDefault="00413A23" w:rsidP="00413A23">
      <w:pPr>
        <w:spacing w:before="240" w:after="220"/>
        <w:rPr>
          <w:iCs/>
          <w:u w:val="single"/>
        </w:rPr>
      </w:pPr>
      <w:r>
        <w:rPr>
          <w:iCs/>
        </w:rPr>
        <w:t>Gennady GATILOV (Mr.), Ambassador, Permanent Representative, Permanent Mission, Geneva</w:t>
      </w:r>
    </w:p>
    <w:p w14:paraId="3200A157" w14:textId="2655AB38" w:rsidR="000C5ADD" w:rsidRDefault="007F2DC1">
      <w:pPr>
        <w:spacing w:before="240" w:after="220"/>
        <w:rPr>
          <w:iCs/>
        </w:rPr>
      </w:pPr>
      <w:r>
        <w:rPr>
          <w:iCs/>
        </w:rPr>
        <w:t xml:space="preserve">Yury ZUBOV (Mr.), Head, Federal Service for Intellectual Property </w:t>
      </w:r>
      <w:r w:rsidR="00246CF2">
        <w:rPr>
          <w:iCs/>
        </w:rPr>
        <w:t>(</w:t>
      </w:r>
      <w:r>
        <w:rPr>
          <w:iCs/>
        </w:rPr>
        <w:t>ROSPATENT</w:t>
      </w:r>
      <w:r w:rsidR="00246CF2">
        <w:rPr>
          <w:iCs/>
        </w:rPr>
        <w:t>)</w:t>
      </w:r>
      <w:r>
        <w:rPr>
          <w:iCs/>
        </w:rPr>
        <w:t>, Moscow</w:t>
      </w:r>
    </w:p>
    <w:p w14:paraId="6A030496" w14:textId="77777777" w:rsidR="00413A23" w:rsidRDefault="00413A23" w:rsidP="00413A23">
      <w:pPr>
        <w:spacing w:before="240" w:after="220"/>
        <w:rPr>
          <w:iCs/>
        </w:rPr>
      </w:pPr>
      <w:r>
        <w:rPr>
          <w:iCs/>
        </w:rPr>
        <w:t>Aleksandr LETOSHNEV (Mr.), Deputy Permanent Representative, Permanent Mission, Geneva</w:t>
      </w:r>
    </w:p>
    <w:p w14:paraId="26C35670" w14:textId="77777777" w:rsidR="00413A23" w:rsidRDefault="00413A23" w:rsidP="00413A23">
      <w:pPr>
        <w:spacing w:before="240" w:after="220"/>
        <w:rPr>
          <w:iCs/>
        </w:rPr>
      </w:pPr>
      <w:r>
        <w:rPr>
          <w:iCs/>
        </w:rPr>
        <w:t>Victoria GALKOVSKAYA (Ms.), Deputy Head, Federal Service for Intellectual Property (ROSPATENT), Moscow</w:t>
      </w:r>
    </w:p>
    <w:p w14:paraId="3C3E7DE2" w14:textId="77777777" w:rsidR="00413A23" w:rsidRDefault="00413A23" w:rsidP="00413A23">
      <w:pPr>
        <w:spacing w:before="240" w:after="220"/>
        <w:rPr>
          <w:iCs/>
        </w:rPr>
      </w:pPr>
      <w:r>
        <w:rPr>
          <w:iCs/>
        </w:rPr>
        <w:t>Oksana SOTNIKOVA (Ms.), Director, Department for Strategic Development and Innovation, Ministry of Economic Development, Moscow</w:t>
      </w:r>
    </w:p>
    <w:p w14:paraId="753B7C73" w14:textId="77777777" w:rsidR="00413A23" w:rsidRDefault="00413A23" w:rsidP="00413A23">
      <w:pPr>
        <w:spacing w:before="240" w:after="220"/>
        <w:rPr>
          <w:iCs/>
        </w:rPr>
      </w:pPr>
      <w:r>
        <w:rPr>
          <w:iCs/>
        </w:rPr>
        <w:t>Elena KULIKOVA (Ms.), Deputy Head, Legal Department, Ministry of Foreign Affairs, Moscow</w:t>
      </w:r>
    </w:p>
    <w:p w14:paraId="79861AC3" w14:textId="77777777" w:rsidR="00413A23" w:rsidRDefault="00413A23" w:rsidP="00413A23">
      <w:pPr>
        <w:spacing w:before="240" w:after="220"/>
        <w:rPr>
          <w:iCs/>
        </w:rPr>
      </w:pPr>
      <w:r>
        <w:rPr>
          <w:iCs/>
        </w:rPr>
        <w:t>Vladislav MAMONTOV (Mr.), Director, International Cooperation Department, Federal Service for Intellectual Property (ROSPATENT), Moscow</w:t>
      </w:r>
    </w:p>
    <w:p w14:paraId="7D8DA4E4" w14:textId="78A73931" w:rsidR="00413A23" w:rsidDel="00413A23" w:rsidRDefault="00413A23" w:rsidP="00E013F5">
      <w:pPr>
        <w:spacing w:before="240" w:after="220"/>
        <w:rPr>
          <w:iCs/>
        </w:rPr>
      </w:pPr>
      <w:proofErr w:type="spellStart"/>
      <w:r>
        <w:rPr>
          <w:iCs/>
        </w:rPr>
        <w:t>Evgeniia</w:t>
      </w:r>
      <w:proofErr w:type="spellEnd"/>
      <w:r>
        <w:rPr>
          <w:iCs/>
        </w:rPr>
        <w:t xml:space="preserve"> KOROBENKOVA (Ms.), Advisor, Multilateral Cooperation Division, Federal Service for Intellectual Property (ROSPATENT), Moscow</w:t>
      </w:r>
    </w:p>
    <w:p w14:paraId="746DE441" w14:textId="12E9BEF6" w:rsidR="000C5ADD" w:rsidRDefault="007F2DC1">
      <w:pPr>
        <w:spacing w:before="240" w:after="220"/>
        <w:rPr>
          <w:iCs/>
        </w:rPr>
      </w:pPr>
      <w:r>
        <w:rPr>
          <w:iCs/>
        </w:rPr>
        <w:t xml:space="preserve">Oleg NERETIN (Mr.), Director, Federal Institute of Industrial Property </w:t>
      </w:r>
      <w:r w:rsidR="00246CF2">
        <w:rPr>
          <w:iCs/>
        </w:rPr>
        <w:t>(</w:t>
      </w:r>
      <w:r>
        <w:rPr>
          <w:iCs/>
        </w:rPr>
        <w:t>FIPS</w:t>
      </w:r>
      <w:r w:rsidR="00246CF2">
        <w:rPr>
          <w:iCs/>
        </w:rPr>
        <w:t>)</w:t>
      </w:r>
      <w:r>
        <w:rPr>
          <w:iCs/>
        </w:rPr>
        <w:t>, Moscow</w:t>
      </w:r>
    </w:p>
    <w:p w14:paraId="7401053E" w14:textId="4FF0115D" w:rsidR="00413A23" w:rsidRDefault="00413A23" w:rsidP="00413A23">
      <w:pPr>
        <w:spacing w:before="240" w:after="220"/>
        <w:rPr>
          <w:iCs/>
        </w:rPr>
      </w:pPr>
      <w:r>
        <w:rPr>
          <w:iCs/>
        </w:rPr>
        <w:t>Sergey SHTANGEY (Mr.), Advisor to the Director, Federal Institute of Industrial Property (FIPS), Moscow</w:t>
      </w:r>
    </w:p>
    <w:p w14:paraId="5BC1E9DF" w14:textId="424A04B0" w:rsidR="00413A23" w:rsidRDefault="00413A23" w:rsidP="00E013F5">
      <w:pPr>
        <w:spacing w:before="240" w:after="220"/>
        <w:rPr>
          <w:iCs/>
        </w:rPr>
      </w:pPr>
      <w:r>
        <w:rPr>
          <w:iCs/>
        </w:rPr>
        <w:t>Anton MINAEV (Mr.), Senior Counsellor, Permanent Mission, Geneva</w:t>
      </w:r>
    </w:p>
    <w:p w14:paraId="0CAFC0FA" w14:textId="736684A9" w:rsidR="000C5ADD" w:rsidRDefault="007F2DC1">
      <w:pPr>
        <w:spacing w:before="240" w:after="220"/>
        <w:rPr>
          <w:iCs/>
        </w:rPr>
      </w:pPr>
      <w:r>
        <w:rPr>
          <w:iCs/>
        </w:rPr>
        <w:t xml:space="preserve">Anastasiia TOROPOVA (Ms.), Second Secretary, Legal, Permanent Mission, </w:t>
      </w:r>
      <w:r w:rsidR="006A0E1E">
        <w:rPr>
          <w:iCs/>
        </w:rPr>
        <w:t>Geneva</w:t>
      </w:r>
    </w:p>
    <w:p w14:paraId="39FD9FD5" w14:textId="6DA45DBA" w:rsidR="000C5ADD" w:rsidRDefault="007F2DC1">
      <w:pPr>
        <w:spacing w:before="240" w:after="220"/>
        <w:rPr>
          <w:iCs/>
        </w:rPr>
      </w:pPr>
      <w:r>
        <w:rPr>
          <w:iCs/>
        </w:rPr>
        <w:t xml:space="preserve">Anton MARKOVSKIY (Mr.), First Secretary, Legal, Permanent Mission, </w:t>
      </w:r>
      <w:r w:rsidR="001C5CEB">
        <w:rPr>
          <w:iCs/>
        </w:rPr>
        <w:t>Geneva</w:t>
      </w:r>
    </w:p>
    <w:p w14:paraId="04D183B3" w14:textId="57B49510" w:rsidR="000C5ADD" w:rsidRDefault="007F2DC1">
      <w:pPr>
        <w:spacing w:before="240" w:after="220"/>
        <w:rPr>
          <w:iCs/>
        </w:rPr>
      </w:pPr>
      <w:r>
        <w:rPr>
          <w:iCs/>
        </w:rPr>
        <w:t xml:space="preserve">Ivan TARUTIN (Mr.), Second Secretary, Administrative and Budgetary, Foreign Affairs, </w:t>
      </w:r>
      <w:r w:rsidR="00E808B4">
        <w:rPr>
          <w:iCs/>
        </w:rPr>
        <w:t>Permanent Mission, Geneva</w:t>
      </w:r>
    </w:p>
    <w:p w14:paraId="16B3E45E" w14:textId="2CA29F64" w:rsidR="00413A23" w:rsidRDefault="00413A23" w:rsidP="00E013F5">
      <w:pPr>
        <w:spacing w:before="240" w:after="220"/>
        <w:rPr>
          <w:iCs/>
        </w:rPr>
      </w:pPr>
      <w:r>
        <w:rPr>
          <w:iCs/>
        </w:rPr>
        <w:t>Sergei RENZHIN (Mr.), Head, Trademarks and Industrial Designs Centre, Federal Institute of Industrial Property (FIPS), Moscow</w:t>
      </w:r>
    </w:p>
    <w:p w14:paraId="6ED10885" w14:textId="2C1FB1A6" w:rsidR="000C5ADD" w:rsidRDefault="007F2DC1">
      <w:pPr>
        <w:spacing w:before="240" w:after="220"/>
        <w:rPr>
          <w:iCs/>
        </w:rPr>
      </w:pPr>
      <w:r>
        <w:rPr>
          <w:iCs/>
        </w:rPr>
        <w:t xml:space="preserve">Anna CHESTNYKH (Ms.), Head, International Cooperation Sector, Federal Institute of Industrial Property </w:t>
      </w:r>
      <w:r w:rsidR="005270B0">
        <w:rPr>
          <w:iCs/>
        </w:rPr>
        <w:t>(</w:t>
      </w:r>
      <w:r>
        <w:rPr>
          <w:iCs/>
        </w:rPr>
        <w:t>FIPS</w:t>
      </w:r>
      <w:r w:rsidR="005270B0">
        <w:rPr>
          <w:iCs/>
        </w:rPr>
        <w:t>)</w:t>
      </w:r>
      <w:r>
        <w:rPr>
          <w:iCs/>
        </w:rPr>
        <w:t>, Moscow</w:t>
      </w:r>
    </w:p>
    <w:p w14:paraId="58057E62" w14:textId="77777777" w:rsidR="00DF1006" w:rsidRDefault="00DF1006">
      <w:pPr>
        <w:spacing w:before="240" w:after="220"/>
        <w:rPr>
          <w:iCs/>
        </w:rPr>
      </w:pPr>
    </w:p>
    <w:p w14:paraId="395475CD" w14:textId="28D67CA7" w:rsidR="000C5ADD" w:rsidRPr="00EE72B2" w:rsidRDefault="007F2DC1">
      <w:pPr>
        <w:spacing w:before="240" w:after="220"/>
        <w:rPr>
          <w:iCs/>
          <w:u w:val="single"/>
        </w:rPr>
      </w:pPr>
      <w:r w:rsidRPr="00EE72B2">
        <w:rPr>
          <w:iCs/>
          <w:u w:val="single"/>
        </w:rPr>
        <w:t>FIDJI/FIJI</w:t>
      </w:r>
    </w:p>
    <w:p w14:paraId="2DEA570C" w14:textId="42092580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Wilisoni</w:t>
      </w:r>
      <w:proofErr w:type="spellEnd"/>
      <w:r>
        <w:rPr>
          <w:iCs/>
        </w:rPr>
        <w:t xml:space="preserve"> JIUTA (Mr.), First Secretary, Permanent Mission, Geneva</w:t>
      </w:r>
    </w:p>
    <w:p w14:paraId="411B07BF" w14:textId="352BEB9F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Ratu Sivaniolo RATOTO (Mr.), Second Secretary, Permanent Mission, Geneva</w:t>
      </w:r>
    </w:p>
    <w:p w14:paraId="3A79494E" w14:textId="77777777" w:rsidR="00DF1006" w:rsidRDefault="00DF1006">
      <w:pPr>
        <w:spacing w:before="240" w:after="220"/>
        <w:rPr>
          <w:iCs/>
        </w:rPr>
      </w:pPr>
    </w:p>
    <w:p w14:paraId="2292FCC9" w14:textId="02614812" w:rsidR="000C5ADD" w:rsidRPr="00EE72B2" w:rsidRDefault="007F2DC1">
      <w:pPr>
        <w:spacing w:before="240" w:after="220"/>
        <w:rPr>
          <w:iCs/>
          <w:u w:val="single"/>
        </w:rPr>
      </w:pPr>
      <w:r w:rsidRPr="00EE72B2">
        <w:rPr>
          <w:iCs/>
          <w:u w:val="single"/>
        </w:rPr>
        <w:t>FINLANDE/FINLAND</w:t>
      </w:r>
    </w:p>
    <w:p w14:paraId="2251024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Antti RIIVARI (Mr.), Director General, Patent and Registration Office, Ministry of Economic Affairs and Employment of Finland, Helsinki</w:t>
      </w:r>
    </w:p>
    <w:p w14:paraId="16A9D7A9" w14:textId="59B6EE30" w:rsidR="000C5ADD" w:rsidRDefault="007F2DC1">
      <w:pPr>
        <w:spacing w:before="240" w:after="220"/>
        <w:rPr>
          <w:iCs/>
        </w:rPr>
      </w:pPr>
      <w:r>
        <w:rPr>
          <w:iCs/>
        </w:rPr>
        <w:t xml:space="preserve">Heidi SCHRODERUS-FOX (Ms.), </w:t>
      </w:r>
      <w:r w:rsidR="006F5342">
        <w:rPr>
          <w:iCs/>
        </w:rPr>
        <w:t xml:space="preserve">Ambassador, </w:t>
      </w:r>
      <w:r>
        <w:rPr>
          <w:iCs/>
        </w:rPr>
        <w:t>Permanent Representative, Permanent Mission, Geneva</w:t>
      </w:r>
    </w:p>
    <w:p w14:paraId="244A49E2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Anna Elisa Carita VUOPALA (Ms.), Senior Ministerial Adviser, Ministry of Education and Culture, Helsinki</w:t>
      </w:r>
    </w:p>
    <w:p w14:paraId="66BDE2AD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Jani PÄIVÄSAARI (Mr.), Director, Finnish Patent and Registration Office, Helsinki</w:t>
      </w:r>
    </w:p>
    <w:p w14:paraId="13D90341" w14:textId="77777777" w:rsidR="000C5ADD" w:rsidRDefault="007F2DC1">
      <w:pPr>
        <w:spacing w:before="240" w:after="220"/>
        <w:rPr>
          <w:iCs/>
        </w:rPr>
      </w:pPr>
      <w:r>
        <w:rPr>
          <w:iCs/>
        </w:rPr>
        <w:t>Jukka LIEDES (Mr.), Adviser, Ministry of Education and Culture, Helsinki</w:t>
      </w:r>
    </w:p>
    <w:p w14:paraId="5B50AA8E" w14:textId="7EF7898F" w:rsidR="000C5ADD" w:rsidRDefault="007F2DC1">
      <w:pPr>
        <w:spacing w:before="240" w:after="220"/>
        <w:rPr>
          <w:iCs/>
        </w:rPr>
      </w:pPr>
      <w:r>
        <w:rPr>
          <w:iCs/>
        </w:rPr>
        <w:t>Juuso MOISANDER (Mr.), First Secretary, Permanent Mission, Geneva</w:t>
      </w:r>
    </w:p>
    <w:p w14:paraId="3FDEDF25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Markus HEYDEMANN (Mr.), Minister Counsellor, Permanent Mission, Geneva</w:t>
      </w:r>
    </w:p>
    <w:p w14:paraId="738B6685" w14:textId="77777777" w:rsidR="000C5ADD" w:rsidRDefault="007F2DC1">
      <w:pPr>
        <w:spacing w:before="240" w:after="220"/>
        <w:rPr>
          <w:iCs/>
        </w:rPr>
      </w:pPr>
      <w:r>
        <w:rPr>
          <w:iCs/>
        </w:rPr>
        <w:t>Stiina LÖYTÖMÄKI (Ms.), Senior Expert, Ministry of Economic Affairs, Helsinki</w:t>
      </w:r>
    </w:p>
    <w:p w14:paraId="545D942C" w14:textId="79653339" w:rsidR="000C5ADD" w:rsidRPr="00E013F5" w:rsidRDefault="007F2DC1">
      <w:pPr>
        <w:spacing w:before="240" w:after="220"/>
        <w:rPr>
          <w:lang w:val="fr-FR"/>
        </w:rPr>
      </w:pPr>
      <w:r w:rsidRPr="00413A23">
        <w:rPr>
          <w:lang w:val="fr-FR"/>
        </w:rPr>
        <w:t xml:space="preserve">Tatu Tuomas JENTZE (Mr.), </w:t>
      </w:r>
      <w:proofErr w:type="spellStart"/>
      <w:r w:rsidRPr="00413A23">
        <w:rPr>
          <w:lang w:val="fr-FR"/>
        </w:rPr>
        <w:t>Intern</w:t>
      </w:r>
      <w:proofErr w:type="spellEnd"/>
      <w:r w:rsidRPr="00413A23">
        <w:rPr>
          <w:lang w:val="fr-FR"/>
        </w:rPr>
        <w:t>, Permanent Mission, Gene</w:t>
      </w:r>
      <w:r w:rsidRPr="00E013F5">
        <w:rPr>
          <w:lang w:val="fr-FR"/>
        </w:rPr>
        <w:t>va</w:t>
      </w:r>
    </w:p>
    <w:p w14:paraId="012ED352" w14:textId="77777777" w:rsidR="00DF1006" w:rsidRPr="00E013F5" w:rsidRDefault="00DF1006">
      <w:pPr>
        <w:spacing w:before="240" w:after="220"/>
        <w:rPr>
          <w:lang w:val="fr-FR"/>
        </w:rPr>
      </w:pPr>
    </w:p>
    <w:p w14:paraId="6ADDC122" w14:textId="77777777" w:rsidR="000C5ADD" w:rsidRPr="009B250F" w:rsidRDefault="007F2DC1">
      <w:pPr>
        <w:spacing w:before="240" w:after="220"/>
        <w:rPr>
          <w:iCs/>
          <w:u w:val="single"/>
          <w:lang w:val="fr-FR"/>
        </w:rPr>
      </w:pPr>
      <w:r w:rsidRPr="009B250F">
        <w:rPr>
          <w:iCs/>
          <w:u w:val="single"/>
          <w:lang w:val="fr-FR"/>
        </w:rPr>
        <w:t>FRANCE</w:t>
      </w:r>
    </w:p>
    <w:p w14:paraId="68DB74DB" w14:textId="77777777" w:rsidR="00187D53" w:rsidRDefault="00187D53" w:rsidP="00187D53">
      <w:pPr>
        <w:spacing w:before="240" w:after="220"/>
        <w:contextualSpacing/>
        <w:rPr>
          <w:iCs/>
          <w:lang w:val="fr-FR"/>
        </w:rPr>
      </w:pPr>
      <w:r w:rsidRPr="00795B41">
        <w:rPr>
          <w:iCs/>
          <w:lang w:val="fr-FR"/>
        </w:rPr>
        <w:t>Céline JURGENSEN (Mme), ambassadrice, représentante permanente, Mission permanente, Genève</w:t>
      </w:r>
    </w:p>
    <w:p w14:paraId="5E6A120A" w14:textId="77777777" w:rsidR="00413A23" w:rsidRDefault="00413A23" w:rsidP="00187D53">
      <w:pPr>
        <w:spacing w:before="240" w:after="220"/>
        <w:contextualSpacing/>
        <w:rPr>
          <w:iCs/>
          <w:lang w:val="fr-FR"/>
        </w:rPr>
      </w:pPr>
    </w:p>
    <w:p w14:paraId="00794AC5" w14:textId="45F82B28" w:rsidR="00413A23" w:rsidRDefault="00413A23" w:rsidP="00E013F5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Claire THUAUDET (M</w:t>
      </w:r>
      <w:r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>
        <w:rPr>
          <w:iCs/>
          <w:lang w:val="fr-FR"/>
        </w:rPr>
        <w:t>représentante permanente adjointe</w:t>
      </w:r>
      <w:r w:rsidRPr="000F4D04">
        <w:rPr>
          <w:iCs/>
          <w:lang w:val="fr-FR"/>
        </w:rPr>
        <w:t xml:space="preserve">, </w:t>
      </w:r>
      <w:r>
        <w:rPr>
          <w:iCs/>
          <w:lang w:val="fr-FR"/>
        </w:rPr>
        <w:t>Mission</w:t>
      </w:r>
      <w:r w:rsidRPr="000F4D04">
        <w:rPr>
          <w:iCs/>
          <w:lang w:val="fr-FR"/>
        </w:rPr>
        <w:t xml:space="preserve"> permanente, Genève</w:t>
      </w:r>
    </w:p>
    <w:p w14:paraId="0725C2F2" w14:textId="77777777" w:rsidR="00187D53" w:rsidRDefault="00187D53" w:rsidP="00187D53">
      <w:pPr>
        <w:spacing w:before="240" w:after="220"/>
        <w:contextualSpacing/>
        <w:rPr>
          <w:iCs/>
          <w:lang w:val="fr-FR"/>
        </w:rPr>
      </w:pPr>
    </w:p>
    <w:p w14:paraId="50EB9015" w14:textId="60E2A83A" w:rsidR="000C5ADD" w:rsidRPr="00187D53" w:rsidRDefault="007F2DC1">
      <w:pPr>
        <w:spacing w:before="240" w:after="220"/>
        <w:rPr>
          <w:iCs/>
          <w:lang w:val="fr-FR"/>
        </w:rPr>
      </w:pPr>
      <w:r w:rsidRPr="00187D53">
        <w:rPr>
          <w:iCs/>
          <w:lang w:val="fr-FR"/>
        </w:rPr>
        <w:t xml:space="preserve">Pascal FAURE (M.), </w:t>
      </w:r>
      <w:r w:rsidR="00C36D4A">
        <w:rPr>
          <w:iCs/>
          <w:lang w:val="fr-FR"/>
        </w:rPr>
        <w:t>d</w:t>
      </w:r>
      <w:r w:rsidRPr="00187D53">
        <w:rPr>
          <w:iCs/>
          <w:lang w:val="fr-FR"/>
        </w:rPr>
        <w:t xml:space="preserve">irecteur général, </w:t>
      </w:r>
      <w:r w:rsidR="00DB0735">
        <w:rPr>
          <w:iCs/>
          <w:lang w:val="fr-FR"/>
        </w:rPr>
        <w:t>Institut national de la propriété industrielle (INPI)</w:t>
      </w:r>
      <w:r w:rsidRPr="00187D53">
        <w:rPr>
          <w:iCs/>
          <w:lang w:val="fr-FR"/>
        </w:rPr>
        <w:t>, Courbevoie</w:t>
      </w:r>
    </w:p>
    <w:p w14:paraId="4C88B562" w14:textId="6022CA4A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Alice GUERINOT (M</w:t>
      </w:r>
      <w:r w:rsidR="00245A3A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C36D4A">
        <w:rPr>
          <w:iCs/>
          <w:lang w:val="fr-FR"/>
        </w:rPr>
        <w:t>r</w:t>
      </w:r>
      <w:r w:rsidRPr="000F4D04">
        <w:rPr>
          <w:iCs/>
          <w:lang w:val="fr-FR"/>
        </w:rPr>
        <w:t xml:space="preserve">édactrice </w:t>
      </w:r>
      <w:r w:rsidR="003C31CC">
        <w:rPr>
          <w:iCs/>
          <w:lang w:val="fr-FR"/>
        </w:rPr>
        <w:t>(</w:t>
      </w:r>
      <w:r w:rsidR="005E1F9A">
        <w:rPr>
          <w:iCs/>
          <w:lang w:val="fr-FR"/>
        </w:rPr>
        <w:t>P</w:t>
      </w:r>
      <w:r w:rsidRPr="000F4D04">
        <w:rPr>
          <w:iCs/>
          <w:lang w:val="fr-FR"/>
        </w:rPr>
        <w:t>ropriété intellectuelle</w:t>
      </w:r>
      <w:r w:rsidR="003C31CC">
        <w:rPr>
          <w:iCs/>
          <w:lang w:val="fr-FR"/>
        </w:rPr>
        <w:t>)</w:t>
      </w:r>
      <w:r w:rsidRPr="000F4D04">
        <w:rPr>
          <w:iCs/>
          <w:lang w:val="fr-FR"/>
        </w:rPr>
        <w:t xml:space="preserve">, </w:t>
      </w:r>
      <w:proofErr w:type="gramStart"/>
      <w:r w:rsidRPr="000F4D04">
        <w:rPr>
          <w:iCs/>
          <w:lang w:val="fr-FR"/>
        </w:rPr>
        <w:t>Ministère de l'Europe</w:t>
      </w:r>
      <w:proofErr w:type="gramEnd"/>
      <w:r w:rsidRPr="000F4D04">
        <w:rPr>
          <w:iCs/>
          <w:lang w:val="fr-FR"/>
        </w:rPr>
        <w:t xml:space="preserve"> et des Affaires étrangères, Paris</w:t>
      </w:r>
    </w:p>
    <w:p w14:paraId="4BFD1CCD" w14:textId="64E9C6F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Carole BREMEERSCH (M</w:t>
      </w:r>
      <w:r w:rsidR="00245A3A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CA76F6">
        <w:rPr>
          <w:iCs/>
          <w:lang w:val="fr-FR"/>
        </w:rPr>
        <w:t>c</w:t>
      </w:r>
      <w:r w:rsidRPr="000F4D04">
        <w:rPr>
          <w:iCs/>
          <w:lang w:val="fr-FR"/>
        </w:rPr>
        <w:t xml:space="preserve">onseillère </w:t>
      </w:r>
      <w:r w:rsidR="005E1F9A">
        <w:rPr>
          <w:iCs/>
          <w:lang w:val="fr-FR"/>
        </w:rPr>
        <w:t>(</w:t>
      </w:r>
      <w:r w:rsidRPr="000F4D04">
        <w:rPr>
          <w:iCs/>
          <w:lang w:val="fr-FR"/>
        </w:rPr>
        <w:t>Propriété intellectuelle</w:t>
      </w:r>
      <w:r w:rsidR="005E1F9A">
        <w:rPr>
          <w:iCs/>
          <w:lang w:val="fr-FR"/>
        </w:rPr>
        <w:t>)</w:t>
      </w:r>
      <w:r w:rsidRPr="000F4D04">
        <w:rPr>
          <w:iCs/>
          <w:lang w:val="fr-FR"/>
        </w:rPr>
        <w:t>, Mission permanente, Genève</w:t>
      </w:r>
    </w:p>
    <w:p w14:paraId="53F3871D" w14:textId="74B09931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Elodie DURBIZE (M</w:t>
      </w:r>
      <w:r w:rsidR="00245A3A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CA76F6">
        <w:rPr>
          <w:iCs/>
          <w:lang w:val="fr-FR"/>
        </w:rPr>
        <w:t>r</w:t>
      </w:r>
      <w:r w:rsidRPr="000F4D04">
        <w:rPr>
          <w:iCs/>
          <w:lang w:val="fr-FR"/>
        </w:rPr>
        <w:t>esponsable du pôle européen et multilatéral, Institut national de la propriété industrielle</w:t>
      </w:r>
      <w:r w:rsidR="000F5DBE">
        <w:rPr>
          <w:iCs/>
          <w:lang w:val="fr-FR"/>
        </w:rPr>
        <w:t xml:space="preserve"> (INPI)</w:t>
      </w:r>
      <w:r w:rsidRPr="000F4D04">
        <w:rPr>
          <w:iCs/>
          <w:lang w:val="fr-FR"/>
        </w:rPr>
        <w:t>, Courbevoie</w:t>
      </w:r>
    </w:p>
    <w:p w14:paraId="42DE14A4" w14:textId="7C1D2CE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Jean-Philippe MULLER (M.), </w:t>
      </w:r>
      <w:r w:rsidR="00CA76F6">
        <w:rPr>
          <w:iCs/>
          <w:lang w:val="fr-FR"/>
        </w:rPr>
        <w:t>r</w:t>
      </w:r>
      <w:r w:rsidRPr="000F4D04">
        <w:rPr>
          <w:iCs/>
          <w:lang w:val="fr-FR"/>
        </w:rPr>
        <w:t xml:space="preserve">esponsable du Service Juridique et international, </w:t>
      </w:r>
      <w:r w:rsidR="00B14516" w:rsidRPr="00B14516">
        <w:rPr>
          <w:iCs/>
          <w:lang w:val="fr-FR"/>
        </w:rPr>
        <w:t>Institut national de la propriété industrielle (INPI)</w:t>
      </w:r>
      <w:r w:rsidRPr="000F4D04">
        <w:rPr>
          <w:iCs/>
          <w:lang w:val="fr-FR"/>
        </w:rPr>
        <w:t>, Courbevoie</w:t>
      </w:r>
    </w:p>
    <w:p w14:paraId="74E320E9" w14:textId="5C32B4A5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Jeremie FENICHEL (M.), </w:t>
      </w:r>
      <w:r w:rsidR="00CA76F6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de la Direction de la Propriété Industrielle et des Entreprises, </w:t>
      </w:r>
      <w:r w:rsidR="00A3445E">
        <w:rPr>
          <w:iCs/>
          <w:lang w:val="fr-FR"/>
        </w:rPr>
        <w:t>Institut national de la propriété industrielle (</w:t>
      </w:r>
      <w:r w:rsidRPr="000F4D04">
        <w:rPr>
          <w:iCs/>
          <w:lang w:val="fr-FR"/>
        </w:rPr>
        <w:t>INPI</w:t>
      </w:r>
      <w:r w:rsidR="00A3445E">
        <w:rPr>
          <w:iCs/>
          <w:lang w:val="fr-FR"/>
        </w:rPr>
        <w:t>)</w:t>
      </w:r>
      <w:r w:rsidRPr="000F4D04">
        <w:rPr>
          <w:iCs/>
          <w:lang w:val="fr-FR"/>
        </w:rPr>
        <w:t>, Courbevoie</w:t>
      </w:r>
    </w:p>
    <w:p w14:paraId="3123439E" w14:textId="20453400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lastRenderedPageBreak/>
        <w:t xml:space="preserve">Jonathan WITT (M.), </w:t>
      </w:r>
      <w:r w:rsidR="00467857">
        <w:rPr>
          <w:iCs/>
          <w:lang w:val="fr-FR"/>
        </w:rPr>
        <w:t>i</w:t>
      </w:r>
      <w:r w:rsidRPr="000F4D04">
        <w:rPr>
          <w:iCs/>
          <w:lang w:val="fr-FR"/>
        </w:rPr>
        <w:t xml:space="preserve">ngénieur brevets et chargé de mission affaires internationales, </w:t>
      </w:r>
      <w:r w:rsidR="00F06CFF">
        <w:rPr>
          <w:iCs/>
          <w:lang w:val="fr-FR"/>
        </w:rPr>
        <w:t>Institut national de la propriété industrielle (</w:t>
      </w:r>
      <w:r w:rsidRPr="000F4D04">
        <w:rPr>
          <w:iCs/>
          <w:lang w:val="fr-FR"/>
        </w:rPr>
        <w:t>INPI</w:t>
      </w:r>
      <w:r w:rsidR="00F06CFF">
        <w:rPr>
          <w:iCs/>
          <w:lang w:val="fr-FR"/>
        </w:rPr>
        <w:t>)</w:t>
      </w:r>
      <w:r w:rsidRPr="000F4D04">
        <w:rPr>
          <w:iCs/>
          <w:lang w:val="fr-FR"/>
        </w:rPr>
        <w:t>, Courbevoie</w:t>
      </w:r>
    </w:p>
    <w:p w14:paraId="6B595157" w14:textId="5C2E5806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Olivia LE LAMER (M</w:t>
      </w:r>
      <w:r w:rsidR="00245A3A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467857">
        <w:rPr>
          <w:iCs/>
          <w:lang w:val="fr-FR"/>
        </w:rPr>
        <w:t>c</w:t>
      </w:r>
      <w:r w:rsidRPr="000F4D04">
        <w:rPr>
          <w:iCs/>
          <w:lang w:val="fr-FR"/>
        </w:rPr>
        <w:t xml:space="preserve">hargée de mission, DGPE, </w:t>
      </w:r>
      <w:proofErr w:type="gramStart"/>
      <w:r w:rsidR="00EE13B0" w:rsidRPr="000F4D04">
        <w:rPr>
          <w:iCs/>
          <w:lang w:val="fr-FR"/>
        </w:rPr>
        <w:t>M</w:t>
      </w:r>
      <w:r w:rsidR="00EE13B0">
        <w:rPr>
          <w:iCs/>
          <w:lang w:val="fr-FR"/>
        </w:rPr>
        <w:t>inist</w:t>
      </w:r>
      <w:r w:rsidR="00D67AFE">
        <w:rPr>
          <w:iCs/>
          <w:lang w:val="fr-FR"/>
        </w:rPr>
        <w:t>ère de l’agriculture</w:t>
      </w:r>
      <w:proofErr w:type="gramEnd"/>
      <w:r w:rsidR="00D67AFE">
        <w:rPr>
          <w:iCs/>
          <w:lang w:val="fr-FR"/>
        </w:rPr>
        <w:t>, de l’agro-alimentaire et de la souveraineté alimentaire</w:t>
      </w:r>
      <w:r w:rsidRPr="000F4D04">
        <w:rPr>
          <w:iCs/>
          <w:lang w:val="fr-FR"/>
        </w:rPr>
        <w:t>, Paris</w:t>
      </w:r>
    </w:p>
    <w:p w14:paraId="3756E1F3" w14:textId="3EFB97DF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Lise GASTINEAU (M</w:t>
      </w:r>
      <w:r w:rsidR="00245A3A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087BFC">
        <w:rPr>
          <w:iCs/>
          <w:lang w:val="fr-FR"/>
        </w:rPr>
        <w:t>s</w:t>
      </w:r>
      <w:r w:rsidRPr="000F4D04">
        <w:rPr>
          <w:iCs/>
          <w:lang w:val="fr-FR"/>
        </w:rPr>
        <w:t xml:space="preserve">tagiaire, Mission permanente, </w:t>
      </w:r>
      <w:r w:rsidR="00475BA4">
        <w:rPr>
          <w:iCs/>
          <w:lang w:val="fr-FR"/>
        </w:rPr>
        <w:t>Genève</w:t>
      </w:r>
    </w:p>
    <w:p w14:paraId="4CE8E247" w14:textId="77777777" w:rsidR="00C431D3" w:rsidRPr="000F4D04" w:rsidRDefault="00C431D3">
      <w:pPr>
        <w:spacing w:before="240" w:after="220"/>
        <w:rPr>
          <w:iCs/>
          <w:lang w:val="fr-FR"/>
        </w:rPr>
      </w:pPr>
    </w:p>
    <w:p w14:paraId="705050C6" w14:textId="53D137BD" w:rsidR="000C5ADD" w:rsidRDefault="007F2DC1" w:rsidP="0086656F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GABON</w:t>
      </w:r>
    </w:p>
    <w:p w14:paraId="66C0A589" w14:textId="3425291D" w:rsidR="0086656F" w:rsidRDefault="0086656F" w:rsidP="0086656F">
      <w:pPr>
        <w:spacing w:before="240" w:after="220"/>
        <w:contextualSpacing/>
        <w:rPr>
          <w:iCs/>
          <w:lang w:val="fr-FR"/>
        </w:rPr>
      </w:pPr>
      <w:r w:rsidRPr="000E1847">
        <w:rPr>
          <w:iCs/>
          <w:lang w:val="fr-FR"/>
        </w:rPr>
        <w:t>William Rodrigue NYAMA (M.), ambassadeur, représentant permanent adjoint, Mission permanente, Genève</w:t>
      </w:r>
    </w:p>
    <w:p w14:paraId="74C594B8" w14:textId="77777777" w:rsidR="0086656F" w:rsidRPr="0086656F" w:rsidRDefault="0086656F" w:rsidP="0086656F">
      <w:pPr>
        <w:spacing w:before="240" w:after="220"/>
        <w:contextualSpacing/>
        <w:rPr>
          <w:iCs/>
          <w:lang w:val="fr-FR"/>
        </w:rPr>
      </w:pPr>
    </w:p>
    <w:p w14:paraId="40E758C4" w14:textId="4946C3EC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Olivia MBAZOGHE (M</w:t>
      </w:r>
      <w:r w:rsidR="00824F62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67764D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Général, Office Gabonais de la Propriété Industrielle,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 xml:space="preserve"> et de la Transformation Locale, Libreville</w:t>
      </w:r>
    </w:p>
    <w:p w14:paraId="7BD9853B" w14:textId="77777777" w:rsidR="008F4F9B" w:rsidRPr="00413A23" w:rsidRDefault="008F4F9B" w:rsidP="008F4F9B">
      <w:pPr>
        <w:spacing w:before="240" w:after="220"/>
        <w:contextualSpacing/>
        <w:rPr>
          <w:iCs/>
        </w:rPr>
      </w:pPr>
      <w:r w:rsidRPr="00413A23">
        <w:rPr>
          <w:iCs/>
        </w:rPr>
        <w:t xml:space="preserve">Luther Theddy NGARI MOUTSOKO (M.), premier </w:t>
      </w:r>
      <w:proofErr w:type="spellStart"/>
      <w:r w:rsidRPr="00413A23">
        <w:rPr>
          <w:iCs/>
        </w:rPr>
        <w:t>conseiller</w:t>
      </w:r>
      <w:proofErr w:type="spellEnd"/>
      <w:r w:rsidRPr="00413A23">
        <w:rPr>
          <w:iCs/>
        </w:rPr>
        <w:t xml:space="preserve">, Mission </w:t>
      </w:r>
      <w:proofErr w:type="spellStart"/>
      <w:r w:rsidRPr="00413A23">
        <w:rPr>
          <w:iCs/>
        </w:rPr>
        <w:t>permanente</w:t>
      </w:r>
      <w:proofErr w:type="spellEnd"/>
      <w:r w:rsidRPr="00413A23">
        <w:rPr>
          <w:iCs/>
        </w:rPr>
        <w:t>, Genève</w:t>
      </w:r>
    </w:p>
    <w:p w14:paraId="7F59E669" w14:textId="77777777" w:rsidR="008F4F9B" w:rsidRPr="00413A23" w:rsidRDefault="008F4F9B">
      <w:pPr>
        <w:spacing w:before="240" w:after="220"/>
        <w:rPr>
          <w:iCs/>
          <w:u w:val="single"/>
        </w:rPr>
      </w:pPr>
    </w:p>
    <w:p w14:paraId="1BCEB2F4" w14:textId="011AE1ED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GAMBIE/GAMBIA</w:t>
      </w:r>
    </w:p>
    <w:p w14:paraId="52FFBE9A" w14:textId="09603C6D" w:rsidR="000C5ADD" w:rsidRDefault="007F2DC1">
      <w:pPr>
        <w:spacing w:before="240" w:after="220"/>
        <w:rPr>
          <w:iCs/>
        </w:rPr>
      </w:pPr>
      <w:r>
        <w:rPr>
          <w:iCs/>
        </w:rPr>
        <w:t>Hussein Thomasi JACK (Mr.), Solicitor General &amp; Legal Secretary, Banjul</w:t>
      </w:r>
    </w:p>
    <w:p w14:paraId="0256E6CC" w14:textId="0681CC50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Muhammadou</w:t>
      </w:r>
      <w:proofErr w:type="spellEnd"/>
      <w:r>
        <w:rPr>
          <w:iCs/>
        </w:rPr>
        <w:t xml:space="preserve"> M.O. KAH (Prof.), Ambassador</w:t>
      </w:r>
      <w:r w:rsidR="0023257F">
        <w:rPr>
          <w:iCs/>
        </w:rPr>
        <w:t>,</w:t>
      </w:r>
      <w:r>
        <w:rPr>
          <w:iCs/>
        </w:rPr>
        <w:t xml:space="preserve"> Permanent Representative, Permanent Mission, Geneva</w:t>
      </w:r>
    </w:p>
    <w:p w14:paraId="2FB6B0C8" w14:textId="00B52B41" w:rsidR="000C5ADD" w:rsidRDefault="007F2DC1">
      <w:pPr>
        <w:spacing w:before="240" w:after="220"/>
        <w:rPr>
          <w:iCs/>
        </w:rPr>
      </w:pPr>
      <w:r>
        <w:rPr>
          <w:iCs/>
        </w:rPr>
        <w:t>Abdoulie COLLEY (Mr.), Registrar General, Industrial Property Office, Banjul</w:t>
      </w:r>
    </w:p>
    <w:p w14:paraId="2BB6F992" w14:textId="6DDE7F34" w:rsidR="008F4F9B" w:rsidRDefault="007F2DC1" w:rsidP="008F4F9B">
      <w:pPr>
        <w:spacing w:before="240" w:after="220"/>
        <w:rPr>
          <w:iCs/>
        </w:rPr>
      </w:pPr>
      <w:r>
        <w:rPr>
          <w:iCs/>
        </w:rPr>
        <w:t>Pa Malick NYASSI (Mr.), First Secretary, Permanent Mission, Geneva</w:t>
      </w:r>
    </w:p>
    <w:p w14:paraId="20CD1AF0" w14:textId="77777777" w:rsidR="00C431D3" w:rsidRDefault="00C431D3">
      <w:pPr>
        <w:spacing w:before="240" w:after="220"/>
        <w:rPr>
          <w:iCs/>
        </w:rPr>
      </w:pPr>
    </w:p>
    <w:p w14:paraId="6D10A4C0" w14:textId="019230D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GÉORGIE/GEORGIA</w:t>
      </w:r>
    </w:p>
    <w:p w14:paraId="2F7D3078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Maka BOTCHORISHVILI (Ms.), Deputy Prime Minister, Minister for Foreign Affairs, Ministry of Foreign Affairs, Tbilisi</w:t>
      </w:r>
    </w:p>
    <w:p w14:paraId="053ADEC7" w14:textId="3AD701B0" w:rsidR="000C5ADD" w:rsidRDefault="007F2DC1">
      <w:pPr>
        <w:spacing w:before="240" w:after="220"/>
        <w:rPr>
          <w:iCs/>
        </w:rPr>
      </w:pPr>
      <w:r>
        <w:rPr>
          <w:iCs/>
        </w:rPr>
        <w:t>Revaz LOMINADZE (Mr.), Ambassador, Permanent Representative, Permanent Mission, Geneva</w:t>
      </w:r>
    </w:p>
    <w:p w14:paraId="73893218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Soso GIORGADZE (Mr.), Chairperson, National Intellectual Property Center of Georgia – </w:t>
      </w:r>
      <w:proofErr w:type="spellStart"/>
      <w:r>
        <w:rPr>
          <w:iCs/>
        </w:rPr>
        <w:t>Sakpatenti</w:t>
      </w:r>
      <w:proofErr w:type="spellEnd"/>
      <w:r>
        <w:rPr>
          <w:iCs/>
        </w:rPr>
        <w:t>, Mtskheta</w:t>
      </w:r>
    </w:p>
    <w:p w14:paraId="17FA4924" w14:textId="65688551" w:rsidR="000C5ADD" w:rsidRDefault="007F2DC1">
      <w:pPr>
        <w:spacing w:before="240" w:after="220"/>
        <w:rPr>
          <w:iCs/>
        </w:rPr>
      </w:pPr>
      <w:r>
        <w:rPr>
          <w:iCs/>
        </w:rPr>
        <w:t>Dachi SABEDASHVILI (Mr.), Senior Counsellor, Permanent Mission, Geneva</w:t>
      </w:r>
    </w:p>
    <w:p w14:paraId="45E98C5B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Anuki OBOLADZE (Ms.), Head of Legal Department, National Intellectual Property Center of Georgia – </w:t>
      </w:r>
      <w:proofErr w:type="spellStart"/>
      <w:r>
        <w:rPr>
          <w:iCs/>
        </w:rPr>
        <w:t>Sakpatenti</w:t>
      </w:r>
      <w:proofErr w:type="spellEnd"/>
      <w:r>
        <w:rPr>
          <w:iCs/>
        </w:rPr>
        <w:t>, Mtskheta</w:t>
      </w:r>
    </w:p>
    <w:p w14:paraId="7FE07ACC" w14:textId="77777777" w:rsidR="000C5ADD" w:rsidRDefault="007F2DC1">
      <w:pPr>
        <w:spacing w:before="240" w:after="220"/>
        <w:rPr>
          <w:iCs/>
        </w:rPr>
      </w:pPr>
      <w:r>
        <w:rPr>
          <w:iCs/>
        </w:rPr>
        <w:t>Eka KIPIANI (Ms.), Head of Universal International Organizations Division, Ministry of Foreign Affairs, Tbilisi</w:t>
      </w:r>
    </w:p>
    <w:p w14:paraId="62E8558D" w14:textId="77777777" w:rsidR="000C5ADD" w:rsidRDefault="007F2DC1">
      <w:pPr>
        <w:spacing w:before="240" w:after="220"/>
        <w:rPr>
          <w:iCs/>
        </w:rPr>
      </w:pPr>
      <w:r>
        <w:rPr>
          <w:iCs/>
        </w:rPr>
        <w:t>Giorgi PACHIKASHVILI (Mr.), Official Cameraman, Ministry of Foreign Affairs, Tbilisi</w:t>
      </w:r>
    </w:p>
    <w:p w14:paraId="004C515A" w14:textId="75CF6018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Irina KHULUZAURI (Ms.), First Secretary, Permanent Mission, Geneva</w:t>
      </w:r>
    </w:p>
    <w:p w14:paraId="29C8F155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Lia MELIKISHVILI (Ms.), Director of the Media and Communications Directorate, Ministry of Foreign Affairs, Tbilisi</w:t>
      </w:r>
    </w:p>
    <w:p w14:paraId="15A846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Teimuraz SUKHITASHVILI (Mr.), Official Photographer, Ministry of Foreign Affairs, Tbilisi</w:t>
      </w:r>
    </w:p>
    <w:p w14:paraId="3C86F18B" w14:textId="5E033E20" w:rsidR="000C5ADD" w:rsidRDefault="007F2DC1">
      <w:pPr>
        <w:spacing w:before="240" w:after="220"/>
        <w:rPr>
          <w:iCs/>
        </w:rPr>
      </w:pPr>
      <w:r>
        <w:rPr>
          <w:iCs/>
        </w:rPr>
        <w:t>Zurab DARCHIASHVILI (Mr.), Director of the Diplomatic Protocol Directorate, Ministry of Foreign Affairs, Tbilisi</w:t>
      </w:r>
    </w:p>
    <w:p w14:paraId="0AEC1124" w14:textId="77777777" w:rsidR="00C431D3" w:rsidRDefault="00C431D3">
      <w:pPr>
        <w:spacing w:before="240" w:after="220"/>
        <w:rPr>
          <w:iCs/>
        </w:rPr>
      </w:pPr>
    </w:p>
    <w:p w14:paraId="475D923C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GHANA</w:t>
      </w:r>
    </w:p>
    <w:p w14:paraId="0BC22B6D" w14:textId="77777777" w:rsidR="000C5ADD" w:rsidRDefault="007F2DC1">
      <w:pPr>
        <w:spacing w:before="240" w:after="220"/>
        <w:rPr>
          <w:iCs/>
        </w:rPr>
      </w:pPr>
      <w:r>
        <w:rPr>
          <w:iCs/>
        </w:rPr>
        <w:t>Justice SREM-SAI (Mr.), Deputy Attorney-General and Minister for Justice, Office of the Attorney-General and Ministry of Justice, Accra</w:t>
      </w:r>
    </w:p>
    <w:p w14:paraId="56047AA1" w14:textId="589DA399" w:rsidR="000C5ADD" w:rsidRDefault="007F2DC1">
      <w:pPr>
        <w:spacing w:before="240" w:after="220"/>
        <w:rPr>
          <w:iCs/>
        </w:rPr>
      </w:pPr>
      <w:r>
        <w:rPr>
          <w:iCs/>
        </w:rPr>
        <w:t>Emmanuel Kwame Asiedu ANTWI (Mr.), Ambassador</w:t>
      </w:r>
      <w:r w:rsidR="00491058">
        <w:rPr>
          <w:iCs/>
        </w:rPr>
        <w:t>,</w:t>
      </w:r>
      <w:r>
        <w:rPr>
          <w:iCs/>
        </w:rPr>
        <w:t xml:space="preserve"> Permanent Representative,</w:t>
      </w:r>
      <w:r w:rsidR="0023257F">
        <w:rPr>
          <w:iCs/>
        </w:rPr>
        <w:t xml:space="preserve"> </w:t>
      </w:r>
      <w:r>
        <w:rPr>
          <w:iCs/>
        </w:rPr>
        <w:t>Permanent Mission, Geneva</w:t>
      </w:r>
    </w:p>
    <w:p w14:paraId="4411A493" w14:textId="329A05C4" w:rsidR="002A1208" w:rsidRDefault="002A1208" w:rsidP="002A1208">
      <w:pPr>
        <w:spacing w:before="240" w:after="220"/>
        <w:rPr>
          <w:iCs/>
        </w:rPr>
      </w:pPr>
      <w:proofErr w:type="spellStart"/>
      <w:r>
        <w:rPr>
          <w:iCs/>
        </w:rPr>
        <w:t>Shameema</w:t>
      </w:r>
      <w:proofErr w:type="spellEnd"/>
      <w:r>
        <w:rPr>
          <w:iCs/>
        </w:rPr>
        <w:t xml:space="preserve"> SEIDU (Ms.), Deputy Permanent Representative, Permanent Mission, Geneva</w:t>
      </w:r>
    </w:p>
    <w:p w14:paraId="0EAF00EB" w14:textId="77777777" w:rsidR="000C5ADD" w:rsidRDefault="007F2DC1">
      <w:pPr>
        <w:spacing w:before="240" w:after="220"/>
        <w:rPr>
          <w:iCs/>
        </w:rPr>
      </w:pPr>
      <w:r>
        <w:rPr>
          <w:iCs/>
        </w:rPr>
        <w:t>Grace ISSAHAQUE (Ms.), Registrar-General, Office of the Attorney-General and Ministry of Justice, Accra</w:t>
      </w:r>
    </w:p>
    <w:p w14:paraId="672A1B63" w14:textId="59DBFA3B" w:rsidR="000C5ADD" w:rsidRDefault="007F2DC1">
      <w:pPr>
        <w:spacing w:before="240" w:after="220"/>
        <w:rPr>
          <w:iCs/>
        </w:rPr>
      </w:pPr>
      <w:r>
        <w:rPr>
          <w:iCs/>
        </w:rPr>
        <w:t xml:space="preserve">Audrey </w:t>
      </w:r>
      <w:proofErr w:type="spellStart"/>
      <w:r>
        <w:rPr>
          <w:iCs/>
        </w:rPr>
        <w:t>Akweley</w:t>
      </w:r>
      <w:proofErr w:type="spellEnd"/>
      <w:r>
        <w:rPr>
          <w:iCs/>
        </w:rPr>
        <w:t xml:space="preserve"> Yeboawaa NEEQUAYE (Ms.), Counsellor, Permanent Mission, Geneva</w:t>
      </w:r>
    </w:p>
    <w:p w14:paraId="0D9B81BD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Godsentina</w:t>
      </w:r>
      <w:proofErr w:type="spellEnd"/>
      <w:r>
        <w:rPr>
          <w:iCs/>
        </w:rPr>
        <w:t xml:space="preserve"> GOGO-TAWIAH (Ms.), State-Attorney, Registrar-General's Department, Ministry of Justice, Accra</w:t>
      </w:r>
    </w:p>
    <w:p w14:paraId="5233768D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Samuel OHENE-KANKAM (Mr.), Principal IT/IM Officer, Ghana, Accra</w:t>
      </w:r>
    </w:p>
    <w:p w14:paraId="2C16DFA8" w14:textId="77777777" w:rsidR="00C431D3" w:rsidRDefault="00C431D3">
      <w:pPr>
        <w:spacing w:before="240" w:after="220"/>
        <w:rPr>
          <w:iCs/>
        </w:rPr>
      </w:pPr>
    </w:p>
    <w:p w14:paraId="7CBB7BD3" w14:textId="79C337FF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GRÈCE/GREECE</w:t>
      </w:r>
    </w:p>
    <w:p w14:paraId="5352DB36" w14:textId="608D5972" w:rsidR="000C5ADD" w:rsidRDefault="007F2DC1">
      <w:pPr>
        <w:spacing w:before="240" w:after="220"/>
        <w:rPr>
          <w:iCs/>
        </w:rPr>
      </w:pPr>
      <w:r>
        <w:rPr>
          <w:iCs/>
        </w:rPr>
        <w:t>Ioannis GHIKAS (Mr.), Ambassador, Permanent Representative, Permanent Mission, Geneva</w:t>
      </w:r>
    </w:p>
    <w:p w14:paraId="2E1FA156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Maria Daphne PAPADOPOULOU (Ms.), Acting Director, Ministry of Culture/Copyright Office (Hellenic Copyright Organization), Athens</w:t>
      </w:r>
    </w:p>
    <w:p w14:paraId="04BDC79A" w14:textId="3DB0CBFC" w:rsidR="000C5ADD" w:rsidRDefault="007F2DC1">
      <w:pPr>
        <w:spacing w:before="240" w:after="220"/>
        <w:rPr>
          <w:iCs/>
        </w:rPr>
      </w:pPr>
      <w:r>
        <w:rPr>
          <w:iCs/>
        </w:rPr>
        <w:t xml:space="preserve">Panagiotis KANELLOPOULOS (Mr.), Director General, Hellenic Industrial Property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(OBI), Athens</w:t>
      </w:r>
    </w:p>
    <w:p w14:paraId="26E60595" w14:textId="671B94F4" w:rsidR="000C5ADD" w:rsidRDefault="007F2DC1">
      <w:pPr>
        <w:spacing w:before="240" w:after="220"/>
        <w:rPr>
          <w:iCs/>
        </w:rPr>
      </w:pPr>
      <w:r>
        <w:rPr>
          <w:iCs/>
        </w:rPr>
        <w:t xml:space="preserve">Theodora SIMITSI (Ms.), Deputy Director General, Hellenic Industrial Property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</w:t>
      </w:r>
      <w:r w:rsidR="00BD7563">
        <w:rPr>
          <w:iCs/>
        </w:rPr>
        <w:t>(</w:t>
      </w:r>
      <w:r>
        <w:rPr>
          <w:iCs/>
        </w:rPr>
        <w:t>OBI</w:t>
      </w:r>
      <w:r w:rsidR="00BD7563">
        <w:rPr>
          <w:iCs/>
        </w:rPr>
        <w:t>)</w:t>
      </w:r>
      <w:r>
        <w:rPr>
          <w:iCs/>
        </w:rPr>
        <w:t>, Athens</w:t>
      </w:r>
    </w:p>
    <w:p w14:paraId="7A7AA7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Alexandra CHRISTODOULEA (Ms.), Counsellor for Economic and Commercial Affairs, Ministry of Foreign Affairs, Geneva</w:t>
      </w:r>
    </w:p>
    <w:p w14:paraId="0404AAC5" w14:textId="65FC8B2B" w:rsidR="000C5ADD" w:rsidRDefault="007F2DC1">
      <w:pPr>
        <w:spacing w:before="240" w:after="220"/>
        <w:rPr>
          <w:iCs/>
        </w:rPr>
      </w:pPr>
      <w:r>
        <w:rPr>
          <w:iCs/>
        </w:rPr>
        <w:t xml:space="preserve">Catherine MARGELLOU (Ms.), Deputy Director General &amp; Director of Legal Support, Hellenic Industrial Property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(OBI), Athens</w:t>
      </w:r>
    </w:p>
    <w:p w14:paraId="4F00A48B" w14:textId="7014F235" w:rsidR="000C5ADD" w:rsidRDefault="007F2DC1">
      <w:pPr>
        <w:spacing w:before="240" w:after="220"/>
        <w:rPr>
          <w:iCs/>
        </w:rPr>
      </w:pPr>
      <w:r>
        <w:rPr>
          <w:iCs/>
        </w:rPr>
        <w:t xml:space="preserve">Myrto LAMBROU MAURER (Ms.), Head of International Affairs, Hellenic Industrial Property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(OBI), Athens</w:t>
      </w:r>
    </w:p>
    <w:p w14:paraId="1C1A81A4" w14:textId="77777777" w:rsidR="00C431D3" w:rsidRDefault="00C431D3">
      <w:pPr>
        <w:spacing w:before="240" w:after="220"/>
        <w:rPr>
          <w:iCs/>
        </w:rPr>
      </w:pPr>
    </w:p>
    <w:p w14:paraId="380D8B3C" w14:textId="5A480FDE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GRENADE/GRENADA</w:t>
      </w:r>
    </w:p>
    <w:p w14:paraId="2A540BBD" w14:textId="282E4795" w:rsidR="000C5ADD" w:rsidRDefault="007F2DC1">
      <w:pPr>
        <w:spacing w:before="240" w:after="220"/>
        <w:rPr>
          <w:iCs/>
        </w:rPr>
      </w:pPr>
      <w:r>
        <w:rPr>
          <w:iCs/>
        </w:rPr>
        <w:t xml:space="preserve">Claudette JOSEPH (Ms.), Minister, Legal Affairs, </w:t>
      </w:r>
      <w:proofErr w:type="spellStart"/>
      <w:r>
        <w:rPr>
          <w:iCs/>
        </w:rPr>
        <w:t>Labour</w:t>
      </w:r>
      <w:proofErr w:type="spellEnd"/>
      <w:r>
        <w:rPr>
          <w:iCs/>
        </w:rPr>
        <w:t xml:space="preserve"> </w:t>
      </w:r>
      <w:r w:rsidR="002A1208">
        <w:rPr>
          <w:iCs/>
        </w:rPr>
        <w:t>and</w:t>
      </w:r>
      <w:r>
        <w:rPr>
          <w:iCs/>
        </w:rPr>
        <w:t xml:space="preserve"> Consumer Affairs, St. George</w:t>
      </w:r>
      <w:r w:rsidR="00B900DA">
        <w:rPr>
          <w:iCs/>
        </w:rPr>
        <w:t>’s</w:t>
      </w:r>
    </w:p>
    <w:p w14:paraId="5BA72D7C" w14:textId="7D64A062" w:rsidR="000C5ADD" w:rsidRDefault="007F2DC1">
      <w:pPr>
        <w:spacing w:before="240" w:after="220"/>
        <w:rPr>
          <w:iCs/>
        </w:rPr>
      </w:pPr>
      <w:r>
        <w:rPr>
          <w:iCs/>
        </w:rPr>
        <w:t>Robert BRANCH (Mr.), Registrar, Corporate Affairs and Intellectual Property Office, St George</w:t>
      </w:r>
      <w:r w:rsidR="00B900DA">
        <w:rPr>
          <w:iCs/>
        </w:rPr>
        <w:t>’s</w:t>
      </w:r>
    </w:p>
    <w:p w14:paraId="6520F15D" w14:textId="77777777" w:rsidR="00C431D3" w:rsidRDefault="00C431D3">
      <w:pPr>
        <w:spacing w:before="240" w:after="220"/>
        <w:rPr>
          <w:iCs/>
        </w:rPr>
      </w:pPr>
    </w:p>
    <w:p w14:paraId="32037256" w14:textId="77777777" w:rsidR="000C5ADD" w:rsidRPr="0014176C" w:rsidRDefault="007F2DC1">
      <w:pPr>
        <w:spacing w:before="240" w:after="220"/>
        <w:rPr>
          <w:u w:val="single"/>
          <w:lang w:val="es-CO"/>
        </w:rPr>
      </w:pPr>
      <w:r w:rsidRPr="0014176C">
        <w:rPr>
          <w:u w:val="single"/>
          <w:lang w:val="es-CO"/>
        </w:rPr>
        <w:t>GUATEMALA</w:t>
      </w:r>
    </w:p>
    <w:p w14:paraId="64C46F56" w14:textId="70470C2F" w:rsidR="000C5ADD" w:rsidRPr="0014176C" w:rsidRDefault="007F2DC1" w:rsidP="337CA00C">
      <w:pPr>
        <w:spacing w:before="240" w:after="220"/>
        <w:rPr>
          <w:lang w:val="es-CO"/>
        </w:rPr>
      </w:pPr>
      <w:r w:rsidRPr="0014176C">
        <w:rPr>
          <w:lang w:val="es-CO"/>
        </w:rPr>
        <w:t>Sara Mara Fernanda LARIOS HERNANDEZ (</w:t>
      </w:r>
      <w:r w:rsidR="00413A23">
        <w:rPr>
          <w:lang w:val="es-CO"/>
        </w:rPr>
        <w:t>Sra</w:t>
      </w:r>
      <w:r w:rsidRPr="0014176C">
        <w:rPr>
          <w:lang w:val="es-CO"/>
        </w:rPr>
        <w:t xml:space="preserve">.), </w:t>
      </w:r>
      <w:proofErr w:type="gramStart"/>
      <w:r w:rsidRPr="0014176C">
        <w:rPr>
          <w:lang w:val="es-CO"/>
        </w:rPr>
        <w:t>Viceministra</w:t>
      </w:r>
      <w:proofErr w:type="gramEnd"/>
      <w:r w:rsidRPr="0014176C">
        <w:rPr>
          <w:lang w:val="es-CO"/>
        </w:rPr>
        <w:t xml:space="preserve"> de Asuntos Registrales, Ministerio de Economía, Guatemala</w:t>
      </w:r>
    </w:p>
    <w:p w14:paraId="199E958F" w14:textId="70AB4A5A" w:rsidR="000C5ADD" w:rsidRPr="0014176C" w:rsidRDefault="007F2DC1">
      <w:pPr>
        <w:spacing w:before="240" w:after="220"/>
        <w:rPr>
          <w:lang w:val="es-CO"/>
        </w:rPr>
      </w:pPr>
      <w:r w:rsidRPr="0014176C">
        <w:rPr>
          <w:lang w:val="es-CO"/>
        </w:rPr>
        <w:t>Eduardo SPERISEN (</w:t>
      </w:r>
      <w:r w:rsidR="00413A23">
        <w:rPr>
          <w:lang w:val="es-CO"/>
        </w:rPr>
        <w:t>S</w:t>
      </w:r>
      <w:r w:rsidRPr="0014176C">
        <w:rPr>
          <w:lang w:val="es-CO"/>
        </w:rPr>
        <w:t>r.), Embajador</w:t>
      </w:r>
      <w:r w:rsidR="00FD3BE7" w:rsidRPr="0014176C">
        <w:rPr>
          <w:lang w:val="es-CO"/>
        </w:rPr>
        <w:t xml:space="preserve">, </w:t>
      </w:r>
      <w:r w:rsidRPr="0014176C">
        <w:rPr>
          <w:lang w:val="es-CO"/>
        </w:rPr>
        <w:t>Representante Permanente, Misión Permanente, Ginebra</w:t>
      </w:r>
    </w:p>
    <w:p w14:paraId="6204BE23" w14:textId="76505275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Dulce DEL VALLE (</w:t>
      </w:r>
      <w:r w:rsidR="00413A23">
        <w:rPr>
          <w:iCs/>
          <w:lang w:val="es-ES_tradnl"/>
        </w:rPr>
        <w:t>Sra</w:t>
      </w:r>
      <w:r w:rsidRPr="009B250F">
        <w:rPr>
          <w:iCs/>
          <w:lang w:val="es-ES_tradnl"/>
        </w:rPr>
        <w:t>.), Asesora, Ministerio de Economía, Guatemala</w:t>
      </w:r>
    </w:p>
    <w:p w14:paraId="2B29F28C" w14:textId="027844C6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Ennio Paolo ARCHILA VALLE (</w:t>
      </w:r>
      <w:r w:rsidR="00413A23">
        <w:rPr>
          <w:iCs/>
          <w:lang w:val="es-ES_tradnl"/>
        </w:rPr>
        <w:t>S</w:t>
      </w:r>
      <w:r w:rsidRPr="009B250F">
        <w:rPr>
          <w:iCs/>
          <w:lang w:val="es-ES_tradnl"/>
        </w:rPr>
        <w:t>r.), Asesor Legal, Ministerio de Economía, Guatemala</w:t>
      </w:r>
    </w:p>
    <w:p w14:paraId="12531F76" w14:textId="5AF3138E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Astrid Lorena SOSA GUDIEL (</w:t>
      </w:r>
      <w:r w:rsidR="00413A23">
        <w:rPr>
          <w:lang w:val="es-ES"/>
        </w:rPr>
        <w:t>Sra</w:t>
      </w:r>
      <w:r w:rsidRPr="337CA00C">
        <w:rPr>
          <w:lang w:val="es-ES"/>
        </w:rPr>
        <w:t>.), Registradora</w:t>
      </w:r>
      <w:r w:rsidR="00FD3BE7">
        <w:rPr>
          <w:lang w:val="es-ES"/>
        </w:rPr>
        <w:t xml:space="preserve">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>, Registro de la Propiedad Intelectual, Ministerio de Economía, Guatemala</w:t>
      </w:r>
    </w:p>
    <w:p w14:paraId="07945750" w14:textId="3A420E33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Flor de Maria GARCIA DIAZ (</w:t>
      </w:r>
      <w:r w:rsidR="00413A23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Consejero</w:t>
      </w:r>
      <w:proofErr w:type="gramEnd"/>
      <w:r w:rsidRPr="337CA00C">
        <w:rPr>
          <w:lang w:val="es-ES"/>
        </w:rPr>
        <w:t xml:space="preserve">, Misión Permanente, </w:t>
      </w:r>
      <w:proofErr w:type="spellStart"/>
      <w:r w:rsidRPr="337CA00C">
        <w:rPr>
          <w:lang w:val="es-ES"/>
        </w:rPr>
        <w:t>Genève</w:t>
      </w:r>
      <w:proofErr w:type="spellEnd"/>
    </w:p>
    <w:p w14:paraId="7720D70B" w14:textId="77777777" w:rsidR="00C431D3" w:rsidRPr="009B250F" w:rsidRDefault="00C431D3">
      <w:pPr>
        <w:spacing w:before="240" w:after="220"/>
        <w:rPr>
          <w:iCs/>
          <w:lang w:val="es-ES_tradnl"/>
        </w:rPr>
      </w:pPr>
    </w:p>
    <w:p w14:paraId="4BDE8DDF" w14:textId="492D5A47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GUINÉE/GUINEA</w:t>
      </w:r>
    </w:p>
    <w:p w14:paraId="7658FD0A" w14:textId="77777777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Benoit DELAMOU (Mr.), Directeur Général du Service de la Propriété Industrielle et de l'Innovation Technologique,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 xml:space="preserve"> et du Commerce, Conakry</w:t>
      </w:r>
    </w:p>
    <w:p w14:paraId="037A6059" w14:textId="77777777" w:rsidR="00C431D3" w:rsidRPr="000F4D04" w:rsidRDefault="00C431D3">
      <w:pPr>
        <w:spacing w:before="240" w:after="220"/>
        <w:rPr>
          <w:iCs/>
          <w:lang w:val="fr-FR"/>
        </w:rPr>
      </w:pPr>
    </w:p>
    <w:p w14:paraId="4C0D5757" w14:textId="069028FE" w:rsidR="000C5ADD" w:rsidRPr="009B250F" w:rsidRDefault="007F2DC1">
      <w:pPr>
        <w:spacing w:before="240" w:after="220"/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t>GUINÉE ÉQUATORIALE/EQUATORIAL GUINEA</w:t>
      </w:r>
    </w:p>
    <w:p w14:paraId="558DF7C5" w14:textId="77777777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 xml:space="preserve">Anacleto OLO MIBUY (Mr.), </w:t>
      </w:r>
      <w:proofErr w:type="gramStart"/>
      <w:r w:rsidRPr="337CA00C">
        <w:rPr>
          <w:lang w:val="es-ES"/>
        </w:rPr>
        <w:t>Presidente</w:t>
      </w:r>
      <w:proofErr w:type="gramEnd"/>
      <w:r w:rsidRPr="337CA00C">
        <w:rPr>
          <w:lang w:val="es-ES"/>
        </w:rPr>
        <w:t xml:space="preserve"> del CICTE, Consejo de Investigaciones Científicas y Tecnológicas – CICTE, Malabo</w:t>
      </w:r>
    </w:p>
    <w:p w14:paraId="46111346" w14:textId="77777777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 xml:space="preserve">Teodoro Marcelino OLO FERNÁNDES (Mr.), </w:t>
      </w:r>
      <w:proofErr w:type="gramStart"/>
      <w:r w:rsidRPr="337CA00C">
        <w:rPr>
          <w:lang w:val="es-ES"/>
        </w:rPr>
        <w:t>Director General</w:t>
      </w:r>
      <w:proofErr w:type="gramEnd"/>
      <w:r w:rsidRPr="337CA00C">
        <w:rPr>
          <w:lang w:val="es-ES"/>
        </w:rPr>
        <w:t xml:space="preserve"> de Cooperación Internacional, Consejo de Investigaciones Científicas y Tecnológicas – CICTE, Malabo</w:t>
      </w:r>
    </w:p>
    <w:p w14:paraId="3982A317" w14:textId="77777777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 xml:space="preserve">Vidal Javier Osa NGUEMA BINDANG (Mr.), </w:t>
      </w:r>
      <w:proofErr w:type="gramStart"/>
      <w:r w:rsidRPr="337CA00C">
        <w:rPr>
          <w:lang w:val="es-ES"/>
        </w:rPr>
        <w:t>Secretario General</w:t>
      </w:r>
      <w:proofErr w:type="gramEnd"/>
      <w:r w:rsidRPr="337CA00C">
        <w:rPr>
          <w:lang w:val="es-ES"/>
        </w:rPr>
        <w:t>, Consejo de Investigaciones Científicas y Tecnológicas – CICTE, Malabo</w:t>
      </w:r>
    </w:p>
    <w:p w14:paraId="7404423F" w14:textId="77777777" w:rsidR="00C431D3" w:rsidRPr="009B250F" w:rsidRDefault="00C431D3">
      <w:pPr>
        <w:spacing w:before="240" w:after="220"/>
        <w:rPr>
          <w:iCs/>
          <w:lang w:val="es-ES_tradnl"/>
        </w:rPr>
      </w:pPr>
    </w:p>
    <w:p w14:paraId="2A1E6747" w14:textId="3CA2960F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GUINÉE-BISSAU/GUINEA-BISSAU</w:t>
      </w:r>
    </w:p>
    <w:p w14:paraId="49D479F8" w14:textId="7F62A0D2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Sanca CARLOS (Mr.), Directeur Général, Direction Générale de la </w:t>
      </w:r>
      <w:r w:rsidR="00C86B3A">
        <w:rPr>
          <w:iCs/>
          <w:lang w:val="fr-FR"/>
        </w:rPr>
        <w:t>propriété intellectuelle</w:t>
      </w:r>
      <w:r w:rsidRPr="000F4D04">
        <w:rPr>
          <w:iCs/>
          <w:lang w:val="fr-FR"/>
        </w:rPr>
        <w:t xml:space="preserve">, Ministère </w:t>
      </w:r>
      <w:r w:rsidR="008337DC" w:rsidRPr="000F4D04">
        <w:rPr>
          <w:iCs/>
          <w:lang w:val="fr-FR"/>
        </w:rPr>
        <w:t>d</w:t>
      </w:r>
      <w:r w:rsidR="008337DC">
        <w:rPr>
          <w:iCs/>
          <w:lang w:val="fr-FR"/>
        </w:rPr>
        <w:t>u</w:t>
      </w:r>
      <w:r w:rsidR="008337DC" w:rsidRPr="000F4D04">
        <w:rPr>
          <w:iCs/>
          <w:lang w:val="fr-FR"/>
        </w:rPr>
        <w:t xml:space="preserve"> </w:t>
      </w:r>
      <w:r w:rsidRPr="000F4D04">
        <w:rPr>
          <w:iCs/>
          <w:lang w:val="fr-FR"/>
        </w:rPr>
        <w:t>Commerce et de l'Industrie, Bissau</w:t>
      </w:r>
    </w:p>
    <w:p w14:paraId="38C7450D" w14:textId="77777777" w:rsidR="00C431D3" w:rsidRPr="000F4D04" w:rsidRDefault="00C431D3">
      <w:pPr>
        <w:spacing w:before="240" w:after="220"/>
        <w:rPr>
          <w:iCs/>
          <w:lang w:val="fr-FR"/>
        </w:rPr>
      </w:pPr>
    </w:p>
    <w:p w14:paraId="1FDF0A5F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lastRenderedPageBreak/>
        <w:t>GUYANA</w:t>
      </w:r>
    </w:p>
    <w:p w14:paraId="074A8840" w14:textId="05C0A622" w:rsidR="000C5ADD" w:rsidRDefault="007F2DC1">
      <w:pPr>
        <w:spacing w:before="240" w:after="220"/>
        <w:rPr>
          <w:iCs/>
        </w:rPr>
      </w:pPr>
      <w:r>
        <w:rPr>
          <w:iCs/>
        </w:rPr>
        <w:t>Kerry Ann KARIM (Ms.), Counsellor, Permanent Mission, Geneva</w:t>
      </w:r>
    </w:p>
    <w:p w14:paraId="4E19DB87" w14:textId="77777777" w:rsidR="00C431D3" w:rsidRDefault="00C431D3">
      <w:pPr>
        <w:spacing w:before="240" w:after="220"/>
        <w:rPr>
          <w:iCs/>
        </w:rPr>
      </w:pPr>
    </w:p>
    <w:p w14:paraId="00F1760F" w14:textId="2F7FABBF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HAÏTI/HAITI</w:t>
      </w:r>
    </w:p>
    <w:p w14:paraId="6FE0B36B" w14:textId="4AB213FC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Danovald</w:t>
      </w:r>
      <w:proofErr w:type="spellEnd"/>
      <w:r w:rsidRPr="000F4D04">
        <w:rPr>
          <w:iCs/>
          <w:lang w:val="fr-FR"/>
        </w:rPr>
        <w:t xml:space="preserve"> CHARLES (M.), Directeur des affaires juridiques, Ministère du commerce et de l'industrie, Port-au-Prince</w:t>
      </w:r>
    </w:p>
    <w:p w14:paraId="2621CE95" w14:textId="13277C51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Kelly JEAN (M.), Conseiller,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Affaires Étrangères et des Cultes (MAEC), </w:t>
      </w:r>
      <w:r w:rsidR="00413A23" w:rsidRPr="000F4D04">
        <w:rPr>
          <w:iCs/>
          <w:lang w:val="fr-FR"/>
        </w:rPr>
        <w:t>Genève</w:t>
      </w:r>
      <w:r w:rsidR="00413A23" w:rsidRPr="000F4D04" w:rsidDel="00413A23">
        <w:rPr>
          <w:iCs/>
          <w:lang w:val="fr-FR"/>
        </w:rPr>
        <w:t xml:space="preserve"> </w:t>
      </w:r>
    </w:p>
    <w:p w14:paraId="14CABE08" w14:textId="2850ECED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Faranday</w:t>
      </w:r>
      <w:proofErr w:type="spellEnd"/>
      <w:r w:rsidRPr="000F4D04">
        <w:rPr>
          <w:iCs/>
          <w:lang w:val="fr-FR"/>
        </w:rPr>
        <w:t xml:space="preserve"> PIERRE-LOUIS (M.), Premier Secrétaire, Mission Permanente, Genève</w:t>
      </w:r>
    </w:p>
    <w:p w14:paraId="7B9EA2A4" w14:textId="6CD8F555" w:rsidR="000C5ADD" w:rsidRPr="00E013F5" w:rsidRDefault="007F2DC1" w:rsidP="00413A23">
      <w:pPr>
        <w:spacing w:before="240" w:after="220"/>
        <w:rPr>
          <w:iCs/>
          <w:lang w:val="fr-FR"/>
        </w:rPr>
      </w:pPr>
      <w:r w:rsidRPr="00E013F5">
        <w:rPr>
          <w:iCs/>
          <w:lang w:val="fr-FR"/>
        </w:rPr>
        <w:t xml:space="preserve">Henry-Claude FLEURY (Mr.), </w:t>
      </w:r>
      <w:r w:rsidR="00413A23" w:rsidRPr="00E013F5">
        <w:rPr>
          <w:iCs/>
          <w:lang w:val="fr-FR"/>
        </w:rPr>
        <w:t>Consultant, Mission permanente, Genève</w:t>
      </w:r>
    </w:p>
    <w:p w14:paraId="7C832F81" w14:textId="30A60059" w:rsidR="000C5ADD" w:rsidRPr="00E013F5" w:rsidRDefault="007F2DC1" w:rsidP="00413A23">
      <w:pPr>
        <w:spacing w:before="240" w:after="220"/>
        <w:rPr>
          <w:lang w:val="fr-FR"/>
        </w:rPr>
      </w:pPr>
      <w:r w:rsidRPr="00413A23">
        <w:rPr>
          <w:lang w:val="es-CO"/>
        </w:rPr>
        <w:t xml:space="preserve">Celine FABRE PIERRE (Ms.), </w:t>
      </w:r>
      <w:r w:rsidR="00413A23" w:rsidRPr="00E013F5">
        <w:rPr>
          <w:lang w:val="fr-FR"/>
        </w:rPr>
        <w:t>Ministre-conseiller, Mission permanente, Genève</w:t>
      </w:r>
    </w:p>
    <w:p w14:paraId="3FEF7965" w14:textId="77777777" w:rsidR="00C431D3" w:rsidRPr="00E013F5" w:rsidRDefault="00C431D3">
      <w:pPr>
        <w:spacing w:before="240" w:after="220"/>
        <w:rPr>
          <w:lang w:val="es-CO"/>
        </w:rPr>
      </w:pPr>
    </w:p>
    <w:p w14:paraId="2C2E1C49" w14:textId="77777777" w:rsidR="000C5ADD" w:rsidRPr="00E013F5" w:rsidRDefault="007F2DC1">
      <w:pPr>
        <w:spacing w:before="240" w:after="220"/>
        <w:rPr>
          <w:u w:val="single"/>
          <w:lang w:val="es-ES_tradnl"/>
        </w:rPr>
      </w:pPr>
      <w:r w:rsidRPr="00E013F5">
        <w:rPr>
          <w:u w:val="single"/>
          <w:lang w:val="es-ES_tradnl"/>
        </w:rPr>
        <w:t>HONDURAS</w:t>
      </w:r>
    </w:p>
    <w:p w14:paraId="42B3EB14" w14:textId="6B6833FD" w:rsidR="000C5ADD" w:rsidRPr="00E013F5" w:rsidRDefault="007F2DC1">
      <w:pPr>
        <w:spacing w:before="240" w:after="220"/>
        <w:rPr>
          <w:lang w:val="es-ES"/>
        </w:rPr>
      </w:pPr>
      <w:r w:rsidRPr="00E013F5">
        <w:rPr>
          <w:lang w:val="es-ES"/>
        </w:rPr>
        <w:t>Dania Rosibel FIGUEROA FORTIN (</w:t>
      </w:r>
      <w:r w:rsidR="00413A23">
        <w:rPr>
          <w:lang w:val="es-ES"/>
        </w:rPr>
        <w:t>Sra</w:t>
      </w:r>
      <w:r w:rsidRPr="00E013F5">
        <w:rPr>
          <w:lang w:val="es-ES"/>
        </w:rPr>
        <w:t xml:space="preserve">.), </w:t>
      </w:r>
      <w:proofErr w:type="gramStart"/>
      <w:r w:rsidRPr="00E013F5">
        <w:rPr>
          <w:lang w:val="es-ES"/>
        </w:rPr>
        <w:t>Directora</w:t>
      </w:r>
      <w:proofErr w:type="gramEnd"/>
      <w:r w:rsidRPr="00E013F5">
        <w:rPr>
          <w:lang w:val="es-ES"/>
        </w:rPr>
        <w:t xml:space="preserve"> del Despacho de la Secretaría Ejecutiva, Instituto de la Propiedad, Tegucigalpa</w:t>
      </w:r>
    </w:p>
    <w:p w14:paraId="70523E68" w14:textId="179F7310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Lorena Maria GARCIA RIVERA (</w:t>
      </w:r>
      <w:r w:rsidR="00413A23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Adjunta de Propiedad Intelectual, Instituto de la Propiedad, Tegucigalpa</w:t>
      </w:r>
    </w:p>
    <w:p w14:paraId="76A94560" w14:textId="415366AC" w:rsidR="000C5ADD" w:rsidRPr="00E013F5" w:rsidRDefault="007F2DC1" w:rsidP="00413A23">
      <w:pPr>
        <w:spacing w:before="240" w:after="220"/>
        <w:rPr>
          <w:lang w:val="it-IT"/>
        </w:rPr>
      </w:pPr>
      <w:r w:rsidRPr="00E013F5">
        <w:rPr>
          <w:lang w:val="it-IT"/>
        </w:rPr>
        <w:t>Lourdes CARDONA (</w:t>
      </w:r>
      <w:r w:rsidR="00413A23" w:rsidRPr="00E013F5">
        <w:rPr>
          <w:lang w:val="it-IT"/>
        </w:rPr>
        <w:t>Sra</w:t>
      </w:r>
      <w:r w:rsidRPr="00E013F5">
        <w:rPr>
          <w:lang w:val="it-IT"/>
        </w:rPr>
        <w:t xml:space="preserve">.), </w:t>
      </w:r>
      <w:r w:rsidR="00413A23" w:rsidRPr="00E013F5">
        <w:rPr>
          <w:lang w:val="it-IT"/>
        </w:rPr>
        <w:t>Consejera, Misión Permanente, Ginebra</w:t>
      </w:r>
    </w:p>
    <w:p w14:paraId="4F367719" w14:textId="3796A854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Marcia Sarahi ESPINAL PANIAGUA (</w:t>
      </w:r>
      <w:r w:rsidR="00413A23">
        <w:rPr>
          <w:iCs/>
          <w:lang w:val="es-ES_tradnl"/>
        </w:rPr>
        <w:t>Sra</w:t>
      </w:r>
      <w:r w:rsidRPr="009B250F">
        <w:rPr>
          <w:iCs/>
          <w:lang w:val="es-ES_tradnl"/>
        </w:rPr>
        <w:t>.), Coordinadora de Proyectos IP, Instituto de la Propiedad, Tegucigalpa</w:t>
      </w:r>
    </w:p>
    <w:p w14:paraId="3DC2AB35" w14:textId="72C29BC9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Eduardo CAMPOS NAVAS (</w:t>
      </w:r>
      <w:r w:rsidR="00413A23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Pr="337CA00C">
        <w:rPr>
          <w:lang w:val="es-ES"/>
        </w:rPr>
        <w:t>Ministro Consejero</w:t>
      </w:r>
      <w:proofErr w:type="gramEnd"/>
      <w:r w:rsidRPr="337CA00C">
        <w:rPr>
          <w:lang w:val="es-ES"/>
        </w:rPr>
        <w:t xml:space="preserve">, Encargado de Negocios </w:t>
      </w:r>
      <w:proofErr w:type="spellStart"/>
      <w:r w:rsidRPr="337CA00C">
        <w:rPr>
          <w:lang w:val="es-ES"/>
        </w:rPr>
        <w:t>a.i.</w:t>
      </w:r>
      <w:proofErr w:type="spellEnd"/>
      <w:r w:rsidRPr="337CA00C">
        <w:rPr>
          <w:lang w:val="es-ES"/>
        </w:rPr>
        <w:t>, Secretaría de Relaciones Internacionales y Cooperación Internacional, G</w:t>
      </w:r>
      <w:r w:rsidR="00413A23">
        <w:rPr>
          <w:lang w:val="es-ES"/>
        </w:rPr>
        <w:t>inebra</w:t>
      </w:r>
    </w:p>
    <w:p w14:paraId="561A82E1" w14:textId="2EDF6B00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Gabriel Alberto MOLINA DELGADO (</w:t>
      </w:r>
      <w:r w:rsidR="00413A23">
        <w:rPr>
          <w:iCs/>
          <w:lang w:val="es-ES_tradnl"/>
        </w:rPr>
        <w:t>S</w:t>
      </w:r>
      <w:r w:rsidRPr="009B250F">
        <w:rPr>
          <w:iCs/>
          <w:lang w:val="es-ES_tradnl"/>
        </w:rPr>
        <w:t>r.), Gerente de Empresas Sostenibles, Instituto de la Propiedad, Tegucigalpa</w:t>
      </w:r>
    </w:p>
    <w:p w14:paraId="2ABA0421" w14:textId="4C18B7F1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 xml:space="preserve">Heriberto </w:t>
      </w:r>
      <w:proofErr w:type="spellStart"/>
      <w:r w:rsidRPr="337CA00C">
        <w:rPr>
          <w:lang w:val="es-ES"/>
        </w:rPr>
        <w:t>Jose</w:t>
      </w:r>
      <w:proofErr w:type="spellEnd"/>
      <w:r w:rsidRPr="337CA00C">
        <w:rPr>
          <w:lang w:val="es-ES"/>
        </w:rPr>
        <w:t xml:space="preserve"> AMADOR AGUILERA (</w:t>
      </w:r>
      <w:r w:rsidR="00413A23">
        <w:rPr>
          <w:lang w:val="es-ES"/>
        </w:rPr>
        <w:t>S</w:t>
      </w:r>
      <w:r w:rsidRPr="337CA00C">
        <w:rPr>
          <w:lang w:val="es-ES"/>
        </w:rPr>
        <w:t>r.), Coordinador del Seguimiento Administrativo y Financiero, Instituto de la Propiedad, Tegucigalpa</w:t>
      </w:r>
    </w:p>
    <w:p w14:paraId="1F49172C" w14:textId="6B556354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Joselyn Estefanía AGUILERA RIVERA (</w:t>
      </w:r>
      <w:r w:rsidR="00413A23">
        <w:rPr>
          <w:iCs/>
          <w:lang w:val="es-ES_tradnl"/>
        </w:rPr>
        <w:t>Sra</w:t>
      </w:r>
      <w:r w:rsidRPr="009B250F">
        <w:rPr>
          <w:iCs/>
          <w:lang w:val="es-ES_tradnl"/>
        </w:rPr>
        <w:t>.), Asistente ejecutivo de relaciones públicas, Instituto de la Propiedad, Tegucigalpa</w:t>
      </w:r>
    </w:p>
    <w:p w14:paraId="5EE144AD" w14:textId="77777777" w:rsidR="00C431D3" w:rsidRPr="009B250F" w:rsidRDefault="00C431D3">
      <w:pPr>
        <w:spacing w:before="240" w:after="220"/>
        <w:rPr>
          <w:iCs/>
          <w:lang w:val="es-ES_tradnl"/>
        </w:rPr>
      </w:pPr>
    </w:p>
    <w:p w14:paraId="3177453D" w14:textId="54CF9064" w:rsidR="000C5ADD" w:rsidRPr="005C473D" w:rsidRDefault="007F2DC1">
      <w:pPr>
        <w:spacing w:before="240" w:after="220"/>
        <w:rPr>
          <w:iCs/>
          <w:u w:val="single"/>
          <w:lang w:val="es-ES"/>
        </w:rPr>
      </w:pPr>
      <w:r w:rsidRPr="00E013F5">
        <w:rPr>
          <w:iCs/>
          <w:u w:val="single"/>
          <w:lang w:val="es-ES"/>
        </w:rPr>
        <w:t>HONGRIE</w:t>
      </w:r>
      <w:r w:rsidR="00C431D3" w:rsidRPr="00E013F5">
        <w:rPr>
          <w:iCs/>
          <w:u w:val="single"/>
          <w:lang w:val="es-ES"/>
        </w:rPr>
        <w:t>/</w:t>
      </w:r>
      <w:r w:rsidRPr="00E013F5">
        <w:rPr>
          <w:iCs/>
          <w:u w:val="single"/>
          <w:lang w:val="es-ES"/>
        </w:rPr>
        <w:t>HUNGARY</w:t>
      </w:r>
    </w:p>
    <w:p w14:paraId="0D7AA38D" w14:textId="00FA974B" w:rsidR="000C5ADD" w:rsidRPr="00E013F5" w:rsidRDefault="007F2DC1">
      <w:pPr>
        <w:spacing w:before="240" w:after="220"/>
        <w:rPr>
          <w:iCs/>
          <w:lang w:val="es-ES"/>
        </w:rPr>
      </w:pPr>
      <w:r w:rsidRPr="005C473D">
        <w:rPr>
          <w:iCs/>
          <w:lang w:val="es-ES"/>
        </w:rPr>
        <w:t xml:space="preserve">Zsófia HAVASI (Ms.), Ambassador, Permanent Representative, Permanent Mission, </w:t>
      </w:r>
      <w:r w:rsidRPr="00E013F5">
        <w:rPr>
          <w:iCs/>
          <w:lang w:val="es-ES"/>
        </w:rPr>
        <w:t>Geneva</w:t>
      </w:r>
    </w:p>
    <w:p w14:paraId="47272C44" w14:textId="77777777" w:rsidR="000C5ADD" w:rsidRDefault="007F2DC1">
      <w:pPr>
        <w:spacing w:before="240" w:after="220"/>
        <w:rPr>
          <w:iCs/>
        </w:rPr>
      </w:pPr>
      <w:r>
        <w:rPr>
          <w:iCs/>
        </w:rPr>
        <w:t>Szabolcs FARKAS (Mr.), President, Hungarian Intellectual Property Office, Budapest</w:t>
      </w:r>
    </w:p>
    <w:p w14:paraId="3EAFE3EE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Csaba BATICZ (Mr.), Chief Advisor to the President on IP Law and Policy, Hungarian Intellectual Property Office, </w:t>
      </w:r>
      <w:proofErr w:type="spellStart"/>
      <w:r>
        <w:rPr>
          <w:iCs/>
        </w:rPr>
        <w:t>Budaörs</w:t>
      </w:r>
      <w:proofErr w:type="spellEnd"/>
    </w:p>
    <w:p w14:paraId="0D063FFF" w14:textId="77777777" w:rsidR="000C5ADD" w:rsidRDefault="007F2DC1">
      <w:pPr>
        <w:spacing w:before="240" w:after="220"/>
        <w:rPr>
          <w:iCs/>
        </w:rPr>
      </w:pPr>
      <w:r>
        <w:rPr>
          <w:iCs/>
        </w:rPr>
        <w:t>Eszter KOVÁCS (Ms.), Head of Legal and International Department, Hungarian Intellectual Property Office, Budapest</w:t>
      </w:r>
    </w:p>
    <w:p w14:paraId="4805AD19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Virág Adrienn VARGA (Ms.), Head of the International Cooperation Section, Hungarian Intellectual Property Office, Budapest</w:t>
      </w:r>
    </w:p>
    <w:p w14:paraId="03581FF8" w14:textId="3ADB3C83" w:rsidR="000C5ADD" w:rsidRDefault="007F2DC1">
      <w:pPr>
        <w:spacing w:before="240" w:after="220"/>
        <w:rPr>
          <w:iCs/>
        </w:rPr>
      </w:pPr>
      <w:r>
        <w:rPr>
          <w:iCs/>
        </w:rPr>
        <w:t>Dávid ORAVECZ (Mr.), Deputy Permanent Representative, Permanent Mission, Geneva</w:t>
      </w:r>
    </w:p>
    <w:p w14:paraId="3C27CE8D" w14:textId="07AD39DF" w:rsidR="000C5ADD" w:rsidRDefault="007F2DC1">
      <w:pPr>
        <w:spacing w:before="240" w:after="220"/>
        <w:rPr>
          <w:iCs/>
        </w:rPr>
      </w:pPr>
      <w:r>
        <w:rPr>
          <w:iCs/>
        </w:rPr>
        <w:t>Helga SCHNEE (Ms.), Third Secretary, Permanent Mission, Geneva</w:t>
      </w:r>
    </w:p>
    <w:p w14:paraId="232F3439" w14:textId="1B91D00B" w:rsidR="000C5ADD" w:rsidRDefault="007F2DC1">
      <w:pPr>
        <w:spacing w:before="240" w:after="220"/>
        <w:rPr>
          <w:iCs/>
        </w:rPr>
      </w:pPr>
      <w:r>
        <w:rPr>
          <w:iCs/>
        </w:rPr>
        <w:t>Vivien TÓTH (Ms.), Attaché, Permanent Mission, Geneva</w:t>
      </w:r>
    </w:p>
    <w:p w14:paraId="5AF9C8C2" w14:textId="77777777" w:rsidR="00C431D3" w:rsidRDefault="00C431D3">
      <w:pPr>
        <w:spacing w:before="240" w:after="220"/>
        <w:rPr>
          <w:iCs/>
        </w:rPr>
      </w:pPr>
    </w:p>
    <w:p w14:paraId="628DC8FA" w14:textId="408C3FD3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ÎLES MARSHALL/MARSHALL ISLANDS</w:t>
      </w:r>
    </w:p>
    <w:p w14:paraId="28905FBC" w14:textId="03B28FC7" w:rsidR="000C5ADD" w:rsidRDefault="007F2DC1">
      <w:pPr>
        <w:spacing w:before="240" w:after="220"/>
        <w:rPr>
          <w:iCs/>
        </w:rPr>
      </w:pPr>
      <w:r>
        <w:rPr>
          <w:iCs/>
        </w:rPr>
        <w:t>Lauren MERRITT (Ms.), Human Rights Officer, Permanent Mission, G</w:t>
      </w:r>
      <w:r w:rsidR="002F15A7">
        <w:rPr>
          <w:iCs/>
        </w:rPr>
        <w:t>eneva</w:t>
      </w:r>
    </w:p>
    <w:p w14:paraId="4B451EA3" w14:textId="77777777" w:rsidR="00C431D3" w:rsidRDefault="00C431D3">
      <w:pPr>
        <w:spacing w:before="240" w:after="220"/>
        <w:rPr>
          <w:iCs/>
        </w:rPr>
      </w:pPr>
    </w:p>
    <w:p w14:paraId="77F73D42" w14:textId="04E428DD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INDE/INDIA</w:t>
      </w:r>
    </w:p>
    <w:p w14:paraId="2D8FB618" w14:textId="74428607" w:rsidR="000C5ADD" w:rsidRDefault="007F2DC1">
      <w:pPr>
        <w:spacing w:before="240" w:after="220"/>
        <w:rPr>
          <w:iCs/>
        </w:rPr>
      </w:pPr>
      <w:r>
        <w:rPr>
          <w:iCs/>
        </w:rPr>
        <w:t xml:space="preserve">Arindam BAGCHI (Mr.), Ambassador </w:t>
      </w:r>
      <w:r w:rsidR="00A658C6">
        <w:rPr>
          <w:iCs/>
        </w:rPr>
        <w:t>and</w:t>
      </w:r>
      <w:r>
        <w:rPr>
          <w:iCs/>
        </w:rPr>
        <w:t xml:space="preserve"> Permanent Representative, Permanent Mission, Geneva</w:t>
      </w:r>
    </w:p>
    <w:p w14:paraId="1D96E76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Unnat PANDIT (Mr.), Controller General of Patents, Designs and </w:t>
      </w:r>
      <w:proofErr w:type="gramStart"/>
      <w:r>
        <w:rPr>
          <w:iCs/>
        </w:rPr>
        <w:t>Trade Marks</w:t>
      </w:r>
      <w:proofErr w:type="gramEnd"/>
      <w:r>
        <w:rPr>
          <w:iCs/>
        </w:rPr>
        <w:t>, Registrar of Copyrights and GI, O/o the CGPDTM, DPIIT, Ministry of Commerce and Industry, New Delhi</w:t>
      </w:r>
    </w:p>
    <w:p w14:paraId="6FD4C1EA" w14:textId="77777777" w:rsidR="000C5ADD" w:rsidRDefault="007F2DC1">
      <w:pPr>
        <w:spacing w:before="240" w:after="220"/>
        <w:rPr>
          <w:iCs/>
        </w:rPr>
      </w:pPr>
      <w:r>
        <w:rPr>
          <w:iCs/>
        </w:rPr>
        <w:t>Dinesh PATIL (Mr.), Joint Controller of Patents &amp; Designs, DPIIT, Ministry of Commerce &amp; Industry, Mumbai</w:t>
      </w:r>
    </w:p>
    <w:p w14:paraId="2B6D57AF" w14:textId="4148659A" w:rsidR="000C5ADD" w:rsidRDefault="007F2DC1">
      <w:pPr>
        <w:spacing w:before="240" w:after="220"/>
        <w:rPr>
          <w:iCs/>
        </w:rPr>
      </w:pPr>
      <w:r>
        <w:rPr>
          <w:iCs/>
        </w:rPr>
        <w:t>Gaurav Kumar THAKUR (Mr.), Counsellor, WIPO Section, Permanent Mission, Geneva</w:t>
      </w:r>
    </w:p>
    <w:p w14:paraId="7CD0E80D" w14:textId="116E8C6E" w:rsidR="000C5ADD" w:rsidRDefault="007F2DC1">
      <w:pPr>
        <w:spacing w:before="240" w:after="220"/>
        <w:rPr>
          <w:iCs/>
        </w:rPr>
      </w:pPr>
      <w:r>
        <w:rPr>
          <w:iCs/>
        </w:rPr>
        <w:t>Kshitij TYAGI (Mr.), Counsellor, Political and WIPO, Permanent Mission, Geneva</w:t>
      </w:r>
    </w:p>
    <w:p w14:paraId="4885366D" w14:textId="0C7D467B" w:rsidR="000C5ADD" w:rsidRDefault="007F2DC1">
      <w:pPr>
        <w:spacing w:before="240" w:after="220"/>
        <w:rPr>
          <w:iCs/>
        </w:rPr>
      </w:pPr>
      <w:r>
        <w:rPr>
          <w:iCs/>
        </w:rPr>
        <w:t xml:space="preserve">T. </w:t>
      </w:r>
      <w:proofErr w:type="spellStart"/>
      <w:r>
        <w:rPr>
          <w:iCs/>
        </w:rPr>
        <w:t>Ajungla</w:t>
      </w:r>
      <w:proofErr w:type="spellEnd"/>
      <w:r>
        <w:rPr>
          <w:iCs/>
        </w:rPr>
        <w:t xml:space="preserve"> JAMIR (Ms.), Ambassador</w:t>
      </w:r>
      <w:r w:rsidR="002C2E8D">
        <w:rPr>
          <w:iCs/>
        </w:rPr>
        <w:t>,</w:t>
      </w:r>
      <w:r>
        <w:rPr>
          <w:iCs/>
        </w:rPr>
        <w:t xml:space="preserve"> Deputy Permanent Representative, Permanent Mission, Geneva</w:t>
      </w:r>
    </w:p>
    <w:p w14:paraId="0CFBD5B1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Ankush WANKHEDE (Mr.), Assistant Controller of Patents and Designs, Ministry of Commerce and Industry, New Delhi</w:t>
      </w:r>
    </w:p>
    <w:p w14:paraId="0B7CDA5F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Anoop JOY (Mr.), Joint Controller of Patents and Designs, IP Office, Chennai</w:t>
      </w:r>
    </w:p>
    <w:p w14:paraId="101CE672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Kamlesh VIKAMSEY (Mr.), Chair, IAOC, WIPO Independent Advisory Oversight Committee (IAOC), Mumbai</w:t>
      </w:r>
    </w:p>
    <w:p w14:paraId="0FB203D7" w14:textId="77777777" w:rsidR="000C5ADD" w:rsidRDefault="007F2DC1">
      <w:pPr>
        <w:spacing w:before="240" w:after="220"/>
        <w:rPr>
          <w:iCs/>
        </w:rPr>
      </w:pPr>
      <w:r>
        <w:rPr>
          <w:iCs/>
        </w:rPr>
        <w:t>Lal JHA (Mr.), Director (IT &amp; Finance), Ministry of Commerce &amp; Industry, New Delhi</w:t>
      </w:r>
    </w:p>
    <w:p w14:paraId="27C63B3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Mirza Azmat BAIG (Mr.), Sr. Examiner of </w:t>
      </w:r>
      <w:proofErr w:type="gramStart"/>
      <w:r>
        <w:rPr>
          <w:iCs/>
        </w:rPr>
        <w:t>Trade Marks</w:t>
      </w:r>
      <w:proofErr w:type="gramEnd"/>
      <w:r>
        <w:rPr>
          <w:iCs/>
        </w:rPr>
        <w:t>, GIs, and Copyrights, Ministry of Commerce and Industry, Mumbai</w:t>
      </w:r>
    </w:p>
    <w:p w14:paraId="0578CDA7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Pinkesh Kailashchandra JAIN (Mr.), Joint Controller of Patents &amp; Designs, Ministry of Commerce and Industry, Government of India, Mumbai</w:t>
      </w:r>
    </w:p>
    <w:p w14:paraId="319FB8C0" w14:textId="3D059BD9" w:rsidR="000C5ADD" w:rsidRDefault="007F2DC1">
      <w:pPr>
        <w:spacing w:before="240" w:after="220"/>
        <w:rPr>
          <w:iCs/>
        </w:rPr>
      </w:pPr>
      <w:r>
        <w:rPr>
          <w:iCs/>
        </w:rPr>
        <w:t>Rosy BAHL (Ms.), Second Secretary, WIPO, Permanent Mission, Geneva</w:t>
      </w:r>
    </w:p>
    <w:p w14:paraId="6675370C" w14:textId="77777777" w:rsidR="00C431D3" w:rsidRDefault="00C431D3">
      <w:pPr>
        <w:spacing w:before="240" w:after="220"/>
        <w:rPr>
          <w:iCs/>
        </w:rPr>
      </w:pPr>
    </w:p>
    <w:p w14:paraId="1DBA5C06" w14:textId="23C74F82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INDONÉSIE/INDONESIA</w:t>
      </w:r>
    </w:p>
    <w:p w14:paraId="133B1B6B" w14:textId="77777777" w:rsidR="000C5ADD" w:rsidRDefault="007F2DC1">
      <w:pPr>
        <w:spacing w:before="240" w:after="220"/>
        <w:rPr>
          <w:iCs/>
        </w:rPr>
      </w:pPr>
      <w:r>
        <w:rPr>
          <w:iCs/>
        </w:rPr>
        <w:t>Supratman Andi AGTAS (Mr.), Minister of Law of the Republic of Indonesia, Ministry of Law of the Republic of Indonesia, Jakarta</w:t>
      </w:r>
    </w:p>
    <w:p w14:paraId="072D752C" w14:textId="1BABFAC6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Achsanul</w:t>
      </w:r>
      <w:proofErr w:type="spellEnd"/>
      <w:r>
        <w:rPr>
          <w:iCs/>
        </w:rPr>
        <w:t xml:space="preserve"> HABIB (Mr.), Ambassador</w:t>
      </w:r>
      <w:r w:rsidR="00222032">
        <w:rPr>
          <w:iCs/>
        </w:rPr>
        <w:t xml:space="preserve">, </w:t>
      </w:r>
      <w:r>
        <w:rPr>
          <w:iCs/>
        </w:rPr>
        <w:t>Deputy Permanent Representative, Permanent Mission, Geneva</w:t>
      </w:r>
    </w:p>
    <w:p w14:paraId="7D6B8649" w14:textId="33FD279E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Sidharto</w:t>
      </w:r>
      <w:proofErr w:type="spellEnd"/>
      <w:r>
        <w:rPr>
          <w:iCs/>
        </w:rPr>
        <w:t xml:space="preserve"> R. SURYODIPURO (Mr.), Ambassador</w:t>
      </w:r>
      <w:r w:rsidR="00222032">
        <w:rPr>
          <w:iCs/>
        </w:rPr>
        <w:t xml:space="preserve">, </w:t>
      </w:r>
      <w:r>
        <w:rPr>
          <w:iCs/>
        </w:rPr>
        <w:t>Permanent Representative, Permanent Mission, Geneva</w:t>
      </w:r>
    </w:p>
    <w:p w14:paraId="7C47C262" w14:textId="77777777" w:rsidR="000C5ADD" w:rsidRDefault="007F2DC1">
      <w:pPr>
        <w:spacing w:before="240" w:after="220"/>
        <w:rPr>
          <w:iCs/>
        </w:rPr>
      </w:pPr>
      <w:r>
        <w:rPr>
          <w:iCs/>
        </w:rPr>
        <w:t>Hermansyah SIREGAR (Mr.), Director General of Intellectual Property, Ministry of Law of the Republic of Indonesia, Jakarta</w:t>
      </w:r>
    </w:p>
    <w:p w14:paraId="08714A8F" w14:textId="77777777" w:rsidR="000C5ADD" w:rsidRDefault="007F2DC1">
      <w:pPr>
        <w:spacing w:before="240" w:after="220"/>
        <w:rPr>
          <w:iCs/>
        </w:rPr>
      </w:pPr>
      <w:r>
        <w:rPr>
          <w:iCs/>
        </w:rPr>
        <w:t>Agung DAMARSASONGKO (Mr.), Director of Copyright and Industrial Design, Ministry of Law of the Republic of Indonesia, Jakarta</w:t>
      </w:r>
    </w:p>
    <w:p w14:paraId="6376B696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Andrieansjah</w:t>
      </w:r>
      <w:proofErr w:type="spellEnd"/>
      <w:r>
        <w:rPr>
          <w:iCs/>
        </w:rPr>
        <w:t xml:space="preserve"> ANDRIEANSJAH (Mr.), Director of Patent, LDIC, and Trade Secret, Ministry of Law of the Republic of Indonesia, Jakarta</w:t>
      </w:r>
    </w:p>
    <w:p w14:paraId="5A105F2E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Andry INDRADY (Mr.), Head of Law Policy Strategy Agency, Ministry of Law of the Republic of Indonesia, Jakarta</w:t>
      </w:r>
    </w:p>
    <w:p w14:paraId="3BBE836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Arie Ardian RISHADI (Mr.), Director of Law Enforcement, Ministry of Law of the Republic of Indonesia, Jakarta</w:t>
      </w:r>
    </w:p>
    <w:p w14:paraId="271C277E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Fajar </w:t>
      </w:r>
      <w:proofErr w:type="spellStart"/>
      <w:r>
        <w:rPr>
          <w:iCs/>
        </w:rPr>
        <w:t>Sulaeman</w:t>
      </w:r>
      <w:proofErr w:type="spellEnd"/>
      <w:r>
        <w:rPr>
          <w:iCs/>
        </w:rPr>
        <w:t xml:space="preserve"> TAMAN (Mr.), Director of Trademark and Geographical Indications, Ministry of Law of the Republic of Indonesia, Jakarta</w:t>
      </w:r>
    </w:p>
    <w:p w14:paraId="5830C104" w14:textId="77777777" w:rsidR="000C5ADD" w:rsidRDefault="007F2DC1">
      <w:pPr>
        <w:spacing w:before="240" w:after="220"/>
        <w:rPr>
          <w:iCs/>
        </w:rPr>
      </w:pPr>
      <w:r>
        <w:rPr>
          <w:iCs/>
        </w:rPr>
        <w:t>Nico AFINTA (Mr.), Secretary General of the Ministry of Law of the Republic of Indonesia, Ministry of Law of the Republic of Indonesia, Jakarta</w:t>
      </w:r>
    </w:p>
    <w:p w14:paraId="1CC42A4A" w14:textId="11E5B2D7" w:rsidR="000C5ADD" w:rsidRDefault="007F2DC1">
      <w:pPr>
        <w:spacing w:before="240" w:after="220"/>
        <w:rPr>
          <w:iCs/>
        </w:rPr>
      </w:pPr>
      <w:r>
        <w:rPr>
          <w:iCs/>
        </w:rPr>
        <w:t xml:space="preserve">Rudjimin </w:t>
      </w:r>
      <w:proofErr w:type="spellStart"/>
      <w:r>
        <w:rPr>
          <w:iCs/>
        </w:rPr>
        <w:t>RUDJIMIN</w:t>
      </w:r>
      <w:proofErr w:type="spellEnd"/>
      <w:r>
        <w:rPr>
          <w:iCs/>
        </w:rPr>
        <w:t xml:space="preserve"> (Mr.), Minister Counsellor, Permanent Mission, Geneva</w:t>
      </w:r>
    </w:p>
    <w:p w14:paraId="3DB42263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Yadi </w:t>
      </w:r>
      <w:proofErr w:type="spellStart"/>
      <w:r>
        <w:rPr>
          <w:iCs/>
        </w:rPr>
        <w:t>Heriyadi</w:t>
      </w:r>
      <w:proofErr w:type="spellEnd"/>
      <w:r>
        <w:rPr>
          <w:iCs/>
        </w:rPr>
        <w:t xml:space="preserve"> HENDRIANA (Mr.), Special Advisor to the Minister of Law, Ministry of Law of the Republic of Indonesia, Jakarta</w:t>
      </w:r>
    </w:p>
    <w:p w14:paraId="2187F747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Yasmon </w:t>
      </w:r>
      <w:proofErr w:type="spellStart"/>
      <w:r>
        <w:rPr>
          <w:iCs/>
        </w:rPr>
        <w:t>YASMON</w:t>
      </w:r>
      <w:proofErr w:type="spellEnd"/>
      <w:r>
        <w:rPr>
          <w:iCs/>
        </w:rPr>
        <w:t xml:space="preserve"> (Mr.), Director of Cooperation, Empowerment, and Education, Ministry of Law of the Republic of Indonesia, Jakarta</w:t>
      </w:r>
    </w:p>
    <w:p w14:paraId="4FDD5E3E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Anggraeni</w:t>
      </w:r>
      <w:proofErr w:type="spellEnd"/>
      <w:r>
        <w:rPr>
          <w:iCs/>
        </w:rPr>
        <w:t xml:space="preserve"> Dyan PITALOKA (Ms.), Attaché, Ministry of Foreign Affairs of the Republic of Indonesia, Jakarta</w:t>
      </w:r>
    </w:p>
    <w:p w14:paraId="41608BFC" w14:textId="68B20D70" w:rsidR="000C5ADD" w:rsidRDefault="007F2DC1" w:rsidP="005C473D">
      <w:pPr>
        <w:spacing w:before="240" w:after="220"/>
        <w:rPr>
          <w:iCs/>
        </w:rPr>
      </w:pPr>
      <w:proofErr w:type="spellStart"/>
      <w:r>
        <w:rPr>
          <w:iCs/>
        </w:rPr>
        <w:t>Hotman</w:t>
      </w:r>
      <w:proofErr w:type="spellEnd"/>
      <w:r>
        <w:rPr>
          <w:iCs/>
        </w:rPr>
        <w:t xml:space="preserve"> TOGATOROP (Mr.), Patent examiner, </w:t>
      </w:r>
      <w:r w:rsidR="005C473D" w:rsidRPr="005C473D">
        <w:rPr>
          <w:iCs/>
        </w:rPr>
        <w:t xml:space="preserve">General Directorate of Intellectual </w:t>
      </w:r>
      <w:proofErr w:type="spellStart"/>
      <w:r w:rsidR="005C473D" w:rsidRPr="005C473D">
        <w:rPr>
          <w:iCs/>
        </w:rPr>
        <w:t>Property</w:t>
      </w:r>
      <w:r>
        <w:rPr>
          <w:iCs/>
        </w:rPr>
        <w:t>Jakarta</w:t>
      </w:r>
      <w:proofErr w:type="spellEnd"/>
    </w:p>
    <w:p w14:paraId="42ECDBFE" w14:textId="77777777" w:rsidR="000C5ADD" w:rsidRDefault="007F2DC1">
      <w:pPr>
        <w:spacing w:before="240" w:after="220"/>
        <w:rPr>
          <w:iCs/>
        </w:rPr>
      </w:pPr>
      <w:r>
        <w:rPr>
          <w:iCs/>
        </w:rPr>
        <w:t>Ida Ayu Ria Utami SARASWATI (Ms.), Head of the Working Team for Multilateral Cooperation, Ministry of Law of the Republic of Indonesia, Jakarta</w:t>
      </w:r>
    </w:p>
    <w:p w14:paraId="5B45FCDF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Juliana MAHJUDIN (Ms.), Trademark Examiner, Directorate General of Intellectual Property of Indonesia (DGIP), Jakarta</w:t>
      </w:r>
    </w:p>
    <w:p w14:paraId="014FAD7A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Marchienda WERDANY (Ms.), Head of Sub-Directorate for Cooperation, Ministry of Law of the Republic of Indonesia, Jakarta</w:t>
      </w:r>
    </w:p>
    <w:p w14:paraId="4872E44D" w14:textId="4EE5E404" w:rsidR="000C5ADD" w:rsidRDefault="007F2DC1">
      <w:pPr>
        <w:spacing w:before="240" w:after="220"/>
        <w:rPr>
          <w:iCs/>
        </w:rPr>
      </w:pPr>
      <w:r>
        <w:rPr>
          <w:iCs/>
        </w:rPr>
        <w:t>Muhamad Jaki NURHASYA (Mr.), First Secretary, Permanent Mission, Geneva</w:t>
      </w:r>
    </w:p>
    <w:p w14:paraId="1889644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Muhammad </w:t>
      </w:r>
      <w:proofErr w:type="spellStart"/>
      <w:r>
        <w:rPr>
          <w:iCs/>
        </w:rPr>
        <w:t>Insan</w:t>
      </w:r>
      <w:proofErr w:type="spellEnd"/>
      <w:r>
        <w:rPr>
          <w:iCs/>
        </w:rPr>
        <w:t xml:space="preserve"> KAMIL (Mr.), Head of General Affairs Division for Secretariat of Directorate General of Intellectual Property, Ministry of Law of the Republic of Indonesia, Jakarta</w:t>
      </w:r>
    </w:p>
    <w:p w14:paraId="77B9E734" w14:textId="77777777" w:rsidR="000C5ADD" w:rsidRDefault="007F2DC1">
      <w:pPr>
        <w:spacing w:before="240" w:after="220"/>
        <w:rPr>
          <w:iCs/>
        </w:rPr>
      </w:pPr>
      <w:r>
        <w:rPr>
          <w:iCs/>
        </w:rPr>
        <w:t>Wahyu Tri WIBOWO (Mr.), Junior Intellectual Property Analyst, Ministry of Law of the Republic of Indonesia, Jakarta</w:t>
      </w:r>
    </w:p>
    <w:p w14:paraId="71832C02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Aditya Pradyna RESPATI (Mr.), Staff at the Secretariat General, Ministry of Law of the Republic of Indonesia, Jakarta</w:t>
      </w:r>
    </w:p>
    <w:p w14:paraId="5B94E69F" w14:textId="646940FF" w:rsidR="000C5ADD" w:rsidRDefault="007F2DC1">
      <w:pPr>
        <w:spacing w:before="240" w:after="220"/>
        <w:rPr>
          <w:iCs/>
        </w:rPr>
      </w:pPr>
      <w:r>
        <w:rPr>
          <w:iCs/>
        </w:rPr>
        <w:t>Anggi NICOLIN (Ms.), Support Officer for Political Affairs, Permanent Mission, Geneva</w:t>
      </w:r>
    </w:p>
    <w:p w14:paraId="43EF21F7" w14:textId="34EF64C8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Eky</w:t>
      </w:r>
      <w:proofErr w:type="spellEnd"/>
      <w:r>
        <w:rPr>
          <w:iCs/>
        </w:rPr>
        <w:t xml:space="preserve"> CAHYADI (Mr.), Media/Communications Staff, Permanent Mission, Geneva</w:t>
      </w:r>
    </w:p>
    <w:p w14:paraId="09A85BEF" w14:textId="5EFA26F1" w:rsidR="000C5ADD" w:rsidRDefault="007F2DC1">
      <w:pPr>
        <w:spacing w:before="240" w:after="220"/>
        <w:rPr>
          <w:iCs/>
        </w:rPr>
      </w:pPr>
      <w:r>
        <w:rPr>
          <w:iCs/>
        </w:rPr>
        <w:t>Hanief KUSUMA (Mr.), Media/Communications Staff, Permanent Mission, Geneva</w:t>
      </w:r>
    </w:p>
    <w:p w14:paraId="063A2F7D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Sanggam</w:t>
      </w:r>
      <w:proofErr w:type="spellEnd"/>
      <w:r>
        <w:rPr>
          <w:iCs/>
        </w:rPr>
        <w:t xml:space="preserve"> Putra SAKTIAGARA (Mr.), Aide-de-Camp to the Minister of Law, Ministry of Law of the Republic of Indonesia, Jakarta</w:t>
      </w:r>
    </w:p>
    <w:p w14:paraId="0CA62E35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Saridanu</w:t>
      </w:r>
      <w:proofErr w:type="spellEnd"/>
      <w:r>
        <w:rPr>
          <w:iCs/>
        </w:rPr>
        <w:t xml:space="preserve"> SARIDANU (Mr.), Head of the Personal Staff Team of the Secretary-General, Ministry of Law of the Republic of Indonesia, Jakarta</w:t>
      </w:r>
    </w:p>
    <w:p w14:paraId="6C70B18F" w14:textId="77777777" w:rsidR="00C431D3" w:rsidRDefault="00C431D3">
      <w:pPr>
        <w:spacing w:before="240" w:after="220"/>
        <w:rPr>
          <w:iCs/>
        </w:rPr>
      </w:pPr>
    </w:p>
    <w:p w14:paraId="50BF5E1C" w14:textId="7505C778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IRAN (RÉPUBLIQUE ISLAMIQUE D</w:t>
      </w:r>
      <w:proofErr w:type="gramStart"/>
      <w:r w:rsidRPr="00C431D3">
        <w:rPr>
          <w:iCs/>
          <w:u w:val="single"/>
          <w:lang w:val="fr-BE"/>
        </w:rPr>
        <w:t>')/</w:t>
      </w:r>
      <w:proofErr w:type="gramEnd"/>
      <w:r w:rsidRPr="00C431D3">
        <w:rPr>
          <w:iCs/>
          <w:u w:val="single"/>
          <w:lang w:val="fr-BE"/>
        </w:rPr>
        <w:t>IRAN (ISLAMIC REPUBLIC OF)</w:t>
      </w:r>
    </w:p>
    <w:p w14:paraId="4D0BF989" w14:textId="45A11DE2" w:rsidR="000C5ADD" w:rsidRDefault="007F2DC1">
      <w:pPr>
        <w:spacing w:before="240" w:after="220"/>
        <w:rPr>
          <w:iCs/>
        </w:rPr>
      </w:pPr>
      <w:r>
        <w:rPr>
          <w:iCs/>
        </w:rPr>
        <w:t>Hassan BABAEI (Mr.), Vice President of the Judiciary and Head of State Organization for Registration of Deeds and Properties, Tehran</w:t>
      </w:r>
    </w:p>
    <w:p w14:paraId="29EAED00" w14:textId="5193E1A5" w:rsidR="000C5ADD" w:rsidRDefault="007F2DC1">
      <w:pPr>
        <w:spacing w:before="240" w:after="220"/>
        <w:rPr>
          <w:iCs/>
        </w:rPr>
      </w:pPr>
      <w:r>
        <w:rPr>
          <w:iCs/>
        </w:rPr>
        <w:t>Ali BAHREINI (Mr.), Ambassador</w:t>
      </w:r>
      <w:r w:rsidR="00497B04">
        <w:rPr>
          <w:iCs/>
        </w:rPr>
        <w:t>,</w:t>
      </w:r>
      <w:r>
        <w:rPr>
          <w:iCs/>
        </w:rPr>
        <w:t xml:space="preserve"> Permanent Representative, Permanent Mission, Geneva</w:t>
      </w:r>
    </w:p>
    <w:p w14:paraId="3E588786" w14:textId="31444505" w:rsidR="000C5ADD" w:rsidRDefault="007F2DC1">
      <w:pPr>
        <w:spacing w:before="240" w:after="220"/>
        <w:rPr>
          <w:iCs/>
        </w:rPr>
      </w:pPr>
      <w:r>
        <w:rPr>
          <w:iCs/>
        </w:rPr>
        <w:t>Reza DEHGHANI (Mr.), Ambassador</w:t>
      </w:r>
      <w:r w:rsidR="00497B04">
        <w:rPr>
          <w:iCs/>
        </w:rPr>
        <w:t>,</w:t>
      </w:r>
      <w:r>
        <w:rPr>
          <w:iCs/>
        </w:rPr>
        <w:t xml:space="preserve"> Deputy Permanent Representative, Permanent Mission, Geneva</w:t>
      </w:r>
    </w:p>
    <w:p w14:paraId="1FB27EEF" w14:textId="2A16FC6A" w:rsidR="000C5ADD" w:rsidRDefault="007F2DC1">
      <w:pPr>
        <w:spacing w:before="240" w:after="220"/>
        <w:rPr>
          <w:iCs/>
        </w:rPr>
      </w:pPr>
      <w:r>
        <w:rPr>
          <w:iCs/>
        </w:rPr>
        <w:t>Siyamak ESLAMI (Mr.), President of the Intellectual Property Center, Tehran</w:t>
      </w:r>
    </w:p>
    <w:p w14:paraId="238C41E0" w14:textId="23188EA2" w:rsidR="000C5ADD" w:rsidRDefault="007F2DC1">
      <w:pPr>
        <w:spacing w:before="240" w:after="220"/>
        <w:rPr>
          <w:iCs/>
        </w:rPr>
      </w:pPr>
      <w:r>
        <w:rPr>
          <w:iCs/>
        </w:rPr>
        <w:t>Mehdi ABBASI (Mr.), Third Secretary, Permanent Mission, Geneva</w:t>
      </w:r>
    </w:p>
    <w:p w14:paraId="4EE79F3E" w14:textId="77777777" w:rsidR="000C5ADD" w:rsidRDefault="007F2DC1">
      <w:pPr>
        <w:spacing w:before="240" w:after="220"/>
        <w:rPr>
          <w:iCs/>
        </w:rPr>
      </w:pPr>
      <w:r>
        <w:rPr>
          <w:iCs/>
        </w:rPr>
        <w:t>Yousef NOURIKIA (Mr.), Deputy Director General, Legal Department, Ministry of Foreign Affairs, Geneva</w:t>
      </w:r>
    </w:p>
    <w:p w14:paraId="2E667613" w14:textId="0024B113" w:rsidR="000C5ADD" w:rsidRDefault="007F2DC1">
      <w:pPr>
        <w:spacing w:before="240" w:after="220"/>
        <w:rPr>
          <w:iCs/>
        </w:rPr>
      </w:pPr>
      <w:r>
        <w:rPr>
          <w:iCs/>
        </w:rPr>
        <w:t>Sadegh GHORBANI (Mr.), Second Secretary, Permanent Mission, Geneva</w:t>
      </w:r>
    </w:p>
    <w:p w14:paraId="55368220" w14:textId="1AA9DFAD" w:rsidR="000C5ADD" w:rsidRDefault="007F2DC1">
      <w:pPr>
        <w:spacing w:before="240" w:after="220"/>
        <w:rPr>
          <w:iCs/>
        </w:rPr>
      </w:pPr>
      <w:r>
        <w:rPr>
          <w:iCs/>
        </w:rPr>
        <w:t>Mohammad Sadegh AZMANDIAN (Mr.), Deputy of Minister, Ministry of Justice, Tehran</w:t>
      </w:r>
    </w:p>
    <w:p w14:paraId="39D650D0" w14:textId="77777777" w:rsidR="00C431D3" w:rsidRDefault="00C431D3">
      <w:pPr>
        <w:spacing w:before="240" w:after="220"/>
        <w:rPr>
          <w:iCs/>
        </w:rPr>
      </w:pPr>
    </w:p>
    <w:p w14:paraId="45CD8DC6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IRAQ</w:t>
      </w:r>
    </w:p>
    <w:p w14:paraId="73F0D784" w14:textId="5B76C2BB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Saywan BARZANI (Mr.), Ambassador</w:t>
      </w:r>
      <w:r w:rsidR="003E0656">
        <w:rPr>
          <w:iCs/>
        </w:rPr>
        <w:t>,</w:t>
      </w:r>
      <w:r>
        <w:rPr>
          <w:iCs/>
        </w:rPr>
        <w:t xml:space="preserve"> Permanent Representative, Permanent Mission</w:t>
      </w:r>
      <w:r w:rsidR="008E20B6">
        <w:rPr>
          <w:iCs/>
        </w:rPr>
        <w:t xml:space="preserve">, </w:t>
      </w:r>
      <w:r>
        <w:rPr>
          <w:iCs/>
        </w:rPr>
        <w:t>Geneva</w:t>
      </w:r>
    </w:p>
    <w:p w14:paraId="5CD5F992" w14:textId="76196083" w:rsidR="000C5ADD" w:rsidRDefault="007F2DC1">
      <w:pPr>
        <w:spacing w:before="240" w:after="220"/>
        <w:rPr>
          <w:iCs/>
        </w:rPr>
      </w:pPr>
      <w:r>
        <w:rPr>
          <w:iCs/>
        </w:rPr>
        <w:t>Mohammed JASIM (Mr.), Head of Iraqi Patent Office, Ministry of Planning/ COSQC</w:t>
      </w:r>
      <w:r w:rsidR="003C685E">
        <w:rPr>
          <w:iCs/>
        </w:rPr>
        <w:t>,</w:t>
      </w:r>
      <w:r>
        <w:rPr>
          <w:iCs/>
        </w:rPr>
        <w:t xml:space="preserve"> Iraqi Patent Office, Baghdad</w:t>
      </w:r>
    </w:p>
    <w:p w14:paraId="2CA14E0C" w14:textId="1292DF6A" w:rsidR="000C5ADD" w:rsidRDefault="007F2DC1">
      <w:pPr>
        <w:spacing w:before="240" w:after="220"/>
        <w:rPr>
          <w:iCs/>
        </w:rPr>
      </w:pPr>
      <w:r>
        <w:rPr>
          <w:iCs/>
        </w:rPr>
        <w:t xml:space="preserve">Hussein AL RAWAF (Mr.), Second Secretary, </w:t>
      </w:r>
      <w:r w:rsidR="00266436">
        <w:rPr>
          <w:iCs/>
        </w:rPr>
        <w:t>Permanent Mission</w:t>
      </w:r>
      <w:r>
        <w:rPr>
          <w:iCs/>
        </w:rPr>
        <w:t>, Geneva</w:t>
      </w:r>
    </w:p>
    <w:p w14:paraId="55102362" w14:textId="77777777" w:rsidR="00C431D3" w:rsidRDefault="00C431D3">
      <w:pPr>
        <w:spacing w:before="240" w:after="220"/>
        <w:rPr>
          <w:iCs/>
        </w:rPr>
      </w:pPr>
    </w:p>
    <w:p w14:paraId="45686AB6" w14:textId="2C39FC68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IRLANDE/IRELAND</w:t>
      </w:r>
    </w:p>
    <w:p w14:paraId="2B3396DA" w14:textId="77777777" w:rsidR="000C5ADD" w:rsidRDefault="007F2DC1">
      <w:pPr>
        <w:spacing w:before="240" w:after="220"/>
        <w:rPr>
          <w:iCs/>
        </w:rPr>
      </w:pPr>
      <w:r>
        <w:rPr>
          <w:iCs/>
        </w:rPr>
        <w:t>Tara COOGAN (Ms.), Principal, Intellectual Property Unit, Department of Enterprise, Tourism and Employment, Dublin</w:t>
      </w:r>
    </w:p>
    <w:p w14:paraId="0597CD1A" w14:textId="77777777" w:rsidR="000C5ADD" w:rsidRDefault="007F2DC1">
      <w:pPr>
        <w:spacing w:before="240" w:after="220"/>
        <w:rPr>
          <w:iCs/>
        </w:rPr>
      </w:pPr>
      <w:r>
        <w:rPr>
          <w:iCs/>
        </w:rPr>
        <w:t>Noel WHITE (Mr.), Ambassador, Permanent Mission, Geneva</w:t>
      </w:r>
    </w:p>
    <w:p w14:paraId="67186DC5" w14:textId="44BC9857" w:rsidR="000C5ADD" w:rsidRDefault="007F2DC1">
      <w:pPr>
        <w:spacing w:before="240" w:after="220"/>
        <w:rPr>
          <w:iCs/>
        </w:rPr>
      </w:pPr>
      <w:r>
        <w:rPr>
          <w:iCs/>
        </w:rPr>
        <w:t>James KELLY (Mr.), Controller of the Intellectual Property Office of Ireland, Department of Enterprise, Tourism and Employment, Kilkenny</w:t>
      </w:r>
    </w:p>
    <w:p w14:paraId="64836105" w14:textId="70EDE784" w:rsidR="005C473D" w:rsidRDefault="005C473D" w:rsidP="005C473D">
      <w:pPr>
        <w:spacing w:before="240" w:after="220"/>
        <w:rPr>
          <w:iCs/>
        </w:rPr>
      </w:pPr>
      <w:r>
        <w:rPr>
          <w:iCs/>
        </w:rPr>
        <w:t>Therese WALSH (Ms.), First Secretary, Permanent Mission, Geneva</w:t>
      </w:r>
    </w:p>
    <w:p w14:paraId="6B97D6A8" w14:textId="7143A865" w:rsidR="000C5ADD" w:rsidRDefault="007F2DC1">
      <w:pPr>
        <w:spacing w:before="240" w:after="220"/>
        <w:rPr>
          <w:iCs/>
        </w:rPr>
      </w:pPr>
      <w:r>
        <w:rPr>
          <w:iCs/>
        </w:rPr>
        <w:t>Laura DURKAN (Ms.), Second Secretary, Permanent Mission, Geneva</w:t>
      </w:r>
    </w:p>
    <w:p w14:paraId="5B52FC95" w14:textId="77777777" w:rsidR="00C431D3" w:rsidRDefault="00C431D3">
      <w:pPr>
        <w:spacing w:before="240" w:after="220"/>
        <w:rPr>
          <w:iCs/>
        </w:rPr>
      </w:pPr>
    </w:p>
    <w:p w14:paraId="6C793BD8" w14:textId="2F05CC4C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ISLANDE/ICELAND</w:t>
      </w:r>
    </w:p>
    <w:p w14:paraId="659232DF" w14:textId="77777777" w:rsidR="000C5ADD" w:rsidRDefault="007F2DC1">
      <w:pPr>
        <w:spacing w:before="240" w:after="220"/>
        <w:rPr>
          <w:iCs/>
        </w:rPr>
      </w:pPr>
      <w:r>
        <w:rPr>
          <w:iCs/>
        </w:rPr>
        <w:t>Borghildur ERLINGSDÓTTIR (Ms.), Director General, Icelandic Intellectual Property Office, Reykjavík</w:t>
      </w:r>
    </w:p>
    <w:p w14:paraId="4E943C01" w14:textId="77777777" w:rsidR="000C5ADD" w:rsidRDefault="007F2DC1">
      <w:pPr>
        <w:spacing w:before="240" w:after="220"/>
        <w:rPr>
          <w:iCs/>
        </w:rPr>
      </w:pPr>
      <w:r>
        <w:rPr>
          <w:iCs/>
        </w:rPr>
        <w:t>Elfa Íshólm OLAFSDOTTIR (Ms.), Deputy Director General, Icelandic Intellectual Property Office, Reykjavík</w:t>
      </w:r>
    </w:p>
    <w:p w14:paraId="490CFF94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Sandra Theódóra ÁRNADÓTTIR (Ms.), Head of Legal, Icelandic Intellectual Property Office, Reykjavík</w:t>
      </w:r>
    </w:p>
    <w:p w14:paraId="7162F69F" w14:textId="77777777" w:rsidR="00C431D3" w:rsidRDefault="00C431D3">
      <w:pPr>
        <w:spacing w:before="240" w:after="220"/>
        <w:rPr>
          <w:iCs/>
        </w:rPr>
      </w:pPr>
    </w:p>
    <w:p w14:paraId="175E2CA9" w14:textId="0DBFF34B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ISRAËL/ISRAEL</w:t>
      </w:r>
    </w:p>
    <w:p w14:paraId="43033BA2" w14:textId="5F0BAAA0" w:rsidR="000C5ADD" w:rsidRDefault="007F2DC1">
      <w:pPr>
        <w:spacing w:before="240" w:after="220"/>
        <w:rPr>
          <w:iCs/>
        </w:rPr>
      </w:pPr>
      <w:r>
        <w:rPr>
          <w:iCs/>
        </w:rPr>
        <w:t xml:space="preserve">Daniel MERON (Mr.), Ambassador, Permanent Representative, </w:t>
      </w:r>
      <w:r w:rsidR="00182160">
        <w:rPr>
          <w:iCs/>
        </w:rPr>
        <w:t>Permanent Mission</w:t>
      </w:r>
      <w:r>
        <w:rPr>
          <w:iCs/>
        </w:rPr>
        <w:t>, Geneva</w:t>
      </w:r>
    </w:p>
    <w:p w14:paraId="6540E1C7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Mordechay</w:t>
      </w:r>
      <w:proofErr w:type="spellEnd"/>
      <w:r>
        <w:rPr>
          <w:iCs/>
        </w:rPr>
        <w:t xml:space="preserve"> SOREK (Mr.), Executive Director, Israel Patent Office, Justice, Jerusalem</w:t>
      </w:r>
    </w:p>
    <w:p w14:paraId="47FA0142" w14:textId="5D9D9A3C" w:rsidR="000C5ADD" w:rsidRDefault="007F2DC1">
      <w:pPr>
        <w:spacing w:before="240" w:after="220"/>
        <w:rPr>
          <w:iCs/>
        </w:rPr>
      </w:pPr>
      <w:r>
        <w:rPr>
          <w:iCs/>
        </w:rPr>
        <w:t>Keren WEINBERG (Ms.), Assistant to Political Adviser, Permanent Mission, Geneva</w:t>
      </w:r>
    </w:p>
    <w:p w14:paraId="06B0E45E" w14:textId="0232CF09" w:rsidR="000C5ADD" w:rsidRDefault="007F2DC1">
      <w:pPr>
        <w:spacing w:before="240" w:after="220"/>
        <w:rPr>
          <w:iCs/>
        </w:rPr>
      </w:pPr>
      <w:r>
        <w:rPr>
          <w:iCs/>
        </w:rPr>
        <w:t xml:space="preserve">Marco PANGALLO (Mr.), Adviser, </w:t>
      </w:r>
      <w:r w:rsidR="009C3372">
        <w:rPr>
          <w:iCs/>
        </w:rPr>
        <w:t>Ministry of Foreign Affairs</w:t>
      </w:r>
      <w:r>
        <w:rPr>
          <w:iCs/>
        </w:rPr>
        <w:t>, Geneva</w:t>
      </w:r>
    </w:p>
    <w:p w14:paraId="381DB3BB" w14:textId="31FCFCFC" w:rsidR="000C5ADD" w:rsidRDefault="007F2DC1">
      <w:pPr>
        <w:spacing w:before="240" w:after="220"/>
        <w:rPr>
          <w:iCs/>
        </w:rPr>
      </w:pPr>
      <w:r>
        <w:rPr>
          <w:iCs/>
        </w:rPr>
        <w:t xml:space="preserve">Waleed GADBAN (Mr.), Minister-counsellor, </w:t>
      </w:r>
      <w:r w:rsidR="0027144B">
        <w:rPr>
          <w:iCs/>
        </w:rPr>
        <w:t>Permanent Mission</w:t>
      </w:r>
      <w:r>
        <w:rPr>
          <w:iCs/>
        </w:rPr>
        <w:t>, Geneva</w:t>
      </w:r>
    </w:p>
    <w:p w14:paraId="47371D5C" w14:textId="51822963" w:rsidR="000C5ADD" w:rsidRDefault="007F2DC1">
      <w:pPr>
        <w:spacing w:before="240" w:after="220"/>
        <w:rPr>
          <w:iCs/>
        </w:rPr>
      </w:pPr>
      <w:r>
        <w:rPr>
          <w:iCs/>
        </w:rPr>
        <w:t>Karin HERMAN (Ms.), Technological Innovation manager, Israel Patent Office, Jerusalem</w:t>
      </w:r>
    </w:p>
    <w:p w14:paraId="528219C7" w14:textId="77777777" w:rsidR="000C5ADD" w:rsidRDefault="007F2DC1">
      <w:pPr>
        <w:spacing w:before="240" w:after="220"/>
        <w:rPr>
          <w:iCs/>
        </w:rPr>
      </w:pPr>
      <w:r>
        <w:rPr>
          <w:iCs/>
        </w:rPr>
        <w:t>Michael BART (Mr.), Director of PCT Division, Israel Patent Office, Ministry of Justice, Jerusalem</w:t>
      </w:r>
    </w:p>
    <w:p w14:paraId="1C3388C2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Olga VILSKER (Ms.), Director of PCT Division, Israel Patent Office, Jerusalem</w:t>
      </w:r>
    </w:p>
    <w:p w14:paraId="535DC9A1" w14:textId="77777777" w:rsidR="000C5ADD" w:rsidRDefault="007F2DC1">
      <w:pPr>
        <w:spacing w:before="240" w:after="220"/>
        <w:rPr>
          <w:iCs/>
        </w:rPr>
      </w:pPr>
      <w:r>
        <w:rPr>
          <w:iCs/>
        </w:rPr>
        <w:t>Renana PEARL CHISDAI (Ms.), Head of International Relations, Israel Patent Office, Ministry of Justice, Jerusalem</w:t>
      </w:r>
    </w:p>
    <w:p w14:paraId="5060BCD3" w14:textId="77777777" w:rsidR="00C431D3" w:rsidRDefault="00C431D3">
      <w:pPr>
        <w:spacing w:before="240" w:after="220"/>
        <w:rPr>
          <w:iCs/>
        </w:rPr>
      </w:pPr>
    </w:p>
    <w:p w14:paraId="40B806E3" w14:textId="7630B2B9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ITALIE/ITALY</w:t>
      </w:r>
    </w:p>
    <w:p w14:paraId="6442A8A1" w14:textId="53624D17" w:rsidR="000C5ADD" w:rsidRDefault="007F2DC1">
      <w:pPr>
        <w:spacing w:before="240" w:after="220"/>
        <w:rPr>
          <w:iCs/>
        </w:rPr>
      </w:pPr>
      <w:r>
        <w:rPr>
          <w:iCs/>
        </w:rPr>
        <w:t xml:space="preserve">Amedeo TETI (Mr.), Head of Market and Protection Department, Ministry of Enterprises and Made in Italy, </w:t>
      </w:r>
      <w:r w:rsidR="00986F3D">
        <w:rPr>
          <w:iCs/>
        </w:rPr>
        <w:t>Rome</w:t>
      </w:r>
    </w:p>
    <w:p w14:paraId="2E6C0308" w14:textId="7D344E42" w:rsidR="000C5ADD" w:rsidRPr="005C473D" w:rsidRDefault="007F2DC1">
      <w:pPr>
        <w:spacing w:before="240" w:after="220"/>
        <w:rPr>
          <w:iCs/>
          <w:lang w:val="it-IT"/>
        </w:rPr>
      </w:pPr>
      <w:r w:rsidRPr="005C473D">
        <w:rPr>
          <w:iCs/>
          <w:lang w:val="it-IT"/>
        </w:rPr>
        <w:t>Luigi Maria VIGNALI (Mr.), Ambassador, Permanent Representative, Permanent Mission, Geneva</w:t>
      </w:r>
    </w:p>
    <w:p w14:paraId="57972FB9" w14:textId="77777777" w:rsidR="000C5ADD" w:rsidRDefault="007F2DC1">
      <w:pPr>
        <w:spacing w:before="240" w:after="220"/>
        <w:rPr>
          <w:iCs/>
        </w:rPr>
      </w:pPr>
      <w:r>
        <w:rPr>
          <w:iCs/>
        </w:rPr>
        <w:t>Silvia BRUNO (Ms.), Head of Copyright Office, Ministry of Culture, Rome</w:t>
      </w:r>
    </w:p>
    <w:p w14:paraId="5B84E7F5" w14:textId="748AD7F9" w:rsidR="000C5ADD" w:rsidRDefault="007F2DC1">
      <w:pPr>
        <w:spacing w:before="240" w:after="220"/>
        <w:rPr>
          <w:iCs/>
        </w:rPr>
      </w:pPr>
      <w:r>
        <w:rPr>
          <w:iCs/>
        </w:rPr>
        <w:t>Marco Maria CERBO (Mr.</w:t>
      </w:r>
      <w:proofErr w:type="gramStart"/>
      <w:r>
        <w:rPr>
          <w:iCs/>
        </w:rPr>
        <w:t>),</w:t>
      </w:r>
      <w:r w:rsidR="005C473D">
        <w:rPr>
          <w:iCs/>
        </w:rPr>
        <w:t>Embassy</w:t>
      </w:r>
      <w:proofErr w:type="gramEnd"/>
      <w:r w:rsidR="005C473D">
        <w:rPr>
          <w:iCs/>
        </w:rPr>
        <w:t xml:space="preserve"> Counsellor</w:t>
      </w:r>
      <w:r>
        <w:rPr>
          <w:iCs/>
        </w:rPr>
        <w:t xml:space="preserve">, Ministry of Foreign Affairs and International Cooperation, </w:t>
      </w:r>
      <w:r w:rsidR="00986F3D">
        <w:rPr>
          <w:iCs/>
        </w:rPr>
        <w:t>Rome</w:t>
      </w:r>
    </w:p>
    <w:p w14:paraId="2B52B277" w14:textId="0D8C6DFC" w:rsidR="000C5ADD" w:rsidRPr="00E013F5" w:rsidRDefault="007F2DC1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 xml:space="preserve">Stefano PISOTTI (Mr.), Minister, Deputy Permanent Representative, </w:t>
      </w:r>
      <w:r w:rsidR="00E91DC7" w:rsidRPr="00E013F5">
        <w:rPr>
          <w:iCs/>
          <w:lang w:val="it-IT"/>
        </w:rPr>
        <w:t>Permanent Mission</w:t>
      </w:r>
      <w:r w:rsidR="00F02BE7" w:rsidRPr="00E013F5">
        <w:rPr>
          <w:iCs/>
          <w:lang w:val="it-IT"/>
        </w:rPr>
        <w:t xml:space="preserve">, </w:t>
      </w:r>
      <w:r w:rsidRPr="00E013F5">
        <w:rPr>
          <w:iCs/>
          <w:lang w:val="it-IT"/>
        </w:rPr>
        <w:t>Geneva</w:t>
      </w:r>
    </w:p>
    <w:p w14:paraId="7E66EEDC" w14:textId="5F642035" w:rsidR="000C5ADD" w:rsidRDefault="007F2DC1">
      <w:pPr>
        <w:spacing w:before="240" w:after="220"/>
        <w:rPr>
          <w:iCs/>
        </w:rPr>
      </w:pPr>
      <w:r>
        <w:rPr>
          <w:iCs/>
        </w:rPr>
        <w:t>Valerio CENDALI PIGNATELLI (Mr.), Coordinator Science, Technology &amp; Intellectual Property, Permanent Mission, Geneva</w:t>
      </w:r>
    </w:p>
    <w:p w14:paraId="267C96A8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Alessandro DE PAROLIS (Mr.), RO/IT – DO/IT main contact, Italian Patent and Trademark Office, Ministry of Enterprises and Made in Italy, Rome</w:t>
      </w:r>
    </w:p>
    <w:p w14:paraId="49A2992C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Alfonso PIANTEDOSI (Mr.), Head of Trademark and design office, Italian Patent and Trademark Office, Ministry of Enterprises and Made in Italy, Rome</w:t>
      </w:r>
    </w:p>
    <w:p w14:paraId="7FCF72A7" w14:textId="77777777" w:rsidR="000C5ADD" w:rsidRDefault="007F2DC1">
      <w:pPr>
        <w:spacing w:before="240" w:after="220"/>
        <w:rPr>
          <w:iCs/>
        </w:rPr>
      </w:pPr>
      <w:r>
        <w:rPr>
          <w:iCs/>
        </w:rPr>
        <w:t>Claudia CIVETTI (Ms.), Officer, Italian Patent and Trademark Office, Ministry of Enterprises and Made in Italy, Rome</w:t>
      </w:r>
    </w:p>
    <w:p w14:paraId="6EDAE5B8" w14:textId="1F346BEB" w:rsidR="000C5ADD" w:rsidRDefault="007F2DC1">
      <w:pPr>
        <w:spacing w:before="240" w:after="220"/>
        <w:rPr>
          <w:iCs/>
        </w:rPr>
      </w:pPr>
      <w:r>
        <w:rPr>
          <w:iCs/>
        </w:rPr>
        <w:t>Claudia FEDERICI (Ms.), Patent Examiner, Italian Patent and Trademark Office, Ministry of Enterprises and Made in Italy, Rom</w:t>
      </w:r>
      <w:r w:rsidR="00AC224F">
        <w:rPr>
          <w:iCs/>
        </w:rPr>
        <w:t>e</w:t>
      </w:r>
    </w:p>
    <w:p w14:paraId="27565013" w14:textId="77777777" w:rsidR="000C5ADD" w:rsidRDefault="007F2DC1">
      <w:pPr>
        <w:spacing w:before="240" w:after="220"/>
        <w:rPr>
          <w:iCs/>
        </w:rPr>
      </w:pPr>
      <w:r>
        <w:rPr>
          <w:iCs/>
        </w:rPr>
        <w:t>Delfina AUTIERO (Ms.), Senior expert officer, Italian Patent and Trademark Office, Ministry of Enterprises and Made in Italy, Rome</w:t>
      </w:r>
    </w:p>
    <w:p w14:paraId="1472FF86" w14:textId="3A9A3F10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>Gabriella METE (Ms.), Specialist, UIBM, M</w:t>
      </w:r>
      <w:r w:rsidR="005C473D" w:rsidRPr="00E013F5">
        <w:rPr>
          <w:iCs/>
        </w:rPr>
        <w:t>inistry of Enterp</w:t>
      </w:r>
      <w:r w:rsidR="005C473D">
        <w:rPr>
          <w:iCs/>
        </w:rPr>
        <w:t>rises and Made in Italy</w:t>
      </w:r>
      <w:r w:rsidRPr="00E013F5">
        <w:rPr>
          <w:iCs/>
        </w:rPr>
        <w:t>, Rome</w:t>
      </w:r>
    </w:p>
    <w:p w14:paraId="6F39EDDC" w14:textId="76088F2A" w:rsidR="000C5ADD" w:rsidRDefault="007F2DC1">
      <w:pPr>
        <w:spacing w:before="240" w:after="220"/>
        <w:rPr>
          <w:iCs/>
        </w:rPr>
      </w:pPr>
      <w:r>
        <w:rPr>
          <w:iCs/>
        </w:rPr>
        <w:t>Loredana GUGLIELMETTI (Ms.), Head</w:t>
      </w:r>
      <w:r w:rsidR="0025199E">
        <w:rPr>
          <w:iCs/>
        </w:rPr>
        <w:t>,</w:t>
      </w:r>
      <w:r>
        <w:rPr>
          <w:iCs/>
        </w:rPr>
        <w:t xml:space="preserve"> Patent Division, Italian Patent and Trademark Office, Ministry of Enterprises and Made in Italy, Rome</w:t>
      </w:r>
    </w:p>
    <w:p w14:paraId="32AF4C32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Manuela CAPRARA (Ms.), Patent examiner, Italian Patent and Trademark Office, Rome</w:t>
      </w:r>
    </w:p>
    <w:p w14:paraId="461662AF" w14:textId="391CE7F8" w:rsidR="000C5ADD" w:rsidRDefault="007F2DC1">
      <w:pPr>
        <w:spacing w:before="240" w:after="220"/>
        <w:rPr>
          <w:iCs/>
        </w:rPr>
      </w:pPr>
      <w:r>
        <w:rPr>
          <w:iCs/>
        </w:rPr>
        <w:t xml:space="preserve">Rosamaria MANGIACASALE (Ms.), Patent Examiner, Italian Patent and Trademark Office, Ministry of Enterprises and Made in Italy, </w:t>
      </w:r>
      <w:r w:rsidR="00986F3D">
        <w:rPr>
          <w:iCs/>
        </w:rPr>
        <w:t>Rome</w:t>
      </w:r>
    </w:p>
    <w:p w14:paraId="43CFE888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Vincenzo CARROZZINO (Mr.), Senior official, Ministry of Agriculture, Rome</w:t>
      </w:r>
    </w:p>
    <w:p w14:paraId="2A38FFD6" w14:textId="24FBE784" w:rsidR="000C5ADD" w:rsidRPr="005C473D" w:rsidRDefault="007F2DC1">
      <w:pPr>
        <w:spacing w:before="240" w:after="220"/>
        <w:rPr>
          <w:iCs/>
          <w:lang w:val="it-IT"/>
        </w:rPr>
      </w:pPr>
      <w:r w:rsidRPr="005C473D">
        <w:rPr>
          <w:iCs/>
          <w:lang w:val="it-IT"/>
        </w:rPr>
        <w:t xml:space="preserve">Arianna FORTE (Ms.), Intern, Permanent </w:t>
      </w:r>
      <w:r w:rsidR="00A16499" w:rsidRPr="005C473D">
        <w:rPr>
          <w:iCs/>
          <w:lang w:val="it-IT"/>
        </w:rPr>
        <w:t>Mission</w:t>
      </w:r>
      <w:r w:rsidRPr="005C473D">
        <w:rPr>
          <w:iCs/>
          <w:lang w:val="it-IT"/>
        </w:rPr>
        <w:t>, Geneva</w:t>
      </w:r>
    </w:p>
    <w:p w14:paraId="34DD3D11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Daniela MALASPINA (Ms.), Employee, Ministry of Foreign Affairs and International Cooperation, Rome</w:t>
      </w:r>
    </w:p>
    <w:p w14:paraId="65E8C675" w14:textId="77777777" w:rsidR="000C5ADD" w:rsidRDefault="007F2DC1">
      <w:pPr>
        <w:spacing w:before="240" w:after="220"/>
        <w:rPr>
          <w:iCs/>
        </w:rPr>
      </w:pPr>
      <w:r>
        <w:rPr>
          <w:iCs/>
        </w:rPr>
        <w:t>Elisa ANGIULLI (Ms.), Officer, Italian Patent and Trademark Office, Ministry of Enterprises and Made in Italy, Rome</w:t>
      </w:r>
    </w:p>
    <w:p w14:paraId="4066E6D2" w14:textId="4A721397" w:rsidR="000C5ADD" w:rsidRDefault="007F2DC1">
      <w:pPr>
        <w:spacing w:before="240" w:after="220"/>
        <w:rPr>
          <w:iCs/>
        </w:rPr>
      </w:pPr>
      <w:r>
        <w:rPr>
          <w:iCs/>
        </w:rPr>
        <w:t>Mario AZZELLA (Mr.), Officer-Copyright Service, Ministry of Culture, Rom</w:t>
      </w:r>
      <w:r w:rsidR="00C62669">
        <w:rPr>
          <w:iCs/>
        </w:rPr>
        <w:t>e</w:t>
      </w:r>
    </w:p>
    <w:p w14:paraId="409A4B11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Sara GENTILI (Ms.), Officer copyright, Ministry of Culture, Rome</w:t>
      </w:r>
    </w:p>
    <w:p w14:paraId="21BCEF1F" w14:textId="15666C56" w:rsidR="000C5ADD" w:rsidRDefault="007F2DC1">
      <w:pPr>
        <w:spacing w:before="240" w:after="220"/>
        <w:rPr>
          <w:iCs/>
        </w:rPr>
      </w:pPr>
      <w:r>
        <w:rPr>
          <w:iCs/>
        </w:rPr>
        <w:t>Simona MARZETTI (Ms.), Head of European and international affairs, Italian Patent and Trademark Office, Ministry of Enterprises and Made in Italy, Rom</w:t>
      </w:r>
      <w:r w:rsidR="007B3085">
        <w:rPr>
          <w:iCs/>
        </w:rPr>
        <w:t>e</w:t>
      </w:r>
    </w:p>
    <w:p w14:paraId="40F12C6E" w14:textId="77777777" w:rsidR="000C5ADD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Tiziana ZUGLIANO (Ms.), Trade attaché, Permanent Mission, Geneva</w:t>
      </w:r>
    </w:p>
    <w:p w14:paraId="4CA8298E" w14:textId="77777777" w:rsidR="00C431D3" w:rsidRPr="000F4D04" w:rsidRDefault="00C431D3">
      <w:pPr>
        <w:spacing w:before="240" w:after="220"/>
        <w:rPr>
          <w:iCs/>
          <w:lang w:val="it-IT"/>
        </w:rPr>
      </w:pPr>
    </w:p>
    <w:p w14:paraId="141FDF23" w14:textId="0FB91F47" w:rsidR="000C5ADD" w:rsidRPr="00E013F5" w:rsidRDefault="007F2DC1">
      <w:pPr>
        <w:spacing w:before="240" w:after="220"/>
        <w:rPr>
          <w:u w:val="single"/>
        </w:rPr>
      </w:pPr>
      <w:r w:rsidRPr="00E013F5">
        <w:rPr>
          <w:u w:val="single"/>
        </w:rPr>
        <w:t>JAMAÏQUE/JAMAICA</w:t>
      </w:r>
    </w:p>
    <w:p w14:paraId="14429D74" w14:textId="77777777" w:rsidR="000C5ADD" w:rsidRDefault="007F2DC1">
      <w:pPr>
        <w:spacing w:before="240" w:after="220"/>
        <w:rPr>
          <w:iCs/>
        </w:rPr>
      </w:pPr>
      <w:r>
        <w:rPr>
          <w:iCs/>
        </w:rPr>
        <w:t>Aubyn HILL (Mr.), Minister, Ministry of Industry, Investment and Commerce, Kingston</w:t>
      </w:r>
    </w:p>
    <w:p w14:paraId="0FCBB080" w14:textId="180CBF99" w:rsidR="000C5ADD" w:rsidRDefault="007F2DC1">
      <w:pPr>
        <w:spacing w:before="240" w:after="220"/>
        <w:rPr>
          <w:iCs/>
        </w:rPr>
      </w:pPr>
      <w:r>
        <w:rPr>
          <w:iCs/>
        </w:rPr>
        <w:t>Richard BROWN (Mr.), Ambassador</w:t>
      </w:r>
      <w:r w:rsidR="00640087">
        <w:rPr>
          <w:iCs/>
        </w:rPr>
        <w:t xml:space="preserve">, </w:t>
      </w:r>
      <w:r>
        <w:rPr>
          <w:iCs/>
        </w:rPr>
        <w:t>Permanent Representative, Ministry of Foreign Affairs and Foreign Trade of Jamaica, Gen</w:t>
      </w:r>
      <w:r w:rsidR="005951A5">
        <w:rPr>
          <w:iCs/>
        </w:rPr>
        <w:t>eva</w:t>
      </w:r>
    </w:p>
    <w:p w14:paraId="5102547E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Lilyclaire BELLAMY (Ms.), Executive Director, Jamaica Intellectual Property Office, Industry Investment and Commerce, Kingston</w:t>
      </w:r>
    </w:p>
    <w:p w14:paraId="218D3E6A" w14:textId="0C504C1C" w:rsidR="000C5ADD" w:rsidRDefault="007F2DC1" w:rsidP="00C431D3">
      <w:pPr>
        <w:spacing w:before="240" w:after="220"/>
        <w:rPr>
          <w:iCs/>
        </w:rPr>
      </w:pPr>
      <w:r>
        <w:rPr>
          <w:iCs/>
        </w:rPr>
        <w:t xml:space="preserve">Brandon CROOKS (Mr.), First Secretary, Permanent Mission, </w:t>
      </w:r>
      <w:r w:rsidR="00E9796A">
        <w:rPr>
          <w:iCs/>
        </w:rPr>
        <w:t>Geneva</w:t>
      </w:r>
    </w:p>
    <w:p w14:paraId="5E2F978F" w14:textId="77777777" w:rsidR="00C431D3" w:rsidRDefault="00C431D3" w:rsidP="00C431D3">
      <w:pPr>
        <w:spacing w:before="240" w:after="220"/>
        <w:rPr>
          <w:iCs/>
        </w:rPr>
      </w:pPr>
    </w:p>
    <w:p w14:paraId="1308AD54" w14:textId="031B9FAC" w:rsidR="000C5ADD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JAPON/JAPAN</w:t>
      </w:r>
    </w:p>
    <w:p w14:paraId="41979AFC" w14:textId="5E147464" w:rsidR="00CA43DA" w:rsidRDefault="00CA43DA" w:rsidP="00CA43DA">
      <w:pPr>
        <w:spacing w:before="240" w:after="220"/>
        <w:rPr>
          <w:iCs/>
        </w:rPr>
      </w:pPr>
      <w:r>
        <w:rPr>
          <w:iCs/>
        </w:rPr>
        <w:t>KASAI Yasuyuki (Mr.), Commissioner, Patent Office, Tokyo</w:t>
      </w:r>
    </w:p>
    <w:p w14:paraId="72B849BC" w14:textId="1556E8F9" w:rsidR="005C473D" w:rsidRPr="00CA43DA" w:rsidRDefault="005C473D" w:rsidP="005C473D">
      <w:pPr>
        <w:spacing w:before="240" w:after="220"/>
        <w:rPr>
          <w:iCs/>
        </w:rPr>
      </w:pPr>
      <w:r>
        <w:rPr>
          <w:iCs/>
        </w:rPr>
        <w:t>YASUDA Futoshi (Mr.), Deputy Commissioner, Patent Office, Tokyo</w:t>
      </w:r>
    </w:p>
    <w:p w14:paraId="63E1F3CE" w14:textId="7F84798D" w:rsidR="000C5ADD" w:rsidRDefault="007F2DC1">
      <w:pPr>
        <w:spacing w:before="240" w:after="220"/>
        <w:rPr>
          <w:iCs/>
        </w:rPr>
      </w:pPr>
      <w:r>
        <w:rPr>
          <w:iCs/>
        </w:rPr>
        <w:t>NAGAI Katsuro (Mr.), Ambassador, Permanent Mission, Geneva</w:t>
      </w:r>
    </w:p>
    <w:p w14:paraId="5D3A712E" w14:textId="77777777" w:rsidR="000C5ADD" w:rsidRDefault="007F2DC1">
      <w:pPr>
        <w:spacing w:before="240" w:after="220"/>
        <w:rPr>
          <w:iCs/>
        </w:rPr>
      </w:pPr>
      <w:r>
        <w:rPr>
          <w:iCs/>
        </w:rPr>
        <w:t>YOSHIKAI Hirono (Mr.), Deputy Director, Ministry of Foreign Affairs, Tokyo</w:t>
      </w:r>
    </w:p>
    <w:p w14:paraId="1E2319E1" w14:textId="77777777" w:rsidR="000C5ADD" w:rsidRDefault="007F2DC1">
      <w:pPr>
        <w:spacing w:before="240" w:after="220"/>
        <w:rPr>
          <w:iCs/>
        </w:rPr>
      </w:pPr>
      <w:r>
        <w:rPr>
          <w:iCs/>
        </w:rPr>
        <w:t>YOSHIMORI Akira (Mr.), Director of IP, Japan Patent Office, Ministry of Economy, Trade and Industry, Düsseldorf</w:t>
      </w:r>
    </w:p>
    <w:p w14:paraId="5449669B" w14:textId="7D817D25" w:rsidR="00CA43DA" w:rsidRPr="00CA43DA" w:rsidRDefault="00CA43DA" w:rsidP="00CA43DA">
      <w:pPr>
        <w:spacing w:before="240" w:after="220"/>
        <w:rPr>
          <w:iCs/>
          <w:lang w:val="it-IT"/>
        </w:rPr>
      </w:pPr>
      <w:r w:rsidRPr="00CA43DA">
        <w:rPr>
          <w:iCs/>
          <w:lang w:val="it-IT"/>
        </w:rPr>
        <w:t>KONDO Norifumi (Mr.), Minister, Permanent Mission, Geneva</w:t>
      </w:r>
    </w:p>
    <w:p w14:paraId="48E4DFF0" w14:textId="18381CF2" w:rsidR="000C5ADD" w:rsidRDefault="007F2DC1">
      <w:pPr>
        <w:spacing w:before="240" w:after="220"/>
        <w:rPr>
          <w:iCs/>
        </w:rPr>
      </w:pPr>
      <w:r>
        <w:rPr>
          <w:iCs/>
        </w:rPr>
        <w:t>ITO Yuichi (Mr.), Counsellor, Permanent Mission, Geneva</w:t>
      </w:r>
    </w:p>
    <w:p w14:paraId="11E24CBE" w14:textId="5A13E982" w:rsidR="000C5ADD" w:rsidRDefault="007F2DC1">
      <w:pPr>
        <w:spacing w:before="240" w:after="220"/>
        <w:rPr>
          <w:iCs/>
        </w:rPr>
      </w:pPr>
      <w:r>
        <w:rPr>
          <w:iCs/>
        </w:rPr>
        <w:t>KAINUMA Kenji (Mr.), Director, Regional Cooperation Office, Patent Office, Tokyo</w:t>
      </w:r>
    </w:p>
    <w:p w14:paraId="4C34B6A9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KOBAYASHI </w:t>
      </w:r>
      <w:proofErr w:type="spellStart"/>
      <w:r>
        <w:rPr>
          <w:iCs/>
        </w:rPr>
        <w:t>Katsuyoshi</w:t>
      </w:r>
      <w:proofErr w:type="spellEnd"/>
      <w:r>
        <w:rPr>
          <w:iCs/>
        </w:rPr>
        <w:t xml:space="preserve"> (Mr.), Director for the International Copyright of Japan, Agency for Cultural Affairs, Tokyo</w:t>
      </w:r>
    </w:p>
    <w:p w14:paraId="4E95F432" w14:textId="6F8AB0DE" w:rsidR="000C5ADD" w:rsidRDefault="005C473D">
      <w:pPr>
        <w:spacing w:before="240" w:after="220"/>
        <w:rPr>
          <w:iCs/>
        </w:rPr>
      </w:pPr>
      <w:r>
        <w:rPr>
          <w:iCs/>
        </w:rPr>
        <w:lastRenderedPageBreak/>
        <w:t xml:space="preserve">SATO Yoshinobu (Mr.), Director for Intellectual Property, Japan External Trade Organization / Japan Patent Office, </w:t>
      </w:r>
      <w:proofErr w:type="spellStart"/>
      <w:r>
        <w:rPr>
          <w:iCs/>
        </w:rPr>
        <w:t>Düsseldorf</w:t>
      </w:r>
      <w:r w:rsidR="007F2DC1">
        <w:rPr>
          <w:iCs/>
        </w:rPr>
        <w:t>KOMATSUZAKI</w:t>
      </w:r>
      <w:proofErr w:type="spellEnd"/>
      <w:r w:rsidR="007F2DC1">
        <w:rPr>
          <w:iCs/>
        </w:rPr>
        <w:t xml:space="preserve"> Yasutaka (Mr.), First Secretary, Ministry of Foreign Affairs, Geneva</w:t>
      </w:r>
    </w:p>
    <w:p w14:paraId="1A5E7F0C" w14:textId="77777777" w:rsidR="000C5ADD" w:rsidRDefault="007F2DC1">
      <w:pPr>
        <w:spacing w:before="240" w:after="220"/>
        <w:rPr>
          <w:iCs/>
        </w:rPr>
      </w:pPr>
      <w:r>
        <w:rPr>
          <w:iCs/>
        </w:rPr>
        <w:t>KUROSHIMA Keiko (Ms.), Director, Multilateral Policy Office, Patent Office, Tokyo</w:t>
      </w:r>
    </w:p>
    <w:p w14:paraId="52AD94CC" w14:textId="77777777" w:rsidR="000C5ADD" w:rsidRDefault="007F2DC1">
      <w:pPr>
        <w:spacing w:before="240" w:after="220"/>
        <w:rPr>
          <w:iCs/>
        </w:rPr>
      </w:pPr>
      <w:r>
        <w:rPr>
          <w:iCs/>
        </w:rPr>
        <w:t>KUZUYA Kohei (Mr.), Assistant Director, Patent Office, Tokyo</w:t>
      </w:r>
    </w:p>
    <w:p w14:paraId="20F98C06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CARTAN Louise Naoko (Ms.), </w:t>
      </w:r>
      <w:proofErr w:type="spellStart"/>
      <w:r w:rsidRPr="000F4D04">
        <w:rPr>
          <w:iCs/>
          <w:lang w:val="fr-FR"/>
        </w:rPr>
        <w:t>Interpreter</w:t>
      </w:r>
      <w:proofErr w:type="spellEnd"/>
      <w:r w:rsidRPr="000F4D04">
        <w:rPr>
          <w:iCs/>
          <w:lang w:val="fr-FR"/>
        </w:rPr>
        <w:t xml:space="preserve">, International </w:t>
      </w:r>
      <w:proofErr w:type="spellStart"/>
      <w:r w:rsidRPr="000F4D04">
        <w:rPr>
          <w:iCs/>
          <w:lang w:val="fr-FR"/>
        </w:rPr>
        <w:t>Affairs</w:t>
      </w:r>
      <w:proofErr w:type="spellEnd"/>
      <w:r w:rsidRPr="000F4D04">
        <w:rPr>
          <w:iCs/>
          <w:lang w:val="fr-FR"/>
        </w:rPr>
        <w:t>, JPO, Gif-sur-Yvette</w:t>
      </w:r>
    </w:p>
    <w:p w14:paraId="10BA87D1" w14:textId="77777777" w:rsidR="000C5ADD" w:rsidRDefault="007F2DC1">
      <w:pPr>
        <w:spacing w:before="240" w:after="220"/>
        <w:rPr>
          <w:iCs/>
        </w:rPr>
      </w:pPr>
      <w:r>
        <w:rPr>
          <w:iCs/>
        </w:rPr>
        <w:t>MUKUNO Saaya (Ms.), Administrative Officer, Patent Office, Tokyo</w:t>
      </w:r>
    </w:p>
    <w:p w14:paraId="1B905B57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SAWADA Naoko (Ms.), Conference Interpreter, JPO, Brighton</w:t>
      </w:r>
    </w:p>
    <w:p w14:paraId="2FFAD0BC" w14:textId="77777777" w:rsidR="000C5ADD" w:rsidRDefault="007F2DC1">
      <w:pPr>
        <w:spacing w:before="240" w:after="220"/>
        <w:rPr>
          <w:iCs/>
        </w:rPr>
      </w:pPr>
      <w:r>
        <w:rPr>
          <w:iCs/>
        </w:rPr>
        <w:t>TODA Naomi (Ms.), Interpreter, JPO, Zurich</w:t>
      </w:r>
    </w:p>
    <w:p w14:paraId="5EF59D4A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NISHIOKA </w:t>
      </w:r>
      <w:proofErr w:type="spellStart"/>
      <w:r>
        <w:rPr>
          <w:iCs/>
        </w:rPr>
        <w:t>Takahisa</w:t>
      </w:r>
      <w:proofErr w:type="spellEnd"/>
      <w:r>
        <w:rPr>
          <w:iCs/>
        </w:rPr>
        <w:t xml:space="preserve"> (Mr.), Deputy Director, Patent Office, Tokyo</w:t>
      </w:r>
    </w:p>
    <w:p w14:paraId="3DE07C2E" w14:textId="77777777" w:rsidR="000C5ADD" w:rsidRDefault="007F2DC1">
      <w:pPr>
        <w:spacing w:before="240" w:after="220"/>
        <w:rPr>
          <w:iCs/>
        </w:rPr>
      </w:pPr>
      <w:r>
        <w:rPr>
          <w:iCs/>
        </w:rPr>
        <w:t>OKAMOTO Ryoko (Ms.), Independent, Conference Interpreter, JPO, Boulogne-Billancourt</w:t>
      </w:r>
    </w:p>
    <w:p w14:paraId="4B2F4164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SAKAI Yuka (Ms.), Assistant Director, Patent Office, Tokyo</w:t>
      </w:r>
    </w:p>
    <w:p w14:paraId="58FB676C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SATO Koki (Mr.), Assistant Director, Patent Office, Chiyoda-</w:t>
      </w:r>
      <w:proofErr w:type="spellStart"/>
      <w:r>
        <w:rPr>
          <w:iCs/>
        </w:rPr>
        <w:t>ku</w:t>
      </w:r>
      <w:proofErr w:type="spellEnd"/>
    </w:p>
    <w:p w14:paraId="69ABCA09" w14:textId="77777777" w:rsidR="000C5ADD" w:rsidRDefault="007F2DC1">
      <w:pPr>
        <w:spacing w:before="240" w:after="220"/>
        <w:rPr>
          <w:iCs/>
        </w:rPr>
      </w:pPr>
      <w:r>
        <w:rPr>
          <w:iCs/>
        </w:rPr>
        <w:t>SHIZUNO Tomoki (Mr.), Deputy Director, Patent Office, Tokyo</w:t>
      </w:r>
    </w:p>
    <w:p w14:paraId="084C501F" w14:textId="77777777" w:rsidR="000C5ADD" w:rsidRDefault="007F2DC1">
      <w:pPr>
        <w:spacing w:before="240" w:after="220"/>
        <w:rPr>
          <w:iCs/>
        </w:rPr>
      </w:pPr>
      <w:r>
        <w:rPr>
          <w:iCs/>
        </w:rPr>
        <w:t>SUGITA Kazuyuki (Mr.), Assistant Director, Patent Office, Tokyo</w:t>
      </w:r>
    </w:p>
    <w:p w14:paraId="4BD2FDE3" w14:textId="77777777" w:rsidR="000C5ADD" w:rsidRDefault="007F2DC1">
      <w:pPr>
        <w:spacing w:before="240" w:after="220"/>
        <w:rPr>
          <w:iCs/>
        </w:rPr>
      </w:pPr>
      <w:r>
        <w:rPr>
          <w:iCs/>
        </w:rPr>
        <w:t>TAKESHIGE Tatsuo (Mr.), Director, Patent Office, Tokyo</w:t>
      </w:r>
    </w:p>
    <w:p w14:paraId="0AE1EC27" w14:textId="77777777" w:rsidR="000C5ADD" w:rsidRDefault="007F2DC1">
      <w:pPr>
        <w:spacing w:before="240" w:after="220"/>
        <w:rPr>
          <w:iCs/>
        </w:rPr>
      </w:pPr>
      <w:r>
        <w:rPr>
          <w:iCs/>
        </w:rPr>
        <w:t>TOMITA Saki (Ms.), Unit Chief, Agency for Cultural Affairs, Tokyo</w:t>
      </w:r>
    </w:p>
    <w:p w14:paraId="17F9B562" w14:textId="77777777" w:rsidR="00CA43DA" w:rsidRDefault="00CA43DA">
      <w:pPr>
        <w:spacing w:before="240" w:after="220"/>
        <w:rPr>
          <w:iCs/>
        </w:rPr>
      </w:pPr>
    </w:p>
    <w:p w14:paraId="6000FEE6" w14:textId="7351E54E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JORDANIE/JORDAN</w:t>
      </w:r>
    </w:p>
    <w:p w14:paraId="691FAAC0" w14:textId="75B653C4" w:rsidR="000C5ADD" w:rsidRDefault="007F2DC1">
      <w:pPr>
        <w:spacing w:before="240" w:after="220"/>
        <w:rPr>
          <w:iCs/>
        </w:rPr>
      </w:pPr>
      <w:r>
        <w:rPr>
          <w:iCs/>
        </w:rPr>
        <w:t>Akram HARAHSHEH (Mr.), Ambassador</w:t>
      </w:r>
      <w:r w:rsidR="00761CE2">
        <w:rPr>
          <w:iCs/>
        </w:rPr>
        <w:t>,</w:t>
      </w:r>
      <w:r>
        <w:rPr>
          <w:iCs/>
        </w:rPr>
        <w:t xml:space="preserve"> Permanent Representative, Permanent Mission</w:t>
      </w:r>
      <w:r w:rsidR="0051644E">
        <w:rPr>
          <w:iCs/>
        </w:rPr>
        <w:t>,</w:t>
      </w:r>
      <w:r>
        <w:rPr>
          <w:iCs/>
        </w:rPr>
        <w:t xml:space="preserve"> Geneva</w:t>
      </w:r>
    </w:p>
    <w:p w14:paraId="6CDFE3C6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Firass</w:t>
      </w:r>
      <w:proofErr w:type="spellEnd"/>
      <w:r>
        <w:rPr>
          <w:iCs/>
        </w:rPr>
        <w:t xml:space="preserve"> DARABAH (Mr.), Director General, Department of The National Library, Ministry of Culture, Amman</w:t>
      </w:r>
    </w:p>
    <w:p w14:paraId="4DA34D63" w14:textId="6EB86A01" w:rsidR="000C5ADD" w:rsidRDefault="007F2DC1">
      <w:pPr>
        <w:spacing w:before="240" w:after="220"/>
        <w:rPr>
          <w:iCs/>
        </w:rPr>
      </w:pPr>
      <w:r>
        <w:rPr>
          <w:iCs/>
        </w:rPr>
        <w:t>Raya ALNSOUR (Ms.), Director, Directorate of Industrial Property Protection, Ministry of Industry, Trade and Supply, Amman</w:t>
      </w:r>
    </w:p>
    <w:p w14:paraId="33EC5EDD" w14:textId="33C7A678" w:rsidR="000C5ADD" w:rsidRDefault="007F2DC1">
      <w:pPr>
        <w:spacing w:before="240" w:after="220"/>
        <w:rPr>
          <w:iCs/>
        </w:rPr>
      </w:pPr>
      <w:r>
        <w:rPr>
          <w:iCs/>
        </w:rPr>
        <w:t>Ghadeer ELFAYEZ (Ms.), Advisor, Permanent Mission, Geneva</w:t>
      </w:r>
    </w:p>
    <w:p w14:paraId="7897CDAB" w14:textId="0D4A180C" w:rsidR="000C5ADD" w:rsidRPr="005C473D" w:rsidRDefault="007F2DC1">
      <w:pPr>
        <w:spacing w:before="240" w:after="220"/>
        <w:rPr>
          <w:iCs/>
          <w:lang w:val="it-IT"/>
        </w:rPr>
      </w:pPr>
      <w:r w:rsidRPr="005C473D">
        <w:rPr>
          <w:iCs/>
          <w:lang w:val="it-IT"/>
        </w:rPr>
        <w:t xml:space="preserve">Charlotte Lina ORIEUX (Ms.), Intern, Permanent Mission, </w:t>
      </w:r>
      <w:r w:rsidR="007855E1" w:rsidRPr="005C473D">
        <w:rPr>
          <w:iCs/>
          <w:lang w:val="it-IT"/>
        </w:rPr>
        <w:t>Geneva</w:t>
      </w:r>
    </w:p>
    <w:p w14:paraId="6A677623" w14:textId="6E893EA7" w:rsidR="000C5ADD" w:rsidRPr="005C473D" w:rsidRDefault="007F2DC1">
      <w:pPr>
        <w:spacing w:before="240" w:after="220"/>
        <w:rPr>
          <w:iCs/>
          <w:lang w:val="it-IT"/>
        </w:rPr>
      </w:pPr>
      <w:r w:rsidRPr="005C473D">
        <w:rPr>
          <w:iCs/>
          <w:lang w:val="it-IT"/>
        </w:rPr>
        <w:t>Martina MAESTRI (Ms.), Intern, Permanent Mission, Geneva</w:t>
      </w:r>
    </w:p>
    <w:p w14:paraId="759DAAA8" w14:textId="77777777" w:rsidR="00C431D3" w:rsidRPr="00E013F5" w:rsidRDefault="00C431D3">
      <w:pPr>
        <w:spacing w:before="240" w:after="220"/>
        <w:rPr>
          <w:iCs/>
          <w:lang w:val="it-IT"/>
        </w:rPr>
      </w:pPr>
    </w:p>
    <w:p w14:paraId="4DC9B4A2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KAZAKHSTAN</w:t>
      </w:r>
    </w:p>
    <w:p w14:paraId="1E6E7C5A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lastRenderedPageBreak/>
        <w:t>Yerlan</w:t>
      </w:r>
      <w:proofErr w:type="spellEnd"/>
      <w:r>
        <w:rPr>
          <w:iCs/>
        </w:rPr>
        <w:t xml:space="preserve"> SARSEMBAYEV (Mr.), Minister of Justice, Ministry of Justice of the Republic of Kazakhstan, Astana</w:t>
      </w:r>
    </w:p>
    <w:p w14:paraId="16420F8C" w14:textId="74105839" w:rsidR="000C5ADD" w:rsidRDefault="007F2DC1">
      <w:pPr>
        <w:spacing w:before="240" w:after="220"/>
        <w:rPr>
          <w:iCs/>
        </w:rPr>
      </w:pPr>
      <w:r>
        <w:rPr>
          <w:iCs/>
        </w:rPr>
        <w:t>Kairat TOREBAYEV (Mr.), Ambassador, Permanent Mission, Geneva</w:t>
      </w:r>
    </w:p>
    <w:p w14:paraId="6A9DAC69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Sabit AKHMETOV (Mr.), Director, RSE «National Institute of Intellectual Property» CIP MJ RK, Astana</w:t>
      </w:r>
    </w:p>
    <w:p w14:paraId="287E06F2" w14:textId="77777777" w:rsidR="000C5ADD" w:rsidRDefault="007F2DC1">
      <w:pPr>
        <w:spacing w:before="240" w:after="220"/>
        <w:rPr>
          <w:iCs/>
        </w:rPr>
      </w:pPr>
      <w:r>
        <w:rPr>
          <w:iCs/>
        </w:rPr>
        <w:t>Sholpan ABDREYEVA (Ms.), Chairperson of the Committee of Intellectual Property Rights, Ministry of Justice, Astana</w:t>
      </w:r>
    </w:p>
    <w:p w14:paraId="6D759F4A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Adema ISMAGULOVA (Ms.), Deputy Head, Development and International Cooperation Division, National Institute of Intellectual Property, Astana</w:t>
      </w:r>
    </w:p>
    <w:p w14:paraId="2F6A8CA9" w14:textId="77777777" w:rsidR="000C5ADD" w:rsidRDefault="007F2DC1">
      <w:pPr>
        <w:spacing w:before="240" w:after="220"/>
        <w:rPr>
          <w:iCs/>
        </w:rPr>
      </w:pPr>
      <w:r>
        <w:rPr>
          <w:iCs/>
        </w:rPr>
        <w:t>Akbota DAULIYEVA (Ms.), Chief Expert of the Industrial Property Division, Ministry of Justice of the Republic of Kazakhstan, Astana</w:t>
      </w:r>
    </w:p>
    <w:p w14:paraId="7F9E78EA" w14:textId="77777777" w:rsidR="000C5ADD" w:rsidRDefault="007F2DC1">
      <w:pPr>
        <w:spacing w:before="240" w:after="220"/>
        <w:rPr>
          <w:iCs/>
        </w:rPr>
      </w:pPr>
      <w:r>
        <w:rPr>
          <w:iCs/>
        </w:rPr>
        <w:t>Akezhan AMANGELDIN (Mr.), Deputy Head of Department of Trademarks, Geographical Indications, Appellations of Origin and Industrial Designs, National Institute of Intellectual Property, Astana</w:t>
      </w:r>
    </w:p>
    <w:p w14:paraId="6FFB423F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Altyn</w:t>
      </w:r>
      <w:proofErr w:type="spellEnd"/>
      <w:r>
        <w:rPr>
          <w:iCs/>
        </w:rPr>
        <w:t xml:space="preserve"> SAPARGALI (Ms.), Head of IPR Center, National Institute of Intellectual Property, Astana</w:t>
      </w:r>
    </w:p>
    <w:p w14:paraId="298D2644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Inkara</w:t>
      </w:r>
      <w:proofErr w:type="spellEnd"/>
      <w:r>
        <w:rPr>
          <w:iCs/>
        </w:rPr>
        <w:t xml:space="preserve"> SHERTYSHEVA (Ms.), Head, Development and International Cooperation Division, National Institute of Intellectual Property, Astana</w:t>
      </w:r>
    </w:p>
    <w:p w14:paraId="245354BE" w14:textId="77777777" w:rsidR="000C5ADD" w:rsidRDefault="007F2DC1">
      <w:pPr>
        <w:spacing w:before="240" w:after="220"/>
        <w:rPr>
          <w:iCs/>
        </w:rPr>
      </w:pPr>
      <w:r>
        <w:rPr>
          <w:iCs/>
        </w:rPr>
        <w:t>Symbat RASHID (Ms.), Expert of the Industrial Property Division, Ministry of Justice of the Republic of Kazakhstan, Astana</w:t>
      </w:r>
    </w:p>
    <w:p w14:paraId="6768B8DE" w14:textId="77777777" w:rsidR="000C5ADD" w:rsidRDefault="007F2DC1">
      <w:pPr>
        <w:spacing w:before="240" w:after="220"/>
        <w:rPr>
          <w:iCs/>
        </w:rPr>
      </w:pPr>
      <w:r>
        <w:rPr>
          <w:iCs/>
        </w:rPr>
        <w:t>Alexander VINOKUROV (Mr.), General Manager "XDS Astana Team", Ministry of Justice, Astana</w:t>
      </w:r>
    </w:p>
    <w:p w14:paraId="4C5138C9" w14:textId="32157772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Kamalitden</w:t>
      </w:r>
      <w:proofErr w:type="spellEnd"/>
      <w:r>
        <w:rPr>
          <w:iCs/>
        </w:rPr>
        <w:t xml:space="preserve"> MAKHABBAT (Ms.), Third Secretary, Permanent Mission, Geneva</w:t>
      </w:r>
    </w:p>
    <w:p w14:paraId="798F38EF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Zhanibek</w:t>
      </w:r>
      <w:proofErr w:type="spellEnd"/>
      <w:r>
        <w:rPr>
          <w:iCs/>
        </w:rPr>
        <w:t xml:space="preserve"> BEISBAYEV (Mr.), Deputy Director of the Department of International Law, Ministry of Justice of the Republic of Kazakhstan, Astana</w:t>
      </w:r>
    </w:p>
    <w:p w14:paraId="1C8AA475" w14:textId="77777777" w:rsidR="000C5ADD" w:rsidRDefault="007F2DC1">
      <w:pPr>
        <w:spacing w:before="240" w:after="220"/>
        <w:rPr>
          <w:iCs/>
        </w:rPr>
      </w:pPr>
      <w:r>
        <w:rPr>
          <w:iCs/>
        </w:rPr>
        <w:t>Zhanna ASSANOVA (Ms.), Member of the Senate, Senate of the Parliament of the Republic of Kazakhstan, Astana</w:t>
      </w:r>
    </w:p>
    <w:p w14:paraId="3910F568" w14:textId="77777777" w:rsidR="00C431D3" w:rsidRDefault="00C431D3">
      <w:pPr>
        <w:spacing w:before="240" w:after="220"/>
        <w:rPr>
          <w:iCs/>
        </w:rPr>
      </w:pPr>
    </w:p>
    <w:p w14:paraId="75BC0059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KENYA</w:t>
      </w:r>
    </w:p>
    <w:p w14:paraId="3C3D3DB9" w14:textId="7C942A40" w:rsidR="000C5ADD" w:rsidRDefault="007F2DC1">
      <w:pPr>
        <w:spacing w:before="240" w:after="220"/>
        <w:rPr>
          <w:iCs/>
        </w:rPr>
      </w:pPr>
      <w:r>
        <w:rPr>
          <w:iCs/>
        </w:rPr>
        <w:t>Fancy TOO (Ms.), Ambassador, Permanent Representative of Kenya, Permanent Mission, Geneva</w:t>
      </w:r>
    </w:p>
    <w:p w14:paraId="0E9037EE" w14:textId="5B25D149" w:rsidR="000C5ADD" w:rsidRDefault="007F2DC1">
      <w:pPr>
        <w:spacing w:before="240" w:after="220"/>
        <w:rPr>
          <w:iCs/>
        </w:rPr>
      </w:pPr>
      <w:r>
        <w:rPr>
          <w:iCs/>
        </w:rPr>
        <w:t>James Ndirangu WAWERU (Mr.), Ambassador/Deputy Permanent Representative, Permanent Mission, Genève</w:t>
      </w:r>
    </w:p>
    <w:p w14:paraId="41D4E7BE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John ONYANGO (Mr.), Managing Director, Kenya Industrial Property Institute, Ministry of Investments Trade and Industry, Nairobi</w:t>
      </w:r>
    </w:p>
    <w:p w14:paraId="1380B7BB" w14:textId="77777777" w:rsidR="000C5ADD" w:rsidRDefault="007F2DC1">
      <w:pPr>
        <w:spacing w:before="240" w:after="220"/>
        <w:rPr>
          <w:iCs/>
        </w:rPr>
      </w:pPr>
      <w:r>
        <w:rPr>
          <w:iCs/>
        </w:rPr>
        <w:t>Robi Mbugua NJOROGE KING'A (Mr.), Executive Director, Anti-Counterfeit Authority, Nairobi</w:t>
      </w:r>
    </w:p>
    <w:p w14:paraId="1C4B18C9" w14:textId="54DAB70F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Anthony MATHENGE (Mr.), First Counsellor, P</w:t>
      </w:r>
      <w:r w:rsidR="0057393A">
        <w:rPr>
          <w:iCs/>
        </w:rPr>
        <w:t xml:space="preserve">ermanent </w:t>
      </w:r>
      <w:r>
        <w:rPr>
          <w:iCs/>
        </w:rPr>
        <w:t>M</w:t>
      </w:r>
      <w:r w:rsidR="0057393A">
        <w:rPr>
          <w:iCs/>
        </w:rPr>
        <w:t>ission</w:t>
      </w:r>
      <w:r>
        <w:rPr>
          <w:iCs/>
        </w:rPr>
        <w:t>, Geneva</w:t>
      </w:r>
    </w:p>
    <w:p w14:paraId="3BFE3A0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Janet KISIO (Ms.), Manager – </w:t>
      </w:r>
      <w:proofErr w:type="gramStart"/>
      <w:r>
        <w:rPr>
          <w:iCs/>
        </w:rPr>
        <w:t>Trade Marks</w:t>
      </w:r>
      <w:proofErr w:type="gramEnd"/>
      <w:r>
        <w:rPr>
          <w:iCs/>
        </w:rPr>
        <w:t>, Kenya Industrial Property Institute, Nairobi</w:t>
      </w:r>
    </w:p>
    <w:p w14:paraId="7F2C046E" w14:textId="77777777" w:rsidR="000C5ADD" w:rsidRDefault="007F2DC1">
      <w:pPr>
        <w:spacing w:before="240" w:after="220"/>
        <w:rPr>
          <w:iCs/>
        </w:rPr>
      </w:pPr>
      <w:r>
        <w:rPr>
          <w:iCs/>
        </w:rPr>
        <w:t>Stephen NGENO (Mr.), Deputy Managing Director – Technical Services, KIPI, Ministry of Trade, Investment and Industrialization, Nairobi</w:t>
      </w:r>
    </w:p>
    <w:p w14:paraId="4BF06C40" w14:textId="77777777" w:rsidR="00C431D3" w:rsidRDefault="00C431D3">
      <w:pPr>
        <w:spacing w:before="240" w:after="220"/>
        <w:rPr>
          <w:iCs/>
        </w:rPr>
      </w:pPr>
    </w:p>
    <w:p w14:paraId="095B0744" w14:textId="4CCE8AB6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KIRGHIZISTAN/KYRGYZSTAN</w:t>
      </w:r>
    </w:p>
    <w:p w14:paraId="7FA6392E" w14:textId="61B0202E" w:rsidR="000C5ADD" w:rsidRDefault="007F2DC1">
      <w:pPr>
        <w:spacing w:before="240" w:after="220"/>
        <w:rPr>
          <w:iCs/>
        </w:rPr>
      </w:pPr>
      <w:r>
        <w:rPr>
          <w:iCs/>
        </w:rPr>
        <w:t>Gulzat ISAMATOVA (Ms.), Minister of Science, Higher Education and Innovation, Ministry of Science, Higher Education and Innovation of the Kyrgyz Republic, Bishkek</w:t>
      </w:r>
    </w:p>
    <w:p w14:paraId="18810BA5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Mederbek</w:t>
      </w:r>
      <w:proofErr w:type="spellEnd"/>
      <w:r>
        <w:rPr>
          <w:iCs/>
        </w:rPr>
        <w:t xml:space="preserve"> ISRAILOV (Mr.), Head of International Cooperation Department, Ministry of Science, Higher Education and Innovation of the Kyrgyz Republic, Bishkek</w:t>
      </w:r>
    </w:p>
    <w:p w14:paraId="7C91E519" w14:textId="77777777" w:rsidR="00C431D3" w:rsidRDefault="00C431D3">
      <w:pPr>
        <w:spacing w:before="240" w:after="220"/>
        <w:rPr>
          <w:iCs/>
        </w:rPr>
      </w:pPr>
    </w:p>
    <w:p w14:paraId="044DFB1C" w14:textId="77777777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KIRIBATI</w:t>
      </w:r>
    </w:p>
    <w:p w14:paraId="355764BB" w14:textId="77777777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Abiteta</w:t>
      </w:r>
      <w:proofErr w:type="spellEnd"/>
      <w:r w:rsidRPr="000F4D04">
        <w:rPr>
          <w:iCs/>
          <w:lang w:val="fr-FR"/>
        </w:rPr>
        <w:t xml:space="preserve"> TEITIBWEBWE (Ms.), Chargé d'Affaires, Permanent Mission, Geneva</w:t>
      </w:r>
    </w:p>
    <w:p w14:paraId="1C6A6F09" w14:textId="11500834" w:rsidR="000C5ADD" w:rsidRDefault="007F2DC1">
      <w:pPr>
        <w:spacing w:before="240" w:after="220"/>
        <w:rPr>
          <w:iCs/>
        </w:rPr>
      </w:pPr>
      <w:r>
        <w:rPr>
          <w:iCs/>
        </w:rPr>
        <w:t>Azra MOHAMMED (Ms.), Intern, Permanent Mission, Geneva</w:t>
      </w:r>
    </w:p>
    <w:p w14:paraId="011C022F" w14:textId="77777777" w:rsidR="00C431D3" w:rsidRDefault="00C431D3">
      <w:pPr>
        <w:spacing w:before="240" w:after="220"/>
        <w:rPr>
          <w:iCs/>
        </w:rPr>
      </w:pPr>
    </w:p>
    <w:p w14:paraId="75825A22" w14:textId="2D7F44C6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KOWEÏT/KUWAIT</w:t>
      </w:r>
    </w:p>
    <w:p w14:paraId="62E319BE" w14:textId="65AD969C" w:rsidR="000C5ADD" w:rsidRDefault="007F2DC1">
      <w:pPr>
        <w:spacing w:before="240" w:after="220"/>
        <w:rPr>
          <w:iCs/>
        </w:rPr>
      </w:pPr>
      <w:r>
        <w:rPr>
          <w:iCs/>
        </w:rPr>
        <w:t>Naser ALHAYEN (Mr.), Ambassador, Permanent Mission</w:t>
      </w:r>
      <w:r w:rsidR="00122C6D">
        <w:rPr>
          <w:iCs/>
        </w:rPr>
        <w:t>,</w:t>
      </w:r>
      <w:r>
        <w:rPr>
          <w:iCs/>
        </w:rPr>
        <w:t xml:space="preserve"> Geneva</w:t>
      </w:r>
    </w:p>
    <w:p w14:paraId="33096F77" w14:textId="4F77C88C" w:rsidR="000C5ADD" w:rsidRDefault="007F2DC1">
      <w:pPr>
        <w:spacing w:before="240" w:after="220"/>
        <w:rPr>
          <w:iCs/>
        </w:rPr>
      </w:pPr>
      <w:r>
        <w:rPr>
          <w:iCs/>
        </w:rPr>
        <w:t>Nasser ALRAMZI (Mr.), Counsellor and Deputy Permanent Representative, Permanent Mission, Geneva</w:t>
      </w:r>
    </w:p>
    <w:p w14:paraId="1DAC76FE" w14:textId="46575A74" w:rsidR="000C5ADD" w:rsidRDefault="007F2DC1">
      <w:pPr>
        <w:spacing w:before="240" w:after="220"/>
        <w:rPr>
          <w:iCs/>
        </w:rPr>
      </w:pPr>
      <w:r>
        <w:rPr>
          <w:iCs/>
        </w:rPr>
        <w:t>Abdulrahman ALHASHIM (Mr.), Third Secretary, Permanent Mission, Geneva</w:t>
      </w:r>
    </w:p>
    <w:p w14:paraId="41811B2D" w14:textId="64B8EFC5" w:rsidR="000C5ADD" w:rsidRDefault="007F2DC1">
      <w:pPr>
        <w:spacing w:before="240" w:after="220"/>
        <w:rPr>
          <w:iCs/>
        </w:rPr>
      </w:pPr>
      <w:r>
        <w:rPr>
          <w:iCs/>
        </w:rPr>
        <w:t>Ahmad SALMEEN (Mr.), Third Secretary, Permanent Mission, Geneva</w:t>
      </w:r>
    </w:p>
    <w:p w14:paraId="6396C52A" w14:textId="77777777" w:rsidR="00C431D3" w:rsidRDefault="00C431D3">
      <w:pPr>
        <w:spacing w:before="240" w:after="220"/>
        <w:rPr>
          <w:iCs/>
        </w:rPr>
      </w:pPr>
    </w:p>
    <w:p w14:paraId="04F6867E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LESOTHO</w:t>
      </w:r>
    </w:p>
    <w:p w14:paraId="54FE3108" w14:textId="77777777" w:rsidR="000C5ADD" w:rsidRDefault="007F2DC1">
      <w:pPr>
        <w:spacing w:before="240" w:after="220"/>
        <w:rPr>
          <w:iCs/>
        </w:rPr>
      </w:pPr>
      <w:r>
        <w:rPr>
          <w:iCs/>
        </w:rPr>
        <w:t>Relebohile LEBETA (Ms.), Principal Secretary, Ministry of Law and Justice, Maseru</w:t>
      </w:r>
    </w:p>
    <w:p w14:paraId="5388C33E" w14:textId="3CB4F4CE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Tšiu</w:t>
      </w:r>
      <w:proofErr w:type="spellEnd"/>
      <w:r>
        <w:rPr>
          <w:iCs/>
        </w:rPr>
        <w:t xml:space="preserve"> KHATHIBE (Mr.), Ambassador</w:t>
      </w:r>
      <w:r w:rsidR="002E3E54">
        <w:rPr>
          <w:iCs/>
        </w:rPr>
        <w:t>,</w:t>
      </w:r>
      <w:r>
        <w:rPr>
          <w:iCs/>
        </w:rPr>
        <w:t xml:space="preserve"> Permanent Representative, Permanent Mission, </w:t>
      </w:r>
      <w:r w:rsidR="00832BA2">
        <w:rPr>
          <w:iCs/>
        </w:rPr>
        <w:t>Geneva</w:t>
      </w:r>
    </w:p>
    <w:p w14:paraId="57A2790E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Mamoretlo MOHAPI (Ms.), Registrar General, Ministry of Law and Justice, Maseru</w:t>
      </w:r>
    </w:p>
    <w:p w14:paraId="698D6B83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Dimpho</w:t>
      </w:r>
      <w:proofErr w:type="spellEnd"/>
      <w:r>
        <w:rPr>
          <w:iCs/>
        </w:rPr>
        <w:t xml:space="preserve"> MALAHLEHA (Ms.), Counsellor, Lesotho Mission, Foreign Affairs, Geneva</w:t>
      </w:r>
    </w:p>
    <w:p w14:paraId="1EF7E409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Makhukhumala KAMA (Ms.), Chief Industrial Property Counsel, Ministry of Law and Justice, Maseru</w:t>
      </w:r>
    </w:p>
    <w:p w14:paraId="4759EBF7" w14:textId="77777777" w:rsidR="00C431D3" w:rsidRDefault="00C431D3">
      <w:pPr>
        <w:spacing w:before="240" w:after="220"/>
        <w:rPr>
          <w:iCs/>
        </w:rPr>
      </w:pPr>
    </w:p>
    <w:p w14:paraId="7C954130" w14:textId="2F171ECE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lastRenderedPageBreak/>
        <w:t>LETTONIE/LATVIA</w:t>
      </w:r>
    </w:p>
    <w:p w14:paraId="428263B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Agris BATALAUSKIS (Mr.), Director, Patent Office of the Republic of Latvia, Riga</w:t>
      </w:r>
    </w:p>
    <w:p w14:paraId="19750AC6" w14:textId="77777777" w:rsidR="000C5ADD" w:rsidRDefault="007F2DC1">
      <w:pPr>
        <w:spacing w:before="240" w:after="220"/>
        <w:rPr>
          <w:iCs/>
        </w:rPr>
      </w:pPr>
      <w:r>
        <w:rPr>
          <w:iCs/>
        </w:rPr>
        <w:t>Ivars PUNDURS (Mr.), Ambassador, Ministry of Foreign Affairs, Geneva</w:t>
      </w:r>
    </w:p>
    <w:p w14:paraId="53236B97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Ance BAURA (Ms.), Second Secretary, Permanent Mission, Geneva</w:t>
      </w:r>
    </w:p>
    <w:p w14:paraId="127B9EC5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Eriks REKIS (Mr.), Deputy Director, Patent Office of the Republic of Latvia, Riga</w:t>
      </w:r>
    </w:p>
    <w:p w14:paraId="20AD98A3" w14:textId="77777777" w:rsidR="00C431D3" w:rsidRDefault="00C431D3">
      <w:pPr>
        <w:spacing w:before="240" w:after="220"/>
        <w:rPr>
          <w:iCs/>
        </w:rPr>
      </w:pPr>
    </w:p>
    <w:p w14:paraId="6E7DB59B" w14:textId="338F33FC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LIBAN/LEBANON</w:t>
      </w:r>
    </w:p>
    <w:p w14:paraId="4DA79110" w14:textId="05204A3F" w:rsidR="000C5ADD" w:rsidRDefault="007F2DC1">
      <w:pPr>
        <w:spacing w:before="240" w:after="220"/>
        <w:rPr>
          <w:iCs/>
        </w:rPr>
      </w:pPr>
      <w:r>
        <w:rPr>
          <w:iCs/>
        </w:rPr>
        <w:t>Kamel ELCHEIKHALI (Mr.), First Secretary, Permanent Mission, Geneva</w:t>
      </w:r>
    </w:p>
    <w:p w14:paraId="3CF788C6" w14:textId="77777777" w:rsidR="00C431D3" w:rsidRDefault="00C431D3">
      <w:pPr>
        <w:spacing w:before="240" w:after="220"/>
        <w:rPr>
          <w:iCs/>
        </w:rPr>
      </w:pPr>
    </w:p>
    <w:p w14:paraId="00B5932B" w14:textId="5C1CF2C4" w:rsidR="000C5ADD" w:rsidRPr="009B250F" w:rsidRDefault="007F2DC1">
      <w:pPr>
        <w:spacing w:before="240" w:after="220"/>
        <w:rPr>
          <w:iCs/>
          <w:u w:val="single"/>
        </w:rPr>
      </w:pPr>
      <w:r w:rsidRPr="009B250F">
        <w:rPr>
          <w:iCs/>
          <w:u w:val="single"/>
        </w:rPr>
        <w:t>LIBÉRIA/LIBERIA</w:t>
      </w:r>
    </w:p>
    <w:p w14:paraId="49B70825" w14:textId="16D70DB7" w:rsidR="002659DE" w:rsidRPr="002659DE" w:rsidRDefault="002659DE" w:rsidP="002659DE">
      <w:pPr>
        <w:spacing w:before="240" w:after="220"/>
        <w:rPr>
          <w:iCs/>
        </w:rPr>
      </w:pPr>
      <w:proofErr w:type="spellStart"/>
      <w:r>
        <w:rPr>
          <w:iCs/>
        </w:rPr>
        <w:t>Tarnue</w:t>
      </w:r>
      <w:proofErr w:type="spellEnd"/>
      <w:r>
        <w:rPr>
          <w:iCs/>
        </w:rPr>
        <w:t xml:space="preserve"> JEKE (Mr.), Deputy Minister for Administration, Ministry of Commerce and Industry, Monrovia</w:t>
      </w:r>
    </w:p>
    <w:p w14:paraId="6EFAA5BF" w14:textId="77777777" w:rsidR="000C5ADD" w:rsidRPr="009B250F" w:rsidRDefault="007F2DC1">
      <w:pPr>
        <w:spacing w:before="240" w:after="220"/>
        <w:rPr>
          <w:iCs/>
        </w:rPr>
      </w:pPr>
      <w:proofErr w:type="spellStart"/>
      <w:r w:rsidRPr="009B250F">
        <w:rPr>
          <w:iCs/>
        </w:rPr>
        <w:t>Garmai</w:t>
      </w:r>
      <w:proofErr w:type="spellEnd"/>
      <w:r w:rsidRPr="009B250F">
        <w:rPr>
          <w:iCs/>
        </w:rPr>
        <w:t xml:space="preserve"> KOBOI (Ms.), Director General, Liberia Intellectual Property Office (LIPO), Monrovia</w:t>
      </w:r>
    </w:p>
    <w:p w14:paraId="0DF5425B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Jamus Pinky BANNAH (Ms.), Deputy Director General for Industrial Property, Liberia Intellectual Property Office, Monrovia</w:t>
      </w:r>
    </w:p>
    <w:p w14:paraId="6A2D4891" w14:textId="77777777" w:rsidR="00C431D3" w:rsidRDefault="00C431D3">
      <w:pPr>
        <w:spacing w:before="240" w:after="220"/>
        <w:rPr>
          <w:iCs/>
        </w:rPr>
      </w:pPr>
    </w:p>
    <w:p w14:paraId="2E3A170C" w14:textId="1E679E31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LITUANIE/LITHUANIA</w:t>
      </w:r>
    </w:p>
    <w:p w14:paraId="17DB415B" w14:textId="4F12489A" w:rsidR="000C5ADD" w:rsidRDefault="007F2DC1">
      <w:pPr>
        <w:spacing w:before="240" w:after="220"/>
        <w:rPr>
          <w:iCs/>
        </w:rPr>
      </w:pPr>
      <w:r>
        <w:rPr>
          <w:iCs/>
        </w:rPr>
        <w:t>Rytis PAULAUSKAS (Mr.), Ambassador, Permanent Mission, Geneva</w:t>
      </w:r>
    </w:p>
    <w:p w14:paraId="35D7D770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Vita KIRILIAUSKAITĖ (Ms.), Director, The State Patent Bureau of the Republic of Lithuania, Vilnius</w:t>
      </w:r>
    </w:p>
    <w:p w14:paraId="0E9DE276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Zivile</w:t>
      </w:r>
      <w:proofErr w:type="spellEnd"/>
      <w:r>
        <w:rPr>
          <w:iCs/>
        </w:rPr>
        <w:t xml:space="preserve"> PLYCIURAITYTE PLYCIUTE (Ms.), Adviser and Head of Copyright, Ministry of Culture, Vilnius</w:t>
      </w:r>
    </w:p>
    <w:p w14:paraId="308446D7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Lina MICKIENE (Ms.), Deputy Director, State Patent Bureau of the Republic of Lithuania, Vilnius</w:t>
      </w:r>
    </w:p>
    <w:p w14:paraId="51373A3F" w14:textId="0B78211A" w:rsidR="000C5ADD" w:rsidRDefault="007F2DC1">
      <w:pPr>
        <w:spacing w:before="240" w:after="220"/>
        <w:rPr>
          <w:iCs/>
        </w:rPr>
      </w:pPr>
      <w:r>
        <w:rPr>
          <w:iCs/>
        </w:rPr>
        <w:t>Vitalijus GAILIUS (Mr.), Third Secretary, Permanent Mission, Geneva</w:t>
      </w:r>
    </w:p>
    <w:p w14:paraId="2F5B1BED" w14:textId="77777777" w:rsidR="00C431D3" w:rsidRDefault="00C431D3">
      <w:pPr>
        <w:spacing w:before="240" w:after="220"/>
        <w:rPr>
          <w:iCs/>
        </w:rPr>
      </w:pPr>
    </w:p>
    <w:p w14:paraId="06CE4176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LUXEMBOURG</w:t>
      </w:r>
    </w:p>
    <w:p w14:paraId="58C2D38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Steve FRITZ (Mr.), Director General EU Affairs and IP, Ministry of Economic Affairs, </w:t>
      </w:r>
      <w:proofErr w:type="spellStart"/>
      <w:r>
        <w:rPr>
          <w:iCs/>
        </w:rPr>
        <w:t>Sandweiler</w:t>
      </w:r>
      <w:proofErr w:type="spellEnd"/>
    </w:p>
    <w:p w14:paraId="6063213B" w14:textId="36B0256B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Iris DEPOULAIN (Ms.), </w:t>
      </w:r>
      <w:r w:rsidR="005C473D" w:rsidRPr="00E013F5">
        <w:rPr>
          <w:iCs/>
        </w:rPr>
        <w:t>Director, Office of Intellectual Property, Ministry of the Economy</w:t>
      </w:r>
      <w:proofErr w:type="gramStart"/>
      <w:r w:rsidR="005C473D" w:rsidRPr="00E013F5">
        <w:rPr>
          <w:iCs/>
        </w:rPr>
        <w:t>,</w:t>
      </w:r>
      <w:r w:rsidR="005C473D" w:rsidRPr="00E013F5" w:rsidDel="005C473D">
        <w:rPr>
          <w:iCs/>
        </w:rPr>
        <w:t xml:space="preserve"> </w:t>
      </w:r>
      <w:r w:rsidRPr="00E013F5">
        <w:rPr>
          <w:iCs/>
        </w:rPr>
        <w:t>,</w:t>
      </w:r>
      <w:proofErr w:type="gramEnd"/>
      <w:r w:rsidRPr="00E013F5">
        <w:rPr>
          <w:iCs/>
        </w:rPr>
        <w:t xml:space="preserve"> Luxembourg</w:t>
      </w:r>
    </w:p>
    <w:p w14:paraId="2FA0118B" w14:textId="38B2822E" w:rsidR="000C5ADD" w:rsidRDefault="007F2DC1">
      <w:pPr>
        <w:spacing w:before="240" w:after="220"/>
        <w:rPr>
          <w:iCs/>
        </w:rPr>
      </w:pPr>
      <w:r>
        <w:rPr>
          <w:iCs/>
        </w:rPr>
        <w:t xml:space="preserve">Christiane DALEIDEN DISTEFANO (Ms.), </w:t>
      </w:r>
      <w:r w:rsidR="00C9315C">
        <w:rPr>
          <w:iCs/>
        </w:rPr>
        <w:t>Deputy Permanent Representative</w:t>
      </w:r>
      <w:r>
        <w:rPr>
          <w:iCs/>
        </w:rPr>
        <w:t xml:space="preserve">, </w:t>
      </w:r>
      <w:r w:rsidR="00C9315C">
        <w:rPr>
          <w:iCs/>
        </w:rPr>
        <w:t>Permanent Mission</w:t>
      </w:r>
      <w:r>
        <w:rPr>
          <w:iCs/>
        </w:rPr>
        <w:t>, Geneva</w:t>
      </w:r>
    </w:p>
    <w:p w14:paraId="532D280C" w14:textId="77777777" w:rsidR="002659DE" w:rsidRDefault="002659DE">
      <w:pPr>
        <w:spacing w:before="240" w:after="220"/>
        <w:rPr>
          <w:iCs/>
        </w:rPr>
      </w:pPr>
    </w:p>
    <w:p w14:paraId="6C7F61D0" w14:textId="3FE54669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MACÉDOINE DU NORD/NORTH MACEDONIA</w:t>
      </w:r>
    </w:p>
    <w:p w14:paraId="24D6709E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Dushko</w:t>
      </w:r>
      <w:proofErr w:type="spellEnd"/>
      <w:r>
        <w:rPr>
          <w:iCs/>
        </w:rPr>
        <w:t xml:space="preserve"> UZUNOVSKI (Mr.), Ambassador, Head of Mission, Permanent Mission, Geneva</w:t>
      </w:r>
    </w:p>
    <w:p w14:paraId="189A7EEC" w14:textId="77777777" w:rsidR="000C5ADD" w:rsidRDefault="007F2DC1">
      <w:pPr>
        <w:spacing w:before="240" w:after="220"/>
        <w:rPr>
          <w:iCs/>
        </w:rPr>
      </w:pPr>
      <w:r>
        <w:rPr>
          <w:iCs/>
        </w:rPr>
        <w:t>Ardijan BELULI (Mr.), Assistant head of General Department, State Office of Industrial Property, Skopje</w:t>
      </w:r>
    </w:p>
    <w:p w14:paraId="55CC582C" w14:textId="3338FF25" w:rsidR="000C5ADD" w:rsidRDefault="007F2DC1">
      <w:pPr>
        <w:spacing w:before="240" w:after="220"/>
        <w:rPr>
          <w:iCs/>
        </w:rPr>
      </w:pPr>
      <w:r>
        <w:rPr>
          <w:iCs/>
        </w:rPr>
        <w:t>Burim BILALI (Mr.), Counsellor, Permanent Mission, Geneva</w:t>
      </w:r>
    </w:p>
    <w:p w14:paraId="7C7FB2E2" w14:textId="77777777" w:rsidR="000C5ADD" w:rsidRDefault="007F2DC1">
      <w:pPr>
        <w:spacing w:before="240" w:after="220"/>
        <w:rPr>
          <w:iCs/>
        </w:rPr>
      </w:pPr>
      <w:r>
        <w:rPr>
          <w:iCs/>
        </w:rPr>
        <w:t>Ismail JASHARI (Mr.), Head of Financial section, SOIP North Macedonia, Skopje</w:t>
      </w:r>
    </w:p>
    <w:p w14:paraId="1DCC8363" w14:textId="2CA0FF84" w:rsidR="000C5ADD" w:rsidRPr="005C473D" w:rsidRDefault="007F2DC1">
      <w:pPr>
        <w:spacing w:before="240" w:after="220"/>
        <w:rPr>
          <w:iCs/>
          <w:lang w:val="fr-FR"/>
        </w:rPr>
      </w:pPr>
      <w:r w:rsidRPr="005C473D">
        <w:rPr>
          <w:iCs/>
          <w:lang w:val="fr-FR"/>
        </w:rPr>
        <w:t>Natasha HRONESKA (Ms.), Minister Counsellor, Permanent Mission</w:t>
      </w:r>
      <w:r w:rsidR="00090ED9" w:rsidRPr="005C473D">
        <w:rPr>
          <w:iCs/>
          <w:lang w:val="fr-FR"/>
        </w:rPr>
        <w:t xml:space="preserve">, </w:t>
      </w:r>
      <w:r w:rsidRPr="005C473D">
        <w:rPr>
          <w:iCs/>
          <w:lang w:val="fr-FR"/>
        </w:rPr>
        <w:t>Geneva</w:t>
      </w:r>
    </w:p>
    <w:p w14:paraId="5DFCD9DA" w14:textId="77777777" w:rsidR="00C431D3" w:rsidRPr="00E013F5" w:rsidRDefault="00C431D3">
      <w:pPr>
        <w:spacing w:before="240" w:after="220"/>
        <w:rPr>
          <w:iCs/>
          <w:lang w:val="fr-FR"/>
        </w:rPr>
      </w:pPr>
    </w:p>
    <w:p w14:paraId="401EAB25" w14:textId="77777777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MADAGASCAR</w:t>
      </w:r>
    </w:p>
    <w:p w14:paraId="0834AA16" w14:textId="77777777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Naharisoa</w:t>
      </w:r>
      <w:proofErr w:type="spellEnd"/>
      <w:r w:rsidRPr="000F4D04">
        <w:rPr>
          <w:iCs/>
          <w:lang w:val="fr-FR"/>
        </w:rPr>
        <w:t xml:space="preserve"> Oby RAFANOTSIMIVA (Ms.), Directeur Général, Office Malgache de la Propriété Industrielle, </w:t>
      </w:r>
      <w:proofErr w:type="gramStart"/>
      <w:r w:rsidRPr="000F4D04">
        <w:rPr>
          <w:iCs/>
          <w:lang w:val="fr-FR"/>
        </w:rPr>
        <w:t>Ministère de l'Industrialisation</w:t>
      </w:r>
      <w:proofErr w:type="gramEnd"/>
      <w:r w:rsidRPr="000F4D04">
        <w:rPr>
          <w:iCs/>
          <w:lang w:val="fr-FR"/>
        </w:rPr>
        <w:t xml:space="preserve"> et du Développement du Secteur Privé, Antananarivo</w:t>
      </w:r>
    </w:p>
    <w:p w14:paraId="33EF3C98" w14:textId="77777777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Narisoa</w:t>
      </w:r>
      <w:proofErr w:type="spellEnd"/>
      <w:r w:rsidRPr="000F4D04">
        <w:rPr>
          <w:iCs/>
          <w:lang w:val="fr-FR"/>
        </w:rPr>
        <w:t xml:space="preserve"> Andrianiainambinintsoa RABENJA (Mr.), Directeur de la promotion de l'activité inventive, Office Malgache de la propriété industrielle, Antananarivo</w:t>
      </w:r>
    </w:p>
    <w:p w14:paraId="4730F885" w14:textId="77777777" w:rsidR="000C5ADD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Rijamalala</w:t>
      </w:r>
      <w:proofErr w:type="spellEnd"/>
      <w:r w:rsidRPr="000F4D04">
        <w:rPr>
          <w:iCs/>
          <w:lang w:val="fr-FR"/>
        </w:rPr>
        <w:t xml:space="preserve"> RABETRENA (Mr.), Conseiller technique, </w:t>
      </w:r>
      <w:proofErr w:type="gramStart"/>
      <w:r w:rsidRPr="000F4D04">
        <w:rPr>
          <w:iCs/>
          <w:lang w:val="fr-FR"/>
        </w:rPr>
        <w:t>Ministère de l'industrialisation</w:t>
      </w:r>
      <w:proofErr w:type="gramEnd"/>
      <w:r w:rsidRPr="000F4D04">
        <w:rPr>
          <w:iCs/>
          <w:lang w:val="fr-FR"/>
        </w:rPr>
        <w:t xml:space="preserve"> et du développement du secteur privé, Antananarivo</w:t>
      </w:r>
    </w:p>
    <w:p w14:paraId="0DA1CA03" w14:textId="77777777" w:rsidR="00C431D3" w:rsidRPr="000F4D04" w:rsidRDefault="00C431D3">
      <w:pPr>
        <w:spacing w:before="240" w:after="220"/>
        <w:rPr>
          <w:iCs/>
          <w:lang w:val="fr-FR"/>
        </w:rPr>
      </w:pPr>
    </w:p>
    <w:p w14:paraId="1E7792B0" w14:textId="40D91BC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MALAISIE/MALAYSIA</w:t>
      </w:r>
    </w:p>
    <w:p w14:paraId="449BF4D2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Razhuan</w:t>
      </w:r>
      <w:proofErr w:type="spellEnd"/>
      <w:r>
        <w:rPr>
          <w:iCs/>
        </w:rPr>
        <w:t xml:space="preserve"> bin HUSSIN (Mr.), Deputy Director General (Operation), Intellectual Property Corporation of Malaysia (</w:t>
      </w:r>
      <w:proofErr w:type="spellStart"/>
      <w:r>
        <w:rPr>
          <w:iCs/>
        </w:rPr>
        <w:t>MyIPO</w:t>
      </w:r>
      <w:proofErr w:type="spellEnd"/>
      <w:r>
        <w:rPr>
          <w:iCs/>
        </w:rPr>
        <w:t>), Selangor</w:t>
      </w:r>
    </w:p>
    <w:p w14:paraId="27B59459" w14:textId="1E983B96" w:rsidR="000C5ADD" w:rsidRDefault="007F2DC1">
      <w:pPr>
        <w:spacing w:before="240" w:after="220"/>
        <w:rPr>
          <w:iCs/>
        </w:rPr>
      </w:pPr>
      <w:r>
        <w:rPr>
          <w:iCs/>
        </w:rPr>
        <w:t>Muhammad Azeem bin JANSARI (Mr.), First Secretary, Permanent Mission, Chatelaine</w:t>
      </w:r>
    </w:p>
    <w:p w14:paraId="473A538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Emy Nadia binti JOHARI (Ms.), Assistant Director, Policy and International Affairs Division, </w:t>
      </w:r>
      <w:proofErr w:type="spellStart"/>
      <w:r>
        <w:rPr>
          <w:iCs/>
        </w:rPr>
        <w:t>MyIPO</w:t>
      </w:r>
      <w:proofErr w:type="spellEnd"/>
      <w:r>
        <w:rPr>
          <w:iCs/>
        </w:rPr>
        <w:t>, Selangor</w:t>
      </w:r>
    </w:p>
    <w:p w14:paraId="45C5DA1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Emeliadiana ALAWI (Ms.), Assistant Director, Policy and International Affairs Division, </w:t>
      </w:r>
      <w:proofErr w:type="spellStart"/>
      <w:r>
        <w:rPr>
          <w:iCs/>
        </w:rPr>
        <w:t>MyIPO</w:t>
      </w:r>
      <w:proofErr w:type="spellEnd"/>
      <w:r>
        <w:rPr>
          <w:iCs/>
        </w:rPr>
        <w:t>, Selangor</w:t>
      </w:r>
    </w:p>
    <w:p w14:paraId="2512B4F6" w14:textId="77777777" w:rsidR="00C431D3" w:rsidRDefault="00C431D3">
      <w:pPr>
        <w:spacing w:before="240" w:after="220"/>
        <w:rPr>
          <w:iCs/>
        </w:rPr>
      </w:pPr>
    </w:p>
    <w:p w14:paraId="0BED255A" w14:textId="77777777" w:rsidR="000C5ADD" w:rsidRPr="00C431D3" w:rsidRDefault="007F2DC1">
      <w:pPr>
        <w:spacing w:before="240" w:after="220"/>
        <w:rPr>
          <w:iCs/>
          <w:u w:val="single"/>
        </w:rPr>
      </w:pPr>
      <w:r w:rsidRPr="00C431D3">
        <w:rPr>
          <w:iCs/>
          <w:u w:val="single"/>
        </w:rPr>
        <w:t>MALAWI</w:t>
      </w:r>
    </w:p>
    <w:p w14:paraId="67CEB85A" w14:textId="65AB4BD4" w:rsidR="000C5ADD" w:rsidRDefault="007F2DC1">
      <w:pPr>
        <w:spacing w:before="240" w:after="220"/>
        <w:rPr>
          <w:iCs/>
        </w:rPr>
      </w:pPr>
      <w:r>
        <w:rPr>
          <w:iCs/>
        </w:rPr>
        <w:t>Charles MHANGO (Mr.), Minister of Justice and Constitutional Affairs, Justice and Constitutional Affairs, Lilongwe</w:t>
      </w:r>
    </w:p>
    <w:p w14:paraId="664B30BE" w14:textId="47A8F63F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Pacharo</w:t>
      </w:r>
      <w:proofErr w:type="spellEnd"/>
      <w:r>
        <w:rPr>
          <w:iCs/>
        </w:rPr>
        <w:t xml:space="preserve"> KAYIRA (Mr.), Deputy Ambassador, Permanent Mission, Geneva</w:t>
      </w:r>
    </w:p>
    <w:p w14:paraId="06D4C0CE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Chikumbutso NAMELO (Mr.), Registrar General, Ministry of Justice, Blantyre</w:t>
      </w:r>
    </w:p>
    <w:p w14:paraId="0D51DFFB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Dora Susan SALAMBA-MAKWINJA (Ms.), Executive Director, Copyright, Ministry of Youth, Sports and Culture, Lilongwe</w:t>
      </w:r>
    </w:p>
    <w:p w14:paraId="2B45D11D" w14:textId="37FBB31B" w:rsidR="000C5ADD" w:rsidRPr="005C473D" w:rsidRDefault="007F2DC1">
      <w:pPr>
        <w:spacing w:before="240" w:after="220"/>
        <w:rPr>
          <w:iCs/>
          <w:lang w:val="it-IT"/>
        </w:rPr>
      </w:pPr>
      <w:r w:rsidRPr="005C473D">
        <w:rPr>
          <w:iCs/>
          <w:lang w:val="it-IT"/>
        </w:rPr>
        <w:t>Brenda BVALANI (Ms.), Trade Attaché, Permanent Mission, Geneva</w:t>
      </w:r>
    </w:p>
    <w:p w14:paraId="4617CAED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Ada Robin KASOPA (Ms.), Chief Assistant Registrar General, Companies Registration and Intellectual Property Centre, Lilongwe</w:t>
      </w:r>
    </w:p>
    <w:p w14:paraId="0EE2A65D" w14:textId="77777777" w:rsidR="000C5ADD" w:rsidRDefault="007F2DC1">
      <w:pPr>
        <w:spacing w:before="240" w:after="220"/>
        <w:rPr>
          <w:iCs/>
        </w:rPr>
      </w:pPr>
      <w:r>
        <w:rPr>
          <w:iCs/>
        </w:rPr>
        <w:t>Gertrude Lynn HIWA (Ms.), Solicitor General and Secretary for Justice and Constitutional Affairs, Justice and Constitutional Affairs, Lilongwe</w:t>
      </w:r>
    </w:p>
    <w:p w14:paraId="0F3B8778" w14:textId="77777777" w:rsidR="00C431D3" w:rsidRDefault="00C431D3">
      <w:pPr>
        <w:spacing w:before="240" w:after="220"/>
        <w:rPr>
          <w:iCs/>
        </w:rPr>
      </w:pPr>
    </w:p>
    <w:p w14:paraId="03680080" w14:textId="77777777" w:rsidR="000C5ADD" w:rsidRPr="00C431D3" w:rsidRDefault="007F2DC1">
      <w:pPr>
        <w:spacing w:before="240" w:after="220"/>
        <w:rPr>
          <w:iCs/>
          <w:u w:val="single"/>
          <w:lang w:val="fr-BE"/>
        </w:rPr>
      </w:pPr>
      <w:r w:rsidRPr="00C431D3">
        <w:rPr>
          <w:iCs/>
          <w:u w:val="single"/>
          <w:lang w:val="fr-BE"/>
        </w:rPr>
        <w:t>MALI</w:t>
      </w:r>
    </w:p>
    <w:p w14:paraId="7B7B7B6D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Issoufou Soumaila Mouleye TOURE (Prof.), Directeur du CEMAPI,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 xml:space="preserve"> et du Commerce, Bamako</w:t>
      </w:r>
    </w:p>
    <w:p w14:paraId="060033A1" w14:textId="43DA32D6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Alassane Demba TOURE (M.), Premier Conseiller, Mission Permanente, Genève</w:t>
      </w:r>
    </w:p>
    <w:p w14:paraId="41AE2D9A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3BE3BA07" w14:textId="6B89C2F6" w:rsidR="000C5ADD" w:rsidRPr="005C473D" w:rsidRDefault="007F2DC1">
      <w:pPr>
        <w:spacing w:before="240" w:after="220"/>
        <w:rPr>
          <w:iCs/>
          <w:u w:val="single"/>
          <w:lang w:val="fr-FR"/>
        </w:rPr>
      </w:pPr>
      <w:r w:rsidRPr="005C473D">
        <w:rPr>
          <w:iCs/>
          <w:u w:val="single"/>
          <w:lang w:val="fr-FR"/>
        </w:rPr>
        <w:t>MALTE/MALTA</w:t>
      </w:r>
    </w:p>
    <w:p w14:paraId="0D60EA87" w14:textId="11AE8810" w:rsidR="000C5ADD" w:rsidRPr="005C473D" w:rsidRDefault="007F2DC1">
      <w:pPr>
        <w:spacing w:before="240" w:after="220"/>
        <w:rPr>
          <w:iCs/>
          <w:lang w:val="fr-FR"/>
        </w:rPr>
      </w:pPr>
      <w:r w:rsidRPr="005C473D">
        <w:rPr>
          <w:iCs/>
          <w:lang w:val="fr-FR"/>
        </w:rPr>
        <w:t>Randolph DE BATTISTA (Mr.), Ambassador</w:t>
      </w:r>
      <w:r w:rsidR="002D76C9" w:rsidRPr="005C473D">
        <w:rPr>
          <w:iCs/>
          <w:lang w:val="fr-FR"/>
        </w:rPr>
        <w:t>,</w:t>
      </w:r>
      <w:r w:rsidRPr="005C473D">
        <w:rPr>
          <w:iCs/>
          <w:lang w:val="fr-FR"/>
        </w:rPr>
        <w:t xml:space="preserve"> Permanent Representative, Permanent Mission, Geneva</w:t>
      </w:r>
    </w:p>
    <w:p w14:paraId="51290773" w14:textId="6017186F" w:rsidR="007B1C53" w:rsidRPr="007B1C53" w:rsidRDefault="007B1C53" w:rsidP="007B1C53">
      <w:pPr>
        <w:spacing w:before="240" w:after="220"/>
        <w:rPr>
          <w:iCs/>
          <w:lang w:val="sr-Latn-ME"/>
        </w:rPr>
      </w:pPr>
      <w:r w:rsidRPr="005C473D">
        <w:rPr>
          <w:iCs/>
          <w:lang w:val="fr-FR"/>
        </w:rPr>
        <w:t>Emily TUFIGNO (Ms.), Deputy Permanent Representative, First Counsellor, Permanent Mission, Geneva</w:t>
      </w:r>
    </w:p>
    <w:p w14:paraId="12E1799F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Matthew PISANI (Mr.), Director, Industrial Property Registrations, Ministry for </w:t>
      </w:r>
      <w:proofErr w:type="gramStart"/>
      <w:r>
        <w:rPr>
          <w:iCs/>
        </w:rPr>
        <w:t>the Economy</w:t>
      </w:r>
      <w:proofErr w:type="gramEnd"/>
      <w:r>
        <w:rPr>
          <w:iCs/>
        </w:rPr>
        <w:t>, Enterprise and Strategic Projects, Valletta</w:t>
      </w:r>
    </w:p>
    <w:p w14:paraId="2A4F9EBA" w14:textId="3FE7D471" w:rsidR="000C5ADD" w:rsidRDefault="007F2DC1">
      <w:pPr>
        <w:spacing w:before="240" w:after="220"/>
        <w:rPr>
          <w:iCs/>
        </w:rPr>
      </w:pPr>
      <w:r>
        <w:rPr>
          <w:iCs/>
        </w:rPr>
        <w:t>Nicoleta CROITORU-BANTEA (Ms.), Political Officer, Permanent Mission, Geneva</w:t>
      </w:r>
    </w:p>
    <w:p w14:paraId="2C436DB2" w14:textId="77777777" w:rsidR="000C5ADD" w:rsidRDefault="007F2DC1">
      <w:pPr>
        <w:spacing w:before="240" w:after="220"/>
        <w:rPr>
          <w:iCs/>
        </w:rPr>
      </w:pPr>
      <w:r>
        <w:rPr>
          <w:iCs/>
        </w:rPr>
        <w:t>Godwin WARR (Mr.), Director General Commerce, Controller of Industrial Property, Ministry for the Economy, Enterprise and Strategic Projects, Valletta</w:t>
      </w:r>
    </w:p>
    <w:p w14:paraId="060D5977" w14:textId="77777777" w:rsidR="007C15C9" w:rsidRDefault="007C15C9">
      <w:pPr>
        <w:spacing w:before="240" w:after="220"/>
        <w:rPr>
          <w:iCs/>
        </w:rPr>
      </w:pPr>
    </w:p>
    <w:p w14:paraId="03077146" w14:textId="79526BEB" w:rsidR="000C5ADD" w:rsidRPr="00E013F5" w:rsidRDefault="007F2DC1">
      <w:pPr>
        <w:spacing w:before="240" w:after="220"/>
        <w:rPr>
          <w:iCs/>
          <w:u w:val="single"/>
          <w:lang w:val="fr-FR"/>
        </w:rPr>
      </w:pPr>
      <w:r w:rsidRPr="00E013F5">
        <w:rPr>
          <w:iCs/>
          <w:u w:val="single"/>
          <w:lang w:val="fr-FR"/>
        </w:rPr>
        <w:t>MAROC</w:t>
      </w:r>
      <w:r w:rsidR="007C15C9" w:rsidRPr="00E013F5">
        <w:rPr>
          <w:iCs/>
          <w:u w:val="single"/>
          <w:lang w:val="fr-FR"/>
        </w:rPr>
        <w:t>/</w:t>
      </w:r>
      <w:r w:rsidRPr="00E013F5">
        <w:rPr>
          <w:iCs/>
          <w:u w:val="single"/>
          <w:lang w:val="fr-FR"/>
        </w:rPr>
        <w:t>MOROCCO</w:t>
      </w:r>
    </w:p>
    <w:p w14:paraId="6BEB2D31" w14:textId="1F7473FB" w:rsidR="000C5ADD" w:rsidRPr="00E013F5" w:rsidRDefault="007F2DC1" w:rsidP="005C473D">
      <w:pPr>
        <w:spacing w:before="240" w:after="220"/>
        <w:rPr>
          <w:iCs/>
          <w:lang w:val="fr-FR"/>
        </w:rPr>
      </w:pPr>
      <w:r w:rsidRPr="00E013F5">
        <w:rPr>
          <w:iCs/>
          <w:lang w:val="fr-FR"/>
        </w:rPr>
        <w:t xml:space="preserve">Omar ZNIBER (Mr.), </w:t>
      </w:r>
      <w:r w:rsidR="005C473D" w:rsidRPr="00E013F5">
        <w:rPr>
          <w:iCs/>
          <w:lang w:val="fr-FR"/>
        </w:rPr>
        <w:t>Ambassadeur, Mission permanente, Genève</w:t>
      </w:r>
    </w:p>
    <w:p w14:paraId="78A6AD7E" w14:textId="71406A25" w:rsidR="000C5ADD" w:rsidRPr="005C473D" w:rsidRDefault="007F2DC1">
      <w:pPr>
        <w:spacing w:before="240" w:after="220"/>
        <w:rPr>
          <w:lang w:val="fr-FR"/>
        </w:rPr>
      </w:pPr>
      <w:r w:rsidRPr="005C473D">
        <w:rPr>
          <w:lang w:val="fr-FR"/>
        </w:rPr>
        <w:t xml:space="preserve">Abdelaziz BABQIQI (M.), Directeur Général, </w:t>
      </w:r>
      <w:r w:rsidR="003955C6" w:rsidRPr="000F4D04">
        <w:rPr>
          <w:iCs/>
          <w:lang w:val="fr-FR"/>
        </w:rPr>
        <w:t>Office Marocain de la Propriété Industrielle et Commerciale</w:t>
      </w:r>
      <w:r w:rsidR="003955C6" w:rsidRPr="003955C6">
        <w:rPr>
          <w:lang w:val="fr-FR"/>
        </w:rPr>
        <w:t xml:space="preserve"> </w:t>
      </w:r>
      <w:r w:rsidR="003955C6">
        <w:rPr>
          <w:lang w:val="fr-FR"/>
        </w:rPr>
        <w:t>(</w:t>
      </w:r>
      <w:r w:rsidRPr="005C473D">
        <w:rPr>
          <w:lang w:val="fr-FR"/>
        </w:rPr>
        <w:t>OMPIC</w:t>
      </w:r>
      <w:r w:rsidR="003955C6">
        <w:rPr>
          <w:lang w:val="fr-FR"/>
        </w:rPr>
        <w:t>)</w:t>
      </w:r>
      <w:r w:rsidRPr="005C473D">
        <w:rPr>
          <w:lang w:val="fr-FR"/>
        </w:rPr>
        <w:t>, Casablanca</w:t>
      </w:r>
    </w:p>
    <w:p w14:paraId="424503AB" w14:textId="4F350EEB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Dalal MHAMDI ALAOUI (Ms.), Directrice par intérim, Bureau Marocain des Droits d'Auteur et Droits Voisins, Rabat</w:t>
      </w:r>
    </w:p>
    <w:p w14:paraId="78E82C3B" w14:textId="6B571C90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 xml:space="preserve">Fatima Ezzahra RACHIDI (Ms.), SFA, Permanent Mission, </w:t>
      </w:r>
      <w:r w:rsidR="003955C6" w:rsidRPr="000F4D04">
        <w:rPr>
          <w:iCs/>
          <w:lang w:val="it-IT"/>
        </w:rPr>
        <w:t>Gen</w:t>
      </w:r>
      <w:r w:rsidR="003955C6">
        <w:rPr>
          <w:iCs/>
          <w:lang w:val="it-IT"/>
        </w:rPr>
        <w:t>eva</w:t>
      </w:r>
    </w:p>
    <w:p w14:paraId="54297286" w14:textId="0610858C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Zakaria EL KADDOURI (Mr.), Conseiller, MP Geneva, Geneva</w:t>
      </w:r>
    </w:p>
    <w:p w14:paraId="537D6A40" w14:textId="2172140A" w:rsidR="000C5ADD" w:rsidRPr="005C473D" w:rsidRDefault="007F2DC1">
      <w:pPr>
        <w:spacing w:before="240" w:after="220"/>
        <w:rPr>
          <w:iCs/>
          <w:lang w:val="fr-FR"/>
        </w:rPr>
      </w:pPr>
      <w:r w:rsidRPr="005C473D">
        <w:rPr>
          <w:iCs/>
          <w:lang w:val="fr-FR"/>
        </w:rPr>
        <w:lastRenderedPageBreak/>
        <w:t xml:space="preserve">Mouna BENDAOUD (Ms.), </w:t>
      </w:r>
      <w:r w:rsidR="003955C6" w:rsidRPr="005C473D">
        <w:rPr>
          <w:iCs/>
          <w:lang w:val="fr-FR"/>
        </w:rPr>
        <w:t>c</w:t>
      </w:r>
      <w:r w:rsidRPr="005C473D">
        <w:rPr>
          <w:iCs/>
          <w:lang w:val="fr-FR"/>
        </w:rPr>
        <w:t xml:space="preserve">hef de </w:t>
      </w:r>
      <w:r w:rsidR="003955C6" w:rsidRPr="005C473D">
        <w:rPr>
          <w:iCs/>
          <w:lang w:val="fr-FR"/>
        </w:rPr>
        <w:t>s</w:t>
      </w:r>
      <w:r w:rsidRPr="005C473D">
        <w:rPr>
          <w:iCs/>
          <w:lang w:val="fr-FR"/>
        </w:rPr>
        <w:t xml:space="preserve">ervice </w:t>
      </w:r>
      <w:r w:rsidR="003955C6" w:rsidRPr="005C473D">
        <w:rPr>
          <w:iCs/>
          <w:lang w:val="fr-FR"/>
        </w:rPr>
        <w:t>c</w:t>
      </w:r>
      <w:r w:rsidRPr="005C473D">
        <w:rPr>
          <w:iCs/>
          <w:lang w:val="fr-FR"/>
        </w:rPr>
        <w:t xml:space="preserve">oopération, </w:t>
      </w:r>
      <w:r w:rsidR="003955C6" w:rsidRPr="000F4D04">
        <w:rPr>
          <w:iCs/>
          <w:lang w:val="fr-FR"/>
        </w:rPr>
        <w:t>Office Marocain de la Propriété Industrielle et Commerciale</w:t>
      </w:r>
      <w:r w:rsidR="003955C6" w:rsidRPr="005C473D">
        <w:rPr>
          <w:iCs/>
          <w:lang w:val="fr-FR"/>
        </w:rPr>
        <w:t xml:space="preserve"> (</w:t>
      </w:r>
      <w:r w:rsidRPr="005C473D">
        <w:rPr>
          <w:iCs/>
          <w:lang w:val="fr-FR"/>
        </w:rPr>
        <w:t>OMPIC</w:t>
      </w:r>
      <w:r w:rsidR="003955C6" w:rsidRPr="005C473D">
        <w:rPr>
          <w:iCs/>
          <w:lang w:val="fr-FR"/>
        </w:rPr>
        <w:t>)</w:t>
      </w:r>
      <w:r w:rsidRPr="005C473D">
        <w:rPr>
          <w:iCs/>
          <w:lang w:val="fr-FR"/>
        </w:rPr>
        <w:t>, Casablanca</w:t>
      </w:r>
    </w:p>
    <w:p w14:paraId="7139A301" w14:textId="4C3ED559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Benali HARMOUCH (Mr.), Chef de Département, Office Marocain de la Propriété Industrielle et Commerciale</w:t>
      </w:r>
      <w:r w:rsidR="003955C6">
        <w:rPr>
          <w:iCs/>
          <w:lang w:val="fr-FR"/>
        </w:rPr>
        <w:t xml:space="preserve"> (OMPIC)</w:t>
      </w:r>
      <w:r w:rsidRPr="000F4D04">
        <w:rPr>
          <w:iCs/>
          <w:lang w:val="fr-FR"/>
        </w:rPr>
        <w:t>, Casablanca</w:t>
      </w:r>
    </w:p>
    <w:p w14:paraId="1DFCC4C1" w14:textId="307799E0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Dounia EL OUARDI (M</w:t>
      </w:r>
      <w:r w:rsidR="003955C6">
        <w:rPr>
          <w:iCs/>
          <w:lang w:val="fr-FR"/>
        </w:rPr>
        <w:t>me</w:t>
      </w:r>
      <w:r w:rsidRPr="000F4D04">
        <w:rPr>
          <w:iCs/>
          <w:lang w:val="fr-FR"/>
        </w:rPr>
        <w:t>), Directrice juridique, Coopération, Relation clients et Communication, Office Marocain de la Propriété Industrielle et Commerciale</w:t>
      </w:r>
      <w:r w:rsidR="003955C6">
        <w:rPr>
          <w:iCs/>
          <w:lang w:val="fr-FR"/>
        </w:rPr>
        <w:t xml:space="preserve"> (OMPIC)</w:t>
      </w:r>
      <w:r w:rsidRPr="000F4D04">
        <w:rPr>
          <w:iCs/>
          <w:lang w:val="fr-FR"/>
        </w:rPr>
        <w:t>, Casablanca</w:t>
      </w:r>
    </w:p>
    <w:p w14:paraId="41BA6629" w14:textId="30157868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Majdouline</w:t>
      </w:r>
      <w:proofErr w:type="spellEnd"/>
      <w:r w:rsidRPr="000F4D04">
        <w:rPr>
          <w:iCs/>
          <w:lang w:val="fr-FR"/>
        </w:rPr>
        <w:t xml:space="preserve"> SALAHDINE (M</w:t>
      </w:r>
      <w:r w:rsidR="003955C6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3955C6">
        <w:rPr>
          <w:iCs/>
          <w:lang w:val="fr-FR"/>
        </w:rPr>
        <w:t>r</w:t>
      </w:r>
      <w:r w:rsidRPr="000F4D04">
        <w:rPr>
          <w:iCs/>
          <w:lang w:val="fr-FR"/>
        </w:rPr>
        <w:t xml:space="preserve">eprésentante </w:t>
      </w:r>
      <w:r w:rsidR="003955C6">
        <w:rPr>
          <w:iCs/>
          <w:lang w:val="fr-FR"/>
        </w:rPr>
        <w:t>p</w:t>
      </w:r>
      <w:r w:rsidRPr="000F4D04">
        <w:rPr>
          <w:iCs/>
          <w:lang w:val="fr-FR"/>
        </w:rPr>
        <w:t xml:space="preserve">ermanente </w:t>
      </w:r>
      <w:r w:rsidR="003955C6">
        <w:rPr>
          <w:iCs/>
          <w:lang w:val="fr-FR"/>
        </w:rPr>
        <w:t>a</w:t>
      </w:r>
      <w:r w:rsidRPr="000F4D04">
        <w:rPr>
          <w:iCs/>
          <w:lang w:val="fr-FR"/>
        </w:rPr>
        <w:t>djointe, Mission Permanente, Genève</w:t>
      </w:r>
    </w:p>
    <w:p w14:paraId="2C2F736A" w14:textId="42B901DA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Sara ELALAMI (Ms.), </w:t>
      </w:r>
      <w:r w:rsidR="003955C6">
        <w:rPr>
          <w:iCs/>
          <w:lang w:val="fr-FR"/>
        </w:rPr>
        <w:t>c</w:t>
      </w:r>
      <w:r w:rsidRPr="000F4D04">
        <w:rPr>
          <w:iCs/>
          <w:lang w:val="fr-FR"/>
        </w:rPr>
        <w:t xml:space="preserve">hef de service des affaires juridiques, Bureau Marocain des droits d'auteur et droits voisins </w:t>
      </w:r>
      <w:r w:rsidR="003955C6">
        <w:rPr>
          <w:iCs/>
          <w:lang w:val="fr-FR"/>
        </w:rPr>
        <w:t>(</w:t>
      </w:r>
      <w:r w:rsidRPr="000F4D04">
        <w:rPr>
          <w:iCs/>
          <w:lang w:val="fr-FR"/>
        </w:rPr>
        <w:t>BMDAV</w:t>
      </w:r>
      <w:r w:rsidR="003955C6">
        <w:rPr>
          <w:iCs/>
          <w:lang w:val="fr-FR"/>
        </w:rPr>
        <w:t>)</w:t>
      </w:r>
      <w:r w:rsidRPr="000F4D04">
        <w:rPr>
          <w:iCs/>
          <w:lang w:val="fr-FR"/>
        </w:rPr>
        <w:t>, Rabat</w:t>
      </w:r>
    </w:p>
    <w:p w14:paraId="14C7C8AB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247C8DB5" w14:textId="30B20513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MAURICE/MAURITIUS</w:t>
      </w:r>
    </w:p>
    <w:p w14:paraId="3E1D8785" w14:textId="732F1221" w:rsidR="000C5ADD" w:rsidRDefault="007F2DC1">
      <w:pPr>
        <w:spacing w:before="240" w:after="220"/>
        <w:rPr>
          <w:iCs/>
        </w:rPr>
      </w:pPr>
      <w:r>
        <w:rPr>
          <w:iCs/>
        </w:rPr>
        <w:t>Brian Neil Joseph GLOVER (Mr.), Ambassador</w:t>
      </w:r>
      <w:r w:rsidR="003955C6">
        <w:rPr>
          <w:iCs/>
        </w:rPr>
        <w:t>,</w:t>
      </w:r>
      <w:r>
        <w:rPr>
          <w:iCs/>
        </w:rPr>
        <w:t xml:space="preserve"> Permanent Representative, Permanent Mission</w:t>
      </w:r>
      <w:r w:rsidR="001F19CE">
        <w:rPr>
          <w:iCs/>
        </w:rPr>
        <w:t xml:space="preserve">, </w:t>
      </w:r>
      <w:r>
        <w:rPr>
          <w:iCs/>
        </w:rPr>
        <w:t>Geneva</w:t>
      </w:r>
    </w:p>
    <w:p w14:paraId="684665D3" w14:textId="6FD77A1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Ranjive</w:t>
      </w:r>
      <w:proofErr w:type="spellEnd"/>
      <w:r>
        <w:rPr>
          <w:iCs/>
        </w:rPr>
        <w:t xml:space="preserve"> BEERGAUNOT (Mr.), Acting Director, Industrial Property Office, Foreign Affairs, Regional Integration </w:t>
      </w:r>
      <w:r w:rsidR="001F19CE">
        <w:rPr>
          <w:iCs/>
        </w:rPr>
        <w:t>and</w:t>
      </w:r>
      <w:r>
        <w:rPr>
          <w:iCs/>
        </w:rPr>
        <w:t xml:space="preserve"> International Trade, Port Louis</w:t>
      </w:r>
    </w:p>
    <w:p w14:paraId="51E46D39" w14:textId="3873B92B" w:rsidR="000C5ADD" w:rsidRDefault="007F2DC1">
      <w:pPr>
        <w:spacing w:before="240" w:after="220"/>
        <w:rPr>
          <w:iCs/>
        </w:rPr>
      </w:pPr>
      <w:r>
        <w:rPr>
          <w:iCs/>
        </w:rPr>
        <w:t>Ravindranath SAWMY (Mr.), Deputy Permanent Representative, Permanent Mission</w:t>
      </w:r>
      <w:r w:rsidR="001F19CE">
        <w:rPr>
          <w:iCs/>
        </w:rPr>
        <w:t>,</w:t>
      </w:r>
      <w:r>
        <w:rPr>
          <w:iCs/>
        </w:rPr>
        <w:t xml:space="preserve"> Geneva</w:t>
      </w:r>
    </w:p>
    <w:p w14:paraId="0FAC73D3" w14:textId="4A93875A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Nuriza</w:t>
      </w:r>
      <w:proofErr w:type="spellEnd"/>
      <w:r>
        <w:rPr>
          <w:iCs/>
        </w:rPr>
        <w:t xml:space="preserve"> NAUZEER (Ms.), Acting Principal Industrial Property Officer, Ministry of Foreign Affairs, Regional Integration </w:t>
      </w:r>
      <w:r w:rsidR="001F19CE">
        <w:rPr>
          <w:iCs/>
        </w:rPr>
        <w:t>and</w:t>
      </w:r>
      <w:r>
        <w:rPr>
          <w:iCs/>
        </w:rPr>
        <w:t xml:space="preserve"> International Trade, Port Louis</w:t>
      </w:r>
    </w:p>
    <w:p w14:paraId="2513EBFD" w14:textId="77777777" w:rsidR="007C15C9" w:rsidRDefault="007C15C9">
      <w:pPr>
        <w:spacing w:before="240" w:after="220"/>
        <w:rPr>
          <w:iCs/>
        </w:rPr>
      </w:pPr>
    </w:p>
    <w:p w14:paraId="54EC29E7" w14:textId="311EFD80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MAURITANIE/MAURITANIA</w:t>
      </w:r>
    </w:p>
    <w:p w14:paraId="413A9CC0" w14:textId="77777777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Sidi Med MOUSTAPHA (Mr.), Direction de la Propriété Industrielle,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Mines et de l'Industrie, Nouakchott</w:t>
      </w:r>
    </w:p>
    <w:p w14:paraId="2698CC02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0DDA3152" w14:textId="6789BC23" w:rsidR="000C5ADD" w:rsidRPr="00E013F5" w:rsidRDefault="007F2DC1">
      <w:pPr>
        <w:spacing w:before="240" w:after="220"/>
        <w:rPr>
          <w:u w:val="single"/>
          <w:lang w:val="es-CO"/>
        </w:rPr>
      </w:pPr>
      <w:r w:rsidRPr="00E013F5">
        <w:rPr>
          <w:u w:val="single"/>
          <w:lang w:val="es-CO"/>
        </w:rPr>
        <w:t>MEXIQUE/MEXICO</w:t>
      </w:r>
    </w:p>
    <w:p w14:paraId="58FA6BF4" w14:textId="51922CDD" w:rsidR="000C5ADD" w:rsidRPr="00E013F5" w:rsidRDefault="007F2DC1">
      <w:pPr>
        <w:spacing w:before="240" w:after="220"/>
        <w:rPr>
          <w:lang w:val="es-CO"/>
        </w:rPr>
      </w:pPr>
      <w:r w:rsidRPr="00E013F5">
        <w:rPr>
          <w:lang w:val="es-CO"/>
        </w:rPr>
        <w:t>Francisca Elizabeth MÉNDEZ ESCOBAR (</w:t>
      </w:r>
      <w:r w:rsidR="005C473D">
        <w:rPr>
          <w:lang w:val="es-CO"/>
        </w:rPr>
        <w:t>Sra</w:t>
      </w:r>
      <w:r w:rsidRPr="00E013F5">
        <w:rPr>
          <w:lang w:val="es-CO"/>
        </w:rPr>
        <w:t>.), Embajadora, Representante Permanente, Misión Permanente de México, Ginebra</w:t>
      </w:r>
    </w:p>
    <w:p w14:paraId="3D958EBB" w14:textId="6FCFFB77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Fernando ESPINOSA OLIVERA (</w:t>
      </w:r>
      <w:r w:rsidR="005C473D">
        <w:rPr>
          <w:iCs/>
          <w:lang w:val="es-ES_tradnl"/>
        </w:rPr>
        <w:t>S</w:t>
      </w:r>
      <w:r w:rsidRPr="009B250F">
        <w:rPr>
          <w:iCs/>
          <w:lang w:val="es-ES_tradnl"/>
        </w:rPr>
        <w:t>r.), Representante Permanente Alterno, Secretaría de Relaciones Exteriores, Ginebra</w:t>
      </w:r>
    </w:p>
    <w:p w14:paraId="592E5965" w14:textId="222B6349" w:rsidR="000C5ADD" w:rsidRPr="00E013F5" w:rsidRDefault="007F2DC1" w:rsidP="00911B28">
      <w:pPr>
        <w:spacing w:before="240" w:after="220"/>
        <w:rPr>
          <w:lang w:val="es-ES_tradnl"/>
        </w:rPr>
      </w:pPr>
      <w:r w:rsidRPr="337CA00C">
        <w:rPr>
          <w:lang w:val="es-ES"/>
        </w:rPr>
        <w:t>Vidal LLERENAS MORALES (</w:t>
      </w:r>
      <w:r w:rsidR="005C473D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="00911B28" w:rsidRPr="00E013F5">
        <w:rPr>
          <w:lang w:val="es-ES_tradnl"/>
        </w:rPr>
        <w:t>Director General</w:t>
      </w:r>
      <w:proofErr w:type="gramEnd"/>
      <w:r w:rsidR="00911B28" w:rsidRPr="00E013F5">
        <w:rPr>
          <w:lang w:val="es-ES_tradnl"/>
        </w:rPr>
        <w:t xml:space="preserve"> del Instituto Mexicano de la Propiedad Industrial, Ciudad de México</w:t>
      </w:r>
    </w:p>
    <w:p w14:paraId="7E5FC8BC" w14:textId="31E5EEFC" w:rsidR="000C5ADD" w:rsidRPr="00E013F5" w:rsidRDefault="007F2DC1" w:rsidP="005C473D">
      <w:pPr>
        <w:spacing w:before="240" w:after="220"/>
        <w:rPr>
          <w:iCs/>
          <w:lang w:val="es-ES"/>
        </w:rPr>
      </w:pPr>
      <w:r w:rsidRPr="00E013F5">
        <w:rPr>
          <w:iCs/>
          <w:lang w:val="es-ES"/>
        </w:rPr>
        <w:t>María Astrid REYES CARRERAS (</w:t>
      </w:r>
      <w:r w:rsidR="005C473D">
        <w:rPr>
          <w:iCs/>
          <w:lang w:val="es-ES"/>
        </w:rPr>
        <w:t>Sra</w:t>
      </w:r>
      <w:r w:rsidRPr="00E013F5">
        <w:rPr>
          <w:iCs/>
          <w:lang w:val="es-ES"/>
        </w:rPr>
        <w:t xml:space="preserve">.), </w:t>
      </w:r>
      <w:r w:rsidR="005C473D" w:rsidRPr="00E013F5">
        <w:rPr>
          <w:iCs/>
          <w:lang w:val="es-ES"/>
        </w:rPr>
        <w:t xml:space="preserve">Asesora en propiedad intelectual, Misión Permanente, Ginebra </w:t>
      </w:r>
    </w:p>
    <w:p w14:paraId="59C58098" w14:textId="00104E62" w:rsidR="000C5ADD" w:rsidRPr="00E013F5" w:rsidRDefault="007F2DC1" w:rsidP="005C473D">
      <w:pPr>
        <w:spacing w:before="240" w:after="220"/>
        <w:rPr>
          <w:iCs/>
          <w:lang w:val="es-ES"/>
        </w:rPr>
      </w:pPr>
      <w:r w:rsidRPr="00E013F5">
        <w:rPr>
          <w:iCs/>
          <w:lang w:val="es-ES"/>
        </w:rPr>
        <w:t>Paulina CEBALLOS (</w:t>
      </w:r>
      <w:r w:rsidR="005C473D">
        <w:rPr>
          <w:iCs/>
          <w:lang w:val="es-ES"/>
        </w:rPr>
        <w:t>Sra</w:t>
      </w:r>
      <w:r w:rsidRPr="00E013F5">
        <w:rPr>
          <w:iCs/>
          <w:lang w:val="es-ES"/>
        </w:rPr>
        <w:t xml:space="preserve">.), </w:t>
      </w:r>
      <w:r w:rsidR="005C473D" w:rsidRPr="00E013F5">
        <w:rPr>
          <w:iCs/>
          <w:lang w:val="es-ES"/>
        </w:rPr>
        <w:t>Asesor, Misión Permanente, Ginebra</w:t>
      </w:r>
    </w:p>
    <w:p w14:paraId="2777C41C" w14:textId="4BCA94F1" w:rsidR="000C5ADD" w:rsidRPr="00E013F5" w:rsidRDefault="007F2DC1" w:rsidP="005C473D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lastRenderedPageBreak/>
        <w:t>Rodrigo LOPEZ (</w:t>
      </w:r>
      <w:r w:rsidR="005C473D">
        <w:rPr>
          <w:iCs/>
          <w:lang w:val="it-IT"/>
        </w:rPr>
        <w:t>Sr</w:t>
      </w:r>
      <w:r w:rsidRPr="00E013F5">
        <w:rPr>
          <w:iCs/>
          <w:lang w:val="it-IT"/>
        </w:rPr>
        <w:t xml:space="preserve">.), </w:t>
      </w:r>
      <w:r w:rsidR="005C473D" w:rsidRPr="00E013F5">
        <w:rPr>
          <w:iCs/>
          <w:lang w:val="it-IT"/>
        </w:rPr>
        <w:t>Segundo secretario, delegado ante la OMPI, Misión Permanente, Ginebra</w:t>
      </w:r>
    </w:p>
    <w:p w14:paraId="01B20DDD" w14:textId="35C0B3EB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Viviana HUERTA GARCÍA (</w:t>
      </w:r>
      <w:r w:rsidR="005C473D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Divisional de Relaciones Internacionales, Instituto Mexicano de la Propiedad Industrial, Ciudad de México</w:t>
      </w:r>
    </w:p>
    <w:p w14:paraId="5F9448FD" w14:textId="77777777" w:rsidR="007C15C9" w:rsidRPr="009B250F" w:rsidRDefault="007C15C9">
      <w:pPr>
        <w:spacing w:before="240" w:after="220"/>
        <w:rPr>
          <w:iCs/>
          <w:lang w:val="es-ES_tradnl"/>
        </w:rPr>
      </w:pPr>
    </w:p>
    <w:p w14:paraId="0FE2B91E" w14:textId="44AD7911" w:rsidR="000C5ADD" w:rsidRPr="00E013F5" w:rsidRDefault="007F2DC1">
      <w:pPr>
        <w:spacing w:before="240" w:after="220"/>
        <w:rPr>
          <w:iCs/>
          <w:u w:val="single"/>
          <w:lang w:val="it-IT"/>
        </w:rPr>
      </w:pPr>
      <w:r w:rsidRPr="00E013F5">
        <w:rPr>
          <w:iCs/>
          <w:u w:val="single"/>
          <w:lang w:val="it-IT"/>
        </w:rPr>
        <w:t>MICRONÉSIE (ÉTATS FÉDÉRÉS DE)/MICRONESIA (FEDERATED STATES OF)</w:t>
      </w:r>
    </w:p>
    <w:p w14:paraId="07B62455" w14:textId="2288AFD1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Akillino</w:t>
      </w:r>
      <w:proofErr w:type="spellEnd"/>
      <w:r>
        <w:rPr>
          <w:iCs/>
        </w:rPr>
        <w:t xml:space="preserve"> Harris SUSAIA (Mr.), Ambassador, Permanent Mission, Geneva</w:t>
      </w:r>
    </w:p>
    <w:p w14:paraId="5B88DDED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Johnny HADLEY (Mr.), First Secretary, Permanent Mission, Geneva</w:t>
      </w:r>
    </w:p>
    <w:p w14:paraId="2FB7F58B" w14:textId="77777777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Jamie Mickey BÜTLER (Mr.), </w:t>
      </w:r>
      <w:proofErr w:type="spellStart"/>
      <w:r w:rsidRPr="000F4D04">
        <w:rPr>
          <w:iCs/>
          <w:lang w:val="fr-FR"/>
        </w:rPr>
        <w:t>Intern</w:t>
      </w:r>
      <w:proofErr w:type="spellEnd"/>
      <w:r w:rsidRPr="000F4D04">
        <w:rPr>
          <w:iCs/>
          <w:lang w:val="fr-FR"/>
        </w:rPr>
        <w:t>, Permanent Mission, Genève</w:t>
      </w:r>
    </w:p>
    <w:p w14:paraId="7C0AF460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5B6E7647" w14:textId="77777777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MONACO</w:t>
      </w:r>
    </w:p>
    <w:p w14:paraId="1A9F44DD" w14:textId="202C07D5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Carole LANTERI (M</w:t>
      </w:r>
      <w:r w:rsidR="00911B28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1B71B4">
        <w:rPr>
          <w:iCs/>
          <w:lang w:val="fr-FR"/>
        </w:rPr>
        <w:t>a</w:t>
      </w:r>
      <w:r w:rsidRPr="000F4D04">
        <w:rPr>
          <w:iCs/>
          <w:lang w:val="fr-FR"/>
        </w:rPr>
        <w:t xml:space="preserve">mbassadeur, </w:t>
      </w:r>
      <w:r w:rsidR="00597162">
        <w:rPr>
          <w:iCs/>
          <w:lang w:val="fr-FR"/>
        </w:rPr>
        <w:t>r</w:t>
      </w:r>
      <w:r w:rsidRPr="000F4D04">
        <w:rPr>
          <w:iCs/>
          <w:lang w:val="fr-FR"/>
        </w:rPr>
        <w:t xml:space="preserve">eprésentant </w:t>
      </w:r>
      <w:r w:rsidR="00597162">
        <w:rPr>
          <w:iCs/>
          <w:lang w:val="fr-FR"/>
        </w:rPr>
        <w:t>p</w:t>
      </w:r>
      <w:r w:rsidRPr="000F4D04">
        <w:rPr>
          <w:iCs/>
          <w:lang w:val="fr-FR"/>
        </w:rPr>
        <w:t xml:space="preserve">ermanent, Mission </w:t>
      </w:r>
      <w:r w:rsidR="00C275FA">
        <w:rPr>
          <w:iCs/>
          <w:lang w:val="fr-FR"/>
        </w:rPr>
        <w:t>p</w:t>
      </w:r>
      <w:r w:rsidRPr="000F4D04">
        <w:rPr>
          <w:iCs/>
          <w:lang w:val="fr-FR"/>
        </w:rPr>
        <w:t>ermanente, Gen</w:t>
      </w:r>
      <w:r w:rsidR="00C275FA">
        <w:rPr>
          <w:iCs/>
          <w:lang w:val="fr-FR"/>
        </w:rPr>
        <w:t>è</w:t>
      </w:r>
      <w:r w:rsidRPr="000F4D04">
        <w:rPr>
          <w:iCs/>
          <w:lang w:val="fr-FR"/>
        </w:rPr>
        <w:t>v</w:t>
      </w:r>
      <w:r w:rsidR="00C275FA">
        <w:rPr>
          <w:iCs/>
          <w:lang w:val="fr-FR"/>
        </w:rPr>
        <w:t>e</w:t>
      </w:r>
    </w:p>
    <w:p w14:paraId="1E6170A2" w14:textId="543529DB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Jean-Pierre SANTOS (M</w:t>
      </w:r>
      <w:r w:rsidR="00911B28">
        <w:rPr>
          <w:iCs/>
          <w:lang w:val="fr-FR"/>
        </w:rPr>
        <w:t>.</w:t>
      </w:r>
      <w:r w:rsidRPr="000F4D04">
        <w:rPr>
          <w:iCs/>
          <w:lang w:val="fr-FR"/>
        </w:rPr>
        <w:t xml:space="preserve">), </w:t>
      </w:r>
      <w:r w:rsidR="00597162">
        <w:rPr>
          <w:iCs/>
          <w:lang w:val="fr-FR"/>
        </w:rPr>
        <w:t>c</w:t>
      </w:r>
      <w:r w:rsidRPr="000F4D04">
        <w:rPr>
          <w:iCs/>
          <w:lang w:val="fr-FR"/>
        </w:rPr>
        <w:t>hef de Division, Département des Finances et de l'Économie, Monaco</w:t>
      </w:r>
    </w:p>
    <w:p w14:paraId="5AA63B16" w14:textId="1693883C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Gilles REALINI (M.), </w:t>
      </w:r>
      <w:r w:rsidR="001F53EE">
        <w:rPr>
          <w:iCs/>
          <w:lang w:val="fr-FR"/>
        </w:rPr>
        <w:t>c</w:t>
      </w:r>
      <w:r w:rsidRPr="000F4D04">
        <w:rPr>
          <w:iCs/>
          <w:lang w:val="fr-FR"/>
        </w:rPr>
        <w:t xml:space="preserve">onseiller, </w:t>
      </w:r>
      <w:r w:rsidR="001F53EE">
        <w:rPr>
          <w:iCs/>
          <w:lang w:val="fr-FR"/>
        </w:rPr>
        <w:t>r</w:t>
      </w:r>
      <w:r w:rsidRPr="000F4D04">
        <w:rPr>
          <w:iCs/>
          <w:lang w:val="fr-FR"/>
        </w:rPr>
        <w:t xml:space="preserve">eprésentant </w:t>
      </w:r>
      <w:r w:rsidR="001F53EE">
        <w:rPr>
          <w:iCs/>
          <w:lang w:val="fr-FR"/>
        </w:rPr>
        <w:t>p</w:t>
      </w:r>
      <w:r w:rsidRPr="000F4D04">
        <w:rPr>
          <w:iCs/>
          <w:lang w:val="fr-FR"/>
        </w:rPr>
        <w:t xml:space="preserve">ermanent </w:t>
      </w:r>
      <w:r w:rsidR="001F53EE">
        <w:rPr>
          <w:iCs/>
          <w:lang w:val="fr-FR"/>
        </w:rPr>
        <w:t>a</w:t>
      </w:r>
      <w:r w:rsidRPr="000F4D04">
        <w:rPr>
          <w:iCs/>
          <w:lang w:val="fr-FR"/>
        </w:rPr>
        <w:t>djoint, Mission Permanente</w:t>
      </w:r>
      <w:r w:rsidR="00C275FA">
        <w:rPr>
          <w:iCs/>
          <w:lang w:val="fr-FR"/>
        </w:rPr>
        <w:t>,</w:t>
      </w:r>
      <w:r w:rsidRPr="000F4D04">
        <w:rPr>
          <w:iCs/>
          <w:lang w:val="fr-FR"/>
        </w:rPr>
        <w:t xml:space="preserve"> Gen</w:t>
      </w:r>
      <w:r w:rsidR="001F53EE">
        <w:rPr>
          <w:iCs/>
          <w:lang w:val="fr-FR"/>
        </w:rPr>
        <w:t>ève</w:t>
      </w:r>
    </w:p>
    <w:p w14:paraId="0A4489AC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46F676AF" w14:textId="0BF6ED7C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MONGOLIE/MONGOLIA</w:t>
      </w:r>
    </w:p>
    <w:p w14:paraId="32B8D9B4" w14:textId="09A39101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Gerelmaa</w:t>
      </w:r>
      <w:proofErr w:type="spellEnd"/>
      <w:r>
        <w:rPr>
          <w:iCs/>
        </w:rPr>
        <w:t xml:space="preserve"> DAVAASUREN (Ms.), </w:t>
      </w:r>
      <w:r w:rsidR="003955C6">
        <w:rPr>
          <w:iCs/>
        </w:rPr>
        <w:t xml:space="preserve">Ambassador, </w:t>
      </w:r>
      <w:r>
        <w:rPr>
          <w:iCs/>
        </w:rPr>
        <w:t>Permanent Representative, Permanent Mission, Geneva</w:t>
      </w:r>
    </w:p>
    <w:p w14:paraId="10E8BF91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Elbegsaikhan</w:t>
      </w:r>
      <w:proofErr w:type="spellEnd"/>
      <w:r>
        <w:rPr>
          <w:iCs/>
        </w:rPr>
        <w:t xml:space="preserve"> GANBAT (Mr.), Director General, Intellectual Property Office of Mongolia, Ulaanbaatar</w:t>
      </w:r>
    </w:p>
    <w:p w14:paraId="3CB1C384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Elbegsaikhan</w:t>
      </w:r>
      <w:proofErr w:type="spellEnd"/>
      <w:r>
        <w:rPr>
          <w:iCs/>
        </w:rPr>
        <w:t xml:space="preserve"> GANBAT (Mr.), Director General, IP Office of Mongolia, Ulaanbaatar</w:t>
      </w:r>
    </w:p>
    <w:p w14:paraId="7A35AF9E" w14:textId="62FE78AD" w:rsidR="000C5ADD" w:rsidRDefault="007F2DC1">
      <w:pPr>
        <w:spacing w:before="240" w:after="220"/>
        <w:rPr>
          <w:iCs/>
        </w:rPr>
      </w:pPr>
      <w:r>
        <w:rPr>
          <w:iCs/>
        </w:rPr>
        <w:t>Enkhtsetseg SAINJARGAL (Ms.), Counsellor, Permanent Mission, Geneva</w:t>
      </w:r>
    </w:p>
    <w:p w14:paraId="1A60CFFB" w14:textId="77777777" w:rsidR="000C5ADD" w:rsidRDefault="007F2DC1">
      <w:pPr>
        <w:spacing w:before="240" w:after="220"/>
        <w:rPr>
          <w:iCs/>
        </w:rPr>
      </w:pPr>
      <w:r>
        <w:rPr>
          <w:iCs/>
        </w:rPr>
        <w:t>Tuul BOLDBAATAR (Ms.), Patent examiner, Intellectual Property Office of Mongolia, Ulaanbaatar</w:t>
      </w:r>
    </w:p>
    <w:p w14:paraId="20B38714" w14:textId="77777777" w:rsidR="007C15C9" w:rsidRDefault="007C15C9">
      <w:pPr>
        <w:spacing w:before="240" w:after="220"/>
        <w:rPr>
          <w:iCs/>
        </w:rPr>
      </w:pPr>
    </w:p>
    <w:p w14:paraId="1D4E6CD0" w14:textId="36524C78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MONTÉNÉGRO/MONTENEGRO</w:t>
      </w:r>
    </w:p>
    <w:p w14:paraId="035ABD0F" w14:textId="7252302F" w:rsidR="000C5ADD" w:rsidRDefault="007F2DC1">
      <w:pPr>
        <w:spacing w:before="240" w:after="220"/>
        <w:rPr>
          <w:iCs/>
        </w:rPr>
      </w:pPr>
      <w:r>
        <w:rPr>
          <w:iCs/>
        </w:rPr>
        <w:t>Slavica MILA</w:t>
      </w:r>
      <w:r w:rsidR="007B1C53">
        <w:rPr>
          <w:iCs/>
        </w:rPr>
        <w:t>ČIĆ</w:t>
      </w:r>
      <w:r>
        <w:rPr>
          <w:iCs/>
        </w:rPr>
        <w:t xml:space="preserve"> (Ms.), Ambassador, </w:t>
      </w:r>
      <w:r w:rsidR="007B1C53">
        <w:rPr>
          <w:iCs/>
        </w:rPr>
        <w:t>Permanent Mission</w:t>
      </w:r>
      <w:r>
        <w:rPr>
          <w:iCs/>
        </w:rPr>
        <w:t>, Gen</w:t>
      </w:r>
      <w:r w:rsidR="007B1C53">
        <w:rPr>
          <w:iCs/>
        </w:rPr>
        <w:t>eva</w:t>
      </w:r>
    </w:p>
    <w:p w14:paraId="56B46228" w14:textId="77777777" w:rsidR="000C5ADD" w:rsidRDefault="007F2DC1">
      <w:pPr>
        <w:spacing w:before="240" w:after="220"/>
        <w:rPr>
          <w:iCs/>
        </w:rPr>
      </w:pPr>
      <w:r>
        <w:rPr>
          <w:iCs/>
        </w:rPr>
        <w:t>Dragana RANITOVIĆ (Ms.), Head of Department for Intellectual Property, Ministry of Economic Development, Podgorica</w:t>
      </w:r>
    </w:p>
    <w:p w14:paraId="2DF3609C" w14:textId="07D01684" w:rsidR="000C5ADD" w:rsidRDefault="007F2DC1">
      <w:pPr>
        <w:spacing w:before="240" w:after="220"/>
        <w:rPr>
          <w:iCs/>
        </w:rPr>
      </w:pPr>
      <w:r>
        <w:rPr>
          <w:iCs/>
        </w:rPr>
        <w:t xml:space="preserve">Goran </w:t>
      </w:r>
      <w:r w:rsidR="007B1C53">
        <w:rPr>
          <w:iCs/>
        </w:rPr>
        <w:t>ŠĆ</w:t>
      </w:r>
      <w:r>
        <w:rPr>
          <w:iCs/>
        </w:rPr>
        <w:t>EPANOVI</w:t>
      </w:r>
      <w:r w:rsidR="007B1C53">
        <w:rPr>
          <w:iCs/>
        </w:rPr>
        <w:t>Ć</w:t>
      </w:r>
      <w:r>
        <w:rPr>
          <w:iCs/>
        </w:rPr>
        <w:t xml:space="preserve"> (Mr.), Minister Counsellor, </w:t>
      </w:r>
      <w:r w:rsidR="007B1C53">
        <w:rPr>
          <w:iCs/>
        </w:rPr>
        <w:t>Permanent Mission, Geneva</w:t>
      </w:r>
    </w:p>
    <w:p w14:paraId="04C643E1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Nebojša MUGOŠA (Mr.), Head of the Directorate for Normative Affairs and International Cooperation in the Field of Intellectual Property, Ministry of Economic Development, Podgorica</w:t>
      </w:r>
    </w:p>
    <w:p w14:paraId="23AE97C2" w14:textId="77777777" w:rsidR="007C15C9" w:rsidRDefault="007C15C9">
      <w:pPr>
        <w:spacing w:before="240" w:after="220"/>
        <w:rPr>
          <w:iCs/>
        </w:rPr>
      </w:pPr>
    </w:p>
    <w:p w14:paraId="54B5484C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MOZAMBIQUE</w:t>
      </w:r>
    </w:p>
    <w:p w14:paraId="1CF4588A" w14:textId="77777777" w:rsidR="000C5ADD" w:rsidRDefault="007F2DC1">
      <w:pPr>
        <w:spacing w:before="240" w:after="220"/>
        <w:rPr>
          <w:iCs/>
        </w:rPr>
      </w:pPr>
      <w:r>
        <w:rPr>
          <w:iCs/>
        </w:rPr>
        <w:t>Custódia PAUNDE (Ms.), Secretary of State, Ministry of Economy, Maputo</w:t>
      </w:r>
    </w:p>
    <w:p w14:paraId="446804B8" w14:textId="24FA5344" w:rsidR="000C5ADD" w:rsidRDefault="007F2DC1">
      <w:pPr>
        <w:spacing w:before="240" w:after="220"/>
        <w:rPr>
          <w:lang w:val="pt-BR"/>
        </w:rPr>
      </w:pPr>
      <w:r w:rsidRPr="00911B28">
        <w:rPr>
          <w:lang w:val="pt-BR"/>
        </w:rPr>
        <w:t>Geraldo SARANGA (Mr.), Ambassador/Permanent Representative, Permanent Mission, Geneva</w:t>
      </w:r>
    </w:p>
    <w:p w14:paraId="087A385A" w14:textId="0C09DA52" w:rsidR="00911B28" w:rsidRPr="00E013F5" w:rsidRDefault="00911B28" w:rsidP="00911B28">
      <w:pPr>
        <w:spacing w:before="240" w:after="220"/>
      </w:pPr>
      <w:r w:rsidRPr="005B0368">
        <w:rPr>
          <w:lang w:val="pt-BR"/>
        </w:rPr>
        <w:t xml:space="preserve">Fernando António MASSINGUE (Mr.), </w:t>
      </w:r>
      <w:r w:rsidRPr="00911B28">
        <w:t>Director of Central Communications and Marketing Services, Ministry of Commerce – Industrial Property Institute, Maputo</w:t>
      </w:r>
    </w:p>
    <w:p w14:paraId="1BDF5656" w14:textId="77777777" w:rsidR="000C5ADD" w:rsidRPr="00911B28" w:rsidRDefault="007F2DC1">
      <w:pPr>
        <w:spacing w:before="240" w:after="220"/>
        <w:rPr>
          <w:lang w:val="pt-BR"/>
        </w:rPr>
      </w:pPr>
      <w:r w:rsidRPr="00911B28">
        <w:rPr>
          <w:lang w:val="pt-BR"/>
        </w:rPr>
        <w:t>Sheila CANDA (Ms.), Director General, DG – IPI, Economia, Maputo</w:t>
      </w:r>
    </w:p>
    <w:p w14:paraId="0F104F8F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Acacio Joao Armando </w:t>
      </w:r>
      <w:proofErr w:type="spellStart"/>
      <w:r>
        <w:rPr>
          <w:iCs/>
        </w:rPr>
        <w:t>Foia</w:t>
      </w:r>
      <w:proofErr w:type="spellEnd"/>
      <w:r>
        <w:rPr>
          <w:iCs/>
        </w:rPr>
        <w:t xml:space="preserve"> FOIA (Mr.), Director of Central Legal Advisor and Cooperation Service, Industrial Property Institute, Ministry of Economy, Maputo</w:t>
      </w:r>
    </w:p>
    <w:p w14:paraId="1C96DEFB" w14:textId="77777777" w:rsidR="000C5ADD" w:rsidRPr="00911B28" w:rsidRDefault="007F2DC1">
      <w:pPr>
        <w:spacing w:before="240" w:after="220"/>
        <w:rPr>
          <w:lang w:val="pt-BR"/>
        </w:rPr>
      </w:pPr>
      <w:r w:rsidRPr="00911B28">
        <w:rPr>
          <w:lang w:val="pt-BR"/>
        </w:rPr>
        <w:t>Fernando DOS SANTOS (Mr.), Expert, Industrial Property Institute, Ministério da Economia, Maputo</w:t>
      </w:r>
    </w:p>
    <w:p w14:paraId="6C7630EF" w14:textId="32592CBF" w:rsidR="000C5ADD" w:rsidRPr="00E013F5" w:rsidRDefault="007F2DC1">
      <w:pPr>
        <w:spacing w:before="240" w:after="220"/>
        <w:rPr>
          <w:iCs/>
          <w:lang w:val="it-IT"/>
        </w:rPr>
      </w:pPr>
      <w:r w:rsidRPr="00911B28">
        <w:rPr>
          <w:iCs/>
          <w:lang w:val="it-IT"/>
        </w:rPr>
        <w:t xml:space="preserve">Sheila Santana AFONSO (Ms.), Trade Counsellor, Permanent Mission, </w:t>
      </w:r>
      <w:r w:rsidRPr="00E013F5">
        <w:rPr>
          <w:iCs/>
          <w:lang w:val="it-IT"/>
        </w:rPr>
        <w:t>Genebra</w:t>
      </w:r>
    </w:p>
    <w:p w14:paraId="44500715" w14:textId="77777777" w:rsidR="007C15C9" w:rsidRPr="00E013F5" w:rsidRDefault="007C15C9">
      <w:pPr>
        <w:spacing w:before="240" w:after="220"/>
        <w:rPr>
          <w:lang w:val="pt-BR"/>
        </w:rPr>
      </w:pPr>
    </w:p>
    <w:p w14:paraId="6B3B20B6" w14:textId="3F927D3C" w:rsidR="000C5ADD" w:rsidRPr="00E013F5" w:rsidRDefault="007F2DC1">
      <w:pPr>
        <w:spacing w:before="240" w:after="220"/>
        <w:rPr>
          <w:iCs/>
          <w:u w:val="single"/>
          <w:lang w:val="it-IT"/>
        </w:rPr>
      </w:pPr>
      <w:r w:rsidRPr="00E013F5">
        <w:rPr>
          <w:iCs/>
          <w:u w:val="single"/>
          <w:lang w:val="it-IT"/>
        </w:rPr>
        <w:t>NAMIBIE/NAMIBIA</w:t>
      </w:r>
    </w:p>
    <w:p w14:paraId="6C7F8044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Elvis </w:t>
      </w:r>
      <w:proofErr w:type="spellStart"/>
      <w:r>
        <w:rPr>
          <w:iCs/>
        </w:rPr>
        <w:t>Toolouta</w:t>
      </w:r>
      <w:proofErr w:type="spellEnd"/>
      <w:r>
        <w:rPr>
          <w:iCs/>
        </w:rPr>
        <w:t xml:space="preserve"> SHIWEDA (Mr.), Ambassador and Permanent Representative, Ministry of International Relations and Trade, Permanent Mission, Geneva</w:t>
      </w:r>
    </w:p>
    <w:p w14:paraId="1FE6B01E" w14:textId="24A4C554" w:rsidR="000C5ADD" w:rsidRDefault="007F2DC1">
      <w:pPr>
        <w:spacing w:before="240" w:after="220"/>
        <w:rPr>
          <w:iCs/>
        </w:rPr>
      </w:pPr>
      <w:r>
        <w:rPr>
          <w:iCs/>
        </w:rPr>
        <w:t xml:space="preserve">Ainna </w:t>
      </w:r>
      <w:proofErr w:type="spellStart"/>
      <w:r>
        <w:rPr>
          <w:iCs/>
        </w:rPr>
        <w:t>Vilengi</w:t>
      </w:r>
      <w:proofErr w:type="spellEnd"/>
      <w:r>
        <w:rPr>
          <w:iCs/>
        </w:rPr>
        <w:t xml:space="preserve"> KAUNDU (Ms.), Registrar/Chief Executive Officer, Business </w:t>
      </w:r>
      <w:proofErr w:type="gramStart"/>
      <w:r w:rsidR="002B629B">
        <w:rPr>
          <w:iCs/>
        </w:rPr>
        <w:t xml:space="preserve">and </w:t>
      </w:r>
      <w:r>
        <w:rPr>
          <w:iCs/>
        </w:rPr>
        <w:t xml:space="preserve"> Intellectual</w:t>
      </w:r>
      <w:proofErr w:type="gramEnd"/>
      <w:r>
        <w:rPr>
          <w:iCs/>
        </w:rPr>
        <w:t xml:space="preserve"> Property Authority, Windhoek</w:t>
      </w:r>
    </w:p>
    <w:p w14:paraId="03E57D16" w14:textId="6032E435" w:rsidR="000C5ADD" w:rsidRDefault="007F2DC1">
      <w:pPr>
        <w:spacing w:before="240" w:after="220"/>
        <w:rPr>
          <w:iCs/>
        </w:rPr>
      </w:pPr>
      <w:r>
        <w:rPr>
          <w:iCs/>
        </w:rPr>
        <w:t xml:space="preserve">Romancia SHOONGA (Ms.), Executive: Corporate Affairs, Ministry of International Relations </w:t>
      </w:r>
      <w:r w:rsidR="002B629B">
        <w:rPr>
          <w:iCs/>
        </w:rPr>
        <w:t xml:space="preserve">and </w:t>
      </w:r>
      <w:r>
        <w:rPr>
          <w:iCs/>
        </w:rPr>
        <w:t>Trade, Windhoek</w:t>
      </w:r>
    </w:p>
    <w:p w14:paraId="35D34429" w14:textId="1B69A40A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Jeanetha</w:t>
      </w:r>
      <w:proofErr w:type="spellEnd"/>
      <w:r>
        <w:rPr>
          <w:iCs/>
        </w:rPr>
        <w:t xml:space="preserve"> TJITAURA (Ms.), Commercial Counsellor, Permanent Mission, Geneva</w:t>
      </w:r>
    </w:p>
    <w:p w14:paraId="09C379D8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Monica </w:t>
      </w:r>
      <w:proofErr w:type="spellStart"/>
      <w:r>
        <w:rPr>
          <w:iCs/>
        </w:rPr>
        <w:t>Penelao</w:t>
      </w:r>
      <w:proofErr w:type="spellEnd"/>
      <w:r>
        <w:rPr>
          <w:iCs/>
        </w:rPr>
        <w:t xml:space="preserve"> HAMUNGHETE (Ms.), Manager, Ministry of International Relations and Trade, Windhoek</w:t>
      </w:r>
    </w:p>
    <w:p w14:paraId="06CF3E9F" w14:textId="05D1567B" w:rsidR="000C5ADD" w:rsidRDefault="007F2DC1">
      <w:pPr>
        <w:spacing w:before="240" w:after="220"/>
        <w:rPr>
          <w:iCs/>
        </w:rPr>
      </w:pPr>
      <w:r>
        <w:rPr>
          <w:iCs/>
        </w:rPr>
        <w:t xml:space="preserve">Veneranda SHOOMBE (Ms.), Executive: Information Communication Technology, Business </w:t>
      </w:r>
      <w:r w:rsidR="007532B5">
        <w:rPr>
          <w:iCs/>
        </w:rPr>
        <w:t>and</w:t>
      </w:r>
      <w:r>
        <w:rPr>
          <w:iCs/>
        </w:rPr>
        <w:t xml:space="preserve"> Intellectual Property Authority, Windhoek</w:t>
      </w:r>
    </w:p>
    <w:p w14:paraId="00EFDA0D" w14:textId="77777777" w:rsidR="007C15C9" w:rsidRDefault="007C15C9">
      <w:pPr>
        <w:spacing w:before="240" w:after="220"/>
        <w:rPr>
          <w:iCs/>
        </w:rPr>
      </w:pPr>
    </w:p>
    <w:p w14:paraId="332D0848" w14:textId="0FB40C35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NÉPAL/NEPAL</w:t>
      </w:r>
    </w:p>
    <w:p w14:paraId="1AB2E8C4" w14:textId="4AEF4FE6" w:rsidR="000C5ADD" w:rsidRDefault="007F2DC1">
      <w:pPr>
        <w:spacing w:before="240" w:after="220"/>
        <w:rPr>
          <w:iCs/>
        </w:rPr>
      </w:pPr>
      <w:r>
        <w:rPr>
          <w:iCs/>
        </w:rPr>
        <w:t>Lila Dhar ADHIKARI (Mr.), Counsellor Commerce, Permanent Mission, Geneva</w:t>
      </w:r>
    </w:p>
    <w:p w14:paraId="12CBB68A" w14:textId="77777777" w:rsidR="000C5ADD" w:rsidRDefault="007F2DC1">
      <w:pPr>
        <w:spacing w:before="240" w:after="220"/>
        <w:rPr>
          <w:iCs/>
        </w:rPr>
      </w:pPr>
      <w:r>
        <w:rPr>
          <w:iCs/>
        </w:rPr>
        <w:t>Ronal RAI (Mr.), First Secretary, Permanent Mission, Geneva</w:t>
      </w:r>
    </w:p>
    <w:p w14:paraId="616A699A" w14:textId="77AC8FCA" w:rsidR="000C5ADD" w:rsidRPr="00911B28" w:rsidRDefault="007F2DC1">
      <w:pPr>
        <w:spacing w:before="240" w:after="220"/>
        <w:rPr>
          <w:iCs/>
          <w:lang w:val="it-IT"/>
        </w:rPr>
      </w:pPr>
      <w:r w:rsidRPr="00911B28">
        <w:rPr>
          <w:iCs/>
          <w:lang w:val="it-IT"/>
        </w:rPr>
        <w:lastRenderedPageBreak/>
        <w:t xml:space="preserve">Damaru Ballabha PAUDEL (Mr.), Deputy Permanent Representative, Permanent Mission, </w:t>
      </w:r>
      <w:r w:rsidR="005317C0" w:rsidRPr="00911B28">
        <w:rPr>
          <w:iCs/>
          <w:lang w:val="it-IT"/>
        </w:rPr>
        <w:t>Geneva</w:t>
      </w:r>
    </w:p>
    <w:p w14:paraId="386ED9B4" w14:textId="77777777" w:rsidR="007C15C9" w:rsidRPr="00E013F5" w:rsidRDefault="007C15C9">
      <w:pPr>
        <w:spacing w:before="240" w:after="220"/>
        <w:rPr>
          <w:iCs/>
          <w:lang w:val="it-IT"/>
        </w:rPr>
      </w:pPr>
    </w:p>
    <w:p w14:paraId="5A33E704" w14:textId="77777777" w:rsidR="000C5ADD" w:rsidRPr="00E013F5" w:rsidRDefault="007F2DC1">
      <w:pPr>
        <w:spacing w:before="240" w:after="220"/>
        <w:rPr>
          <w:u w:val="single"/>
          <w:lang w:val="it-IT"/>
        </w:rPr>
      </w:pPr>
      <w:r w:rsidRPr="00E013F5">
        <w:rPr>
          <w:u w:val="single"/>
          <w:lang w:val="it-IT"/>
        </w:rPr>
        <w:t>NICARAGUA</w:t>
      </w:r>
    </w:p>
    <w:p w14:paraId="0918ABCF" w14:textId="7472977D" w:rsidR="000C5ADD" w:rsidRPr="00911B28" w:rsidRDefault="007F2DC1">
      <w:pPr>
        <w:spacing w:before="240" w:after="220"/>
        <w:rPr>
          <w:lang w:val="es-ES_tradnl"/>
        </w:rPr>
      </w:pPr>
      <w:r w:rsidRPr="00E013F5">
        <w:rPr>
          <w:lang w:val="es-ES_tradnl"/>
        </w:rPr>
        <w:t>Erick Josué LAGOS GARCÍA (</w:t>
      </w:r>
      <w:r w:rsidR="00911B28">
        <w:rPr>
          <w:lang w:val="es-ES_tradnl"/>
        </w:rPr>
        <w:t>S</w:t>
      </w:r>
      <w:r w:rsidRPr="00E013F5">
        <w:rPr>
          <w:lang w:val="es-ES_tradnl"/>
        </w:rPr>
        <w:t xml:space="preserve">r.), Registrador Auxiliar del Registro de la Propiedad Intelectual, </w:t>
      </w:r>
      <w:r w:rsidRPr="00911B28">
        <w:rPr>
          <w:lang w:val="es-ES_tradnl"/>
        </w:rPr>
        <w:t>Ministerio de Fomento, Industria y Comercio, Managua</w:t>
      </w:r>
    </w:p>
    <w:p w14:paraId="42315F03" w14:textId="6B2A88C0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Rosalia Concepción BOHORQUEZ PALACIOS (</w:t>
      </w:r>
      <w:r w:rsidR="00911B28">
        <w:rPr>
          <w:lang w:val="es-ES"/>
        </w:rPr>
        <w:t>Sra</w:t>
      </w:r>
      <w:r w:rsidRPr="337CA00C">
        <w:rPr>
          <w:lang w:val="es-ES"/>
        </w:rPr>
        <w:t xml:space="preserve">.), </w:t>
      </w:r>
      <w:r w:rsidR="00911B28">
        <w:rPr>
          <w:lang w:val="es-ES"/>
        </w:rPr>
        <w:t>Embajadora</w:t>
      </w:r>
      <w:r w:rsidRPr="337CA00C">
        <w:rPr>
          <w:lang w:val="es-ES"/>
        </w:rPr>
        <w:t>, Misión Permanente, Ginebra</w:t>
      </w:r>
    </w:p>
    <w:p w14:paraId="78FC2A20" w14:textId="59CD0EC8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Geraldine BAUTISTA CHAMORRO (</w:t>
      </w:r>
      <w:r w:rsidR="00911B28">
        <w:rPr>
          <w:iCs/>
          <w:lang w:val="es-ES_tradnl"/>
        </w:rPr>
        <w:t>Sra</w:t>
      </w:r>
      <w:r w:rsidRPr="009B250F">
        <w:rPr>
          <w:iCs/>
          <w:lang w:val="es-ES_tradnl"/>
        </w:rPr>
        <w:t xml:space="preserve">.), </w:t>
      </w:r>
      <w:proofErr w:type="gramStart"/>
      <w:r w:rsidR="00911B28">
        <w:rPr>
          <w:iCs/>
          <w:lang w:val="es-ES_tradnl"/>
        </w:rPr>
        <w:t>Consejera</w:t>
      </w:r>
      <w:proofErr w:type="gramEnd"/>
      <w:r w:rsidRPr="009B250F">
        <w:rPr>
          <w:iCs/>
          <w:lang w:val="es-ES_tradnl"/>
        </w:rPr>
        <w:t>, Misión Permanente, Geneva</w:t>
      </w:r>
    </w:p>
    <w:p w14:paraId="0AD2AEF6" w14:textId="2ABCF130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Claudia PÉREZ LÓPEZ (</w:t>
      </w:r>
      <w:r w:rsidR="00911B28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Ministra Consejera</w:t>
      </w:r>
      <w:proofErr w:type="gramEnd"/>
      <w:r w:rsidRPr="337CA00C">
        <w:rPr>
          <w:lang w:val="es-ES"/>
        </w:rPr>
        <w:t xml:space="preserve">, Misión Permanente, </w:t>
      </w:r>
      <w:proofErr w:type="spellStart"/>
      <w:r w:rsidRPr="337CA00C">
        <w:rPr>
          <w:lang w:val="es-ES"/>
        </w:rPr>
        <w:t>Genève</w:t>
      </w:r>
      <w:proofErr w:type="spellEnd"/>
    </w:p>
    <w:p w14:paraId="5986F934" w14:textId="2D7D92CF" w:rsidR="000C5ADD" w:rsidRPr="00911B28" w:rsidRDefault="007F2DC1">
      <w:pPr>
        <w:spacing w:before="240" w:after="220"/>
        <w:rPr>
          <w:iCs/>
          <w:lang w:val="it-IT"/>
        </w:rPr>
      </w:pPr>
      <w:r w:rsidRPr="00911B28">
        <w:rPr>
          <w:iCs/>
          <w:lang w:val="it-IT"/>
        </w:rPr>
        <w:t>Freddy RUIZ (</w:t>
      </w:r>
      <w:r w:rsidR="00911B28">
        <w:rPr>
          <w:iCs/>
          <w:lang w:val="it-IT"/>
        </w:rPr>
        <w:t>Sr</w:t>
      </w:r>
      <w:r w:rsidRPr="00911B28">
        <w:rPr>
          <w:iCs/>
          <w:lang w:val="it-IT"/>
        </w:rPr>
        <w:t>.), Counsellor, Permanent Mission, Geneva</w:t>
      </w:r>
    </w:p>
    <w:p w14:paraId="6DC50516" w14:textId="77777777" w:rsidR="007C15C9" w:rsidRPr="00911B28" w:rsidRDefault="007C15C9">
      <w:pPr>
        <w:spacing w:before="240" w:after="220"/>
        <w:rPr>
          <w:iCs/>
          <w:lang w:val="it-IT"/>
        </w:rPr>
      </w:pPr>
    </w:p>
    <w:p w14:paraId="4BB6AF0E" w14:textId="77777777" w:rsidR="000C5ADD" w:rsidRPr="00E013F5" w:rsidRDefault="007F2DC1">
      <w:pPr>
        <w:spacing w:before="240" w:after="220"/>
        <w:rPr>
          <w:iCs/>
          <w:u w:val="single"/>
          <w:lang w:val="fr-FR"/>
        </w:rPr>
      </w:pPr>
      <w:r w:rsidRPr="00E013F5">
        <w:rPr>
          <w:iCs/>
          <w:u w:val="single"/>
          <w:lang w:val="fr-FR"/>
        </w:rPr>
        <w:t>NIGER</w:t>
      </w:r>
    </w:p>
    <w:p w14:paraId="319EC4E4" w14:textId="4575D6E8" w:rsidR="000C5ADD" w:rsidRPr="00911B28" w:rsidRDefault="007F2DC1">
      <w:pPr>
        <w:spacing w:before="240" w:after="220"/>
        <w:rPr>
          <w:iCs/>
          <w:lang w:val="fr-FR"/>
        </w:rPr>
      </w:pPr>
      <w:r w:rsidRPr="00911B28">
        <w:rPr>
          <w:iCs/>
          <w:lang w:val="fr-FR"/>
        </w:rPr>
        <w:t xml:space="preserve">Ado GARBA (M.), </w:t>
      </w:r>
      <w:r w:rsidR="004A291C" w:rsidRPr="00911B28">
        <w:rPr>
          <w:iCs/>
          <w:lang w:val="fr-FR"/>
        </w:rPr>
        <w:t>a</w:t>
      </w:r>
      <w:r w:rsidRPr="00911B28">
        <w:rPr>
          <w:iCs/>
          <w:lang w:val="fr-FR"/>
        </w:rPr>
        <w:t>mbassadeur, Mission</w:t>
      </w:r>
      <w:r w:rsidR="004A291C" w:rsidRPr="00911B28">
        <w:rPr>
          <w:iCs/>
          <w:lang w:val="fr-FR"/>
        </w:rPr>
        <w:t xml:space="preserve"> permanente</w:t>
      </w:r>
      <w:r w:rsidRPr="00911B28">
        <w:rPr>
          <w:iCs/>
          <w:lang w:val="fr-FR"/>
        </w:rPr>
        <w:t>, Genève</w:t>
      </w:r>
    </w:p>
    <w:p w14:paraId="53932079" w14:textId="54C2559A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Abdoulaye GARBA SADOU (M.), </w:t>
      </w:r>
      <w:r w:rsidR="004A291C">
        <w:rPr>
          <w:iCs/>
          <w:lang w:val="fr-FR"/>
        </w:rPr>
        <w:t>d</w:t>
      </w:r>
      <w:r w:rsidRPr="000F4D04">
        <w:rPr>
          <w:iCs/>
          <w:lang w:val="fr-FR"/>
        </w:rPr>
        <w:t>irecteur Général, Agence Nationale de la Propriété Industrielle et de la Promotion de l'Innovation, Ministère du Commerce et de l'Industrie, Niamey</w:t>
      </w:r>
    </w:p>
    <w:p w14:paraId="189D36AC" w14:textId="3E5ACE2F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Yacoubou AMBARKA HASSANE (M.), </w:t>
      </w:r>
      <w:r w:rsidR="004A291C">
        <w:rPr>
          <w:iCs/>
          <w:lang w:val="fr-FR"/>
        </w:rPr>
        <w:t>c</w:t>
      </w:r>
      <w:r w:rsidRPr="000F4D04">
        <w:rPr>
          <w:iCs/>
          <w:lang w:val="fr-FR"/>
        </w:rPr>
        <w:t xml:space="preserve">onseiller, </w:t>
      </w:r>
      <w:proofErr w:type="gramStart"/>
      <w:r w:rsidRPr="000F4D04">
        <w:rPr>
          <w:iCs/>
          <w:lang w:val="fr-FR"/>
        </w:rPr>
        <w:t>Ministère</w:t>
      </w:r>
      <w:proofErr w:type="gramEnd"/>
      <w:r w:rsidRPr="000F4D04">
        <w:rPr>
          <w:iCs/>
          <w:lang w:val="fr-FR"/>
        </w:rPr>
        <w:t xml:space="preserve"> des Affaires Étrangères, de la Coopération et des Nigériens à l'Extérieur, Genève</w:t>
      </w:r>
    </w:p>
    <w:p w14:paraId="36F54397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2F0A4DE9" w14:textId="6EFEE48D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NIGÉRIA/NIGERIA</w:t>
      </w:r>
    </w:p>
    <w:p w14:paraId="577E76B2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Jane IGWE (Ms.), Chief Registrar, Patents and Designs Registry, Federal Ministry of Industry, Trade and Investment, Federal Capital Territory</w:t>
      </w:r>
    </w:p>
    <w:p w14:paraId="208B8962" w14:textId="77777777" w:rsidR="000C5ADD" w:rsidRDefault="007F2DC1">
      <w:pPr>
        <w:spacing w:before="240" w:after="220"/>
        <w:rPr>
          <w:iCs/>
        </w:rPr>
      </w:pPr>
      <w:r>
        <w:rPr>
          <w:iCs/>
        </w:rPr>
        <w:t>Jumoke ODUWOLE (Ms.), Honorable Minister of Industry Trade and Investment, Ministry of Industry Trade and Investment, Abuja</w:t>
      </w:r>
    </w:p>
    <w:p w14:paraId="5A1E98D9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Hannatu</w:t>
      </w:r>
      <w:proofErr w:type="spellEnd"/>
      <w:r>
        <w:rPr>
          <w:iCs/>
        </w:rPr>
        <w:t xml:space="preserve"> MUSAWA (Ms.), Minister of Art, Culture, Tourism and the Creative Economy, Art, Culture, Tourism and the Creative Economy, Abuja</w:t>
      </w:r>
    </w:p>
    <w:p w14:paraId="2C99DBCD" w14:textId="77777777" w:rsidR="000C5ADD" w:rsidRDefault="007F2DC1">
      <w:pPr>
        <w:spacing w:before="240" w:after="220"/>
        <w:rPr>
          <w:iCs/>
        </w:rPr>
      </w:pPr>
      <w:r>
        <w:rPr>
          <w:iCs/>
        </w:rPr>
        <w:t>Innocent WEJUO (Mr.), CDA, Foreign Affairs, Geneva</w:t>
      </w:r>
    </w:p>
    <w:p w14:paraId="12A57F5E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Anne Titi ADELEYE (Ms.), Deputy Chief Registrar, Trademark Registry, Federal Ministry of Industry, Trade and Investment, Abuja</w:t>
      </w:r>
    </w:p>
    <w:p w14:paraId="6AAF73D2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John ASEIN (Mr.), Director-General, Nigerian Copyright Commission, Abuja</w:t>
      </w:r>
    </w:p>
    <w:p w14:paraId="440D03E9" w14:textId="77777777" w:rsidR="000C5ADD" w:rsidRDefault="007F2DC1">
      <w:pPr>
        <w:spacing w:before="240" w:after="220"/>
        <w:rPr>
          <w:iCs/>
        </w:rPr>
      </w:pPr>
      <w:r>
        <w:rPr>
          <w:iCs/>
        </w:rPr>
        <w:t>Baba AGBA (Mr.), Special Assistant to the President on Creativity, Ministry of Art, Culture, Tourism and the Creative Economy, Abuja</w:t>
      </w:r>
    </w:p>
    <w:p w14:paraId="775E8DC6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Beatrice JEDY-AGBA (Ms.), Solicitor-General of the Federation and Permanent Secretary, Federal Ministry of Justice, Abuja</w:t>
      </w:r>
    </w:p>
    <w:p w14:paraId="4BF5F101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Olayombo</w:t>
      </w:r>
      <w:proofErr w:type="spellEnd"/>
      <w:r>
        <w:rPr>
          <w:iCs/>
        </w:rPr>
        <w:t xml:space="preserve"> ADE-OJO (Ms.), Senior Special Assistant Trade Facilitation, Federal Ministry of Industry, Trade and Investment, Abuja</w:t>
      </w:r>
    </w:p>
    <w:p w14:paraId="27C2A542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Sandra OYEWOLE (Ms.), Citizen, Federal Ministry of Industry Trade and Investment Nigeria, Lagos</w:t>
      </w:r>
    </w:p>
    <w:p w14:paraId="3889B928" w14:textId="77777777" w:rsidR="000C5ADD" w:rsidRDefault="007F2DC1">
      <w:pPr>
        <w:spacing w:before="240" w:after="220"/>
        <w:rPr>
          <w:iCs/>
        </w:rPr>
      </w:pPr>
      <w:r>
        <w:rPr>
          <w:iCs/>
        </w:rPr>
        <w:t>Bankole SODIPO (Prof.), SAN, Professor of Law / Senior Partner, Federal Ministry of Industry, Trade and Investment, Lagos</w:t>
      </w:r>
    </w:p>
    <w:p w14:paraId="54D6BACF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Chidi OGUAMANAM (Mr.), Expert, TK/TCE/GR/WIPO, Permanent Mission, Ottawa</w:t>
      </w:r>
    </w:p>
    <w:p w14:paraId="674474C6" w14:textId="042D50A3" w:rsidR="000C5ADD" w:rsidRDefault="007F2DC1">
      <w:pPr>
        <w:spacing w:before="240" w:after="220"/>
        <w:rPr>
          <w:iCs/>
        </w:rPr>
      </w:pPr>
      <w:r>
        <w:rPr>
          <w:iCs/>
        </w:rPr>
        <w:t>Donald Ugochukwu EGBUFOR (Mr.), First Secretary, Permanent Mission, Abuja</w:t>
      </w:r>
    </w:p>
    <w:p w14:paraId="4A771BD8" w14:textId="77777777" w:rsidR="000C5ADD" w:rsidRDefault="007F2DC1">
      <w:pPr>
        <w:spacing w:before="240" w:after="220"/>
        <w:rPr>
          <w:iCs/>
        </w:rPr>
      </w:pPr>
      <w:r>
        <w:rPr>
          <w:iCs/>
        </w:rPr>
        <w:t>Hakeem Obafemi AGABA (Mr.), Private Sector Delegate, Trade, Commerce and Industry, Lagos</w:t>
      </w:r>
    </w:p>
    <w:p w14:paraId="5908FC14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Osasogie</w:t>
      </w:r>
      <w:proofErr w:type="spellEnd"/>
      <w:r>
        <w:rPr>
          <w:iCs/>
        </w:rPr>
        <w:t xml:space="preserve"> UWAIFO (Ms.), Secretary, Federal Justice Sector Reform Coordinating Committee, Federal Ministry of Justice, Abuja</w:t>
      </w:r>
    </w:p>
    <w:p w14:paraId="718B8BE2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Charles ODII (Mr.), Director-General/CEO, SMEDAN, Federal Ministry of Industry, Trade and Investment, FCT Abuja</w:t>
      </w:r>
    </w:p>
    <w:p w14:paraId="6FFA83A4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Chimezie Bright ONYEBINANMA (Mr.), Principal Assistant Registrar, Federal Ministry of Industry Trade and Investment, Abuja</w:t>
      </w:r>
    </w:p>
    <w:p w14:paraId="28FD4237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Christian ANIUKWU (Mr.), Chairman IP Committee of Nigerian Bar Association Section on Business Law, Ministry of Industry, Trade and Investment, Lagos</w:t>
      </w:r>
    </w:p>
    <w:p w14:paraId="34008699" w14:textId="77777777" w:rsidR="000C5ADD" w:rsidRDefault="007F2DC1">
      <w:pPr>
        <w:spacing w:before="240" w:after="220"/>
        <w:rPr>
          <w:iCs/>
        </w:rPr>
      </w:pPr>
      <w:r>
        <w:rPr>
          <w:iCs/>
        </w:rPr>
        <w:t>Iya Ibrahim GAMAWA (Ms.), Director Policy Planning Research and Statistics, Federal Ministry of Industry Trade and Investment, Abuja</w:t>
      </w:r>
    </w:p>
    <w:p w14:paraId="19F0965A" w14:textId="77777777" w:rsidR="000C5ADD" w:rsidRDefault="007F2DC1">
      <w:pPr>
        <w:spacing w:before="240" w:after="220"/>
        <w:rPr>
          <w:iCs/>
        </w:rPr>
      </w:pPr>
      <w:r>
        <w:rPr>
          <w:iCs/>
        </w:rPr>
        <w:t>Mohammed Yusufu SADIQ (Mr.), Deputy Chief Registrar Trademarks, Federal Ministry of Industry, Trade and Investment, Abuja</w:t>
      </w:r>
    </w:p>
    <w:p w14:paraId="3DA5E322" w14:textId="77777777" w:rsidR="000C5ADD" w:rsidRDefault="007F2DC1">
      <w:pPr>
        <w:spacing w:before="240" w:after="220"/>
        <w:rPr>
          <w:iCs/>
        </w:rPr>
      </w:pPr>
      <w:r>
        <w:rPr>
          <w:iCs/>
        </w:rPr>
        <w:t>Oluwasegun OKE (Mr.), Photographer (SSA Digital Media &amp; Record), Federal Ministry of Industry, Trade and Investment, Abuja</w:t>
      </w:r>
    </w:p>
    <w:p w14:paraId="318A0760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Omolara KAYODE (Ms.), IPLAN Trustee, </w:t>
      </w:r>
      <w:proofErr w:type="gramStart"/>
      <w:r>
        <w:rPr>
          <w:iCs/>
        </w:rPr>
        <w:t>Trade Marks</w:t>
      </w:r>
      <w:proofErr w:type="gramEnd"/>
      <w:r>
        <w:rPr>
          <w:iCs/>
        </w:rPr>
        <w:t>, FMITI, Abuja</w:t>
      </w:r>
    </w:p>
    <w:p w14:paraId="77822C7B" w14:textId="77777777" w:rsidR="007C15C9" w:rsidRDefault="007C15C9">
      <w:pPr>
        <w:spacing w:before="240" w:after="220"/>
        <w:rPr>
          <w:iCs/>
        </w:rPr>
      </w:pPr>
    </w:p>
    <w:p w14:paraId="261893ED" w14:textId="615C9248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NORVÈGE/NORWAY</w:t>
      </w:r>
    </w:p>
    <w:p w14:paraId="10A0F760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Kathrine MYHRE (Ms.), Director General, Norwegian Industrial Property Office, Oslo</w:t>
      </w:r>
    </w:p>
    <w:p w14:paraId="0171CB79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Jostein SANDVIK (Mr.), Director, Legal and International Affairs, Norwegian Industrial Property Office, Oslo</w:t>
      </w:r>
    </w:p>
    <w:p w14:paraId="61335888" w14:textId="77777777" w:rsidR="000C5ADD" w:rsidRDefault="007F2DC1">
      <w:pPr>
        <w:spacing w:before="240" w:after="220"/>
        <w:rPr>
          <w:iCs/>
        </w:rPr>
      </w:pPr>
      <w:r>
        <w:rPr>
          <w:iCs/>
        </w:rPr>
        <w:t>Trine HVAMMEN-NICHOLSON (Ms.), Senior Legal Adviser, Norwegian Industrial Property Office, Oslo</w:t>
      </w:r>
    </w:p>
    <w:p w14:paraId="2C20850F" w14:textId="77777777" w:rsidR="007C15C9" w:rsidRDefault="007C15C9">
      <w:pPr>
        <w:spacing w:before="240" w:after="220"/>
        <w:rPr>
          <w:iCs/>
        </w:rPr>
      </w:pPr>
    </w:p>
    <w:p w14:paraId="76CEA3D0" w14:textId="109BC3B4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lastRenderedPageBreak/>
        <w:t>NOUVELLE-ZÉLANDE/NEW ZEALAND</w:t>
      </w:r>
    </w:p>
    <w:p w14:paraId="1EB009D9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Ross VAN DER SCHYFF (Mr.), Commissioner of Patents, Designs, </w:t>
      </w:r>
      <w:proofErr w:type="gramStart"/>
      <w:r>
        <w:rPr>
          <w:iCs/>
        </w:rPr>
        <w:t>Trade Marks</w:t>
      </w:r>
      <w:proofErr w:type="gramEnd"/>
      <w:r>
        <w:rPr>
          <w:iCs/>
        </w:rPr>
        <w:t xml:space="preserve"> and Registrar of Geographical Indications, Ministry of Business Innovation and Employment, Wellington</w:t>
      </w:r>
    </w:p>
    <w:p w14:paraId="371C4C34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Andrew HUME (Mr.), General Manager Commerce, Consumer and Business, Ministry of Business Innovation and Employment, Wellington</w:t>
      </w:r>
    </w:p>
    <w:p w14:paraId="2AE4A38F" w14:textId="77777777" w:rsidR="000C5ADD" w:rsidRDefault="007F2DC1">
      <w:pPr>
        <w:spacing w:before="240" w:after="220"/>
        <w:rPr>
          <w:iCs/>
        </w:rPr>
      </w:pPr>
      <w:r>
        <w:rPr>
          <w:iCs/>
        </w:rPr>
        <w:t>Gaby COWCILL (Ms.), Manager Patents (Science and PVR), Ministry of Business, Innovation and Employment, Wellington</w:t>
      </w:r>
    </w:p>
    <w:p w14:paraId="641799A9" w14:textId="77777777" w:rsidR="007C15C9" w:rsidRDefault="007C15C9">
      <w:pPr>
        <w:spacing w:before="240" w:after="220"/>
        <w:rPr>
          <w:iCs/>
        </w:rPr>
      </w:pPr>
    </w:p>
    <w:p w14:paraId="09B6F2BC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OMAN</w:t>
      </w:r>
    </w:p>
    <w:p w14:paraId="7B27A06C" w14:textId="6D217B12" w:rsidR="000C5ADD" w:rsidRDefault="007F2DC1">
      <w:pPr>
        <w:spacing w:before="240" w:after="220"/>
        <w:rPr>
          <w:iCs/>
        </w:rPr>
      </w:pPr>
      <w:r>
        <w:rPr>
          <w:iCs/>
        </w:rPr>
        <w:t>Idris AbdulRahman AL KHANJARI (Mr.), Ambassador</w:t>
      </w:r>
      <w:r w:rsidR="00791710">
        <w:rPr>
          <w:iCs/>
        </w:rPr>
        <w:t>,</w:t>
      </w:r>
      <w:r>
        <w:rPr>
          <w:iCs/>
        </w:rPr>
        <w:t xml:space="preserve"> Permanent Representative, Permanent Mission, </w:t>
      </w:r>
      <w:r w:rsidR="00791710">
        <w:rPr>
          <w:iCs/>
        </w:rPr>
        <w:t>Geneva</w:t>
      </w:r>
    </w:p>
    <w:p w14:paraId="1E8B75C6" w14:textId="77777777" w:rsidR="000C5ADD" w:rsidRDefault="007F2DC1">
      <w:pPr>
        <w:spacing w:before="240" w:after="220"/>
        <w:rPr>
          <w:iCs/>
        </w:rPr>
      </w:pPr>
      <w:r>
        <w:rPr>
          <w:iCs/>
        </w:rPr>
        <w:t>Nasra ALHABSI (Ms.), Director Manager of Commerce, Ministry of Commerce, Industry, Muscat</w:t>
      </w:r>
    </w:p>
    <w:p w14:paraId="447613FB" w14:textId="77777777" w:rsidR="000C5ADD" w:rsidRDefault="007F2DC1">
      <w:pPr>
        <w:spacing w:before="240" w:after="220"/>
        <w:rPr>
          <w:iCs/>
        </w:rPr>
      </w:pPr>
      <w:r>
        <w:rPr>
          <w:iCs/>
        </w:rPr>
        <w:t>Khalid Hamood AL HINAI (Mr.), IP National Office Director, MOCIIP, Muscat</w:t>
      </w:r>
    </w:p>
    <w:p w14:paraId="34F0C5A1" w14:textId="77777777" w:rsidR="000C5ADD" w:rsidRDefault="007F2DC1">
      <w:pPr>
        <w:spacing w:before="240" w:after="220"/>
        <w:rPr>
          <w:iCs/>
        </w:rPr>
      </w:pPr>
      <w:r>
        <w:rPr>
          <w:iCs/>
        </w:rPr>
        <w:t>Mohammed ALRUSHDI (Mr.), Director of Legal Department, Ministry of Heritage and Tourism, Muscat</w:t>
      </w:r>
    </w:p>
    <w:p w14:paraId="432CF537" w14:textId="387B59A6" w:rsidR="000C5ADD" w:rsidRDefault="007F2DC1">
      <w:pPr>
        <w:spacing w:before="240" w:after="220"/>
        <w:rPr>
          <w:iCs/>
        </w:rPr>
      </w:pPr>
      <w:r>
        <w:rPr>
          <w:iCs/>
        </w:rPr>
        <w:t xml:space="preserve">Faisal Ali Zaher AL HINAI (Mr.), Deputy Permanent Representative of Oman to the WTO, Ministry of Commerce, Industry and Investment Promotion, </w:t>
      </w:r>
      <w:r w:rsidR="00756EBB">
        <w:rPr>
          <w:iCs/>
        </w:rPr>
        <w:t>Geneva</w:t>
      </w:r>
    </w:p>
    <w:p w14:paraId="49487694" w14:textId="77777777" w:rsidR="000C5ADD" w:rsidRDefault="007F2DC1">
      <w:pPr>
        <w:spacing w:before="240" w:after="220"/>
        <w:rPr>
          <w:iCs/>
        </w:rPr>
      </w:pPr>
      <w:r>
        <w:rPr>
          <w:iCs/>
        </w:rPr>
        <w:t>Mohammed KARBALI (Mr.), Coordinator, Trade, Mission, Genève</w:t>
      </w:r>
    </w:p>
    <w:p w14:paraId="4FE9DDC2" w14:textId="77777777" w:rsidR="007C15C9" w:rsidRDefault="007C15C9">
      <w:pPr>
        <w:spacing w:before="240" w:after="220"/>
        <w:rPr>
          <w:iCs/>
        </w:rPr>
      </w:pPr>
    </w:p>
    <w:p w14:paraId="134CE031" w14:textId="0A562D02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OUGANDA/UGANDA</w:t>
      </w:r>
    </w:p>
    <w:p w14:paraId="4F9A1B91" w14:textId="77777777" w:rsidR="000C5ADD" w:rsidRDefault="007F2DC1">
      <w:pPr>
        <w:spacing w:before="240" w:after="220"/>
        <w:rPr>
          <w:iCs/>
        </w:rPr>
      </w:pPr>
      <w:r>
        <w:rPr>
          <w:iCs/>
        </w:rPr>
        <w:t>Norbert MAO (Mr.), Minister of Justice and Constitutional Affairs, Uganda Registration Services Bureau, Ministry of Justice and Constitutional Affairs, Kampala</w:t>
      </w:r>
    </w:p>
    <w:p w14:paraId="1A69BF7D" w14:textId="6F2B15BC" w:rsidR="000C5ADD" w:rsidRDefault="007F2DC1">
      <w:pPr>
        <w:spacing w:before="240" w:after="220"/>
        <w:rPr>
          <w:iCs/>
        </w:rPr>
      </w:pPr>
      <w:r>
        <w:rPr>
          <w:iCs/>
        </w:rPr>
        <w:t>Marcel R TIBALEKA (Mr.), Permanent Representative, Permanent Mission, Geneva</w:t>
      </w:r>
    </w:p>
    <w:p w14:paraId="72D8C4EF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James Tonny LUBWAMA (Mr.), Assistant Commissioner Registration Services – Patents and Industrial Designs, Ministry of Justice and Constitutional Affairs, Kampala</w:t>
      </w:r>
    </w:p>
    <w:p w14:paraId="48BAFF9C" w14:textId="3083AF5D" w:rsidR="000C5ADD" w:rsidRDefault="007F2DC1">
      <w:pPr>
        <w:spacing w:before="240" w:after="220"/>
        <w:rPr>
          <w:iCs/>
        </w:rPr>
      </w:pPr>
      <w:r>
        <w:rPr>
          <w:iCs/>
        </w:rPr>
        <w:t>Joy Zoe KIRUNDA (Ms.), First Secretary, Permanent Mission, Geneva</w:t>
      </w:r>
    </w:p>
    <w:p w14:paraId="05F65E23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Mustapher</w:t>
      </w:r>
      <w:proofErr w:type="spellEnd"/>
      <w:r>
        <w:rPr>
          <w:iCs/>
        </w:rPr>
        <w:t xml:space="preserve"> NTALE (Mr.), Deputy Registrar General, Uganda Registration Services Bureau, Ministry of Justice and Constitutional Affairs, Kampala</w:t>
      </w:r>
    </w:p>
    <w:p w14:paraId="2BEF5A3B" w14:textId="77777777" w:rsidR="007C15C9" w:rsidRDefault="007C15C9">
      <w:pPr>
        <w:spacing w:before="240" w:after="220"/>
        <w:rPr>
          <w:iCs/>
        </w:rPr>
      </w:pPr>
    </w:p>
    <w:p w14:paraId="0FAB78EC" w14:textId="411A376A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OUZBÉKISTAN/UZBEKISTAN</w:t>
      </w:r>
    </w:p>
    <w:p w14:paraId="669EC799" w14:textId="10E518AF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Muzraf</w:t>
      </w:r>
      <w:proofErr w:type="spellEnd"/>
      <w:r>
        <w:rPr>
          <w:iCs/>
        </w:rPr>
        <w:t xml:space="preserve"> IKRAMOV (Mr.), Deputy Minister </w:t>
      </w:r>
      <w:r w:rsidR="00420D32">
        <w:rPr>
          <w:iCs/>
        </w:rPr>
        <w:t xml:space="preserve">and </w:t>
      </w:r>
      <w:r>
        <w:rPr>
          <w:iCs/>
        </w:rPr>
        <w:t>Head of National IP Office, Ministry of Justice of the Republic of Uzbekistan, Tashkent</w:t>
      </w:r>
    </w:p>
    <w:p w14:paraId="630EF592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lastRenderedPageBreak/>
        <w:t>Baxrillo</w:t>
      </w:r>
      <w:proofErr w:type="spellEnd"/>
      <w:r>
        <w:rPr>
          <w:iCs/>
        </w:rPr>
        <w:t xml:space="preserve"> XASANOV (Mr.), Head of IP Directorate, Ministry of Justice of the Republic of Uzbekistan, Tashkent</w:t>
      </w:r>
    </w:p>
    <w:p w14:paraId="7FEF9C07" w14:textId="77777777" w:rsidR="007C15C9" w:rsidRDefault="007C15C9">
      <w:pPr>
        <w:spacing w:before="240" w:after="220"/>
        <w:rPr>
          <w:iCs/>
        </w:rPr>
      </w:pPr>
    </w:p>
    <w:p w14:paraId="4F82047D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PAKISTAN</w:t>
      </w:r>
    </w:p>
    <w:p w14:paraId="2E25C810" w14:textId="77B2E2A4" w:rsidR="000C5ADD" w:rsidRDefault="007F2DC1">
      <w:pPr>
        <w:spacing w:before="240" w:after="220"/>
        <w:rPr>
          <w:iCs/>
        </w:rPr>
      </w:pPr>
      <w:r>
        <w:rPr>
          <w:iCs/>
        </w:rPr>
        <w:t>Bilal AHMAD (Mr.), Ambassador and Permanent Representative, Permanent Mission, Geneva</w:t>
      </w:r>
    </w:p>
    <w:p w14:paraId="484F2F5B" w14:textId="24ADA29E" w:rsidR="000C5ADD" w:rsidRDefault="007F2DC1">
      <w:pPr>
        <w:spacing w:before="240" w:after="220"/>
        <w:rPr>
          <w:iCs/>
        </w:rPr>
      </w:pPr>
      <w:r>
        <w:rPr>
          <w:iCs/>
        </w:rPr>
        <w:t>Jawad ALI (Mr.), Deputy Permanent Representative, Permanent Mission of Pakistan t, Geneva</w:t>
      </w:r>
    </w:p>
    <w:p w14:paraId="37AEB554" w14:textId="77777777" w:rsidR="000C5ADD" w:rsidRDefault="007F2DC1">
      <w:pPr>
        <w:spacing w:before="240" w:after="220"/>
        <w:rPr>
          <w:iCs/>
        </w:rPr>
      </w:pPr>
      <w:r>
        <w:rPr>
          <w:iCs/>
        </w:rPr>
        <w:t>Shah Nazar KHAN (Mr.), Counsellor, WIPO, Pakistan, Geneva</w:t>
      </w:r>
    </w:p>
    <w:p w14:paraId="440619EE" w14:textId="344456C0" w:rsidR="000C5ADD" w:rsidRDefault="007F2DC1">
      <w:pPr>
        <w:spacing w:before="240" w:after="220"/>
        <w:rPr>
          <w:iCs/>
        </w:rPr>
      </w:pPr>
      <w:r>
        <w:rPr>
          <w:iCs/>
        </w:rPr>
        <w:t>Uzair Zahid SHAIKH (Mr.), First Secretary, WIPO, Permanent Mission, Geneva</w:t>
      </w:r>
    </w:p>
    <w:p w14:paraId="7EC8F8D4" w14:textId="3CC0C4F0" w:rsidR="000C5ADD" w:rsidRDefault="007F2DC1">
      <w:pPr>
        <w:spacing w:before="240" w:after="220"/>
        <w:rPr>
          <w:iCs/>
        </w:rPr>
      </w:pPr>
      <w:r>
        <w:rPr>
          <w:iCs/>
        </w:rPr>
        <w:t>Haseeb JAVED (Mr.), Third Secretary, Permanent Mission, Geneva</w:t>
      </w:r>
    </w:p>
    <w:p w14:paraId="7A3C2504" w14:textId="77777777" w:rsidR="000C5ADD" w:rsidRDefault="007F2DC1">
      <w:pPr>
        <w:spacing w:before="240" w:after="220"/>
        <w:rPr>
          <w:iCs/>
        </w:rPr>
      </w:pPr>
      <w:r>
        <w:rPr>
          <w:iCs/>
        </w:rPr>
        <w:t>Nauman ASLAM (Mr.), Director General, Intellectual Property Organization of Pakistan, Ministry of Commerce, Islamabad</w:t>
      </w:r>
    </w:p>
    <w:p w14:paraId="392148D3" w14:textId="77777777" w:rsidR="007C15C9" w:rsidRDefault="007C15C9">
      <w:pPr>
        <w:spacing w:before="240" w:after="220"/>
        <w:rPr>
          <w:iCs/>
        </w:rPr>
      </w:pPr>
    </w:p>
    <w:p w14:paraId="08CAA7C7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PANAMA</w:t>
      </w:r>
    </w:p>
    <w:p w14:paraId="4340147B" w14:textId="3CA4C7BA" w:rsidR="000C5ADD" w:rsidRDefault="007F2DC1" w:rsidP="00911B28">
      <w:pPr>
        <w:spacing w:before="240" w:after="220"/>
        <w:rPr>
          <w:iCs/>
        </w:rPr>
      </w:pPr>
      <w:r>
        <w:rPr>
          <w:iCs/>
        </w:rPr>
        <w:t xml:space="preserve">Alfredo SUESCUM (Mr.), Ambassador Permanent Representative, Permanent Mission of Panama to the WTO, </w:t>
      </w:r>
      <w:r w:rsidR="00911B28" w:rsidRPr="00911B28">
        <w:rPr>
          <w:iCs/>
        </w:rPr>
        <w:t>Ministry of Commerce and Industry, Geneva</w:t>
      </w:r>
    </w:p>
    <w:p w14:paraId="371B2E6C" w14:textId="77777777" w:rsidR="000C5ADD" w:rsidRDefault="007F2DC1">
      <w:pPr>
        <w:spacing w:before="240" w:after="220"/>
        <w:rPr>
          <w:iCs/>
        </w:rPr>
      </w:pPr>
      <w:r>
        <w:rPr>
          <w:iCs/>
        </w:rPr>
        <w:t>Gabriela DE OBARRIO (Ms.), Counsellor, Permanent Mission of Panama to WIPO, Geneva</w:t>
      </w:r>
    </w:p>
    <w:p w14:paraId="052DE455" w14:textId="188EFE91" w:rsidR="000C5ADD" w:rsidRPr="00E013F5" w:rsidRDefault="007F2DC1" w:rsidP="00911B28">
      <w:pPr>
        <w:spacing w:before="240" w:after="220"/>
      </w:pPr>
      <w:r w:rsidRPr="00911B28">
        <w:rPr>
          <w:lang w:val="es-CO"/>
        </w:rPr>
        <w:t xml:space="preserve">Leonardo URIBE COMBE (Mr.), </w:t>
      </w:r>
      <w:proofErr w:type="gramStart"/>
      <w:r w:rsidRPr="00911B28">
        <w:rPr>
          <w:lang w:val="es-CO"/>
        </w:rPr>
        <w:t>Director General</w:t>
      </w:r>
      <w:proofErr w:type="gramEnd"/>
      <w:r w:rsidRPr="00911B28">
        <w:rPr>
          <w:lang w:val="es-CO"/>
        </w:rPr>
        <w:t xml:space="preserve">, </w:t>
      </w:r>
      <w:r w:rsidR="00911B28" w:rsidRPr="00911B28">
        <w:t>Industrial Property Directorate, Ministry of Commerce and Industry, Panama</w:t>
      </w:r>
    </w:p>
    <w:p w14:paraId="16E6459E" w14:textId="40C8CBE7" w:rsidR="000C5ADD" w:rsidRPr="00911B28" w:rsidRDefault="007F2DC1" w:rsidP="337CA00C">
      <w:pPr>
        <w:spacing w:before="240" w:after="220"/>
        <w:rPr>
          <w:lang w:val="es-CO"/>
        </w:rPr>
      </w:pPr>
      <w:r w:rsidRPr="00911B28">
        <w:rPr>
          <w:lang w:val="es-CO"/>
        </w:rPr>
        <w:t>Sally Dennise BARDAYAN RIVERA (Ms.), Deputy Permanent Representative, Permanent Mission, Panama, Gen</w:t>
      </w:r>
      <w:r w:rsidR="00911B28">
        <w:rPr>
          <w:lang w:val="es-CO"/>
        </w:rPr>
        <w:t>eva</w:t>
      </w:r>
    </w:p>
    <w:p w14:paraId="7A4DCF4C" w14:textId="724344D7" w:rsidR="000C5ADD" w:rsidRPr="00E013F5" w:rsidRDefault="007F2DC1" w:rsidP="00911B28">
      <w:pPr>
        <w:spacing w:before="240" w:after="220"/>
      </w:pPr>
      <w:r w:rsidRPr="337CA00C">
        <w:rPr>
          <w:lang w:val="es-ES"/>
        </w:rPr>
        <w:t>Anabella CHAVEZ PRESTAN (Ms.), Second Secretary-</w:t>
      </w:r>
      <w:proofErr w:type="spellStart"/>
      <w:r w:rsidRPr="337CA00C">
        <w:rPr>
          <w:lang w:val="es-ES"/>
        </w:rPr>
        <w:t>Diplomat</w:t>
      </w:r>
      <w:proofErr w:type="spellEnd"/>
      <w:r w:rsidRPr="337CA00C">
        <w:rPr>
          <w:lang w:val="es-ES"/>
        </w:rPr>
        <w:t xml:space="preserve">, </w:t>
      </w:r>
      <w:r w:rsidR="00911B28" w:rsidRPr="00911B28">
        <w:t xml:space="preserve">Ministry of Foreign Affairs of Panama, Geneva </w:t>
      </w:r>
    </w:p>
    <w:p w14:paraId="2C586B93" w14:textId="19B4E9D6" w:rsidR="000C5ADD" w:rsidRPr="00E013F5" w:rsidRDefault="007F2DC1" w:rsidP="00911B28">
      <w:pPr>
        <w:spacing w:before="240" w:after="220"/>
      </w:pPr>
      <w:r w:rsidRPr="337CA00C">
        <w:rPr>
          <w:lang w:val="es-ES"/>
        </w:rPr>
        <w:t xml:space="preserve">Yvonne GONZALEZ (Ms.), </w:t>
      </w:r>
      <w:r w:rsidR="00911B28" w:rsidRPr="00911B28">
        <w:t>Secretary, Permanent Mission of Panama to the WTO, Ministry of Commerce and Industry, Geneva</w:t>
      </w:r>
    </w:p>
    <w:p w14:paraId="385B3F37" w14:textId="77777777" w:rsidR="007C15C9" w:rsidRPr="009B250F" w:rsidRDefault="007C15C9">
      <w:pPr>
        <w:spacing w:before="240" w:after="220"/>
        <w:rPr>
          <w:iCs/>
          <w:lang w:val="es-ES_tradnl"/>
        </w:rPr>
      </w:pPr>
    </w:p>
    <w:p w14:paraId="6D7D508F" w14:textId="77777777" w:rsidR="000C5ADD" w:rsidRPr="009B250F" w:rsidRDefault="007F2DC1">
      <w:pPr>
        <w:spacing w:before="240" w:after="220"/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t>PARAGUAY</w:t>
      </w:r>
    </w:p>
    <w:p w14:paraId="5144DC86" w14:textId="18270E3C" w:rsidR="000C5ADD" w:rsidRPr="00E013F5" w:rsidRDefault="007F2DC1" w:rsidP="00911B28">
      <w:pPr>
        <w:spacing w:before="240" w:after="220"/>
        <w:rPr>
          <w:lang w:val="it-IT"/>
        </w:rPr>
      </w:pPr>
      <w:r w:rsidRPr="337CA00C">
        <w:rPr>
          <w:lang w:val="es-ES"/>
        </w:rPr>
        <w:t>Mario Raul CANO RICCIARDI (</w:t>
      </w:r>
      <w:r w:rsidR="00911B28">
        <w:rPr>
          <w:lang w:val="es-ES"/>
        </w:rPr>
        <w:t>S</w:t>
      </w:r>
      <w:r w:rsidRPr="337CA00C">
        <w:rPr>
          <w:lang w:val="es-ES"/>
        </w:rPr>
        <w:t>r.</w:t>
      </w:r>
      <w:proofErr w:type="gramStart"/>
      <w:r w:rsidRPr="337CA00C">
        <w:rPr>
          <w:lang w:val="es-ES"/>
        </w:rPr>
        <w:t xml:space="preserve">), </w:t>
      </w:r>
      <w:r w:rsidR="00911B28" w:rsidRPr="00E013F5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</w:t>
      </w:r>
      <w:r w:rsidR="00911B28" w:rsidRPr="00E013F5">
        <w:rPr>
          <w:lang w:val="it-IT"/>
        </w:rPr>
        <w:t>Embajador</w:t>
      </w:r>
      <w:proofErr w:type="gramEnd"/>
      <w:r w:rsidR="00911B28" w:rsidRPr="00E013F5">
        <w:rPr>
          <w:lang w:val="it-IT"/>
        </w:rPr>
        <w:t xml:space="preserve">, Ministerio de Relaciones Exteriores, Misión Permanente, Ginebra </w:t>
      </w:r>
    </w:p>
    <w:p w14:paraId="202F9254" w14:textId="2D59E16D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Claudia Lorena FRANCO QUEVEDO (</w:t>
      </w:r>
      <w:r w:rsidR="00911B28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 Nacional</w:t>
      </w:r>
      <w:proofErr w:type="gramEnd"/>
      <w:r w:rsidRPr="337CA00C">
        <w:rPr>
          <w:lang w:val="es-ES"/>
        </w:rPr>
        <w:t>, Dirección Nacional de Propiedad Intelectual (DINAPI), Asunción</w:t>
      </w:r>
    </w:p>
    <w:p w14:paraId="44A61625" w14:textId="1AA90CAE" w:rsidR="000C5ADD" w:rsidRPr="00E013F5" w:rsidRDefault="007F2DC1" w:rsidP="002B25CE">
      <w:pPr>
        <w:spacing w:before="240" w:after="220"/>
        <w:rPr>
          <w:iCs/>
          <w:lang w:val="it-IT"/>
        </w:rPr>
      </w:pPr>
      <w:r w:rsidRPr="00E013F5">
        <w:rPr>
          <w:iCs/>
          <w:lang w:val="es-ES"/>
        </w:rPr>
        <w:t>Diana PRANTTE SEGOVIA (</w:t>
      </w:r>
      <w:r w:rsidR="00911B28">
        <w:rPr>
          <w:iCs/>
          <w:lang w:val="es-ES"/>
        </w:rPr>
        <w:t>Sra</w:t>
      </w:r>
      <w:r w:rsidRPr="00E013F5">
        <w:rPr>
          <w:iCs/>
          <w:lang w:val="es-ES"/>
        </w:rPr>
        <w:t xml:space="preserve">.), </w:t>
      </w:r>
      <w:proofErr w:type="gramStart"/>
      <w:r w:rsidR="002B25CE" w:rsidRPr="00E013F5">
        <w:rPr>
          <w:iCs/>
          <w:lang w:val="it-IT"/>
        </w:rPr>
        <w:t>Consejero</w:t>
      </w:r>
      <w:proofErr w:type="gramEnd"/>
      <w:r w:rsidR="002B25CE" w:rsidRPr="00E013F5">
        <w:rPr>
          <w:iCs/>
          <w:lang w:val="it-IT"/>
        </w:rPr>
        <w:t xml:space="preserve">, Punto de Contacto de la OMPI, Misión Permanente, Ginebra </w:t>
      </w:r>
    </w:p>
    <w:p w14:paraId="1314A4C0" w14:textId="625826E2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lastRenderedPageBreak/>
        <w:t>María Belén CUBILLA MORO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de Relaciones Internacionales, Dirección Nacional de Propiedad Intelectual – DINAPI, Asunción</w:t>
      </w:r>
    </w:p>
    <w:p w14:paraId="300B4B9C" w14:textId="77777777" w:rsidR="007C15C9" w:rsidRPr="009B250F" w:rsidRDefault="007C15C9">
      <w:pPr>
        <w:spacing w:before="240" w:after="220"/>
        <w:rPr>
          <w:iCs/>
          <w:lang w:val="es-ES_tradnl"/>
        </w:rPr>
      </w:pPr>
    </w:p>
    <w:p w14:paraId="0BE54ECC" w14:textId="5C0E492A" w:rsidR="000C5ADD" w:rsidRPr="00E013F5" w:rsidRDefault="007F2DC1">
      <w:pPr>
        <w:spacing w:before="240" w:after="220"/>
        <w:rPr>
          <w:iCs/>
          <w:u w:val="single"/>
          <w:lang w:val="it-IT"/>
        </w:rPr>
      </w:pPr>
      <w:r w:rsidRPr="00E013F5">
        <w:rPr>
          <w:iCs/>
          <w:u w:val="single"/>
          <w:lang w:val="it-IT"/>
        </w:rPr>
        <w:t>PAYS-BAS (ROYAUME DES)/NETHERLANDS (KINGDOM OF THE)</w:t>
      </w:r>
    </w:p>
    <w:p w14:paraId="715B5490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Gedeona</w:t>
      </w:r>
      <w:proofErr w:type="spellEnd"/>
      <w:r>
        <w:rPr>
          <w:iCs/>
        </w:rPr>
        <w:t xml:space="preserve"> MADURO (Ms.), Director, Bureau for Intellectual Property of Curaçao, Justice, Willemstad</w:t>
      </w:r>
    </w:p>
    <w:p w14:paraId="77EDC8D9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Vincentia ROSEN-SANDIFORD (Ms.), Director, Bureau for Intellectual Property Sint Maarten, The Ministry of Economic Affairs and Climate Policy, Philipsburg, Sint Maarten</w:t>
      </w:r>
    </w:p>
    <w:p w14:paraId="7B62951A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Maja SCHMITT (Ms.), Director, Netherlands Patent Office, Ministry of Economic Affairs, The Hague</w:t>
      </w:r>
    </w:p>
    <w:p w14:paraId="67C15F74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Paul VAN BEUKERING (Mr.), Principal advisor, Ministry of Economic Affairs, The Hague</w:t>
      </w:r>
    </w:p>
    <w:p w14:paraId="0063DD5C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Saskia JURNA (Ms.), Senior policy officer, Economic Affairs and Climate Policy, Den Haag</w:t>
      </w:r>
    </w:p>
    <w:p w14:paraId="16E0C1BE" w14:textId="77777777" w:rsidR="007C15C9" w:rsidRDefault="007C15C9">
      <w:pPr>
        <w:spacing w:before="240" w:after="220"/>
        <w:rPr>
          <w:iCs/>
        </w:rPr>
      </w:pPr>
    </w:p>
    <w:p w14:paraId="3B980E9D" w14:textId="7B26D2EF" w:rsidR="000C5ADD" w:rsidRPr="00E013F5" w:rsidRDefault="007F2DC1">
      <w:pPr>
        <w:spacing w:before="240" w:after="220"/>
        <w:rPr>
          <w:u w:val="single"/>
          <w:lang w:val="pt-BR"/>
        </w:rPr>
      </w:pPr>
      <w:r w:rsidRPr="00E013F5">
        <w:rPr>
          <w:u w:val="single"/>
          <w:lang w:val="pt-BR"/>
        </w:rPr>
        <w:t>PÉROU/PERU</w:t>
      </w:r>
    </w:p>
    <w:p w14:paraId="2CE829DC" w14:textId="2CC0F478" w:rsidR="00CF1590" w:rsidRPr="00E013F5" w:rsidRDefault="00CF1590" w:rsidP="00CF1590">
      <w:pPr>
        <w:spacing w:before="240" w:after="220"/>
        <w:rPr>
          <w:lang w:val="pt-BR"/>
        </w:rPr>
      </w:pPr>
      <w:r w:rsidRPr="00E013F5">
        <w:rPr>
          <w:lang w:val="pt-BR"/>
        </w:rPr>
        <w:t>Elmer SCHIALER SALCEDO (</w:t>
      </w:r>
      <w:r w:rsidR="002B25CE">
        <w:rPr>
          <w:lang w:val="pt-BR"/>
        </w:rPr>
        <w:t>S</w:t>
      </w:r>
      <w:r w:rsidRPr="00E013F5">
        <w:rPr>
          <w:lang w:val="pt-BR"/>
        </w:rPr>
        <w:t>r.), Representante Permanente, Mission permanente, G</w:t>
      </w:r>
      <w:r w:rsidR="002B25CE">
        <w:rPr>
          <w:lang w:val="pt-BR"/>
        </w:rPr>
        <w:t>inebra</w:t>
      </w:r>
    </w:p>
    <w:p w14:paraId="18A08FF2" w14:textId="2AB25E98" w:rsidR="000C5ADD" w:rsidRPr="00E013F5" w:rsidRDefault="007F2DC1">
      <w:pPr>
        <w:spacing w:before="240" w:after="220"/>
        <w:rPr>
          <w:lang w:val="pt-BR"/>
        </w:rPr>
      </w:pPr>
      <w:r w:rsidRPr="00E013F5">
        <w:rPr>
          <w:lang w:val="pt-BR"/>
        </w:rPr>
        <w:t>Milagros MIRANDA ROJAS (</w:t>
      </w:r>
      <w:r w:rsidR="002B25CE">
        <w:rPr>
          <w:lang w:val="pt-BR"/>
        </w:rPr>
        <w:t>Sra</w:t>
      </w:r>
      <w:r w:rsidRPr="00E013F5">
        <w:rPr>
          <w:lang w:val="pt-BR"/>
        </w:rPr>
        <w:t>.), DPR, Mission Permanente du Pérou, G</w:t>
      </w:r>
      <w:r w:rsidR="002B25CE">
        <w:rPr>
          <w:lang w:val="pt-BR"/>
        </w:rPr>
        <w:t>inebra</w:t>
      </w:r>
    </w:p>
    <w:p w14:paraId="5F5C9CED" w14:textId="17EE0C69" w:rsidR="00CF1590" w:rsidRPr="00E013F5" w:rsidRDefault="00CF1590" w:rsidP="002B25CE">
      <w:pPr>
        <w:spacing w:before="240" w:after="220"/>
        <w:rPr>
          <w:lang w:val="it-IT"/>
        </w:rPr>
      </w:pPr>
      <w:r w:rsidRPr="00E013F5">
        <w:rPr>
          <w:lang w:val="es-ES_tradnl"/>
        </w:rPr>
        <w:t>Augusto CABRERA (</w:t>
      </w:r>
      <w:r w:rsidR="002B25CE">
        <w:rPr>
          <w:lang w:val="es-ES_tradnl"/>
        </w:rPr>
        <w:t>S</w:t>
      </w:r>
      <w:r w:rsidRPr="00E013F5">
        <w:rPr>
          <w:lang w:val="es-ES_tradnl"/>
        </w:rPr>
        <w:t xml:space="preserve">r.), </w:t>
      </w:r>
      <w:proofErr w:type="gramStart"/>
      <w:r w:rsidR="002B25CE" w:rsidRPr="00E013F5">
        <w:rPr>
          <w:lang w:val="it-IT"/>
        </w:rPr>
        <w:t>Ministro</w:t>
      </w:r>
      <w:proofErr w:type="gramEnd"/>
      <w:r w:rsidR="002B25CE" w:rsidRPr="00E013F5">
        <w:rPr>
          <w:lang w:val="it-IT"/>
        </w:rPr>
        <w:t xml:space="preserve">, Representante Permanente Adjunto, Misión Permanente, Ginebra </w:t>
      </w:r>
    </w:p>
    <w:p w14:paraId="4EDD2269" w14:textId="225ED8D9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Jesús Milagros RUMICHE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Jefa</w:t>
      </w:r>
      <w:proofErr w:type="gramEnd"/>
      <w:r w:rsidRPr="337CA00C">
        <w:rPr>
          <w:lang w:val="es-ES"/>
        </w:rPr>
        <w:t xml:space="preserve"> de la Oficina de Promoción y Difusión, Indecopi, Lima</w:t>
      </w:r>
    </w:p>
    <w:p w14:paraId="5BAD3CAC" w14:textId="2BB1BD9C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Juan Carlos DEL PRADO PONCE (</w:t>
      </w:r>
      <w:r w:rsidR="002B25CE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Pr="337CA00C">
        <w:rPr>
          <w:lang w:val="es-ES"/>
        </w:rPr>
        <w:t>Presidente Ejecutivo</w:t>
      </w:r>
      <w:proofErr w:type="gramEnd"/>
      <w:r w:rsidRPr="337CA00C">
        <w:rPr>
          <w:lang w:val="es-ES"/>
        </w:rPr>
        <w:t>, INDECOPI, San Borja</w:t>
      </w:r>
    </w:p>
    <w:p w14:paraId="1128D0BC" w14:textId="5CC3D16A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Manuel Javier CASTRO CALDERÓN (</w:t>
      </w:r>
      <w:r w:rsidR="002B25CE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Pr="337CA00C">
        <w:rPr>
          <w:lang w:val="es-ES"/>
        </w:rPr>
        <w:t>Director</w:t>
      </w:r>
      <w:proofErr w:type="gramEnd"/>
      <w:r w:rsidRPr="337CA00C">
        <w:rPr>
          <w:lang w:val="es-ES"/>
        </w:rPr>
        <w:t>, Dirección de Invenciones y Nuevas Tecnologías, Indecopi, Lima</w:t>
      </w:r>
    </w:p>
    <w:p w14:paraId="01546EFD" w14:textId="5F45B97E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Rosa Nelly CABELLO LECCA (</w:t>
      </w:r>
      <w:r w:rsidR="002B25CE">
        <w:rPr>
          <w:lang w:val="es-ES"/>
        </w:rPr>
        <w:t>Sra.</w:t>
      </w:r>
      <w:r w:rsidRPr="337CA00C">
        <w:rPr>
          <w:lang w:val="es-ES"/>
        </w:rPr>
        <w:t xml:space="preserve">), </w:t>
      </w:r>
      <w:proofErr w:type="gramStart"/>
      <w:r w:rsidRPr="337CA00C">
        <w:rPr>
          <w:lang w:val="es-ES"/>
        </w:rPr>
        <w:t>Jefa</w:t>
      </w:r>
      <w:proofErr w:type="gramEnd"/>
      <w:r w:rsidRPr="337CA00C">
        <w:rPr>
          <w:lang w:val="es-ES"/>
        </w:rPr>
        <w:t xml:space="preserve"> de la Oficina de Cooperación Técnica y Relaciones Institucionales, INDECOPI, Lima</w:t>
      </w:r>
    </w:p>
    <w:p w14:paraId="7309B6EC" w14:textId="7C3BCC1F" w:rsidR="000C5ADD" w:rsidRPr="00E013F5" w:rsidRDefault="007F2DC1" w:rsidP="002B25CE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Santiago SANCHEZ-CHECA GARCIA-GODOS (</w:t>
      </w:r>
      <w:r w:rsidR="002B25CE" w:rsidRPr="00E013F5">
        <w:rPr>
          <w:iCs/>
          <w:lang w:val="it-IT"/>
        </w:rPr>
        <w:t>S</w:t>
      </w:r>
      <w:r w:rsidRPr="00E013F5">
        <w:rPr>
          <w:iCs/>
          <w:lang w:val="it-IT"/>
        </w:rPr>
        <w:t xml:space="preserve">r.), </w:t>
      </w:r>
      <w:r w:rsidR="002B25CE" w:rsidRPr="00E013F5">
        <w:rPr>
          <w:iCs/>
          <w:lang w:val="it-IT"/>
        </w:rPr>
        <w:t>Segundo secretario, Propiedad Intelectual, Misión Permanente, Ginebra</w:t>
      </w:r>
    </w:p>
    <w:p w14:paraId="2EFD30EA" w14:textId="1D12CAFB" w:rsidR="000C5ADD" w:rsidRDefault="007F2DC1">
      <w:pPr>
        <w:spacing w:before="240" w:after="220"/>
        <w:rPr>
          <w:iCs/>
        </w:rPr>
      </w:pPr>
      <w:r>
        <w:rPr>
          <w:iCs/>
        </w:rPr>
        <w:t>Alison Anabella URQUIZO OLAZABAL (</w:t>
      </w:r>
      <w:r w:rsidR="002B25CE">
        <w:rPr>
          <w:iCs/>
        </w:rPr>
        <w:t>Sra</w:t>
      </w:r>
      <w:r>
        <w:rPr>
          <w:iCs/>
        </w:rPr>
        <w:t>.), First Secretary, Permanent Mission of Peru, Geneva</w:t>
      </w:r>
    </w:p>
    <w:p w14:paraId="490766C3" w14:textId="62209629" w:rsidR="000C5ADD" w:rsidRPr="00E013F5" w:rsidRDefault="007F2DC1" w:rsidP="002B25CE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Diego ORTEGA SANABRIA (</w:t>
      </w:r>
      <w:r w:rsidR="002B25CE" w:rsidRPr="00E013F5">
        <w:rPr>
          <w:iCs/>
          <w:lang w:val="it-IT"/>
        </w:rPr>
        <w:t>Sr</w:t>
      </w:r>
      <w:r w:rsidRPr="00E013F5">
        <w:rPr>
          <w:iCs/>
          <w:lang w:val="it-IT"/>
        </w:rPr>
        <w:t xml:space="preserve">.), </w:t>
      </w:r>
      <w:r w:rsidR="002B25CE" w:rsidRPr="00E013F5">
        <w:rPr>
          <w:iCs/>
          <w:lang w:val="it-IT"/>
        </w:rPr>
        <w:t>Secretario Técnico del CIN, Dirección de Invenciones y Nuevas Tecnologías, INDECOPI, Lima</w:t>
      </w:r>
    </w:p>
    <w:p w14:paraId="052E7CD8" w14:textId="4B4459DC" w:rsidR="000C5ADD" w:rsidRPr="00E013F5" w:rsidRDefault="007F2DC1" w:rsidP="002B25CE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Juniza CASTILLO TORRES (</w:t>
      </w:r>
      <w:r w:rsidR="002B25CE" w:rsidRPr="00E013F5">
        <w:rPr>
          <w:iCs/>
          <w:lang w:val="it-IT"/>
        </w:rPr>
        <w:t>Sra</w:t>
      </w:r>
      <w:r w:rsidRPr="00E013F5">
        <w:rPr>
          <w:iCs/>
          <w:lang w:val="it-IT"/>
        </w:rPr>
        <w:t xml:space="preserve">.), </w:t>
      </w:r>
      <w:r w:rsidR="002B25CE" w:rsidRPr="00E013F5">
        <w:rPr>
          <w:iCs/>
          <w:lang w:val="it-IT"/>
        </w:rPr>
        <w:t>Consejero, Misión del Perú, Ginebra</w:t>
      </w:r>
    </w:p>
    <w:p w14:paraId="23767394" w14:textId="3D5C16B4" w:rsidR="000C5ADD" w:rsidRPr="00E013F5" w:rsidRDefault="007F2DC1" w:rsidP="002B25CE">
      <w:pPr>
        <w:spacing w:before="240" w:after="220"/>
        <w:rPr>
          <w:lang w:val="it-IT"/>
        </w:rPr>
      </w:pPr>
      <w:r w:rsidRPr="00E013F5">
        <w:rPr>
          <w:lang w:val="es-CO"/>
        </w:rPr>
        <w:t>Luis Enrique GALLARDO ABÁN (</w:t>
      </w:r>
      <w:r w:rsidR="002B25CE">
        <w:rPr>
          <w:lang w:val="es-CO"/>
        </w:rPr>
        <w:t>S</w:t>
      </w:r>
      <w:r w:rsidRPr="00E013F5">
        <w:rPr>
          <w:lang w:val="es-CO"/>
        </w:rPr>
        <w:t xml:space="preserve">r.), Ejecutivo 1, </w:t>
      </w:r>
      <w:r w:rsidR="002B25CE" w:rsidRPr="00E013F5">
        <w:rPr>
          <w:lang w:val="it-IT"/>
        </w:rPr>
        <w:t>Oficina de Marcas, Oficina de Propiedad Intelectual, Lima</w:t>
      </w:r>
    </w:p>
    <w:p w14:paraId="32A2328B" w14:textId="7273B83F" w:rsidR="000C5ADD" w:rsidRPr="00E013F5" w:rsidRDefault="007F2DC1" w:rsidP="337CA00C">
      <w:pPr>
        <w:spacing w:before="240" w:after="220"/>
        <w:rPr>
          <w:lang w:val="es-CO"/>
        </w:rPr>
      </w:pPr>
      <w:r w:rsidRPr="00E013F5">
        <w:rPr>
          <w:lang w:val="es-CO"/>
        </w:rPr>
        <w:lastRenderedPageBreak/>
        <w:t>Renzo Josemaria DIAZ INGA (</w:t>
      </w:r>
      <w:r w:rsidR="002B25CE">
        <w:rPr>
          <w:lang w:val="es-CO"/>
        </w:rPr>
        <w:t>S</w:t>
      </w:r>
      <w:r w:rsidRPr="00E013F5">
        <w:rPr>
          <w:lang w:val="es-CO"/>
        </w:rPr>
        <w:t xml:space="preserve">r.), Segundo </w:t>
      </w:r>
      <w:proofErr w:type="gramStart"/>
      <w:r w:rsidRPr="00E013F5">
        <w:rPr>
          <w:lang w:val="es-CO"/>
        </w:rPr>
        <w:t>Secretario</w:t>
      </w:r>
      <w:proofErr w:type="gramEnd"/>
      <w:r w:rsidRPr="00E013F5">
        <w:rPr>
          <w:lang w:val="es-CO"/>
        </w:rPr>
        <w:t>, Representación Permanente del Perú, Ministerio de Relaciones Exteriores, G</w:t>
      </w:r>
      <w:r w:rsidR="002B25CE">
        <w:rPr>
          <w:lang w:val="es-CO"/>
        </w:rPr>
        <w:t>inebra</w:t>
      </w:r>
    </w:p>
    <w:p w14:paraId="4CC48763" w14:textId="50236737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Vanessa ALIAGA (</w:t>
      </w:r>
      <w:r w:rsidR="002B25CE">
        <w:rPr>
          <w:iCs/>
          <w:lang w:val="it-IT"/>
        </w:rPr>
        <w:t>Sra</w:t>
      </w:r>
      <w:r w:rsidRPr="000F4D04">
        <w:rPr>
          <w:iCs/>
          <w:lang w:val="it-IT"/>
        </w:rPr>
        <w:t>.), S</w:t>
      </w:r>
      <w:r w:rsidR="002B25CE">
        <w:rPr>
          <w:iCs/>
          <w:lang w:val="it-IT"/>
        </w:rPr>
        <w:t>egunda secretaria</w:t>
      </w:r>
      <w:r w:rsidRPr="000F4D04">
        <w:rPr>
          <w:iCs/>
          <w:lang w:val="it-IT"/>
        </w:rPr>
        <w:t xml:space="preserve">, </w:t>
      </w:r>
      <w:r w:rsidR="002B25CE" w:rsidRPr="005B0368">
        <w:rPr>
          <w:lang w:val="es-CO"/>
        </w:rPr>
        <w:t xml:space="preserve">Representación Permanente del </w:t>
      </w:r>
      <w:r w:rsidR="002B25CE" w:rsidRPr="002B25CE">
        <w:rPr>
          <w:iCs/>
          <w:lang w:val="it-IT"/>
        </w:rPr>
        <w:t>Perú, Ginebra</w:t>
      </w:r>
      <w:r w:rsidR="002B25CE" w:rsidRPr="002B25CE" w:rsidDel="002B25CE">
        <w:rPr>
          <w:iCs/>
          <w:lang w:val="it-IT"/>
        </w:rPr>
        <w:t xml:space="preserve"> </w:t>
      </w:r>
    </w:p>
    <w:p w14:paraId="23FC86F8" w14:textId="7CD6EFC8" w:rsidR="000C5ADD" w:rsidRPr="00E013F5" w:rsidRDefault="007F2DC1" w:rsidP="002B25CE">
      <w:pPr>
        <w:spacing w:before="240" w:after="220"/>
        <w:rPr>
          <w:iCs/>
          <w:lang w:val="it-IT"/>
        </w:rPr>
      </w:pPr>
      <w:r w:rsidRPr="009B250F">
        <w:rPr>
          <w:iCs/>
          <w:lang w:val="es-ES_tradnl"/>
        </w:rPr>
        <w:t>Yazmin Cynthia ZARATE SHEEN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 xml:space="preserve">.), </w:t>
      </w:r>
      <w:proofErr w:type="gramStart"/>
      <w:r w:rsidR="002B25CE" w:rsidRPr="00E013F5">
        <w:rPr>
          <w:iCs/>
          <w:lang w:val="it-IT"/>
        </w:rPr>
        <w:t>Subdirector</w:t>
      </w:r>
      <w:proofErr w:type="gramEnd"/>
      <w:r w:rsidRPr="009B250F">
        <w:rPr>
          <w:iCs/>
          <w:lang w:val="es-ES_tradnl"/>
        </w:rPr>
        <w:t>, Dirección de Invenciones y Nuevas Tecnologías, Indecopi, Lima</w:t>
      </w:r>
    </w:p>
    <w:p w14:paraId="6E0B2EBE" w14:textId="5CB9D4D9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Angela VIZCARRA PACHECO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>.), Asesora, Dirección de Signos Distintivos, INDECOPI, San Borja</w:t>
      </w:r>
    </w:p>
    <w:p w14:paraId="73F09C30" w14:textId="60277926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Fancy DE LOS SANTOS LÓPEZ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>.), Asesora, Dirección de Signos Distintivos, INDECOPI, San Borja</w:t>
      </w:r>
    </w:p>
    <w:p w14:paraId="4BFD0B0E" w14:textId="655F8B5B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Fausto VIENRICH ENRIQUEZ (</w:t>
      </w:r>
      <w:r w:rsidR="002B25CE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Pr="337CA00C">
        <w:rPr>
          <w:lang w:val="es-ES"/>
        </w:rPr>
        <w:t>Director</w:t>
      </w:r>
      <w:proofErr w:type="gramEnd"/>
      <w:r w:rsidRPr="337CA00C">
        <w:rPr>
          <w:lang w:val="es-ES"/>
        </w:rPr>
        <w:t>, Dirección de Derechos de Autor, INDECOPI, San Borja</w:t>
      </w:r>
    </w:p>
    <w:p w14:paraId="7F6C2901" w14:textId="1D72191F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José Luis PERALES URBINA (</w:t>
      </w:r>
      <w:r w:rsidR="002B25CE">
        <w:rPr>
          <w:iCs/>
          <w:lang w:val="es-ES_tradnl"/>
        </w:rPr>
        <w:t>S</w:t>
      </w:r>
      <w:r w:rsidRPr="009B250F">
        <w:rPr>
          <w:iCs/>
          <w:lang w:val="es-ES_tradnl"/>
        </w:rPr>
        <w:t>r.), Ejecutivo, Oficina de Cooperación Técnica y Relaciones Institucionales, INDECOPI, San Borja</w:t>
      </w:r>
    </w:p>
    <w:p w14:paraId="4F077B30" w14:textId="3D3A85CA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José Ángel ARANÍBAR COVARRUBIAS (</w:t>
      </w:r>
      <w:r w:rsidR="002B25CE">
        <w:rPr>
          <w:iCs/>
          <w:lang w:val="es-ES_tradnl"/>
        </w:rPr>
        <w:t>S</w:t>
      </w:r>
      <w:r w:rsidRPr="009B250F">
        <w:rPr>
          <w:iCs/>
          <w:lang w:val="es-ES_tradnl"/>
        </w:rPr>
        <w:t>r.), Ejecutivo, Oficina de Promoción y Difusión, INDECOPI, San Borja</w:t>
      </w:r>
    </w:p>
    <w:p w14:paraId="043ADD43" w14:textId="092B73D2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Liliana PALOMINO DELGADO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Sub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>, Dirección de Invenciones y Nuevas Tecnologías, INDECOPI, San Borja</w:t>
      </w:r>
    </w:p>
    <w:p w14:paraId="0A8A6964" w14:textId="6307062B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María Eugenia PAZ ARAUCO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>.), Coordinadora del área de promoción, Dirección de Signos Distintivos, INDECOPI, San Borja</w:t>
      </w:r>
    </w:p>
    <w:p w14:paraId="762EFE71" w14:textId="1F849962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Sergio CHUEZ SALAZAR (</w:t>
      </w:r>
      <w:r w:rsidR="002B25CE">
        <w:rPr>
          <w:lang w:val="es-ES"/>
        </w:rPr>
        <w:t>S</w:t>
      </w:r>
      <w:r w:rsidRPr="337CA00C">
        <w:rPr>
          <w:lang w:val="es-ES"/>
        </w:rPr>
        <w:t xml:space="preserve">r.), </w:t>
      </w:r>
      <w:proofErr w:type="gramStart"/>
      <w:r w:rsidRPr="337CA00C">
        <w:rPr>
          <w:lang w:val="es-ES"/>
        </w:rPr>
        <w:t>Director</w:t>
      </w:r>
      <w:proofErr w:type="gramEnd"/>
      <w:r w:rsidRPr="337CA00C">
        <w:rPr>
          <w:lang w:val="es-ES"/>
        </w:rPr>
        <w:t>, Dirección de Signos Distintivos, INDECOPI, San Borja</w:t>
      </w:r>
    </w:p>
    <w:p w14:paraId="23021BF3" w14:textId="3CFCFE72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Sofía ALDONATE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>.), Profesional Administrativo, Oficina de Cooperación Técnica y Relaciones Institucionales, INDECOPI, San Borja</w:t>
      </w:r>
    </w:p>
    <w:p w14:paraId="05D2BE43" w14:textId="50BA3DF2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Sonali LLICA SULLCA (</w:t>
      </w:r>
      <w:r w:rsidR="002B25CE">
        <w:rPr>
          <w:iCs/>
          <w:lang w:val="es-ES_tradnl"/>
        </w:rPr>
        <w:t>Sra</w:t>
      </w:r>
      <w:r w:rsidRPr="009B250F">
        <w:rPr>
          <w:iCs/>
          <w:lang w:val="es-ES_tradnl"/>
        </w:rPr>
        <w:t>.), Especialista, Oficina de Cooperación Técnica y Relaciones Institucionales, INDECOPI, San Borja</w:t>
      </w:r>
    </w:p>
    <w:p w14:paraId="23A2F39A" w14:textId="13E74149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Tennessii SCHIAVI (</w:t>
      </w:r>
      <w:r w:rsidR="002B25CE">
        <w:rPr>
          <w:lang w:val="es-ES"/>
        </w:rPr>
        <w:t>Sra</w:t>
      </w:r>
      <w:r w:rsidRPr="337CA00C">
        <w:rPr>
          <w:lang w:val="es-ES"/>
        </w:rPr>
        <w:t>.), Ejecutivo, Oficina de Cooperación Técnica y Relaciones Institucionales, INDECOPI, Lima</w:t>
      </w:r>
    </w:p>
    <w:p w14:paraId="4EB6D2AD" w14:textId="29C0553A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Wilfredo ANGULO (</w:t>
      </w:r>
      <w:r w:rsidR="002B25CE">
        <w:rPr>
          <w:iCs/>
          <w:lang w:val="es-ES_tradnl"/>
        </w:rPr>
        <w:t>S</w:t>
      </w:r>
      <w:r w:rsidRPr="009B250F">
        <w:rPr>
          <w:iCs/>
          <w:lang w:val="es-ES_tradnl"/>
        </w:rPr>
        <w:t>r.), Analista de Comunicaciones y Prensa, Oficina de Promoción y Difusión, Indecopi, Representación Permanente del Perú, Lima</w:t>
      </w:r>
    </w:p>
    <w:p w14:paraId="426BD7D7" w14:textId="77777777" w:rsidR="007C15C9" w:rsidRPr="009B250F" w:rsidRDefault="007C15C9">
      <w:pPr>
        <w:spacing w:before="240" w:after="220"/>
        <w:rPr>
          <w:iCs/>
          <w:lang w:val="es-ES_tradnl"/>
        </w:rPr>
      </w:pPr>
    </w:p>
    <w:p w14:paraId="13F44B6C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PHILIPPINES</w:t>
      </w:r>
    </w:p>
    <w:p w14:paraId="0FCFACB8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Eric Gerardo TAMAYO (Mr.), Deputy Permanent Representative, WIES, Permanent Mission, Geneva</w:t>
      </w:r>
    </w:p>
    <w:p w14:paraId="52FAA578" w14:textId="77777777" w:rsidR="000C5ADD" w:rsidRDefault="007F2DC1">
      <w:pPr>
        <w:spacing w:before="240" w:after="220"/>
        <w:rPr>
          <w:iCs/>
        </w:rPr>
      </w:pPr>
      <w:r>
        <w:rPr>
          <w:iCs/>
        </w:rPr>
        <w:t>Carlos SORRETA (Mr.), Ambassador and Permanent Representative, Permanent Mission of the Philippines to the UN in Geneva, Geneva</w:t>
      </w:r>
    </w:p>
    <w:p w14:paraId="5B5D0971" w14:textId="77777777" w:rsidR="000C5ADD" w:rsidRDefault="007F2DC1">
      <w:pPr>
        <w:spacing w:before="240" w:after="220"/>
        <w:rPr>
          <w:iCs/>
        </w:rPr>
      </w:pPr>
      <w:r>
        <w:rPr>
          <w:iCs/>
        </w:rPr>
        <w:t>Teodoro PASCUA (Mr.), Director General, Intellectual Property Office of the Philippines, Taguig</w:t>
      </w:r>
    </w:p>
    <w:p w14:paraId="1F47AE00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Chester Arturo CINCO (Mr.), Intellectual Property Rights Specialist V, Intellectual Property Office of the Philippines, Taguig City</w:t>
      </w:r>
    </w:p>
    <w:p w14:paraId="7C4BCC2D" w14:textId="77777777" w:rsidR="000C5ADD" w:rsidRDefault="007F2DC1">
      <w:pPr>
        <w:spacing w:before="240" w:after="220"/>
        <w:rPr>
          <w:iCs/>
        </w:rPr>
      </w:pPr>
      <w:r>
        <w:rPr>
          <w:iCs/>
        </w:rPr>
        <w:t>Diony Jr. AYENG (Mr.), Intellectual Property Rights Specialist II, Intellectual Property Office, Quezon City</w:t>
      </w:r>
    </w:p>
    <w:p w14:paraId="469D8025" w14:textId="77777777" w:rsidR="000C5ADD" w:rsidRDefault="007F2DC1">
      <w:pPr>
        <w:spacing w:before="240" w:after="220"/>
        <w:rPr>
          <w:iCs/>
        </w:rPr>
      </w:pPr>
      <w:r>
        <w:rPr>
          <w:iCs/>
        </w:rPr>
        <w:t>Emryss ESPARTO (Ms.), Attaché, Permanent Mission, Geneva</w:t>
      </w:r>
    </w:p>
    <w:p w14:paraId="17379498" w14:textId="77777777" w:rsidR="000C5ADD" w:rsidRDefault="007F2DC1">
      <w:pPr>
        <w:spacing w:before="240" w:after="220"/>
        <w:rPr>
          <w:iCs/>
        </w:rPr>
      </w:pPr>
      <w:r>
        <w:rPr>
          <w:iCs/>
        </w:rPr>
        <w:t>Michelle PONTILLAS (Ms.), Intellectual Property Rights Specialist III, Intellectual Property Office of the Philippines, Taguig City</w:t>
      </w:r>
    </w:p>
    <w:p w14:paraId="5FCA1A08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Rianelle</w:t>
      </w:r>
      <w:proofErr w:type="spellEnd"/>
      <w:r>
        <w:rPr>
          <w:iCs/>
        </w:rPr>
        <w:t xml:space="preserve"> ANDRADE (Ms.), Intellectual Property Rights Specialist III, Intellectual Property Office of the Philippines, </w:t>
      </w:r>
      <w:proofErr w:type="spellStart"/>
      <w:r>
        <w:rPr>
          <w:iCs/>
        </w:rPr>
        <w:t>Dasmariñas</w:t>
      </w:r>
      <w:proofErr w:type="spellEnd"/>
      <w:r>
        <w:rPr>
          <w:iCs/>
        </w:rPr>
        <w:t xml:space="preserve"> City Cavite</w:t>
      </w:r>
    </w:p>
    <w:p w14:paraId="415C80F6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Mark Jason ALUDINO (Mr.), Assistant Director, Department of Foreign Affairs, Pasay City</w:t>
      </w:r>
    </w:p>
    <w:p w14:paraId="382A8986" w14:textId="77777777" w:rsidR="000C5ADD" w:rsidRDefault="007F2DC1">
      <w:pPr>
        <w:spacing w:before="240" w:after="220"/>
        <w:rPr>
          <w:iCs/>
        </w:rPr>
      </w:pPr>
      <w:r>
        <w:rPr>
          <w:iCs/>
        </w:rPr>
        <w:t>Michael OSTIQUE (Mr.), Third Secretary, Permanent Mission of the Philippines to the United Nations and Other International Organizations, Geneva</w:t>
      </w:r>
    </w:p>
    <w:p w14:paraId="41D58AF2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Ednalyn</w:t>
      </w:r>
      <w:proofErr w:type="spellEnd"/>
      <w:r>
        <w:rPr>
          <w:iCs/>
        </w:rPr>
        <w:t xml:space="preserve"> SARON (Ms.), Attorney IV/ Acting Division Chief, Intellectual Property Office of the Philippines, Taguig City</w:t>
      </w:r>
    </w:p>
    <w:p w14:paraId="3E352129" w14:textId="77777777" w:rsidR="000C5ADD" w:rsidRDefault="007F2DC1">
      <w:pPr>
        <w:spacing w:before="240" w:after="220"/>
        <w:rPr>
          <w:iCs/>
        </w:rPr>
      </w:pPr>
      <w:r>
        <w:rPr>
          <w:iCs/>
        </w:rPr>
        <w:t>Jesus Antonio ROS (Mr.), Director IV, Bureau of Trademarks, Intellectual Property Office of the Philippines, Taguig City</w:t>
      </w:r>
    </w:p>
    <w:p w14:paraId="206B2C69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Mary Grace VILLAMAYOR (Ms.), Foreign Service Officer I, Department of Foreign Affairs, Metro Manila</w:t>
      </w:r>
    </w:p>
    <w:p w14:paraId="58CAAE18" w14:textId="77777777" w:rsidR="007C15C9" w:rsidRDefault="007C15C9">
      <w:pPr>
        <w:spacing w:before="240" w:after="220"/>
        <w:rPr>
          <w:iCs/>
        </w:rPr>
      </w:pPr>
    </w:p>
    <w:p w14:paraId="572976F1" w14:textId="0D21A1CE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POLOGNE/POLAND</w:t>
      </w:r>
    </w:p>
    <w:p w14:paraId="7DE20FD3" w14:textId="77777777" w:rsidR="000C5ADD" w:rsidRDefault="007F2DC1">
      <w:pPr>
        <w:spacing w:before="240" w:after="220"/>
        <w:rPr>
          <w:iCs/>
        </w:rPr>
      </w:pPr>
      <w:r>
        <w:rPr>
          <w:iCs/>
        </w:rPr>
        <w:t>Ewa SKRZYDŁO-TEFELSKA (Ms.), President, Patent Office of the Republic of Poland, Warsaw</w:t>
      </w:r>
    </w:p>
    <w:p w14:paraId="40D88862" w14:textId="77777777" w:rsidR="000C5ADD" w:rsidRDefault="007F2DC1">
      <w:pPr>
        <w:spacing w:before="240" w:after="220"/>
        <w:rPr>
          <w:iCs/>
        </w:rPr>
      </w:pPr>
      <w:r>
        <w:rPr>
          <w:iCs/>
        </w:rPr>
        <w:t>Lukasz ROZYCKI (Mr.), Deputy Permanent Representative of Poland to UNOG, Permanent Mission, Grand-</w:t>
      </w:r>
      <w:proofErr w:type="spellStart"/>
      <w:r>
        <w:rPr>
          <w:iCs/>
        </w:rPr>
        <w:t>Saconnex</w:t>
      </w:r>
      <w:proofErr w:type="spellEnd"/>
    </w:p>
    <w:p w14:paraId="08E4CE7E" w14:textId="77777777" w:rsidR="000C5ADD" w:rsidRDefault="007F2DC1">
      <w:pPr>
        <w:spacing w:before="240" w:after="220"/>
        <w:rPr>
          <w:iCs/>
        </w:rPr>
      </w:pPr>
      <w:r>
        <w:rPr>
          <w:iCs/>
        </w:rPr>
        <w:t>Iwona BEREDA-ZYGMUNT (Ms.), Chief Expert, International Cooperation Department, The Patent Office of the Republic of Poland, Warsaw</w:t>
      </w:r>
    </w:p>
    <w:p w14:paraId="6F32C7B9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Magdalena WRÓBEL-CZARNECKA (Ms.), Director, Department of International Cooperation, Polish Patent Office, Warszawa</w:t>
      </w:r>
    </w:p>
    <w:p w14:paraId="456C064C" w14:textId="135089C5" w:rsidR="000C5ADD" w:rsidRDefault="007F2DC1">
      <w:pPr>
        <w:spacing w:before="240" w:after="220"/>
        <w:rPr>
          <w:iCs/>
        </w:rPr>
      </w:pPr>
      <w:r>
        <w:rPr>
          <w:iCs/>
        </w:rPr>
        <w:t xml:space="preserve">Oliwia SYSKA (Ms.), III secretary, Permanent Mission of Poland, Geneva </w:t>
      </w:r>
    </w:p>
    <w:p w14:paraId="34C33764" w14:textId="77777777" w:rsidR="007C15C9" w:rsidRDefault="007C15C9">
      <w:pPr>
        <w:spacing w:before="240" w:after="220"/>
        <w:rPr>
          <w:iCs/>
        </w:rPr>
      </w:pPr>
    </w:p>
    <w:p w14:paraId="574FF3CB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PORTUGAL</w:t>
      </w:r>
    </w:p>
    <w:p w14:paraId="412D6503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João MIRA GOMES (Mr.), Ambassador, Permanent Representative, Permanent Mission of Portugal, Ministry of Foreign Affairs, Genève</w:t>
      </w:r>
    </w:p>
    <w:p w14:paraId="07DC029A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Ana BANDEIRA (Ms.), President of the Board, Ministry of Justice / National Institute of Industrial Property, Lisbon</w:t>
      </w:r>
    </w:p>
    <w:p w14:paraId="462C7AEE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Tiago SERRAS (Mr.), Deputy Permanent Representative WTO and WIPO, Ministry of Foreign Affairs, Genève</w:t>
      </w:r>
    </w:p>
    <w:p w14:paraId="0ADF75E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Ana ASSUNÇÃO (Ms.), Head of External Relations Department, Ministry of Justice | Portuguese Institute of Industrial Property, Lisboa</w:t>
      </w:r>
    </w:p>
    <w:p w14:paraId="2690B85A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João AMARAL (Mr.), Director of External Relations and Legal Affairs, Ministry of Justice / Portuguese Institute of Industrial Property, Lisboa</w:t>
      </w:r>
    </w:p>
    <w:p w14:paraId="285A1863" w14:textId="77777777" w:rsidR="007C15C9" w:rsidRDefault="007C15C9">
      <w:pPr>
        <w:spacing w:before="240" w:after="220"/>
        <w:rPr>
          <w:iCs/>
        </w:rPr>
      </w:pPr>
    </w:p>
    <w:p w14:paraId="59AE1E7D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QATAR</w:t>
      </w:r>
    </w:p>
    <w:p w14:paraId="438AAE48" w14:textId="77777777" w:rsidR="000C5ADD" w:rsidRDefault="007F2DC1">
      <w:pPr>
        <w:spacing w:before="240" w:after="220"/>
        <w:rPr>
          <w:iCs/>
        </w:rPr>
      </w:pPr>
      <w:r>
        <w:rPr>
          <w:iCs/>
        </w:rPr>
        <w:t>Hend AL-MUFTAH (Ms.), Ambassador Permanent Representative, MOCI, Government, Geneva</w:t>
      </w:r>
    </w:p>
    <w:p w14:paraId="412ABBBD" w14:textId="77777777" w:rsidR="000C5ADD" w:rsidRDefault="007F2DC1">
      <w:pPr>
        <w:spacing w:before="240" w:after="220"/>
        <w:rPr>
          <w:iCs/>
        </w:rPr>
      </w:pPr>
      <w:r>
        <w:rPr>
          <w:iCs/>
        </w:rPr>
        <w:t>Abdulbasit Talib H AL-AJJI (Mr.), Director of Intellectual Property Protection Department, Ministry of Commerce and Industry, Doha</w:t>
      </w:r>
    </w:p>
    <w:p w14:paraId="0BBA8B86" w14:textId="77777777" w:rsidR="000C5ADD" w:rsidRDefault="007F2DC1">
      <w:pPr>
        <w:spacing w:before="240" w:after="220"/>
        <w:rPr>
          <w:iCs/>
        </w:rPr>
      </w:pPr>
      <w:r>
        <w:rPr>
          <w:iCs/>
        </w:rPr>
        <w:t>Aisha Ali M E ALKUBAISI (Ms.), Industrial Design Engineer, Qatar Ministry of Commerce and Industry, Doha</w:t>
      </w:r>
    </w:p>
    <w:p w14:paraId="649F0F0B" w14:textId="77777777" w:rsidR="000C5ADD" w:rsidRDefault="007F2DC1">
      <w:pPr>
        <w:spacing w:before="240" w:after="220"/>
        <w:rPr>
          <w:iCs/>
        </w:rPr>
      </w:pPr>
      <w:r>
        <w:rPr>
          <w:iCs/>
        </w:rPr>
        <w:t>Aisha ALKUBAISI (Ms.), Chemical Engineer Patent Examiner, Ministry of Commerce and Industry, Doha</w:t>
      </w:r>
    </w:p>
    <w:p w14:paraId="170C9FD4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Kassem ALDARWISH FAKHRO (Mr.), Deputy Director of the Office of Qatar to the WTO and other Economic Organizations, Ministry of Commerce and Industry, Geneva</w:t>
      </w:r>
    </w:p>
    <w:p w14:paraId="673A2BF6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Saleh Abdulla S </w:t>
      </w:r>
      <w:proofErr w:type="gramStart"/>
      <w:r>
        <w:rPr>
          <w:iCs/>
        </w:rPr>
        <w:t>A</w:t>
      </w:r>
      <w:proofErr w:type="gramEnd"/>
      <w:r>
        <w:rPr>
          <w:iCs/>
        </w:rPr>
        <w:t xml:space="preserve"> AL-MANA (Mr.), Assistant Undersecretary for Trade Affairs, Ministry of Commerce and Industry, Doha</w:t>
      </w:r>
    </w:p>
    <w:p w14:paraId="2692CA96" w14:textId="77777777" w:rsidR="007C15C9" w:rsidRDefault="007C15C9">
      <w:pPr>
        <w:spacing w:before="240" w:after="220"/>
        <w:rPr>
          <w:iCs/>
        </w:rPr>
      </w:pPr>
    </w:p>
    <w:p w14:paraId="626C110A" w14:textId="420234C5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RÉPUBLIQUE ARABE SYRIENNE/SYRIAN ARAB REPUBLIC</w:t>
      </w:r>
    </w:p>
    <w:p w14:paraId="2B9153C3" w14:textId="77777777" w:rsidR="000C5ADD" w:rsidRDefault="007F2DC1">
      <w:pPr>
        <w:spacing w:before="240" w:after="220"/>
        <w:rPr>
          <w:iCs/>
        </w:rPr>
      </w:pPr>
      <w:r>
        <w:rPr>
          <w:iCs/>
        </w:rPr>
        <w:t>Rasha KARKOUKI (Ms.), Deputy Minister, Ministry of Economy and Industry, Damascus</w:t>
      </w:r>
    </w:p>
    <w:p w14:paraId="2A3EC9F1" w14:textId="77777777" w:rsidR="000C5ADD" w:rsidRDefault="007F2DC1">
      <w:pPr>
        <w:spacing w:before="240" w:after="220"/>
        <w:rPr>
          <w:iCs/>
        </w:rPr>
      </w:pPr>
      <w:r>
        <w:rPr>
          <w:iCs/>
        </w:rPr>
        <w:t>Haydar ALI AHMAD (Mr.), Permanent Representative, Permanent Mission, Genève</w:t>
      </w:r>
    </w:p>
    <w:p w14:paraId="0C6C7CAC" w14:textId="77777777" w:rsidR="000C5ADD" w:rsidRDefault="007F2DC1">
      <w:pPr>
        <w:spacing w:before="240" w:after="220"/>
        <w:rPr>
          <w:iCs/>
        </w:rPr>
      </w:pPr>
      <w:r>
        <w:rPr>
          <w:iCs/>
        </w:rPr>
        <w:t>Abdulmajid ALABDO (Mr.), Director of Industrial and Commercial Property Protection, Ministry of Economy and Industry, Damascus</w:t>
      </w:r>
    </w:p>
    <w:p w14:paraId="431E7137" w14:textId="658A9EA8" w:rsidR="000C5ADD" w:rsidRDefault="007F2DC1">
      <w:pPr>
        <w:spacing w:before="240" w:after="220"/>
        <w:rPr>
          <w:iCs/>
        </w:rPr>
      </w:pPr>
      <w:r>
        <w:rPr>
          <w:iCs/>
        </w:rPr>
        <w:t>Rima AL HAKIM (Ms.), Counsellor, Permanent Mission, Geneva</w:t>
      </w:r>
    </w:p>
    <w:p w14:paraId="0E8E28D2" w14:textId="77777777" w:rsidR="007C15C9" w:rsidRDefault="007C15C9">
      <w:pPr>
        <w:spacing w:before="240" w:after="220"/>
        <w:rPr>
          <w:iCs/>
        </w:rPr>
      </w:pPr>
    </w:p>
    <w:p w14:paraId="1006DD79" w14:textId="061B230A" w:rsidR="000C5ADD" w:rsidRPr="00E013F5" w:rsidRDefault="007F2DC1">
      <w:pPr>
        <w:spacing w:before="240" w:after="220"/>
        <w:rPr>
          <w:iCs/>
          <w:u w:val="single"/>
        </w:rPr>
      </w:pPr>
      <w:r w:rsidRPr="00E013F5">
        <w:rPr>
          <w:iCs/>
          <w:u w:val="single"/>
        </w:rPr>
        <w:t>RÉPUBLIQUE DE CORÉE/REPUBLIC OF KOREA</w:t>
      </w:r>
    </w:p>
    <w:p w14:paraId="209E60AE" w14:textId="77777777" w:rsidR="000C5ADD" w:rsidRDefault="007F2DC1">
      <w:pPr>
        <w:spacing w:before="240" w:after="220"/>
        <w:rPr>
          <w:iCs/>
        </w:rPr>
      </w:pPr>
      <w:r>
        <w:rPr>
          <w:iCs/>
        </w:rPr>
        <w:t>KIM Yong Sun (Mr.), Minister, Ministry of Intellectual Property, Daejeon</w:t>
      </w:r>
    </w:p>
    <w:p w14:paraId="50BEE53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KIM </w:t>
      </w:r>
      <w:proofErr w:type="spellStart"/>
      <w:r>
        <w:rPr>
          <w:iCs/>
        </w:rPr>
        <w:t>Young-soo</w:t>
      </w:r>
      <w:proofErr w:type="spellEnd"/>
      <w:r>
        <w:rPr>
          <w:iCs/>
        </w:rPr>
        <w:t xml:space="preserve"> (Mr.), The First Vice Minister of Culture, Sports and Tourism, Ministry of Culture, Sports and Tourism, Sejong</w:t>
      </w:r>
    </w:p>
    <w:p w14:paraId="6D4CF694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KIM </w:t>
      </w:r>
      <w:proofErr w:type="spellStart"/>
      <w:r>
        <w:rPr>
          <w:iCs/>
        </w:rPr>
        <w:t>Youngsoo</w:t>
      </w:r>
      <w:proofErr w:type="spellEnd"/>
      <w:r>
        <w:rPr>
          <w:iCs/>
        </w:rPr>
        <w:t xml:space="preserve"> (Mr.), First Vice Minister, Ministry of Culture, Sports and Tourism, Sejong</w:t>
      </w:r>
    </w:p>
    <w:p w14:paraId="4097D532" w14:textId="37662C2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 xml:space="preserve">YOON </w:t>
      </w:r>
      <w:proofErr w:type="spellStart"/>
      <w:r>
        <w:rPr>
          <w:iCs/>
        </w:rPr>
        <w:t>Seongmee</w:t>
      </w:r>
      <w:proofErr w:type="spellEnd"/>
      <w:r>
        <w:rPr>
          <w:iCs/>
        </w:rPr>
        <w:t xml:space="preserve"> (Ms.), Ambassador, Permanent Representative, Permanent Mission, Geneva</w:t>
      </w:r>
    </w:p>
    <w:p w14:paraId="2CC74CE4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CHOI </w:t>
      </w:r>
      <w:proofErr w:type="spellStart"/>
      <w:r>
        <w:rPr>
          <w:iCs/>
        </w:rPr>
        <w:t>Jaesik</w:t>
      </w:r>
      <w:proofErr w:type="spellEnd"/>
      <w:r>
        <w:rPr>
          <w:iCs/>
        </w:rPr>
        <w:t xml:space="preserve"> (Mr.), Research Fellow, Ministry of Intellectual Property, Seoul</w:t>
      </w:r>
    </w:p>
    <w:p w14:paraId="7AC9EA8F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PARK </w:t>
      </w:r>
      <w:proofErr w:type="spellStart"/>
      <w:r>
        <w:rPr>
          <w:iCs/>
        </w:rPr>
        <w:t>Hyunsoo</w:t>
      </w:r>
      <w:proofErr w:type="spellEnd"/>
      <w:r>
        <w:rPr>
          <w:iCs/>
        </w:rPr>
        <w:t xml:space="preserve"> (Mr.), Counsellor (IP Attaché), Permanent Mission, </w:t>
      </w:r>
      <w:proofErr w:type="spellStart"/>
      <w:r>
        <w:rPr>
          <w:iCs/>
        </w:rPr>
        <w:t>Vésenaz</w:t>
      </w:r>
      <w:proofErr w:type="spellEnd"/>
    </w:p>
    <w:p w14:paraId="224F4709" w14:textId="77777777" w:rsidR="000C5ADD" w:rsidRDefault="007F2DC1">
      <w:pPr>
        <w:spacing w:before="240" w:after="220"/>
        <w:rPr>
          <w:iCs/>
        </w:rPr>
      </w:pPr>
      <w:r>
        <w:rPr>
          <w:iCs/>
        </w:rPr>
        <w:t>JEONG Eunji Marina (Ms.), Conference Interpreter, Ministry of Intellectual Property, Seongnam</w:t>
      </w:r>
    </w:p>
    <w:p w14:paraId="6FCA85E4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KANG Huiman (Mr.), Senior Deputy Director, Ministry of Intellectual Property, Daejeon</w:t>
      </w:r>
    </w:p>
    <w:p w14:paraId="0D934F4D" w14:textId="77777777" w:rsidR="000C5ADD" w:rsidRDefault="007F2DC1">
      <w:pPr>
        <w:spacing w:before="240" w:after="220"/>
        <w:rPr>
          <w:iCs/>
        </w:rPr>
      </w:pPr>
      <w:r>
        <w:rPr>
          <w:iCs/>
        </w:rPr>
        <w:t>KIM Young Mo (Mr.), Senior Researcher, Korea Institute of Intellectual Property, Seoul</w:t>
      </w:r>
    </w:p>
    <w:p w14:paraId="3CDB5A10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LEE </w:t>
      </w:r>
      <w:proofErr w:type="spellStart"/>
      <w:r>
        <w:rPr>
          <w:iCs/>
        </w:rPr>
        <w:t>Jumi</w:t>
      </w:r>
      <w:proofErr w:type="spellEnd"/>
      <w:r>
        <w:rPr>
          <w:iCs/>
        </w:rPr>
        <w:t xml:space="preserve"> (Ms.), Senior Deputy Director, Ministry of Intellectual Property, Daejeon</w:t>
      </w:r>
    </w:p>
    <w:p w14:paraId="6A5ADF39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LIM Sohyun (Ms.), Researcher, Korea Institute of Intellectual Property, Seoul</w:t>
      </w:r>
    </w:p>
    <w:p w14:paraId="29FB5C02" w14:textId="77777777" w:rsidR="000C5ADD" w:rsidRDefault="007F2DC1">
      <w:pPr>
        <w:spacing w:before="240" w:after="220"/>
        <w:rPr>
          <w:iCs/>
        </w:rPr>
      </w:pPr>
      <w:r>
        <w:rPr>
          <w:iCs/>
        </w:rPr>
        <w:t>YOON Jeeyoung (Ms.), Deputy Director, Ministry of Intellectual Property, Daejeon</w:t>
      </w:r>
    </w:p>
    <w:p w14:paraId="3D4ECCE0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AHN </w:t>
      </w:r>
      <w:proofErr w:type="spellStart"/>
      <w:r>
        <w:rPr>
          <w:iCs/>
        </w:rPr>
        <w:t>Gyuho</w:t>
      </w:r>
      <w:proofErr w:type="spellEnd"/>
      <w:r>
        <w:rPr>
          <w:iCs/>
        </w:rPr>
        <w:t xml:space="preserve"> (Mr.), Assistant Deputy Director, Ministry of Intellectual Property, Daejeon</w:t>
      </w:r>
    </w:p>
    <w:p w14:paraId="69E4505E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CHOI </w:t>
      </w:r>
      <w:proofErr w:type="spellStart"/>
      <w:r>
        <w:rPr>
          <w:iCs/>
        </w:rPr>
        <w:t>Hyeyoon</w:t>
      </w:r>
      <w:proofErr w:type="spellEnd"/>
      <w:r>
        <w:rPr>
          <w:iCs/>
        </w:rPr>
        <w:t xml:space="preserve"> (Ms.), Deputy Director, Ministry of Culture, Sports and Tourism, Sejong</w:t>
      </w:r>
    </w:p>
    <w:p w14:paraId="15DF5EAE" w14:textId="77777777" w:rsidR="000C5ADD" w:rsidRDefault="007F2DC1">
      <w:pPr>
        <w:spacing w:before="240" w:after="220"/>
        <w:rPr>
          <w:iCs/>
        </w:rPr>
      </w:pPr>
      <w:r>
        <w:rPr>
          <w:iCs/>
        </w:rPr>
        <w:t>HWANG Young-</w:t>
      </w:r>
      <w:proofErr w:type="spellStart"/>
      <w:r>
        <w:rPr>
          <w:iCs/>
        </w:rPr>
        <w:t>eun</w:t>
      </w:r>
      <w:proofErr w:type="spellEnd"/>
      <w:r>
        <w:rPr>
          <w:iCs/>
        </w:rPr>
        <w:t xml:space="preserve"> (Ms.), Deputy Director, Ministry of Intellectual Property (MOIP), Daejeon</w:t>
      </w:r>
    </w:p>
    <w:p w14:paraId="0E11CAF3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KAM Yoo Lim (Ms.), Deputy Director, Ministry of Intellectual Property, Daejeon</w:t>
      </w:r>
    </w:p>
    <w:p w14:paraId="1FFA705E" w14:textId="77777777" w:rsidR="000C5ADD" w:rsidRDefault="007F2DC1">
      <w:pPr>
        <w:spacing w:before="240" w:after="220"/>
        <w:rPr>
          <w:iCs/>
        </w:rPr>
      </w:pPr>
      <w:r>
        <w:rPr>
          <w:iCs/>
        </w:rPr>
        <w:t>LEE Seung Kwan (Mr.), Director, Ministry of Intellectual Property, Daejeon</w:t>
      </w:r>
    </w:p>
    <w:p w14:paraId="2CC8635C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LEE </w:t>
      </w:r>
      <w:proofErr w:type="spellStart"/>
      <w:r>
        <w:rPr>
          <w:iCs/>
        </w:rPr>
        <w:t>Seungmin</w:t>
      </w:r>
      <w:proofErr w:type="spellEnd"/>
      <w:r>
        <w:rPr>
          <w:iCs/>
        </w:rPr>
        <w:t xml:space="preserve"> (Ms.), Deputy Director, Ministry of Culture, Sports and Tourism, Sejong</w:t>
      </w:r>
    </w:p>
    <w:p w14:paraId="6D77541D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LEE </w:t>
      </w:r>
      <w:proofErr w:type="spellStart"/>
      <w:r>
        <w:rPr>
          <w:iCs/>
        </w:rPr>
        <w:t>Yoonji</w:t>
      </w:r>
      <w:proofErr w:type="spellEnd"/>
      <w:r>
        <w:rPr>
          <w:iCs/>
        </w:rPr>
        <w:t xml:space="preserve"> (Ms.), Deputy Director, Ministry of Intellectual Property, Daejeon</w:t>
      </w:r>
    </w:p>
    <w:p w14:paraId="4154E5A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PARK </w:t>
      </w:r>
      <w:proofErr w:type="spellStart"/>
      <w:r>
        <w:rPr>
          <w:iCs/>
        </w:rPr>
        <w:t>Hyunsung</w:t>
      </w:r>
      <w:proofErr w:type="spellEnd"/>
      <w:r>
        <w:rPr>
          <w:iCs/>
        </w:rPr>
        <w:t xml:space="preserve"> (Ms.), Director, Ministry of Culture, Sports and Tourism, Sejong</w:t>
      </w:r>
    </w:p>
    <w:p w14:paraId="027C8855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PARK Seonwoo (Ms.), Policy Specialist, Ministry of Culture, Sports and Tourism, Sejong</w:t>
      </w:r>
    </w:p>
    <w:p w14:paraId="40971961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PARK </w:t>
      </w:r>
      <w:proofErr w:type="spellStart"/>
      <w:r>
        <w:rPr>
          <w:iCs/>
        </w:rPr>
        <w:t>Sungchul</w:t>
      </w:r>
      <w:proofErr w:type="spellEnd"/>
      <w:r>
        <w:rPr>
          <w:iCs/>
        </w:rPr>
        <w:t xml:space="preserve"> (Mr.), Deputy Director, Republic of Korea, Daejeon</w:t>
      </w:r>
    </w:p>
    <w:p w14:paraId="4F980DF6" w14:textId="77777777" w:rsidR="000C5ADD" w:rsidRDefault="007F2DC1">
      <w:pPr>
        <w:spacing w:before="240" w:after="220"/>
        <w:rPr>
          <w:iCs/>
        </w:rPr>
      </w:pPr>
      <w:r>
        <w:rPr>
          <w:iCs/>
        </w:rPr>
        <w:t>YUN Yejin (Ms.), Assistant Deputy Director, Ministry of Intellectual Property of the Republic of Korea (MOIP), Daejeon</w:t>
      </w:r>
    </w:p>
    <w:p w14:paraId="7D2D379D" w14:textId="77777777" w:rsidR="007C15C9" w:rsidRDefault="007C15C9">
      <w:pPr>
        <w:spacing w:before="240" w:after="220"/>
        <w:rPr>
          <w:iCs/>
        </w:rPr>
      </w:pPr>
    </w:p>
    <w:p w14:paraId="5941ACEE" w14:textId="177D2487" w:rsidR="000C5ADD" w:rsidRPr="002B25CE" w:rsidRDefault="007F2DC1">
      <w:pPr>
        <w:spacing w:before="240" w:after="220"/>
        <w:rPr>
          <w:u w:val="single"/>
          <w:lang w:val="pt-BR"/>
        </w:rPr>
      </w:pPr>
      <w:r w:rsidRPr="002B25CE">
        <w:rPr>
          <w:u w:val="single"/>
          <w:lang w:val="pt-BR"/>
        </w:rPr>
        <w:t>RÉPUBLIQUE DE MOLDOVA/REPUBLIC OF MOLDOVA</w:t>
      </w:r>
    </w:p>
    <w:p w14:paraId="1FC46313" w14:textId="77777777" w:rsidR="000C5ADD" w:rsidRDefault="007F2DC1">
      <w:pPr>
        <w:spacing w:before="240" w:after="220"/>
        <w:rPr>
          <w:iCs/>
        </w:rPr>
      </w:pPr>
      <w:r>
        <w:rPr>
          <w:iCs/>
        </w:rPr>
        <w:t>Dumitru VLEJU (Mr.), State Secretary of the Ministry of Justice, Ministry of Justice, Chisinau</w:t>
      </w:r>
    </w:p>
    <w:p w14:paraId="51961C43" w14:textId="65B89A73" w:rsidR="000C5ADD" w:rsidRDefault="007F2DC1">
      <w:pPr>
        <w:spacing w:before="240" w:after="220"/>
        <w:rPr>
          <w:iCs/>
        </w:rPr>
      </w:pPr>
      <w:r>
        <w:rPr>
          <w:iCs/>
        </w:rPr>
        <w:t>Vladimir CUC (Mr.), Ambassador, Permanent Mission, Geneva</w:t>
      </w:r>
    </w:p>
    <w:p w14:paraId="53864343" w14:textId="77777777" w:rsidR="000C5ADD" w:rsidRDefault="007F2DC1">
      <w:pPr>
        <w:spacing w:before="240" w:after="220"/>
        <w:rPr>
          <w:iCs/>
        </w:rPr>
      </w:pPr>
      <w:r>
        <w:rPr>
          <w:iCs/>
        </w:rPr>
        <w:t>Iulian IORGA (Mr.), Director, AGEPI, Chisinau</w:t>
      </w:r>
    </w:p>
    <w:p w14:paraId="5C289A88" w14:textId="760A1626" w:rsidR="000C5ADD" w:rsidRDefault="007F2DC1">
      <w:pPr>
        <w:spacing w:before="240" w:after="220"/>
        <w:rPr>
          <w:iCs/>
        </w:rPr>
      </w:pPr>
      <w:r>
        <w:rPr>
          <w:iCs/>
        </w:rPr>
        <w:t>Marin CEBOTARI (Mr.), Deputy Permanent Representative, Permanent Mission, Genève</w:t>
      </w:r>
    </w:p>
    <w:p w14:paraId="2B195B5F" w14:textId="77777777" w:rsidR="000C5ADD" w:rsidRDefault="007F2DC1">
      <w:pPr>
        <w:spacing w:before="240" w:after="220"/>
        <w:rPr>
          <w:iCs/>
        </w:rPr>
      </w:pPr>
      <w:r>
        <w:rPr>
          <w:iCs/>
        </w:rPr>
        <w:t>Diana STICI (Ms.), Head of Department, AGEPI, State Agency, Chișinău</w:t>
      </w:r>
    </w:p>
    <w:p w14:paraId="09C8B6C9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Liliana VIERU (Ms.), Head of Department, State Agency on Intellectual Property (AGEPI), Chisinau</w:t>
      </w:r>
    </w:p>
    <w:p w14:paraId="0E5F6A87" w14:textId="77777777" w:rsidR="007C15C9" w:rsidRDefault="007C15C9">
      <w:pPr>
        <w:spacing w:before="240" w:after="220"/>
        <w:rPr>
          <w:iCs/>
        </w:rPr>
      </w:pPr>
    </w:p>
    <w:p w14:paraId="697D4BD2" w14:textId="2CD62A9D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RÉPUBLIQUE DÉMOCRATIQUE DU CONGO/DEMOCRATIC REPUBLIC OF THE CONGO</w:t>
      </w:r>
    </w:p>
    <w:p w14:paraId="1670FEE3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Marie Therese SOMBO (Ms.), Ministre, Enseignement Supérieur, Universitaire, Recherche Scientifique et Innovations, Kinshasa</w:t>
      </w:r>
    </w:p>
    <w:p w14:paraId="75126B05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Arthur MIKOBI (Mr.), Premier Conseiller, Mission Permanente, MINAFFET, Genève</w:t>
      </w:r>
    </w:p>
    <w:p w14:paraId="35002945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Paul EMPOLE (Mr.), Ambassadeur, Mission Permanente, MINAFFET, Genève</w:t>
      </w:r>
    </w:p>
    <w:p w14:paraId="1D8B09BF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Ada KILONGO (Ms.), Première conseillère, Genève</w:t>
      </w:r>
    </w:p>
    <w:p w14:paraId="492174D5" w14:textId="777777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Blaise MBENGA (Mr.), Conseiller coopération, ESURSI, Kinshasa</w:t>
      </w:r>
    </w:p>
    <w:p w14:paraId="77CE61A4" w14:textId="77777777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Rachel KUKIA (Ms.), Expert technique, Enseignement Supérieur, Universitaire, Recherche Scientifique et Innovations, Kinshasa</w:t>
      </w:r>
    </w:p>
    <w:p w14:paraId="047DC0AC" w14:textId="77777777" w:rsidR="007C15C9" w:rsidRPr="000F4D04" w:rsidRDefault="007C15C9">
      <w:pPr>
        <w:spacing w:before="240" w:after="220"/>
        <w:rPr>
          <w:iCs/>
          <w:lang w:val="fr-FR"/>
        </w:rPr>
      </w:pPr>
    </w:p>
    <w:p w14:paraId="439324EB" w14:textId="4B97A44C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RÉPUBLIQUE DÉMOCRATIQUE POPULAIRE LAO/LAO PEOPLE'S DEMOCRATIC REPUBLIC</w:t>
      </w:r>
    </w:p>
    <w:p w14:paraId="7DC8FFDE" w14:textId="77777777" w:rsidR="000C5ADD" w:rsidRDefault="007F2DC1">
      <w:pPr>
        <w:spacing w:before="240" w:after="220"/>
        <w:rPr>
          <w:iCs/>
        </w:rPr>
      </w:pPr>
      <w:r>
        <w:rPr>
          <w:iCs/>
        </w:rPr>
        <w:t>Xaysomphet NORASINGH (Mr.), Director General of the Department of Intellectual Property, Ministry of Industry and Commerce, Laos, Vientiane</w:t>
      </w:r>
    </w:p>
    <w:p w14:paraId="43FE34DD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Manothong</w:t>
      </w:r>
      <w:proofErr w:type="spellEnd"/>
      <w:r>
        <w:rPr>
          <w:iCs/>
        </w:rPr>
        <w:t xml:space="preserve"> VONGSAY (Mr.), Deputy Minister, Ministry of Industry and Commerce, Vientiane</w:t>
      </w:r>
    </w:p>
    <w:p w14:paraId="0C7DD873" w14:textId="30FB1132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Daovy</w:t>
      </w:r>
      <w:proofErr w:type="spellEnd"/>
      <w:r>
        <w:rPr>
          <w:iCs/>
        </w:rPr>
        <w:t xml:space="preserve"> VONGXAY (Mr.), Ambassador/Permanent Representative, Permanent Mission, </w:t>
      </w:r>
      <w:r w:rsidR="00F42D9C">
        <w:rPr>
          <w:iCs/>
        </w:rPr>
        <w:t>Geneva</w:t>
      </w:r>
    </w:p>
    <w:p w14:paraId="748DA53D" w14:textId="2ACF859B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Souliya</w:t>
      </w:r>
      <w:proofErr w:type="spellEnd"/>
      <w:r>
        <w:rPr>
          <w:iCs/>
        </w:rPr>
        <w:t xml:space="preserve"> SENGDALAVONG (Mr.), Counsellor for Commercial and Economic Affairs, Permanent Mission, Geneva</w:t>
      </w:r>
    </w:p>
    <w:p w14:paraId="13514400" w14:textId="764547FF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Phetlany</w:t>
      </w:r>
      <w:proofErr w:type="spellEnd"/>
      <w:r>
        <w:rPr>
          <w:iCs/>
        </w:rPr>
        <w:t xml:space="preserve"> YATHOTU (Ms.), Second Secretary, The permanent mission, Geneva</w:t>
      </w:r>
    </w:p>
    <w:p w14:paraId="427DB8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Banxa CHANMING (Mr.), Deputy Director General, Ministry of Industry and Commerce, Vientiane</w:t>
      </w:r>
    </w:p>
    <w:p w14:paraId="17A78CC6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Phonpasith</w:t>
      </w:r>
      <w:proofErr w:type="spellEnd"/>
      <w:r>
        <w:rPr>
          <w:iCs/>
        </w:rPr>
        <w:t xml:space="preserve"> INSIXIENGMAY (Mr.), Secretariat to Deputy Minister, Ministry of Industry and Commerce, Vientiane</w:t>
      </w:r>
    </w:p>
    <w:p w14:paraId="7A75198D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Saybandith SAYAVONGKHAMDY (Mr.), Deputy Director General, Ministry of Industry and Commerce, Vientiane</w:t>
      </w:r>
    </w:p>
    <w:p w14:paraId="1CF8E1DB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Solasin</w:t>
      </w:r>
      <w:proofErr w:type="spellEnd"/>
      <w:r>
        <w:rPr>
          <w:iCs/>
        </w:rPr>
        <w:t xml:space="preserve"> SENGSILAVONG (Mr.), Director of Patent Division, DIP, Ministry of Industry and Commerce, Vientiane</w:t>
      </w:r>
    </w:p>
    <w:p w14:paraId="386ACD34" w14:textId="77777777" w:rsidR="000C5ADD" w:rsidRDefault="007F2DC1">
      <w:pPr>
        <w:spacing w:before="240" w:after="220"/>
        <w:rPr>
          <w:iCs/>
        </w:rPr>
      </w:pPr>
      <w:r>
        <w:rPr>
          <w:iCs/>
        </w:rPr>
        <w:t>Souphavanh THIPVONGXAY (Ms.), Technical Officer/observer, Ministry of Industry and Commerce, Vientiane</w:t>
      </w:r>
    </w:p>
    <w:p w14:paraId="7330577C" w14:textId="77777777" w:rsidR="000C5ADD" w:rsidRDefault="007F2DC1">
      <w:pPr>
        <w:spacing w:before="240" w:after="220"/>
        <w:rPr>
          <w:iCs/>
        </w:rPr>
      </w:pPr>
      <w:r>
        <w:rPr>
          <w:iCs/>
        </w:rPr>
        <w:t>Thongmala KEOLA (Ms.), Deputy Director Division, Department of Intellectual Property, Ministry of Industry and Commerce, Vientiane Capital</w:t>
      </w:r>
    </w:p>
    <w:p w14:paraId="3EF4158C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Thongsavanh CHANSOMPHOU (Mr.), Director of Division, Industrial Design Division, DIP, Ministry of Industry and Commerce, Vientiane</w:t>
      </w:r>
    </w:p>
    <w:p w14:paraId="3748ED00" w14:textId="77777777" w:rsidR="007C15C9" w:rsidRDefault="007C15C9">
      <w:pPr>
        <w:spacing w:before="240" w:after="220"/>
        <w:rPr>
          <w:iCs/>
        </w:rPr>
      </w:pPr>
    </w:p>
    <w:p w14:paraId="7D7FD0DB" w14:textId="683ABFEF" w:rsidR="000C5ADD" w:rsidRPr="0014176C" w:rsidRDefault="007F2DC1">
      <w:pPr>
        <w:spacing w:before="240" w:after="220"/>
        <w:rPr>
          <w:iCs/>
          <w:u w:val="single"/>
          <w:lang w:val="es-CO"/>
        </w:rPr>
      </w:pPr>
      <w:r w:rsidRPr="0014176C">
        <w:rPr>
          <w:iCs/>
          <w:u w:val="single"/>
          <w:lang w:val="es-CO"/>
        </w:rPr>
        <w:t>RÉPUBLIQUE DOMINICAINE/DOMINICAN REPUBLIC</w:t>
      </w:r>
    </w:p>
    <w:p w14:paraId="555C3E48" w14:textId="55488691" w:rsidR="000C5ADD" w:rsidRPr="00E013F5" w:rsidRDefault="007F2DC1" w:rsidP="002B25CE">
      <w:pPr>
        <w:spacing w:before="240" w:after="220"/>
        <w:rPr>
          <w:iCs/>
          <w:lang w:val="it-IT"/>
        </w:rPr>
      </w:pPr>
      <w:r w:rsidRPr="0014176C">
        <w:rPr>
          <w:iCs/>
          <w:lang w:val="es-CO"/>
        </w:rPr>
        <w:t>Iván OGANDO (</w:t>
      </w:r>
      <w:r w:rsidR="002B25CE">
        <w:rPr>
          <w:iCs/>
          <w:lang w:val="es-CO"/>
        </w:rPr>
        <w:t>S</w:t>
      </w:r>
      <w:r w:rsidRPr="0014176C">
        <w:rPr>
          <w:iCs/>
          <w:lang w:val="es-CO"/>
        </w:rPr>
        <w:t xml:space="preserve">r.), </w:t>
      </w:r>
      <w:r w:rsidR="002B25CE" w:rsidRPr="00E013F5">
        <w:rPr>
          <w:iCs/>
          <w:lang w:val="it-IT"/>
        </w:rPr>
        <w:t>Embajador, Representante Permanente, Misión Permanente, Ginebra</w:t>
      </w:r>
    </w:p>
    <w:p w14:paraId="7F140839" w14:textId="15731D83" w:rsidR="000C5ADD" w:rsidRPr="00E013F5" w:rsidRDefault="007F2DC1" w:rsidP="002B25CE">
      <w:pPr>
        <w:spacing w:before="240" w:after="220"/>
        <w:rPr>
          <w:iCs/>
          <w:lang w:val="it-IT"/>
        </w:rPr>
      </w:pPr>
      <w:r w:rsidRPr="0014176C">
        <w:rPr>
          <w:iCs/>
          <w:lang w:val="es-CO"/>
        </w:rPr>
        <w:t>Aurich RODRIGUEZ (</w:t>
      </w:r>
      <w:r w:rsidR="002B25CE">
        <w:rPr>
          <w:iCs/>
          <w:lang w:val="es-CO"/>
        </w:rPr>
        <w:t>Sra</w:t>
      </w:r>
      <w:r w:rsidRPr="0014176C">
        <w:rPr>
          <w:iCs/>
          <w:lang w:val="es-CO"/>
        </w:rPr>
        <w:t xml:space="preserve">.), </w:t>
      </w:r>
      <w:proofErr w:type="gramStart"/>
      <w:r w:rsidR="002B25CE" w:rsidRPr="00E013F5">
        <w:rPr>
          <w:iCs/>
          <w:lang w:val="it-IT"/>
        </w:rPr>
        <w:t>Consejero</w:t>
      </w:r>
      <w:proofErr w:type="gramEnd"/>
      <w:r w:rsidR="002B25CE" w:rsidRPr="00E013F5">
        <w:rPr>
          <w:iCs/>
          <w:lang w:val="it-IT"/>
        </w:rPr>
        <w:t xml:space="preserve">, Misión Permanente, Ginebra </w:t>
      </w:r>
    </w:p>
    <w:p w14:paraId="6359C6AC" w14:textId="7C3FF5D1" w:rsidR="000C5ADD" w:rsidRPr="0014176C" w:rsidRDefault="007F2DC1">
      <w:pPr>
        <w:spacing w:before="240" w:after="220"/>
        <w:rPr>
          <w:iCs/>
          <w:lang w:val="es-CO"/>
        </w:rPr>
      </w:pPr>
      <w:r w:rsidRPr="0014176C">
        <w:rPr>
          <w:iCs/>
          <w:lang w:val="es-CO"/>
        </w:rPr>
        <w:t>Juan TORIBIO (</w:t>
      </w:r>
      <w:r w:rsidR="002B25CE">
        <w:rPr>
          <w:iCs/>
          <w:lang w:val="es-CO"/>
        </w:rPr>
        <w:t>S</w:t>
      </w:r>
      <w:r w:rsidRPr="0014176C">
        <w:rPr>
          <w:iCs/>
          <w:lang w:val="es-CO"/>
        </w:rPr>
        <w:t xml:space="preserve">r.), Asesor de la Dirección General, Oficina Nacional de la Propiedad Industrial, Santo Domingo </w:t>
      </w:r>
    </w:p>
    <w:p w14:paraId="72C84683" w14:textId="3CC63ADA" w:rsidR="000C5ADD" w:rsidRPr="009B250F" w:rsidRDefault="007F2DC1" w:rsidP="337CA00C">
      <w:pPr>
        <w:spacing w:before="240" w:after="220"/>
        <w:rPr>
          <w:lang w:val="es-ES"/>
        </w:rPr>
      </w:pPr>
      <w:proofErr w:type="spellStart"/>
      <w:r w:rsidRPr="337CA00C">
        <w:rPr>
          <w:lang w:val="es-ES"/>
        </w:rPr>
        <w:t>Golye</w:t>
      </w:r>
      <w:proofErr w:type="spellEnd"/>
      <w:r w:rsidRPr="337CA00C">
        <w:rPr>
          <w:lang w:val="es-ES"/>
        </w:rPr>
        <w:t xml:space="preserve"> LATOUFE DE GARIB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de Promoción Minera, Ministerio de Energía y Minas, Distrito Nacional</w:t>
      </w:r>
    </w:p>
    <w:p w14:paraId="227442CC" w14:textId="1BCC94A4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Rosa ALMONTE PEREZ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Planificación y Desarrollo, Oficina Nacional de la Propiedad Industrial, Santo Domingo</w:t>
      </w:r>
    </w:p>
    <w:p w14:paraId="61E414CA" w14:textId="126F0A15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Ana Lorna REGALADO RAMOS (</w:t>
      </w:r>
      <w:r w:rsidR="002B25CE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Consejera</w:t>
      </w:r>
      <w:proofErr w:type="gramEnd"/>
      <w:r w:rsidRPr="337CA00C">
        <w:rPr>
          <w:lang w:val="es-ES"/>
        </w:rPr>
        <w:t xml:space="preserve"> Misión Permanente, Punto focal OMPI, Misión Permanente</w:t>
      </w:r>
      <w:r w:rsidR="00740B96">
        <w:rPr>
          <w:lang w:val="es-ES"/>
        </w:rPr>
        <w:t xml:space="preserve">, </w:t>
      </w:r>
      <w:r w:rsidRPr="337CA00C">
        <w:rPr>
          <w:lang w:val="es-ES"/>
        </w:rPr>
        <w:t>Ginebra</w:t>
      </w:r>
    </w:p>
    <w:p w14:paraId="1EDBDCA3" w14:textId="48E28B70" w:rsidR="000C5ADD" w:rsidRPr="009B250F" w:rsidRDefault="007F2DC1" w:rsidP="337CA00C">
      <w:pPr>
        <w:spacing w:before="240" w:after="220"/>
        <w:rPr>
          <w:lang w:val="es-ES"/>
        </w:rPr>
      </w:pPr>
      <w:proofErr w:type="spellStart"/>
      <w:r w:rsidRPr="337CA00C">
        <w:rPr>
          <w:lang w:val="es-ES"/>
        </w:rPr>
        <w:t>Lisibell</w:t>
      </w:r>
      <w:proofErr w:type="spellEnd"/>
      <w:r w:rsidRPr="337CA00C">
        <w:rPr>
          <w:lang w:val="es-ES"/>
        </w:rPr>
        <w:t xml:space="preserve"> CORDERO GONZÁLEZ (</w:t>
      </w:r>
      <w:r w:rsidR="002B25CE">
        <w:rPr>
          <w:lang w:val="es-ES"/>
        </w:rPr>
        <w:t>Sra</w:t>
      </w:r>
      <w:r w:rsidRPr="337CA00C">
        <w:rPr>
          <w:lang w:val="es-ES"/>
        </w:rPr>
        <w:t>.), Encargada de Proyectos, Oficina Nacional de la Propiedad Industrial (ONAPI), Santo Domingo</w:t>
      </w:r>
    </w:p>
    <w:p w14:paraId="7AA7A81D" w14:textId="0CA5503E" w:rsidR="000C5ADD" w:rsidRPr="00E013F5" w:rsidRDefault="007F2DC1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Sara NIETO (</w:t>
      </w:r>
      <w:r w:rsidR="002B25CE" w:rsidRPr="00E013F5">
        <w:rPr>
          <w:iCs/>
          <w:lang w:val="it-IT"/>
        </w:rPr>
        <w:t>Sra</w:t>
      </w:r>
      <w:r w:rsidRPr="00E013F5">
        <w:rPr>
          <w:iCs/>
          <w:lang w:val="it-IT"/>
        </w:rPr>
        <w:t xml:space="preserve">.), </w:t>
      </w:r>
      <w:r w:rsidR="002B25CE" w:rsidRPr="002B25CE">
        <w:rPr>
          <w:iCs/>
          <w:lang w:val="it-IT"/>
        </w:rPr>
        <w:t>Becaria, República Dominicana, Annemasse</w:t>
      </w:r>
      <w:r w:rsidR="002B25CE" w:rsidRPr="002B25CE" w:rsidDel="002B25CE">
        <w:rPr>
          <w:iCs/>
          <w:lang w:val="it-IT"/>
        </w:rPr>
        <w:t xml:space="preserve"> </w:t>
      </w:r>
    </w:p>
    <w:p w14:paraId="6BB17EBD" w14:textId="77777777" w:rsidR="007C15C9" w:rsidRPr="00E013F5" w:rsidRDefault="007C15C9">
      <w:pPr>
        <w:spacing w:before="240" w:after="220"/>
        <w:rPr>
          <w:iCs/>
          <w:lang w:val="it-IT"/>
        </w:rPr>
      </w:pPr>
    </w:p>
    <w:p w14:paraId="2A562FA4" w14:textId="318018EB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RÉPUBLIQUE POPULAIRE DÉMOCRATIQUE DE CORÉE/DEMOCRATIC PEOPLE'S REPUBLIC OF KOREA</w:t>
      </w:r>
    </w:p>
    <w:p w14:paraId="4C62723F" w14:textId="77777777" w:rsidR="000C5ADD" w:rsidRDefault="007F2DC1">
      <w:pPr>
        <w:spacing w:before="240" w:after="220"/>
        <w:rPr>
          <w:iCs/>
        </w:rPr>
      </w:pPr>
      <w:r>
        <w:rPr>
          <w:iCs/>
        </w:rPr>
        <w:t>KIM Yong Jin (Mr.), Commissioner, Intellectual Property Administration of the DPRK, Pyongyang</w:t>
      </w:r>
    </w:p>
    <w:p w14:paraId="5F311751" w14:textId="5832AE66" w:rsidR="000C5ADD" w:rsidRDefault="007F2DC1">
      <w:pPr>
        <w:spacing w:before="240" w:after="220"/>
        <w:rPr>
          <w:iCs/>
        </w:rPr>
      </w:pPr>
      <w:r>
        <w:rPr>
          <w:iCs/>
        </w:rPr>
        <w:t>HO Tong Hyok (Mr.), Counsellor, Permanent Mission, Geneva</w:t>
      </w:r>
    </w:p>
    <w:p w14:paraId="45A9C4B3" w14:textId="77777777" w:rsidR="000C5ADD" w:rsidRDefault="007F2DC1">
      <w:pPr>
        <w:spacing w:before="240" w:after="220"/>
        <w:rPr>
          <w:iCs/>
        </w:rPr>
      </w:pPr>
      <w:r>
        <w:rPr>
          <w:iCs/>
        </w:rPr>
        <w:t>HO Chol Jun (Mr.), Official, External Affairs Section, Intellectual Property Administration of the DPRK, Pyongyang</w:t>
      </w:r>
    </w:p>
    <w:p w14:paraId="493CB20C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JANG Sol Song (Ms.), Coordinator, National Coordinating Committee for WIPO of the DPRK, Pyongyang</w:t>
      </w:r>
    </w:p>
    <w:p w14:paraId="6BC157A1" w14:textId="77777777" w:rsidR="000C5ADD" w:rsidRDefault="007F2DC1">
      <w:pPr>
        <w:spacing w:before="240" w:after="220"/>
        <w:rPr>
          <w:iCs/>
        </w:rPr>
      </w:pPr>
      <w:r>
        <w:rPr>
          <w:iCs/>
        </w:rPr>
        <w:t>KIM Kwang Chon (Mr.), Official, External Affairs Section, Intellectual Property Administration of the DPRK, Pyongyang</w:t>
      </w:r>
    </w:p>
    <w:p w14:paraId="74115D29" w14:textId="77777777" w:rsidR="007C15C9" w:rsidRDefault="007C15C9">
      <w:pPr>
        <w:spacing w:before="240" w:after="220"/>
        <w:rPr>
          <w:iCs/>
        </w:rPr>
      </w:pPr>
    </w:p>
    <w:p w14:paraId="4297E0BD" w14:textId="1B05527D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RÉPUBLIQUE TCHÈQUE/CZECH REPUBLIC</w:t>
      </w:r>
    </w:p>
    <w:p w14:paraId="0B45E2AB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Josef KRATOCHVÍL (Mr.), President, Industrial Property Office of the Czech Republic, Prague</w:t>
      </w:r>
    </w:p>
    <w:p w14:paraId="2E4D49A9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Karel BERAN (Mr.), Ambassador and Permanent Representative, Permanent Mission of the Czech Republic to the United Nations Office and other International Organizations at Geneva, Geneva</w:t>
      </w:r>
    </w:p>
    <w:p w14:paraId="2D14D834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Adéla FALADOVÁ (Ms.), Director of Copyright Department, Ministry of Culture of the Czech Republic, Prague</w:t>
      </w:r>
    </w:p>
    <w:p w14:paraId="5BF603E1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Jana ENGELOVÁ PAVKOVÁ (Ms.), Head of President's Office, Industrial Property Office of the Czech Republic, Prague</w:t>
      </w:r>
    </w:p>
    <w:p w14:paraId="04822DCA" w14:textId="77777777" w:rsidR="000C5ADD" w:rsidRDefault="007F2DC1">
      <w:pPr>
        <w:spacing w:before="240" w:after="220"/>
        <w:rPr>
          <w:iCs/>
        </w:rPr>
      </w:pPr>
      <w:r>
        <w:rPr>
          <w:iCs/>
        </w:rPr>
        <w:t>Lucie ZAMYKALOVÁ (Ms.), Head of International Affairs Unit, Industrial Property Office of the Czech Republic, Prague</w:t>
      </w:r>
    </w:p>
    <w:p w14:paraId="089F043D" w14:textId="77777777" w:rsidR="000C5ADD" w:rsidRDefault="007F2DC1">
      <w:pPr>
        <w:spacing w:before="240" w:after="220"/>
        <w:rPr>
          <w:iCs/>
        </w:rPr>
      </w:pPr>
      <w:r>
        <w:rPr>
          <w:iCs/>
        </w:rPr>
        <w:t>Milan BERÁNEK (Mr.), International Contract Law Unit, Ministry of Foreign Affairs of the Czech Republic, Prague</w:t>
      </w:r>
    </w:p>
    <w:p w14:paraId="2E4C399C" w14:textId="137F7C89" w:rsidR="000C5ADD" w:rsidRPr="0014176C" w:rsidRDefault="007F2DC1">
      <w:pPr>
        <w:spacing w:before="240" w:after="220"/>
        <w:rPr>
          <w:iCs/>
          <w:lang w:val="fr-FR"/>
        </w:rPr>
      </w:pPr>
      <w:r w:rsidRPr="0014176C">
        <w:rPr>
          <w:iCs/>
          <w:lang w:val="fr-FR"/>
        </w:rPr>
        <w:t>Gabriela BOITEUX PILNÁ (Ms.), Deputy Permanent Representative, Permanent Mission</w:t>
      </w:r>
      <w:r w:rsidR="00E273BA" w:rsidRPr="0014176C">
        <w:rPr>
          <w:iCs/>
          <w:lang w:val="fr-FR"/>
        </w:rPr>
        <w:t>,</w:t>
      </w:r>
      <w:r w:rsidRPr="0014176C">
        <w:rPr>
          <w:iCs/>
          <w:lang w:val="fr-FR"/>
        </w:rPr>
        <w:t xml:space="preserve"> Geneva</w:t>
      </w:r>
    </w:p>
    <w:p w14:paraId="4898C769" w14:textId="1CD9520A" w:rsidR="000C5ADD" w:rsidRDefault="007F2DC1">
      <w:pPr>
        <w:spacing w:before="240" w:after="220"/>
        <w:rPr>
          <w:iCs/>
        </w:rPr>
      </w:pPr>
      <w:r>
        <w:rPr>
          <w:iCs/>
        </w:rPr>
        <w:t>Monika EDEDY MÜLLEROVÁ (Ms.), Third Secretary, Permanent Mission, Geneva</w:t>
      </w:r>
    </w:p>
    <w:p w14:paraId="75D2A989" w14:textId="77777777" w:rsidR="007C15C9" w:rsidRDefault="007C15C9">
      <w:pPr>
        <w:spacing w:before="240" w:after="220"/>
        <w:rPr>
          <w:iCs/>
        </w:rPr>
      </w:pPr>
    </w:p>
    <w:p w14:paraId="2C7DB160" w14:textId="0E37596C" w:rsidR="000C5ADD" w:rsidRPr="007C15C9" w:rsidRDefault="007F2DC1">
      <w:pPr>
        <w:spacing w:before="240" w:after="220"/>
        <w:rPr>
          <w:iCs/>
          <w:u w:val="single"/>
          <w:lang w:val="fr-BE"/>
        </w:rPr>
      </w:pPr>
      <w:r w:rsidRPr="007C15C9">
        <w:rPr>
          <w:iCs/>
          <w:u w:val="single"/>
          <w:lang w:val="fr-BE"/>
        </w:rPr>
        <w:t>RÉPUBLIQUE-UNIE DE TANZANIE/UNITED REPUBLIC OF TANZANIA</w:t>
      </w:r>
    </w:p>
    <w:p w14:paraId="0061CBD7" w14:textId="582CFAEF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Hoyce</w:t>
      </w:r>
      <w:proofErr w:type="spellEnd"/>
      <w:r>
        <w:rPr>
          <w:iCs/>
        </w:rPr>
        <w:t xml:space="preserve"> Anderson TEMU (Ms.), Ambassador, Permanent Mission, Geneva</w:t>
      </w:r>
    </w:p>
    <w:p w14:paraId="61D926AD" w14:textId="77777777" w:rsidR="000C5ADD" w:rsidRDefault="007F2DC1">
      <w:pPr>
        <w:spacing w:before="240" w:after="220"/>
        <w:rPr>
          <w:iCs/>
        </w:rPr>
      </w:pPr>
      <w:r>
        <w:rPr>
          <w:iCs/>
        </w:rPr>
        <w:t>Godfrey Simango NYAISA (Mr.), Chief Executive Officer/Registrar, Business Registrations and Licensing Agency BRELA, Dar es Salaam</w:t>
      </w:r>
    </w:p>
    <w:p w14:paraId="2AA0E48A" w14:textId="77777777" w:rsidR="000C5ADD" w:rsidRDefault="007F2DC1">
      <w:pPr>
        <w:spacing w:before="240" w:after="220"/>
        <w:rPr>
          <w:iCs/>
        </w:rPr>
      </w:pPr>
      <w:r>
        <w:rPr>
          <w:iCs/>
        </w:rPr>
        <w:t>Khamis Juma KHAMIS (Mr.), Executive Director (who is also Registrar of Industrial Property of Zanzibar), Zanzibar Business and Property Registration Agency, Ministry of Trade and Industrial Development Zanzibar, Zanzibar</w:t>
      </w:r>
    </w:p>
    <w:p w14:paraId="5821A02C" w14:textId="50A39098" w:rsidR="000C5ADD" w:rsidRDefault="007F2DC1">
      <w:pPr>
        <w:spacing w:before="240" w:after="220"/>
        <w:rPr>
          <w:iCs/>
        </w:rPr>
      </w:pPr>
      <w:r>
        <w:rPr>
          <w:iCs/>
        </w:rPr>
        <w:t>Paul MAKANGÀ (Mr.), First Secretary, WIPO, Permanent Mission, Geneva</w:t>
      </w:r>
    </w:p>
    <w:p w14:paraId="598E179C" w14:textId="77777777" w:rsidR="000C5ADD" w:rsidRDefault="007F2DC1">
      <w:pPr>
        <w:spacing w:before="240" w:after="220"/>
        <w:rPr>
          <w:iCs/>
        </w:rPr>
      </w:pPr>
      <w:r>
        <w:rPr>
          <w:iCs/>
        </w:rPr>
        <w:t>Loy MHANDO (Ms.), Deputy Registrar, Business Registrations and Licensing Agency IP Office, Dar es Salaam</w:t>
      </w:r>
    </w:p>
    <w:p w14:paraId="0825132B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Andrew Obedi MALESI (Mr.), Legal Officer, Ministry of Industry and Trade, Dar es Salaam</w:t>
      </w:r>
    </w:p>
    <w:p w14:paraId="7B32428C" w14:textId="77777777" w:rsidR="000C5ADD" w:rsidRDefault="007F2DC1">
      <w:pPr>
        <w:spacing w:before="240" w:after="220"/>
        <w:rPr>
          <w:iCs/>
        </w:rPr>
      </w:pPr>
      <w:r>
        <w:rPr>
          <w:iCs/>
        </w:rPr>
        <w:t>Khadija NGASONGWA (Ms.), Director General, Fair Competition Commission, Dar es Salaam</w:t>
      </w:r>
    </w:p>
    <w:p w14:paraId="295F49AE" w14:textId="77777777" w:rsidR="007C15C9" w:rsidRDefault="007C15C9">
      <w:pPr>
        <w:spacing w:before="240" w:after="220"/>
        <w:rPr>
          <w:iCs/>
        </w:rPr>
      </w:pPr>
    </w:p>
    <w:p w14:paraId="68B8151D" w14:textId="0B1BEE24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ROUMANIE/ROMANIA</w:t>
      </w:r>
    </w:p>
    <w:p w14:paraId="5282A49E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Andrei-Simion IJAC (Mr.), Director General, The Romanian Copyright Office, Bucharest</w:t>
      </w:r>
    </w:p>
    <w:p w14:paraId="63A5C3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Cristian-Nicolae FLORESCU (Mr.), Head of International Relations, The Romanian Copyright Office, Bucharest</w:t>
      </w:r>
    </w:p>
    <w:p w14:paraId="3EDE5F51" w14:textId="77777777" w:rsidR="000C5ADD" w:rsidRDefault="007F2DC1">
      <w:pPr>
        <w:spacing w:before="240" w:after="220"/>
        <w:rPr>
          <w:iCs/>
        </w:rPr>
      </w:pPr>
      <w:r>
        <w:rPr>
          <w:iCs/>
        </w:rPr>
        <w:t>Cătălin NIȚU (Mr.), Director Legal Affairs, Romanian State Office for Inventions and Trademarks, Bucharest</w:t>
      </w:r>
    </w:p>
    <w:p w14:paraId="1E11703A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Marian-Octavian SERBANESCU (Mr.), Director General, State Office for Inventions and Trademarks (OSIM), Bucharest</w:t>
      </w:r>
    </w:p>
    <w:p w14:paraId="089B3E43" w14:textId="77777777" w:rsidR="007C15C9" w:rsidRDefault="007C15C9">
      <w:pPr>
        <w:spacing w:before="240" w:after="220"/>
        <w:rPr>
          <w:iCs/>
        </w:rPr>
      </w:pPr>
    </w:p>
    <w:p w14:paraId="4EE69CFB" w14:textId="75BB9CDA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ROYAUME-UNI/UNITED KINGDOM</w:t>
      </w:r>
    </w:p>
    <w:p w14:paraId="6094E9DC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Adam WILLIAMS (Mr.), Chief Executive, IPO of the UK, Newport</w:t>
      </w:r>
    </w:p>
    <w:p w14:paraId="5F36189F" w14:textId="77777777" w:rsidR="000C5ADD" w:rsidRDefault="007F2DC1">
      <w:pPr>
        <w:spacing w:before="240" w:after="220"/>
        <w:rPr>
          <w:iCs/>
        </w:rPr>
      </w:pPr>
      <w:r>
        <w:rPr>
          <w:iCs/>
        </w:rPr>
        <w:t>Kumar IYER (Mr.), Ambassador and Permanent Representative, UK Mission to UN and WTO, Geneva</w:t>
      </w:r>
    </w:p>
    <w:p w14:paraId="60C760CD" w14:textId="77777777" w:rsidR="000C5ADD" w:rsidRDefault="007F2DC1">
      <w:pPr>
        <w:spacing w:before="240" w:after="220"/>
        <w:rPr>
          <w:iCs/>
        </w:rPr>
      </w:pPr>
      <w:r>
        <w:rPr>
          <w:iCs/>
        </w:rPr>
        <w:t>Rebecca FISHER-LAMB (Ms.), Economic Ambassador and Deputy Permanent Representative to the WTO, UK Mission to UN and WTO, Geneva</w:t>
      </w:r>
    </w:p>
    <w:p w14:paraId="581AAA18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Adin SAMSON (Mr.), Senior IP Attaché, UK Mission to the EU in Brussels, Brussels</w:t>
      </w:r>
    </w:p>
    <w:p w14:paraId="14FE0A1C" w14:textId="2DEEF508" w:rsidR="000C5ADD" w:rsidRDefault="007F2DC1">
      <w:pPr>
        <w:spacing w:before="240" w:after="220"/>
        <w:rPr>
          <w:iCs/>
        </w:rPr>
      </w:pPr>
      <w:r>
        <w:rPr>
          <w:iCs/>
        </w:rPr>
        <w:t xml:space="preserve">Alex GILLAM (Mr.), Senior Policy Advisor, </w:t>
      </w:r>
      <w:r w:rsidR="00990179">
        <w:rPr>
          <w:iCs/>
        </w:rPr>
        <w:t>Intellectual Property Office (IPO)</w:t>
      </w:r>
      <w:r>
        <w:rPr>
          <w:iCs/>
        </w:rPr>
        <w:t>, Newport</w:t>
      </w:r>
    </w:p>
    <w:p w14:paraId="724F8556" w14:textId="433AF744" w:rsidR="000C5ADD" w:rsidRDefault="007F2DC1">
      <w:pPr>
        <w:spacing w:before="240" w:after="220"/>
        <w:rPr>
          <w:iCs/>
        </w:rPr>
      </w:pPr>
      <w:r>
        <w:rPr>
          <w:iCs/>
        </w:rPr>
        <w:t xml:space="preserve">Andy BARTLETT (Mr.), Deputy Chief Executive, </w:t>
      </w:r>
      <w:r w:rsidR="00990179">
        <w:rPr>
          <w:iCs/>
        </w:rPr>
        <w:t>Intellectual Property Office (IPO)</w:t>
      </w:r>
      <w:r>
        <w:rPr>
          <w:iCs/>
        </w:rPr>
        <w:t>, Newport</w:t>
      </w:r>
    </w:p>
    <w:p w14:paraId="24604A33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Andy COOKE-WELLING (Mr.), Divisional Director Enforcement and Intelligence, IPO of the UK, Newport</w:t>
      </w:r>
    </w:p>
    <w:p w14:paraId="76BBDD3D" w14:textId="482CD0DB" w:rsidR="000C5ADD" w:rsidRDefault="007F2DC1">
      <w:pPr>
        <w:spacing w:before="240" w:after="220"/>
        <w:rPr>
          <w:iCs/>
        </w:rPr>
      </w:pPr>
      <w:r>
        <w:rPr>
          <w:iCs/>
        </w:rPr>
        <w:t xml:space="preserve">Annette GAUTREY-PIJPKER (Ms.), Senior Policy Advisor, </w:t>
      </w:r>
      <w:r w:rsidR="00990179">
        <w:rPr>
          <w:iCs/>
        </w:rPr>
        <w:t>Intellectual Property Office (IPO)</w:t>
      </w:r>
      <w:r>
        <w:rPr>
          <w:iCs/>
        </w:rPr>
        <w:t>, London</w:t>
      </w:r>
    </w:p>
    <w:p w14:paraId="253FF2A8" w14:textId="7A5543A3" w:rsidR="000C5ADD" w:rsidRDefault="007F2DC1">
      <w:pPr>
        <w:spacing w:before="240" w:after="220"/>
        <w:rPr>
          <w:iCs/>
        </w:rPr>
      </w:pPr>
      <w:r>
        <w:rPr>
          <w:iCs/>
        </w:rPr>
        <w:t xml:space="preserve">Beverly PERRY (Ms.), Senior Policy Advisor, </w:t>
      </w:r>
      <w:r w:rsidR="00990179">
        <w:rPr>
          <w:iCs/>
        </w:rPr>
        <w:t>Intellectual Property Office (IPO)</w:t>
      </w:r>
      <w:r>
        <w:rPr>
          <w:iCs/>
        </w:rPr>
        <w:t>, Newport</w:t>
      </w:r>
    </w:p>
    <w:p w14:paraId="3D025EFA" w14:textId="77777777" w:rsidR="000C5ADD" w:rsidRDefault="007F2DC1">
      <w:pPr>
        <w:spacing w:before="240" w:after="220"/>
        <w:rPr>
          <w:iCs/>
        </w:rPr>
      </w:pPr>
      <w:r>
        <w:rPr>
          <w:iCs/>
        </w:rPr>
        <w:t>David STRANGER-JONES (Mr.), Legal Counsellor and Deputy Head of the Economic Team, UK Mission to UN and WTO, Geneva</w:t>
      </w:r>
    </w:p>
    <w:p w14:paraId="7BEE03EE" w14:textId="781B8AE5" w:rsidR="000C5ADD" w:rsidRDefault="007F2DC1">
      <w:pPr>
        <w:spacing w:before="240" w:after="220"/>
        <w:rPr>
          <w:iCs/>
        </w:rPr>
      </w:pPr>
      <w:r>
        <w:rPr>
          <w:iCs/>
        </w:rPr>
        <w:t xml:space="preserve">Giulia FREGNI (Ms.), Communications Intern, </w:t>
      </w:r>
      <w:r w:rsidR="00990179">
        <w:rPr>
          <w:iCs/>
        </w:rPr>
        <w:t xml:space="preserve">Permanent </w:t>
      </w:r>
      <w:r>
        <w:rPr>
          <w:iCs/>
        </w:rPr>
        <w:t>Mission, Geneva</w:t>
      </w:r>
    </w:p>
    <w:p w14:paraId="5FAFC68A" w14:textId="53AC6190" w:rsidR="000C5ADD" w:rsidRDefault="007F2DC1">
      <w:pPr>
        <w:spacing w:before="240" w:after="220"/>
        <w:rPr>
          <w:iCs/>
        </w:rPr>
      </w:pPr>
      <w:r>
        <w:rPr>
          <w:iCs/>
        </w:rPr>
        <w:t xml:space="preserve">Jamie LEWIS (Mr.), Head of SEPs, IP and Competition Policy,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362FEB45" w14:textId="1727A5C2" w:rsidR="000C5ADD" w:rsidRDefault="007F2DC1">
      <w:pPr>
        <w:spacing w:before="240" w:after="220"/>
        <w:rPr>
          <w:iCs/>
        </w:rPr>
      </w:pPr>
      <w:r>
        <w:rPr>
          <w:iCs/>
        </w:rPr>
        <w:t xml:space="preserve">John THOMAS (Mr.), Senior Policy Advisor,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10E0250D" w14:textId="670ED226" w:rsidR="000C5ADD" w:rsidRDefault="007F2DC1">
      <w:pPr>
        <w:spacing w:before="240" w:after="220"/>
        <w:rPr>
          <w:iCs/>
        </w:rPr>
      </w:pPr>
      <w:r>
        <w:rPr>
          <w:iCs/>
        </w:rPr>
        <w:t xml:space="preserve">Julyan ELBRO (Mr.), Divisional Director Patent Examination,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6A600EE6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Lizzie WILSON (Ms.), Senior IP Attaché, UK Mission to UN and WTO, Geneva</w:t>
      </w:r>
    </w:p>
    <w:p w14:paraId="74FFE9F6" w14:textId="3EA0F15E" w:rsidR="000C5ADD" w:rsidRDefault="007F2DC1">
      <w:pPr>
        <w:spacing w:before="240" w:after="220"/>
        <w:rPr>
          <w:iCs/>
        </w:rPr>
      </w:pPr>
      <w:r>
        <w:rPr>
          <w:iCs/>
        </w:rPr>
        <w:t xml:space="preserve">Max EMERY (Mr.), Head of International Patent Policy,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6F0A0140" w14:textId="3F587CC3" w:rsidR="000C5ADD" w:rsidRDefault="007F2DC1">
      <w:pPr>
        <w:spacing w:before="240" w:after="220"/>
        <w:rPr>
          <w:iCs/>
        </w:rPr>
      </w:pPr>
      <w:r>
        <w:rPr>
          <w:iCs/>
        </w:rPr>
        <w:t xml:space="preserve">Natasha CHICK (Ms.), Director, Enforcement, Business and International Directorate,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113149C5" w14:textId="40B727F8" w:rsidR="000C5ADD" w:rsidRDefault="007F2DC1">
      <w:pPr>
        <w:spacing w:before="240" w:after="220"/>
        <w:rPr>
          <w:iCs/>
        </w:rPr>
      </w:pPr>
      <w:r>
        <w:rPr>
          <w:iCs/>
        </w:rPr>
        <w:t xml:space="preserve">Nathan PRICE (Mr.), Head of CEO Office,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35434C43" w14:textId="77777777" w:rsidR="000C5ADD" w:rsidRDefault="007F2DC1">
      <w:pPr>
        <w:spacing w:before="240" w:after="220"/>
        <w:rPr>
          <w:iCs/>
        </w:rPr>
      </w:pPr>
      <w:r>
        <w:rPr>
          <w:iCs/>
        </w:rPr>
        <w:t>Osian LEWIS (Mr.), First Secretary, Digital, Tech and IP, UK Mission to UN and WTO, Geneva</w:t>
      </w:r>
    </w:p>
    <w:p w14:paraId="1C24A4C9" w14:textId="4D853AD9" w:rsidR="000C5ADD" w:rsidRDefault="007F2DC1">
      <w:pPr>
        <w:spacing w:before="240" w:after="220"/>
        <w:rPr>
          <w:iCs/>
        </w:rPr>
      </w:pPr>
      <w:r>
        <w:rPr>
          <w:iCs/>
        </w:rPr>
        <w:t xml:space="preserve">Owen LEE (Mr.), Senior Policy Advisor, </w:t>
      </w:r>
      <w:r w:rsidR="00990179">
        <w:rPr>
          <w:iCs/>
        </w:rPr>
        <w:t>Intellectual Property Office</w:t>
      </w:r>
      <w:r>
        <w:rPr>
          <w:iCs/>
        </w:rPr>
        <w:t>, Newport</w:t>
      </w:r>
    </w:p>
    <w:p w14:paraId="58C13C97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Rahul RAGHAVAN (Mr.), Head of Multilateral and Institutions Team, IPO of the UK, London</w:t>
      </w:r>
    </w:p>
    <w:p w14:paraId="03EBBF53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Samuel STONE (Mr.), Deputy Director, Enforcement, Business and International Policy Directorate, IPO of the UK, London</w:t>
      </w:r>
    </w:p>
    <w:p w14:paraId="6E9F8877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Sarah Kezia MITCHINSON (Ms.), Senior Policy Advisor, IPO of the UK, Newport</w:t>
      </w:r>
    </w:p>
    <w:p w14:paraId="1E768E07" w14:textId="77777777" w:rsidR="000C5ADD" w:rsidRDefault="007F2DC1">
      <w:pPr>
        <w:spacing w:before="240" w:after="220"/>
        <w:rPr>
          <w:iCs/>
        </w:rPr>
      </w:pPr>
      <w:r>
        <w:rPr>
          <w:iCs/>
        </w:rPr>
        <w:t>Valeriano SIMONE (Mr.), IP Attaché, UK Mission to UN and WTO, Geneva</w:t>
      </w:r>
    </w:p>
    <w:p w14:paraId="146CE565" w14:textId="77777777" w:rsidR="007C15C9" w:rsidRDefault="007C15C9">
      <w:pPr>
        <w:spacing w:before="240" w:after="220"/>
        <w:rPr>
          <w:iCs/>
        </w:rPr>
      </w:pPr>
    </w:p>
    <w:p w14:paraId="6F109751" w14:textId="777777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RWANDA</w:t>
      </w:r>
    </w:p>
    <w:p w14:paraId="27574F58" w14:textId="0B2F63F0" w:rsidR="000C5ADD" w:rsidRDefault="007F2DC1">
      <w:pPr>
        <w:spacing w:before="240" w:after="220"/>
        <w:rPr>
          <w:iCs/>
        </w:rPr>
      </w:pPr>
      <w:r>
        <w:rPr>
          <w:iCs/>
        </w:rPr>
        <w:t xml:space="preserve">Edmond TUBANAMBAZI (Mr.), First Counsellor, </w:t>
      </w:r>
      <w:r w:rsidR="005E0412">
        <w:rPr>
          <w:iCs/>
        </w:rPr>
        <w:t xml:space="preserve">Permanent </w:t>
      </w:r>
      <w:r>
        <w:rPr>
          <w:iCs/>
        </w:rPr>
        <w:t>Mission, Genève</w:t>
      </w:r>
    </w:p>
    <w:p w14:paraId="06D39F0F" w14:textId="77777777" w:rsidR="000C5ADD" w:rsidRDefault="007F2DC1">
      <w:pPr>
        <w:spacing w:before="240" w:after="220"/>
        <w:rPr>
          <w:iCs/>
        </w:rPr>
      </w:pPr>
      <w:r>
        <w:rPr>
          <w:iCs/>
        </w:rPr>
        <w:t>Ornella MIHIGO (Ms.), Multilateral Officer, Permanent Mission, Geneva</w:t>
      </w:r>
    </w:p>
    <w:p w14:paraId="638CBFDD" w14:textId="77777777" w:rsidR="007C15C9" w:rsidRDefault="007C15C9">
      <w:pPr>
        <w:spacing w:before="240" w:after="220"/>
        <w:rPr>
          <w:iCs/>
        </w:rPr>
      </w:pPr>
    </w:p>
    <w:p w14:paraId="18C08A80" w14:textId="6389703B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SAINT-KITTS-ET-NEVIS/SAINT KITTS AND NEVIS</w:t>
      </w:r>
    </w:p>
    <w:p w14:paraId="637CC521" w14:textId="77777777" w:rsidR="000C5ADD" w:rsidRDefault="007F2DC1">
      <w:pPr>
        <w:spacing w:before="240" w:after="220"/>
        <w:rPr>
          <w:iCs/>
        </w:rPr>
      </w:pPr>
      <w:r>
        <w:rPr>
          <w:iCs/>
        </w:rPr>
        <w:t>Jihan WILLIAMS-KNIGHT (Ms.), Registrar, Intellectual Property Office of St. Kitts and Nevis, Justice and Legal Affairs, Basseterre</w:t>
      </w:r>
    </w:p>
    <w:p w14:paraId="5CBCFF39" w14:textId="77777777" w:rsidR="007C15C9" w:rsidRPr="007C15C9" w:rsidRDefault="007C15C9">
      <w:pPr>
        <w:spacing w:before="240" w:after="220"/>
        <w:rPr>
          <w:iCs/>
        </w:rPr>
      </w:pPr>
    </w:p>
    <w:p w14:paraId="75ECA2E2" w14:textId="3C7F8854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SAINT-MARIN/SAN MARINO</w:t>
      </w:r>
    </w:p>
    <w:p w14:paraId="6674E230" w14:textId="77777777" w:rsidR="000C5ADD" w:rsidRDefault="007F2DC1">
      <w:pPr>
        <w:spacing w:before="240" w:after="220"/>
        <w:rPr>
          <w:iCs/>
        </w:rPr>
      </w:pPr>
      <w:r>
        <w:rPr>
          <w:iCs/>
        </w:rPr>
        <w:t>Silvia ROSSI (Ms.), Director, Department for Economic Development, Ministry of Foreign Affairs, San Marino</w:t>
      </w:r>
    </w:p>
    <w:p w14:paraId="62E1819E" w14:textId="77777777" w:rsidR="000C5ADD" w:rsidRDefault="007F2DC1">
      <w:pPr>
        <w:spacing w:before="240" w:after="220"/>
        <w:rPr>
          <w:iCs/>
        </w:rPr>
      </w:pPr>
      <w:r>
        <w:rPr>
          <w:iCs/>
        </w:rPr>
        <w:t>Bruno CINQUANTINI (Mr.), Advisor to the Patents and Trademarks Office of the Republic of San Marino, Patents and Trademarks Office, San Marino</w:t>
      </w:r>
    </w:p>
    <w:p w14:paraId="583D1B58" w14:textId="77777777" w:rsidR="007C15C9" w:rsidRDefault="007C15C9">
      <w:pPr>
        <w:spacing w:before="240" w:after="220"/>
        <w:rPr>
          <w:iCs/>
        </w:rPr>
      </w:pPr>
    </w:p>
    <w:p w14:paraId="06EA6F68" w14:textId="5B9B2677" w:rsidR="000C5ADD" w:rsidRPr="007C15C9" w:rsidRDefault="007F2DC1">
      <w:pPr>
        <w:spacing w:before="240" w:after="220"/>
        <w:rPr>
          <w:iCs/>
          <w:u w:val="single"/>
        </w:rPr>
      </w:pPr>
      <w:r w:rsidRPr="007C15C9">
        <w:rPr>
          <w:iCs/>
          <w:u w:val="single"/>
        </w:rPr>
        <w:t>SAINT-SIÈGE/HOLY SEE</w:t>
      </w:r>
    </w:p>
    <w:p w14:paraId="3DBEFBCB" w14:textId="188F1941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Ettore BALESTRERO (Mr.), Apostolic Nuncio, Permanent Representative, Permanent Mission, </w:t>
      </w:r>
      <w:r w:rsidR="00F5643A" w:rsidRPr="00E013F5">
        <w:rPr>
          <w:iCs/>
        </w:rPr>
        <w:t>Geneva</w:t>
      </w:r>
    </w:p>
    <w:p w14:paraId="61EF5BDF" w14:textId="5F030D0A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 xml:space="preserve">Pietro VAGHI (Mr.), Delegate, Permanent Mission, </w:t>
      </w:r>
      <w:r w:rsidR="00F5643A" w:rsidRPr="00E013F5">
        <w:rPr>
          <w:iCs/>
        </w:rPr>
        <w:t>Geneva</w:t>
      </w:r>
    </w:p>
    <w:p w14:paraId="4559F5C3" w14:textId="13181CAA" w:rsidR="000C5ADD" w:rsidRDefault="007F2DC1">
      <w:pPr>
        <w:spacing w:before="240" w:after="220"/>
        <w:rPr>
          <w:iCs/>
        </w:rPr>
      </w:pPr>
      <w:r>
        <w:rPr>
          <w:iCs/>
        </w:rPr>
        <w:t xml:space="preserve">Francesco TERUGGI (Mr.), Attaché, Permanent Mission of the Holy See, </w:t>
      </w:r>
      <w:r w:rsidR="00F5643A">
        <w:rPr>
          <w:iCs/>
        </w:rPr>
        <w:t>Geneva</w:t>
      </w:r>
    </w:p>
    <w:p w14:paraId="74A79A51" w14:textId="1F106C0B" w:rsidR="000C5ADD" w:rsidRDefault="007F2DC1">
      <w:pPr>
        <w:spacing w:before="240" w:after="220"/>
        <w:rPr>
          <w:iCs/>
        </w:rPr>
      </w:pPr>
      <w:r>
        <w:rPr>
          <w:iCs/>
        </w:rPr>
        <w:t>Riyyan MENDOZA (Mr.), Deputy Permanent Representative, Permanent Mission</w:t>
      </w:r>
      <w:r w:rsidR="00F5643A">
        <w:rPr>
          <w:iCs/>
        </w:rPr>
        <w:t>, Geneva</w:t>
      </w:r>
      <w:r>
        <w:rPr>
          <w:iCs/>
        </w:rPr>
        <w:t xml:space="preserve"> </w:t>
      </w:r>
    </w:p>
    <w:p w14:paraId="0CF1494B" w14:textId="77777777" w:rsidR="008A3C22" w:rsidRDefault="008A3C22">
      <w:pPr>
        <w:spacing w:before="240" w:after="220"/>
        <w:rPr>
          <w:iCs/>
        </w:rPr>
      </w:pPr>
    </w:p>
    <w:p w14:paraId="5E2516DB" w14:textId="5F768F2B" w:rsidR="000C5ADD" w:rsidRPr="0014176C" w:rsidRDefault="007F2DC1">
      <w:pPr>
        <w:spacing w:before="240" w:after="220"/>
        <w:rPr>
          <w:iCs/>
          <w:u w:val="single"/>
        </w:rPr>
      </w:pPr>
      <w:r w:rsidRPr="0014176C">
        <w:rPr>
          <w:iCs/>
          <w:u w:val="single"/>
        </w:rPr>
        <w:t>SAINT-VINCENT-ET-LES GRENADINES/SAINT VINCENT AND THE GRENADINES</w:t>
      </w:r>
    </w:p>
    <w:p w14:paraId="56709878" w14:textId="77777777" w:rsidR="000C5ADD" w:rsidRDefault="007F2DC1">
      <w:pPr>
        <w:spacing w:before="240" w:after="220"/>
        <w:rPr>
          <w:iCs/>
        </w:rPr>
      </w:pPr>
      <w:r>
        <w:rPr>
          <w:iCs/>
        </w:rPr>
        <w:t>Charlene DOUGLAS (Ms.), Deputy Registrar, Commercial and Intellectual Property Office, Kingstown</w:t>
      </w:r>
    </w:p>
    <w:p w14:paraId="4361F0EC" w14:textId="77777777" w:rsidR="008A3C22" w:rsidRDefault="008A3C22">
      <w:pPr>
        <w:spacing w:before="240" w:after="220"/>
        <w:rPr>
          <w:iCs/>
        </w:rPr>
      </w:pPr>
    </w:p>
    <w:p w14:paraId="35531D36" w14:textId="7CFCEEBD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lastRenderedPageBreak/>
        <w:t>SAINTE-LUCIE/SAINT LUCIA</w:t>
      </w:r>
    </w:p>
    <w:p w14:paraId="1B942F29" w14:textId="77777777" w:rsidR="000C5ADD" w:rsidRDefault="007F2DC1">
      <w:pPr>
        <w:spacing w:before="240" w:after="220"/>
        <w:rPr>
          <w:iCs/>
        </w:rPr>
      </w:pPr>
      <w:r>
        <w:rPr>
          <w:iCs/>
        </w:rPr>
        <w:t>Tamara MATHURIN (Ms.), Registrar, Registry of Companies and Intellectual Property, Castries</w:t>
      </w:r>
    </w:p>
    <w:p w14:paraId="6AEBD84E" w14:textId="77777777" w:rsidR="008A3C22" w:rsidRDefault="008A3C22">
      <w:pPr>
        <w:spacing w:before="240" w:after="220"/>
        <w:rPr>
          <w:iCs/>
        </w:rPr>
      </w:pPr>
    </w:p>
    <w:p w14:paraId="35C7A323" w14:textId="77777777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SAMOA</w:t>
      </w:r>
    </w:p>
    <w:p w14:paraId="6BE5DF8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Fata Ryan SCHUSTER (Mr.), Minister of Ministry of Commerce Industry and </w:t>
      </w:r>
      <w:proofErr w:type="spellStart"/>
      <w:r>
        <w:rPr>
          <w:iCs/>
        </w:rPr>
        <w:t>Labour</w:t>
      </w:r>
      <w:proofErr w:type="spellEnd"/>
      <w:r>
        <w:rPr>
          <w:iCs/>
        </w:rPr>
        <w:t xml:space="preserve">, Ministry of Commerce Industry and </w:t>
      </w:r>
      <w:proofErr w:type="spellStart"/>
      <w:r>
        <w:rPr>
          <w:iCs/>
        </w:rPr>
        <w:t>Labour</w:t>
      </w:r>
      <w:proofErr w:type="spellEnd"/>
      <w:r>
        <w:rPr>
          <w:iCs/>
        </w:rPr>
        <w:t>, Apia</w:t>
      </w:r>
    </w:p>
    <w:p w14:paraId="3057D842" w14:textId="08D793A1" w:rsidR="000C5ADD" w:rsidRPr="002B25CE" w:rsidRDefault="007F2DC1">
      <w:pPr>
        <w:spacing w:before="240" w:after="220"/>
        <w:rPr>
          <w:iCs/>
          <w:lang w:val="it-IT"/>
        </w:rPr>
      </w:pPr>
      <w:r w:rsidRPr="002B25CE">
        <w:rPr>
          <w:iCs/>
          <w:lang w:val="it-IT"/>
        </w:rPr>
        <w:t>Nella TAVITA-LEVY (Ms.), Permanent Representative, Permanent Mission, Geneva</w:t>
      </w:r>
    </w:p>
    <w:p w14:paraId="668267DC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Fepuleai Roger TOLEAFOA (Mr.), Registrar, Intellectual Properties Registry Office of Samoa, Ministry of Commerce Industry and </w:t>
      </w:r>
      <w:proofErr w:type="spellStart"/>
      <w:r>
        <w:rPr>
          <w:iCs/>
        </w:rPr>
        <w:t>Labour</w:t>
      </w:r>
      <w:proofErr w:type="spellEnd"/>
      <w:r>
        <w:rPr>
          <w:iCs/>
        </w:rPr>
        <w:t>, Apia</w:t>
      </w:r>
    </w:p>
    <w:p w14:paraId="7319F6C2" w14:textId="51473EC9" w:rsidR="000C5ADD" w:rsidRDefault="007F2DC1">
      <w:pPr>
        <w:spacing w:before="240" w:after="220"/>
        <w:rPr>
          <w:iCs/>
        </w:rPr>
      </w:pPr>
      <w:r>
        <w:rPr>
          <w:iCs/>
        </w:rPr>
        <w:t>Annie MAUGA-AFOA (Ms.), Counsellor, Permanent Mission, Geneva</w:t>
      </w:r>
    </w:p>
    <w:p w14:paraId="64781D27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Holton FAASAU (Mr.), Deputy Registrar, Ministry of Commerce Industry and </w:t>
      </w:r>
      <w:proofErr w:type="spellStart"/>
      <w:r>
        <w:rPr>
          <w:iCs/>
        </w:rPr>
        <w:t>Labour</w:t>
      </w:r>
      <w:proofErr w:type="spellEnd"/>
      <w:r>
        <w:rPr>
          <w:iCs/>
        </w:rPr>
        <w:t>, Apia</w:t>
      </w:r>
    </w:p>
    <w:p w14:paraId="67F2D609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Marqureta</w:t>
      </w:r>
      <w:proofErr w:type="spellEnd"/>
      <w:r>
        <w:rPr>
          <w:iCs/>
        </w:rPr>
        <w:t xml:space="preserve"> TAITUSI LEVI (Ms.), Principal IP Registry Officer, Ministry of Commerce Industry and </w:t>
      </w:r>
      <w:proofErr w:type="spellStart"/>
      <w:r>
        <w:rPr>
          <w:iCs/>
        </w:rPr>
        <w:t>Labour</w:t>
      </w:r>
      <w:proofErr w:type="spellEnd"/>
      <w:r>
        <w:rPr>
          <w:iCs/>
        </w:rPr>
        <w:t>, Apia</w:t>
      </w:r>
    </w:p>
    <w:p w14:paraId="55E91784" w14:textId="354080CF" w:rsidR="000C5ADD" w:rsidRDefault="007F2DC1">
      <w:pPr>
        <w:spacing w:before="240" w:after="220"/>
        <w:rPr>
          <w:iCs/>
        </w:rPr>
      </w:pPr>
      <w:r>
        <w:rPr>
          <w:iCs/>
        </w:rPr>
        <w:t>Tiare MARUMATAKIMANU (Ms.), First Secretary, Permanent Mission, Geneva</w:t>
      </w:r>
    </w:p>
    <w:p w14:paraId="52579BEC" w14:textId="77777777" w:rsidR="008A3C22" w:rsidRDefault="008A3C22">
      <w:pPr>
        <w:spacing w:before="240" w:after="220"/>
        <w:rPr>
          <w:iCs/>
        </w:rPr>
      </w:pPr>
    </w:p>
    <w:p w14:paraId="0AE46D22" w14:textId="6F81D1AB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SAO TOMÉ-ET-PRINCIPE/SAO TOME AND PRINCIPE</w:t>
      </w:r>
    </w:p>
    <w:p w14:paraId="77622FA7" w14:textId="77777777" w:rsidR="000C5ADD" w:rsidRDefault="007F2DC1">
      <w:pPr>
        <w:spacing w:before="240" w:after="220"/>
        <w:rPr>
          <w:iCs/>
        </w:rPr>
      </w:pPr>
      <w:r>
        <w:rPr>
          <w:iCs/>
        </w:rPr>
        <w:t>Abigail BONFIM (Ms.), Permanent Representative, Ministry of Foreign Affairs, Geneva</w:t>
      </w:r>
    </w:p>
    <w:p w14:paraId="287C5F85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Aderito BONFIM BORGES (Mr.), Director of SENAPIQ-STP, Ministry of Economy and Finance, Sao Tome</w:t>
      </w:r>
    </w:p>
    <w:p w14:paraId="648BBD4B" w14:textId="77777777" w:rsidR="000C5ADD" w:rsidRDefault="007F2DC1">
      <w:pPr>
        <w:spacing w:before="240" w:after="220"/>
        <w:rPr>
          <w:iCs/>
        </w:rPr>
      </w:pPr>
      <w:r>
        <w:rPr>
          <w:iCs/>
        </w:rPr>
        <w:t>Luiz GAMBOA DA SILVA (Mr.), Senior Examiner at Intellectual Property and Quality National Service, Ministry of Economy and Finance, Sao Tome</w:t>
      </w:r>
    </w:p>
    <w:p w14:paraId="1EA67474" w14:textId="77777777" w:rsidR="008A3C22" w:rsidRDefault="008A3C22">
      <w:pPr>
        <w:spacing w:before="240" w:after="220"/>
        <w:rPr>
          <w:iCs/>
        </w:rPr>
      </w:pPr>
    </w:p>
    <w:p w14:paraId="10530FFB" w14:textId="03BD21B3" w:rsidR="000C5ADD" w:rsidRPr="00E013F5" w:rsidRDefault="007F2DC1">
      <w:pPr>
        <w:spacing w:before="240" w:after="220"/>
        <w:rPr>
          <w:iCs/>
          <w:u w:val="single"/>
          <w:lang w:val="fr-FR"/>
        </w:rPr>
      </w:pPr>
      <w:r w:rsidRPr="00E013F5">
        <w:rPr>
          <w:iCs/>
          <w:u w:val="single"/>
          <w:lang w:val="fr-FR"/>
        </w:rPr>
        <w:t>SÉNÉGAL/SENEGAL</w:t>
      </w:r>
    </w:p>
    <w:p w14:paraId="1A257942" w14:textId="3D040755" w:rsidR="000C5ADD" w:rsidRPr="00E013F5" w:rsidRDefault="007F2DC1">
      <w:pPr>
        <w:spacing w:before="240" w:after="220"/>
        <w:rPr>
          <w:iCs/>
          <w:lang w:val="fr-FR"/>
        </w:rPr>
      </w:pPr>
      <w:r w:rsidRPr="00E013F5">
        <w:rPr>
          <w:iCs/>
          <w:lang w:val="fr-FR"/>
        </w:rPr>
        <w:t xml:space="preserve">Aboubacar Sadikh BARRY (M.), </w:t>
      </w:r>
      <w:r w:rsidR="000875B6" w:rsidRPr="00E013F5">
        <w:rPr>
          <w:iCs/>
          <w:lang w:val="fr-FR"/>
        </w:rPr>
        <w:t>a</w:t>
      </w:r>
      <w:r w:rsidRPr="00E013F5">
        <w:rPr>
          <w:iCs/>
          <w:lang w:val="fr-FR"/>
        </w:rPr>
        <w:t xml:space="preserve">mbassadeur, </w:t>
      </w:r>
      <w:r w:rsidR="00066710" w:rsidRPr="00E013F5">
        <w:rPr>
          <w:iCs/>
          <w:lang w:val="fr-FR"/>
        </w:rPr>
        <w:t>M</w:t>
      </w:r>
      <w:r w:rsidRPr="00E013F5">
        <w:rPr>
          <w:iCs/>
          <w:lang w:val="fr-FR"/>
        </w:rPr>
        <w:t>ission permanente, Genève</w:t>
      </w:r>
    </w:p>
    <w:p w14:paraId="4961367D" w14:textId="57DEBA9B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Françoise Daba FAYE (</w:t>
      </w:r>
      <w:r w:rsidR="002B25CE">
        <w:rPr>
          <w:iCs/>
          <w:lang w:val="fr-FR"/>
        </w:rPr>
        <w:t>Mme</w:t>
      </w:r>
      <w:r w:rsidRPr="000F4D04">
        <w:rPr>
          <w:iCs/>
          <w:lang w:val="fr-FR"/>
        </w:rPr>
        <w:t xml:space="preserve">), </w:t>
      </w:r>
      <w:r w:rsidR="00066710">
        <w:rPr>
          <w:iCs/>
          <w:lang w:val="fr-FR"/>
        </w:rPr>
        <w:t>d</w:t>
      </w:r>
      <w:r w:rsidRPr="000F4D04">
        <w:rPr>
          <w:iCs/>
          <w:lang w:val="fr-FR"/>
        </w:rPr>
        <w:t>irect</w:t>
      </w:r>
      <w:r w:rsidR="00066710">
        <w:rPr>
          <w:iCs/>
          <w:lang w:val="fr-FR"/>
        </w:rPr>
        <w:t>rice générale</w:t>
      </w:r>
      <w:r w:rsidRPr="000F4D04">
        <w:rPr>
          <w:iCs/>
          <w:lang w:val="fr-FR"/>
        </w:rPr>
        <w:t xml:space="preserve">, Agence Sénégalaise pour la Propriété Industrielle et l'Innovation Technologique,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 xml:space="preserve"> et du Commerce, Dakar</w:t>
      </w:r>
    </w:p>
    <w:p w14:paraId="52D31C93" w14:textId="045ADCDC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Cheikh Ahmadou Bamba GAYE (</w:t>
      </w:r>
      <w:r w:rsidR="002B25CE">
        <w:rPr>
          <w:iCs/>
          <w:lang w:val="fr-FR"/>
        </w:rPr>
        <w:t>M</w:t>
      </w:r>
      <w:r w:rsidRPr="000F4D04">
        <w:rPr>
          <w:iCs/>
          <w:lang w:val="fr-FR"/>
        </w:rPr>
        <w:t xml:space="preserve">.), </w:t>
      </w:r>
      <w:r w:rsidR="00573D7C">
        <w:rPr>
          <w:iCs/>
          <w:lang w:val="fr-FR"/>
        </w:rPr>
        <w:t>p</w:t>
      </w:r>
      <w:r w:rsidRPr="000F4D04">
        <w:rPr>
          <w:iCs/>
          <w:lang w:val="fr-FR"/>
        </w:rPr>
        <w:t xml:space="preserve">remier </w:t>
      </w:r>
      <w:r w:rsidR="00573D7C">
        <w:rPr>
          <w:iCs/>
          <w:lang w:val="fr-FR"/>
        </w:rPr>
        <w:t>c</w:t>
      </w:r>
      <w:r w:rsidRPr="000F4D04">
        <w:rPr>
          <w:iCs/>
          <w:lang w:val="fr-FR"/>
        </w:rPr>
        <w:t xml:space="preserve">onseiller, Mission permanente, </w:t>
      </w:r>
      <w:proofErr w:type="gramStart"/>
      <w:r w:rsidRPr="000F4D04">
        <w:rPr>
          <w:iCs/>
          <w:lang w:val="fr-FR"/>
        </w:rPr>
        <w:t>Ministère de l'Intégration</w:t>
      </w:r>
      <w:proofErr w:type="gramEnd"/>
      <w:r w:rsidRPr="000F4D04">
        <w:rPr>
          <w:iCs/>
          <w:lang w:val="fr-FR"/>
        </w:rPr>
        <w:t xml:space="preserve"> africaine, des Affaires étrangères et des Sénégalais de l'Extérieur, Genève</w:t>
      </w:r>
    </w:p>
    <w:p w14:paraId="4B5F51B5" w14:textId="03243541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Ndongo Niang BA (</w:t>
      </w:r>
      <w:r w:rsidR="002B25CE">
        <w:rPr>
          <w:iCs/>
          <w:lang w:val="fr-FR"/>
        </w:rPr>
        <w:t>Mme</w:t>
      </w:r>
      <w:r w:rsidRPr="000F4D04">
        <w:rPr>
          <w:iCs/>
          <w:lang w:val="fr-FR"/>
        </w:rPr>
        <w:t>), Ministre-Conseiller, Mission permanente</w:t>
      </w:r>
      <w:r w:rsidR="00573D7C">
        <w:rPr>
          <w:iCs/>
          <w:lang w:val="fr-FR"/>
        </w:rPr>
        <w:t>, Genève</w:t>
      </w:r>
      <w:r w:rsidRPr="000F4D04">
        <w:rPr>
          <w:iCs/>
          <w:lang w:val="fr-FR"/>
        </w:rPr>
        <w:t xml:space="preserve"> </w:t>
      </w:r>
    </w:p>
    <w:p w14:paraId="08834349" w14:textId="77777777" w:rsidR="008A3C22" w:rsidRPr="000F4D04" w:rsidRDefault="008A3C22">
      <w:pPr>
        <w:spacing w:before="240" w:after="220"/>
        <w:rPr>
          <w:iCs/>
          <w:lang w:val="fr-FR"/>
        </w:rPr>
      </w:pPr>
    </w:p>
    <w:p w14:paraId="6B1085FF" w14:textId="0A8D2E49" w:rsidR="000C5ADD" w:rsidRPr="00E013F5" w:rsidRDefault="007F2DC1">
      <w:pPr>
        <w:spacing w:before="240" w:after="220"/>
        <w:rPr>
          <w:u w:val="single"/>
          <w:lang w:val="fr-FR"/>
        </w:rPr>
      </w:pPr>
      <w:r w:rsidRPr="00E013F5">
        <w:rPr>
          <w:u w:val="single"/>
          <w:lang w:val="fr-FR"/>
        </w:rPr>
        <w:t>SERBIE/SERBIA</w:t>
      </w:r>
    </w:p>
    <w:p w14:paraId="589CC8AC" w14:textId="77777777" w:rsidR="000C5ADD" w:rsidRDefault="007F2DC1">
      <w:pPr>
        <w:spacing w:before="240" w:after="220"/>
        <w:rPr>
          <w:lang w:val="fr-FR"/>
        </w:rPr>
      </w:pPr>
      <w:r w:rsidRPr="00E013F5">
        <w:rPr>
          <w:lang w:val="fr-FR"/>
        </w:rPr>
        <w:lastRenderedPageBreak/>
        <w:t>Vladimir MARIC (Mr.), Director, Intellectual Property Office, Belgrade</w:t>
      </w:r>
    </w:p>
    <w:p w14:paraId="6D6B3616" w14:textId="3447FE04" w:rsidR="00E013F5" w:rsidRPr="00E013F5" w:rsidRDefault="00E013F5" w:rsidP="00E013F5">
      <w:pPr>
        <w:spacing w:before="240" w:after="220"/>
        <w:rPr>
          <w:iCs/>
        </w:rPr>
      </w:pPr>
      <w:r>
        <w:rPr>
          <w:iCs/>
        </w:rPr>
        <w:t>Daniela ZLATIC SUTIC (Ms.), Assistant Director, Intellectual Property Office of the Republic of Serbia, Belgrade</w:t>
      </w:r>
    </w:p>
    <w:p w14:paraId="28F91B1D" w14:textId="1F1BAE6B" w:rsidR="000C5ADD" w:rsidRPr="00E013F5" w:rsidRDefault="007F2DC1">
      <w:pPr>
        <w:spacing w:before="240" w:after="220"/>
        <w:rPr>
          <w:iCs/>
        </w:rPr>
      </w:pPr>
      <w:r w:rsidRPr="00E013F5">
        <w:rPr>
          <w:iCs/>
        </w:rPr>
        <w:t>Jovana DJUROVIC VOJINOVIC (Ms.), Third Secretary, P</w:t>
      </w:r>
      <w:r w:rsidR="00127B3B" w:rsidRPr="00E013F5">
        <w:rPr>
          <w:iCs/>
        </w:rPr>
        <w:t xml:space="preserve">ermanent </w:t>
      </w:r>
      <w:r w:rsidRPr="00E013F5">
        <w:rPr>
          <w:iCs/>
        </w:rPr>
        <w:t>M</w:t>
      </w:r>
      <w:r w:rsidR="00127B3B" w:rsidRPr="00E013F5">
        <w:rPr>
          <w:iCs/>
        </w:rPr>
        <w:t>ission</w:t>
      </w:r>
      <w:r w:rsidRPr="00E013F5">
        <w:rPr>
          <w:iCs/>
        </w:rPr>
        <w:t>, Gen</w:t>
      </w:r>
      <w:r w:rsidR="002B25CE" w:rsidRPr="00E013F5">
        <w:rPr>
          <w:iCs/>
        </w:rPr>
        <w:t>eva</w:t>
      </w:r>
    </w:p>
    <w:p w14:paraId="27073273" w14:textId="77777777" w:rsidR="00E55065" w:rsidRDefault="00E55065">
      <w:pPr>
        <w:spacing w:before="240" w:after="220"/>
        <w:rPr>
          <w:iCs/>
        </w:rPr>
      </w:pPr>
    </w:p>
    <w:p w14:paraId="63DB4933" w14:textId="77777777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SEYCHELLES</w:t>
      </w:r>
    </w:p>
    <w:p w14:paraId="10B63269" w14:textId="77777777" w:rsidR="000C5ADD" w:rsidRDefault="007F2DC1">
      <w:pPr>
        <w:spacing w:before="240" w:after="220"/>
        <w:rPr>
          <w:iCs/>
        </w:rPr>
      </w:pPr>
      <w:r>
        <w:rPr>
          <w:iCs/>
        </w:rPr>
        <w:t>Cillia MANGROO (Ms.), Ambassador, Permanent Mission, Geneva</w:t>
      </w:r>
    </w:p>
    <w:p w14:paraId="5CEAE7D7" w14:textId="77777777" w:rsidR="000C5ADD" w:rsidRDefault="007F2DC1">
      <w:pPr>
        <w:spacing w:before="240" w:after="220"/>
        <w:rPr>
          <w:iCs/>
        </w:rPr>
      </w:pPr>
      <w:r>
        <w:rPr>
          <w:iCs/>
        </w:rPr>
        <w:t>Suleiman Salim ATHANASIUS (Mr.), Deputy Registrar General, IP Office, Ministry of Legal Affairs, Victoria</w:t>
      </w:r>
    </w:p>
    <w:p w14:paraId="709E029B" w14:textId="66053EA6" w:rsidR="00E013F5" w:rsidRDefault="00E013F5" w:rsidP="00E013F5">
      <w:pPr>
        <w:spacing w:before="240" w:after="220"/>
        <w:rPr>
          <w:iCs/>
        </w:rPr>
      </w:pPr>
      <w:r>
        <w:rPr>
          <w:iCs/>
        </w:rPr>
        <w:t>Samantha TANGALAM (Ms.), Senior Registration Officer, Department of Legal Affairs, President's Office, Victoria</w:t>
      </w:r>
    </w:p>
    <w:p w14:paraId="70A59CB7" w14:textId="0E7A184B" w:rsidR="00E013F5" w:rsidRDefault="00E013F5" w:rsidP="00E013F5">
      <w:pPr>
        <w:spacing w:before="240" w:after="220"/>
        <w:rPr>
          <w:iCs/>
        </w:rPr>
      </w:pPr>
      <w:r>
        <w:rPr>
          <w:iCs/>
        </w:rPr>
        <w:t>Gabriella GONTHIER (Ms.), Senior Trade Officer, Ministry of Finance, Economic Planning, Trade and Investment, Mahe</w:t>
      </w:r>
    </w:p>
    <w:p w14:paraId="561D27EE" w14:textId="77777777" w:rsidR="000C5ADD" w:rsidRDefault="007F2DC1">
      <w:pPr>
        <w:spacing w:before="240" w:after="220"/>
        <w:rPr>
          <w:iCs/>
        </w:rPr>
      </w:pPr>
      <w:r>
        <w:rPr>
          <w:iCs/>
        </w:rPr>
        <w:t>Emy-Lee LUCAS (Ms.), Trade Attaché, Permanent Mission of the Republic of Seychelles to the United Nations Office and other international organizations in Geneva, Geneva</w:t>
      </w:r>
    </w:p>
    <w:p w14:paraId="291E5230" w14:textId="77777777" w:rsidR="000C5ADD" w:rsidRDefault="007F2DC1">
      <w:pPr>
        <w:spacing w:before="240" w:after="220"/>
        <w:rPr>
          <w:iCs/>
        </w:rPr>
      </w:pPr>
      <w:r>
        <w:rPr>
          <w:iCs/>
        </w:rPr>
        <w:t>Isa GAMATIS-HENRIETTE (Ms.), Trade Officer, Ministry of Finance, Economic Planning, Trade, and Investment, Victoria</w:t>
      </w:r>
    </w:p>
    <w:p w14:paraId="4AC77D70" w14:textId="77777777" w:rsidR="008A3C22" w:rsidRDefault="008A3C22">
      <w:pPr>
        <w:spacing w:before="240" w:after="220"/>
        <w:rPr>
          <w:iCs/>
        </w:rPr>
      </w:pPr>
    </w:p>
    <w:p w14:paraId="3CC9C296" w14:textId="77777777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SIERRA LEONE</w:t>
      </w:r>
    </w:p>
    <w:p w14:paraId="20FAA6C7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Saptieu</w:t>
      </w:r>
      <w:proofErr w:type="spellEnd"/>
      <w:r>
        <w:rPr>
          <w:iCs/>
        </w:rPr>
        <w:t xml:space="preserve"> Elizabeth SACCOH (Ms.), Deputy Minister, Office of the Attorney General and Ministry of Justice, Freetown</w:t>
      </w:r>
    </w:p>
    <w:p w14:paraId="43BCC2B4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Martina Baindu EGBENDA (Ms.), Administrator and Registrar General, Office of the Attorney General and Ministry of Justice, Freetown</w:t>
      </w:r>
    </w:p>
    <w:p w14:paraId="78FBE38D" w14:textId="119F567F" w:rsidR="000C5ADD" w:rsidRDefault="007F2DC1">
      <w:pPr>
        <w:spacing w:before="240" w:after="220"/>
        <w:rPr>
          <w:iCs/>
        </w:rPr>
      </w:pPr>
      <w:r>
        <w:rPr>
          <w:iCs/>
        </w:rPr>
        <w:t>Essate WELDEMICHAEL (Ms.), Advisor to the Ambassador and Permanent Representative, Permanent Mission, Geneva</w:t>
      </w:r>
    </w:p>
    <w:p w14:paraId="399C1799" w14:textId="28C60BBF" w:rsidR="000C5ADD" w:rsidRDefault="007F2DC1">
      <w:pPr>
        <w:spacing w:before="240" w:after="220"/>
        <w:rPr>
          <w:iCs/>
        </w:rPr>
      </w:pPr>
      <w:r>
        <w:rPr>
          <w:iCs/>
        </w:rPr>
        <w:t>Edward KAWA (Mr.), Minister Plenipotentiary, Permanent Mission, Geneva</w:t>
      </w:r>
    </w:p>
    <w:p w14:paraId="1C67E561" w14:textId="77777777" w:rsidR="008A3C22" w:rsidRDefault="008A3C22">
      <w:pPr>
        <w:spacing w:before="240" w:after="220"/>
        <w:rPr>
          <w:iCs/>
        </w:rPr>
      </w:pPr>
    </w:p>
    <w:p w14:paraId="35AC5163" w14:textId="46EDE50B" w:rsidR="000C5ADD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SINGAPOUR</w:t>
      </w:r>
      <w:r w:rsidR="008A3C22">
        <w:rPr>
          <w:iCs/>
          <w:u w:val="single"/>
        </w:rPr>
        <w:t>/</w:t>
      </w:r>
      <w:r w:rsidRPr="008A3C22">
        <w:rPr>
          <w:iCs/>
          <w:u w:val="single"/>
        </w:rPr>
        <w:t>SINGAPORE</w:t>
      </w:r>
    </w:p>
    <w:p w14:paraId="2AD1A000" w14:textId="1526E86C" w:rsidR="008A3C22" w:rsidRDefault="008A3C22" w:rsidP="008A3C22">
      <w:pPr>
        <w:spacing w:before="240" w:after="220"/>
        <w:rPr>
          <w:iCs/>
        </w:rPr>
      </w:pPr>
      <w:r>
        <w:rPr>
          <w:iCs/>
        </w:rPr>
        <w:t>Edwin TONG (Mr.), Minister for Law and Second Minister for Home Affairs, Ministry of Law, Singapore</w:t>
      </w:r>
    </w:p>
    <w:p w14:paraId="2F19E369" w14:textId="50BD6E69" w:rsidR="008A3C22" w:rsidRPr="008A3C22" w:rsidRDefault="008A3C22" w:rsidP="008A3C22">
      <w:pPr>
        <w:spacing w:before="240" w:after="220"/>
        <w:rPr>
          <w:iCs/>
        </w:rPr>
      </w:pPr>
      <w:r>
        <w:rPr>
          <w:iCs/>
        </w:rPr>
        <w:t xml:space="preserve">TAN Hung Seng (Mr.), Ambassador, Permanent </w:t>
      </w:r>
      <w:r w:rsidR="00977175">
        <w:rPr>
          <w:iCs/>
        </w:rPr>
        <w:t xml:space="preserve">Representative, </w:t>
      </w:r>
      <w:r>
        <w:rPr>
          <w:iCs/>
        </w:rPr>
        <w:t>Permanent Mission, Chatelaine</w:t>
      </w:r>
    </w:p>
    <w:p w14:paraId="43CD7185" w14:textId="77777777" w:rsidR="000C5ADD" w:rsidRDefault="007F2DC1">
      <w:pPr>
        <w:spacing w:before="240" w:after="220"/>
        <w:rPr>
          <w:iCs/>
        </w:rPr>
      </w:pPr>
      <w:r>
        <w:rPr>
          <w:iCs/>
        </w:rPr>
        <w:t>TAN Kong Hwee (Mr.), Chief Executive, Intellectual Property Office of Singapore, Singapore</w:t>
      </w:r>
    </w:p>
    <w:p w14:paraId="311F90EC" w14:textId="7D02B3BC" w:rsidR="003619E5" w:rsidRDefault="003619E5" w:rsidP="00E013F5">
      <w:pPr>
        <w:spacing w:before="240" w:after="220"/>
        <w:rPr>
          <w:iCs/>
        </w:rPr>
      </w:pPr>
      <w:r>
        <w:rPr>
          <w:iCs/>
        </w:rPr>
        <w:lastRenderedPageBreak/>
        <w:t>Manda TAY (Ms.), Director, Intellectual Property Office of Singapore, Ministry of Law, Singapore</w:t>
      </w:r>
    </w:p>
    <w:p w14:paraId="7468B50E" w14:textId="039894BD" w:rsidR="000C5ADD" w:rsidRDefault="007F2DC1">
      <w:pPr>
        <w:spacing w:before="240" w:after="220"/>
        <w:rPr>
          <w:iCs/>
        </w:rPr>
      </w:pPr>
      <w:r>
        <w:rPr>
          <w:iCs/>
        </w:rPr>
        <w:t xml:space="preserve">SEAH Seow Chen (Mr.), Deputy Permanent Representative, Permanent Mission, </w:t>
      </w:r>
      <w:r w:rsidR="00C01489">
        <w:rPr>
          <w:iCs/>
        </w:rPr>
        <w:t>Geneva</w:t>
      </w:r>
    </w:p>
    <w:p w14:paraId="6489C531" w14:textId="77777777" w:rsidR="000C5ADD" w:rsidRDefault="007F2DC1">
      <w:pPr>
        <w:spacing w:before="240" w:after="220"/>
        <w:rPr>
          <w:iCs/>
        </w:rPr>
      </w:pPr>
      <w:r>
        <w:rPr>
          <w:iCs/>
        </w:rPr>
        <w:t>Benjamin TAN (Mr.), Deputy Director, International Engagement, IP Office of Singapore, Singapore</w:t>
      </w:r>
    </w:p>
    <w:p w14:paraId="275C05AC" w14:textId="03FF145F" w:rsidR="003619E5" w:rsidRDefault="003619E5" w:rsidP="003619E5">
      <w:pPr>
        <w:spacing w:before="240" w:after="220"/>
        <w:rPr>
          <w:iCs/>
        </w:rPr>
      </w:pPr>
      <w:r>
        <w:rPr>
          <w:iCs/>
        </w:rPr>
        <w:t xml:space="preserve">Cherie KOH (Ms.), Senior Assistant Director, International Engagement, Intellectual Property Office of Singapore, </w:t>
      </w:r>
      <w:proofErr w:type="spellStart"/>
      <w:r>
        <w:rPr>
          <w:iCs/>
        </w:rPr>
        <w:t>SingaporeKOH</w:t>
      </w:r>
      <w:proofErr w:type="spellEnd"/>
      <w:r>
        <w:rPr>
          <w:iCs/>
        </w:rPr>
        <w:t xml:space="preserve"> Rui Lin (Ms.), Senior Executive, International Engagement Department, Intellectual Property Office of Singapore (IPOS), Singapore</w:t>
      </w:r>
    </w:p>
    <w:p w14:paraId="4F98C9B7" w14:textId="6BB61FDE" w:rsidR="003619E5" w:rsidRDefault="003619E5" w:rsidP="00E013F5">
      <w:pPr>
        <w:spacing w:before="240" w:after="220"/>
        <w:rPr>
          <w:iCs/>
        </w:rPr>
      </w:pPr>
      <w:r>
        <w:rPr>
          <w:iCs/>
        </w:rPr>
        <w:t>Gabrielle VON SENGBUSCH (Ms.), Senior Executive, Ministry of Law, Singapore</w:t>
      </w:r>
    </w:p>
    <w:p w14:paraId="5984DC43" w14:textId="0F8EDA2D" w:rsidR="000C5ADD" w:rsidRDefault="007F2DC1">
      <w:pPr>
        <w:spacing w:before="240" w:after="220"/>
        <w:rPr>
          <w:iCs/>
        </w:rPr>
      </w:pPr>
      <w:r>
        <w:rPr>
          <w:iCs/>
        </w:rPr>
        <w:t>Edmund LEONG Kar Hoe (Mr.), First Secretary, Permanent Mission, Geneva</w:t>
      </w:r>
    </w:p>
    <w:p w14:paraId="06CBD31E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Kathleen PEH (Ms.), First Secretary, Permanent Mission of the Republic of Singapore to the WTO and WIPO, Singapore</w:t>
      </w:r>
    </w:p>
    <w:p w14:paraId="4B063FC2" w14:textId="77777777" w:rsidR="000C5ADD" w:rsidRDefault="007F2DC1">
      <w:pPr>
        <w:spacing w:before="240" w:after="220"/>
        <w:rPr>
          <w:iCs/>
        </w:rPr>
      </w:pPr>
      <w:r>
        <w:rPr>
          <w:iCs/>
        </w:rPr>
        <w:t>Bernard ONG (Mr.), Assistant Chief Executive, IPOS/Singapore, Singapore</w:t>
      </w:r>
    </w:p>
    <w:p w14:paraId="330F1486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Henry CHOO </w:t>
      </w:r>
      <w:proofErr w:type="spellStart"/>
      <w:r>
        <w:rPr>
          <w:iCs/>
        </w:rPr>
        <w:t>Puay</w:t>
      </w:r>
      <w:proofErr w:type="spellEnd"/>
      <w:r>
        <w:rPr>
          <w:iCs/>
        </w:rPr>
        <w:t xml:space="preserve"> Kwee (Mr.), Police Officer, Ministry of Law, Republic of Singapore, Singapore</w:t>
      </w:r>
    </w:p>
    <w:p w14:paraId="637765AC" w14:textId="77777777" w:rsidR="000C5ADD" w:rsidRDefault="007F2DC1">
      <w:pPr>
        <w:spacing w:before="240" w:after="220"/>
        <w:rPr>
          <w:iCs/>
        </w:rPr>
      </w:pPr>
      <w:r>
        <w:rPr>
          <w:iCs/>
        </w:rPr>
        <w:t>Ellis SEE (Ms.), Director, Ministry of Law, Singapore</w:t>
      </w:r>
    </w:p>
    <w:p w14:paraId="0722497F" w14:textId="77777777" w:rsidR="000C5ADD" w:rsidRDefault="007F2DC1">
      <w:pPr>
        <w:spacing w:before="240" w:after="220"/>
        <w:rPr>
          <w:iCs/>
        </w:rPr>
      </w:pPr>
      <w:r>
        <w:rPr>
          <w:iCs/>
        </w:rPr>
        <w:t>Elvina LEONG (Ms.), Legal Counsel, Intellectual Property Office of Singapore, Singapore</w:t>
      </w:r>
    </w:p>
    <w:p w14:paraId="0CE2C36A" w14:textId="77777777" w:rsidR="008A3C22" w:rsidRDefault="008A3C22">
      <w:pPr>
        <w:spacing w:before="240" w:after="220"/>
        <w:rPr>
          <w:iCs/>
        </w:rPr>
      </w:pPr>
    </w:p>
    <w:p w14:paraId="590CFEC9" w14:textId="43757B4E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SLOVAQUIE/SLOVAKIA</w:t>
      </w:r>
    </w:p>
    <w:p w14:paraId="2DE1D4AB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Pavol GREGORČOK (Mr.), President, Industrial Property Office of the Slovak Republic, </w:t>
      </w:r>
      <w:proofErr w:type="spellStart"/>
      <w:r>
        <w:rPr>
          <w:iCs/>
        </w:rPr>
        <w:t>Banská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Bystrica</w:t>
      </w:r>
      <w:proofErr w:type="spellEnd"/>
    </w:p>
    <w:p w14:paraId="53BAAF5E" w14:textId="77777777" w:rsidR="000C5ADD" w:rsidRDefault="007F2DC1">
      <w:pPr>
        <w:spacing w:before="240" w:after="220"/>
        <w:rPr>
          <w:iCs/>
        </w:rPr>
      </w:pPr>
      <w:r>
        <w:rPr>
          <w:iCs/>
        </w:rPr>
        <w:t>Fedor ROSOCHA (Mr.), Ambassador, Slovak Mission, Geneva</w:t>
      </w:r>
    </w:p>
    <w:p w14:paraId="1BA653C6" w14:textId="77777777" w:rsidR="000C5ADD" w:rsidRDefault="007F2DC1">
      <w:pPr>
        <w:spacing w:before="240" w:after="220"/>
        <w:rPr>
          <w:iCs/>
        </w:rPr>
      </w:pPr>
      <w:r>
        <w:rPr>
          <w:iCs/>
        </w:rPr>
        <w:t>Jakub SLOVAK (Mr.), Deputy Director of the Copyright Unit, Ministry of Culture of the Slovak Republic, Bratislava</w:t>
      </w:r>
    </w:p>
    <w:p w14:paraId="47EBBB74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Martin KRÁĽ (Mr.), Vice-President, Industrial Property Office of the Slovak Republic, </w:t>
      </w:r>
      <w:proofErr w:type="spellStart"/>
      <w:r>
        <w:rPr>
          <w:iCs/>
        </w:rPr>
        <w:t>Banská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Bystrica</w:t>
      </w:r>
      <w:proofErr w:type="spellEnd"/>
    </w:p>
    <w:p w14:paraId="6D22AD50" w14:textId="38AE0193" w:rsidR="000C5ADD" w:rsidRDefault="007F2DC1">
      <w:pPr>
        <w:spacing w:before="240" w:after="220"/>
        <w:rPr>
          <w:iCs/>
        </w:rPr>
      </w:pPr>
      <w:r>
        <w:rPr>
          <w:iCs/>
        </w:rPr>
        <w:t>Rastislav GABRIEL (Mr.), Counsellor, Permanent Mission, Geneva</w:t>
      </w:r>
    </w:p>
    <w:p w14:paraId="390AE1D4" w14:textId="77777777" w:rsidR="008A3C22" w:rsidRDefault="008A3C22">
      <w:pPr>
        <w:spacing w:before="240" w:after="220"/>
        <w:rPr>
          <w:iCs/>
        </w:rPr>
      </w:pPr>
    </w:p>
    <w:p w14:paraId="5284B5CC" w14:textId="4BAF6486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SLOVÉNIE/SLOVENIA</w:t>
      </w:r>
    </w:p>
    <w:p w14:paraId="3664EDB8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Karin ŽVOKELJ (Ms.), Director of the Slovenian Intellectual Property Office, Head of Delegation, Ministry of the Economy, Tourism and Sport, Ljubljana</w:t>
      </w:r>
    </w:p>
    <w:p w14:paraId="03C6C1E0" w14:textId="067F3F5E" w:rsidR="000C5ADD" w:rsidRDefault="007F2DC1">
      <w:pPr>
        <w:spacing w:before="240" w:after="220"/>
        <w:rPr>
          <w:iCs/>
        </w:rPr>
      </w:pPr>
      <w:r>
        <w:rPr>
          <w:iCs/>
        </w:rPr>
        <w:t>Anita PIPAN (Ms.), Ambassador, Permanent Mission, Geneva</w:t>
      </w:r>
    </w:p>
    <w:p w14:paraId="5087EAD8" w14:textId="5AAEC041" w:rsidR="000C5ADD" w:rsidRDefault="007F2DC1">
      <w:pPr>
        <w:spacing w:before="240" w:after="220"/>
        <w:rPr>
          <w:iCs/>
        </w:rPr>
      </w:pPr>
      <w:r>
        <w:rPr>
          <w:iCs/>
        </w:rPr>
        <w:t>Maruša BAUS (Ms.), Counsellor, Permanent Mission, Geneva</w:t>
      </w:r>
    </w:p>
    <w:p w14:paraId="59F46283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Barbara REŽUN (Ms.), Senior Advisor, Slovenian Intellectual Property Office, Ministry of the Economy, Technology and Sport, Ljubljana</w:t>
      </w:r>
    </w:p>
    <w:p w14:paraId="2B83B076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Mateja JARC (Ms.), Head of Strategic and International Affairs Division, Slovenian Intellectual Property Office, Ministry of the Economy, Tourism and Sport, Ljubljana</w:t>
      </w:r>
    </w:p>
    <w:p w14:paraId="473E2672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Karla PINTER (Ms.), Director General, Ministry of the Economy, </w:t>
      </w:r>
      <w:proofErr w:type="spellStart"/>
      <w:r>
        <w:rPr>
          <w:iCs/>
        </w:rPr>
        <w:t>Labour</w:t>
      </w:r>
      <w:proofErr w:type="spellEnd"/>
      <w:r>
        <w:rPr>
          <w:iCs/>
        </w:rPr>
        <w:t xml:space="preserve"> and Sport, Ljubljana</w:t>
      </w:r>
    </w:p>
    <w:p w14:paraId="5CAA545F" w14:textId="09AF49D3" w:rsidR="008A3C22" w:rsidRDefault="003619E5" w:rsidP="00E013F5">
      <w:pPr>
        <w:tabs>
          <w:tab w:val="left" w:pos="6211"/>
        </w:tabs>
        <w:spacing w:before="240" w:after="220"/>
        <w:rPr>
          <w:iCs/>
        </w:rPr>
      </w:pPr>
      <w:r>
        <w:rPr>
          <w:iCs/>
        </w:rPr>
        <w:tab/>
      </w:r>
    </w:p>
    <w:p w14:paraId="2E092736" w14:textId="354BE538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SOUDAN/SUDAN</w:t>
      </w:r>
    </w:p>
    <w:p w14:paraId="6EAA240F" w14:textId="77777777" w:rsidR="000C5ADD" w:rsidRDefault="007F2DC1">
      <w:pPr>
        <w:spacing w:before="240" w:after="220"/>
        <w:rPr>
          <w:iCs/>
        </w:rPr>
      </w:pPr>
      <w:r>
        <w:rPr>
          <w:iCs/>
        </w:rPr>
        <w:t>Adil MOHAMED (Mr.), Legal Counsel, IP Office, Ministry of Justice, Khartoum</w:t>
      </w:r>
    </w:p>
    <w:p w14:paraId="0C7028C8" w14:textId="7D1265E9" w:rsidR="000C5ADD" w:rsidRDefault="007F2DC1">
      <w:pPr>
        <w:spacing w:before="240" w:after="220"/>
        <w:rPr>
          <w:iCs/>
        </w:rPr>
      </w:pPr>
      <w:r>
        <w:rPr>
          <w:iCs/>
        </w:rPr>
        <w:t>Abuzar Abdelbagi SAAD (Mr.), First Secretary, Permanent Mission, Geneva</w:t>
      </w:r>
    </w:p>
    <w:p w14:paraId="02780DBA" w14:textId="77777777" w:rsidR="000C5ADD" w:rsidRDefault="007F2DC1">
      <w:pPr>
        <w:spacing w:before="240" w:after="220"/>
        <w:rPr>
          <w:iCs/>
        </w:rPr>
      </w:pPr>
      <w:r>
        <w:rPr>
          <w:iCs/>
        </w:rPr>
        <w:t>Huda OSMAN (Ms.), Legal Advisor, IP Office, Ministry of Justice, Khartoum</w:t>
      </w:r>
    </w:p>
    <w:p w14:paraId="67C9B1D9" w14:textId="77777777" w:rsidR="000C5ADD" w:rsidRDefault="007F2DC1">
      <w:pPr>
        <w:spacing w:before="240" w:after="220"/>
        <w:rPr>
          <w:iCs/>
        </w:rPr>
      </w:pPr>
      <w:r>
        <w:rPr>
          <w:iCs/>
        </w:rPr>
        <w:t>Mai BABIKIR (Ms.), Deputy Permanent Representative, Ministry of Foreign Affairs, Geneva</w:t>
      </w:r>
    </w:p>
    <w:p w14:paraId="4689AD90" w14:textId="77777777" w:rsidR="000C5ADD" w:rsidRDefault="007F2DC1">
      <w:pPr>
        <w:spacing w:before="240" w:after="220"/>
        <w:rPr>
          <w:iCs/>
        </w:rPr>
      </w:pPr>
      <w:r>
        <w:rPr>
          <w:iCs/>
        </w:rPr>
        <w:t>Nafisa HUSSEIN (Ms.), Second Secretary, Ministry of Foreign Affairs, Genève</w:t>
      </w:r>
    </w:p>
    <w:p w14:paraId="55EEE100" w14:textId="77777777" w:rsidR="008A3C22" w:rsidRDefault="008A3C22">
      <w:pPr>
        <w:spacing w:before="240" w:after="220"/>
        <w:rPr>
          <w:iCs/>
        </w:rPr>
      </w:pPr>
    </w:p>
    <w:p w14:paraId="765A46BE" w14:textId="77777777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SRI LANKA</w:t>
      </w:r>
    </w:p>
    <w:p w14:paraId="191F1AA8" w14:textId="4C388855" w:rsidR="000C5ADD" w:rsidRDefault="007F2DC1">
      <w:pPr>
        <w:spacing w:before="240" w:after="220"/>
        <w:rPr>
          <w:iCs/>
        </w:rPr>
      </w:pPr>
      <w:r>
        <w:rPr>
          <w:iCs/>
        </w:rPr>
        <w:t>Sumith DASSANAYAKE (Mr.), Ambassador</w:t>
      </w:r>
      <w:r w:rsidR="00DD65D8">
        <w:rPr>
          <w:iCs/>
        </w:rPr>
        <w:t xml:space="preserve">, </w:t>
      </w:r>
      <w:r>
        <w:rPr>
          <w:iCs/>
        </w:rPr>
        <w:t>Permanent Representative, Permanent Mission, Geneva</w:t>
      </w:r>
    </w:p>
    <w:p w14:paraId="27D250C7" w14:textId="77777777" w:rsidR="000C5ADD" w:rsidRDefault="007F2DC1">
      <w:pPr>
        <w:spacing w:before="240" w:after="220"/>
        <w:rPr>
          <w:iCs/>
        </w:rPr>
      </w:pPr>
      <w:r>
        <w:rPr>
          <w:iCs/>
        </w:rPr>
        <w:t>Himali Sagarika HETTIHELAGE (Ms.), Director General, National Intellectual Property Office of Sri Lanka, Ministry of Trade, Commerce, Food Security and Cooperative Development, Colombo</w:t>
      </w:r>
    </w:p>
    <w:p w14:paraId="13FD71CB" w14:textId="77777777" w:rsidR="000C5ADD" w:rsidRDefault="007F2DC1">
      <w:pPr>
        <w:spacing w:before="240" w:after="220"/>
        <w:rPr>
          <w:iCs/>
        </w:rPr>
      </w:pPr>
      <w:r>
        <w:rPr>
          <w:iCs/>
        </w:rPr>
        <w:t>Thanuja MEEGAHAWATTA (Mr.), Second Secretary, Permanent Mission, Geneva</w:t>
      </w:r>
    </w:p>
    <w:p w14:paraId="0EFDD6A3" w14:textId="77777777" w:rsidR="008A3C22" w:rsidRDefault="008A3C22">
      <w:pPr>
        <w:spacing w:before="240" w:after="220"/>
        <w:rPr>
          <w:iCs/>
        </w:rPr>
      </w:pPr>
    </w:p>
    <w:p w14:paraId="7FF328C9" w14:textId="51A632DA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SUÈDE/SWEDEN</w:t>
      </w:r>
    </w:p>
    <w:p w14:paraId="573B5170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Anna JARDFELT (Ms.), Director-General, Swedish Intellectual Property Office, Stockholm</w:t>
      </w:r>
    </w:p>
    <w:p w14:paraId="403D5AD0" w14:textId="08B31096" w:rsidR="000C5ADD" w:rsidRDefault="007F2DC1">
      <w:pPr>
        <w:spacing w:before="240" w:after="220"/>
        <w:rPr>
          <w:iCs/>
        </w:rPr>
      </w:pPr>
      <w:r>
        <w:rPr>
          <w:iCs/>
        </w:rPr>
        <w:t>Magnus HELLGREN (Mr.), Permanent Representative, Permanent Mission, Geneva</w:t>
      </w:r>
    </w:p>
    <w:p w14:paraId="660D6503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Martin LIDÉN (Mr.), Senior Advisor, Swedish Intellectual Property Office (PRV), </w:t>
      </w:r>
      <w:proofErr w:type="spellStart"/>
      <w:r>
        <w:rPr>
          <w:iCs/>
        </w:rPr>
        <w:t>Sollentuna</w:t>
      </w:r>
      <w:proofErr w:type="spellEnd"/>
    </w:p>
    <w:p w14:paraId="3B04EFAF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Patrick ANDERSSON (Mr.), Senior Adviser, Swedish Intellectual Property Office, Stockholm</w:t>
      </w:r>
    </w:p>
    <w:p w14:paraId="717BFB07" w14:textId="6BBD2E4A" w:rsidR="000C5ADD" w:rsidRDefault="007F2DC1">
      <w:pPr>
        <w:spacing w:before="240" w:after="220"/>
        <w:rPr>
          <w:iCs/>
        </w:rPr>
      </w:pPr>
      <w:r>
        <w:rPr>
          <w:iCs/>
        </w:rPr>
        <w:t>Petter SÖDERBÄCK (Mr.), Counsellor, Permanent Mission, Gen</w:t>
      </w:r>
      <w:r w:rsidR="003619E5">
        <w:rPr>
          <w:iCs/>
        </w:rPr>
        <w:t>eva</w:t>
      </w:r>
    </w:p>
    <w:p w14:paraId="4C47D72E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Björn Magnus AHLGREN (Mr.), Legal Director, Swedish Intellectual Property Office, PRV, </w:t>
      </w:r>
      <w:proofErr w:type="spellStart"/>
      <w:r>
        <w:rPr>
          <w:iCs/>
        </w:rPr>
        <w:t>Söderhamn</w:t>
      </w:r>
      <w:proofErr w:type="spellEnd"/>
    </w:p>
    <w:p w14:paraId="574CCE7E" w14:textId="77777777" w:rsidR="008A3C22" w:rsidRDefault="008A3C22">
      <w:pPr>
        <w:spacing w:before="240" w:after="220"/>
        <w:rPr>
          <w:iCs/>
        </w:rPr>
      </w:pPr>
    </w:p>
    <w:p w14:paraId="1A8DA8F0" w14:textId="21155491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SUISSE/SWITZERLAND</w:t>
      </w:r>
    </w:p>
    <w:p w14:paraId="01BF21AA" w14:textId="2A8AD2F8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Thomas GÜRBER (Mr.), Ambassador, Permanent Mission, Federal Department of Foreign Affairs, Geneva</w:t>
      </w:r>
    </w:p>
    <w:p w14:paraId="640E6009" w14:textId="53A5CC69" w:rsidR="000C5ADD" w:rsidRPr="00E013F5" w:rsidRDefault="007F2DC1" w:rsidP="003619E5">
      <w:pPr>
        <w:spacing w:before="240" w:after="220"/>
        <w:rPr>
          <w:iCs/>
        </w:rPr>
      </w:pPr>
      <w:r w:rsidRPr="00E013F5">
        <w:rPr>
          <w:iCs/>
        </w:rPr>
        <w:t xml:space="preserve">Julien THÖNI (Mr.), </w:t>
      </w:r>
      <w:r w:rsidR="003619E5">
        <w:rPr>
          <w:iCs/>
        </w:rPr>
        <w:t>Ambassador, Permanent Mission, Federal Department of Foreign Affairs, Geneva</w:t>
      </w:r>
    </w:p>
    <w:p w14:paraId="47E739FF" w14:textId="1A9FB7FB" w:rsidR="000C5ADD" w:rsidRDefault="007F2DC1" w:rsidP="003619E5">
      <w:pPr>
        <w:spacing w:before="240" w:after="220"/>
        <w:rPr>
          <w:iCs/>
        </w:rPr>
      </w:pPr>
      <w:r w:rsidRPr="00E013F5">
        <w:rPr>
          <w:iCs/>
        </w:rPr>
        <w:t xml:space="preserve">Catherine CHAMMARTIN (Ms.), </w:t>
      </w:r>
      <w:r w:rsidR="003619E5" w:rsidRPr="003619E5">
        <w:rPr>
          <w:iCs/>
        </w:rPr>
        <w:t>Director, Swiss Federal Institute of Intellectual Property, Bern</w:t>
      </w:r>
    </w:p>
    <w:p w14:paraId="2BE0FC01" w14:textId="6AF3216D" w:rsidR="00E013F5" w:rsidRDefault="00E013F5" w:rsidP="00E013F5">
      <w:pPr>
        <w:spacing w:before="240" w:after="220"/>
        <w:rPr>
          <w:iCs/>
        </w:rPr>
      </w:pPr>
      <w:r>
        <w:rPr>
          <w:iCs/>
        </w:rPr>
        <w:t>Felix ADDOR (Mr.), Deputy Director General, Swiss Federal Institute of Intellectual Property, Bern</w:t>
      </w:r>
    </w:p>
    <w:p w14:paraId="3FE58C33" w14:textId="156FC775" w:rsidR="00E013F5" w:rsidRPr="00E013F5" w:rsidRDefault="00E013F5" w:rsidP="00E013F5">
      <w:pPr>
        <w:spacing w:before="240" w:after="220"/>
        <w:rPr>
          <w:iCs/>
        </w:rPr>
      </w:pPr>
      <w:r w:rsidRPr="00E013F5">
        <w:rPr>
          <w:iCs/>
        </w:rPr>
        <w:t xml:space="preserve">Nathalie HIRSIG (Ms.), </w:t>
      </w:r>
      <w:r w:rsidRPr="003619E5">
        <w:rPr>
          <w:iCs/>
        </w:rPr>
        <w:t xml:space="preserve">Deputy Director of Sustainable Development </w:t>
      </w:r>
      <w:r>
        <w:rPr>
          <w:iCs/>
        </w:rPr>
        <w:t>and</w:t>
      </w:r>
      <w:r w:rsidRPr="003619E5">
        <w:rPr>
          <w:iCs/>
        </w:rPr>
        <w:t xml:space="preserve"> International Cooperation, Swiss Federal Institute of Intellectual Property, Bern</w:t>
      </w:r>
    </w:p>
    <w:p w14:paraId="52CA21FC" w14:textId="37C3299D" w:rsidR="000C5ADD" w:rsidRDefault="007F2DC1" w:rsidP="00E013F5">
      <w:pPr>
        <w:spacing w:before="240" w:after="220"/>
        <w:rPr>
          <w:iCs/>
        </w:rPr>
      </w:pPr>
      <w:r>
        <w:rPr>
          <w:iCs/>
        </w:rPr>
        <w:t>Alexander PFISTER (Mr.), Head of Legal Services, Swiss Federal Institute of Intellectual Property, Bern</w:t>
      </w:r>
    </w:p>
    <w:p w14:paraId="53C0818D" w14:textId="25A665F9" w:rsidR="00E013F5" w:rsidRDefault="00E013F5" w:rsidP="00E013F5">
      <w:pPr>
        <w:spacing w:before="240" w:after="220"/>
        <w:rPr>
          <w:iCs/>
        </w:rPr>
      </w:pPr>
      <w:r>
        <w:rPr>
          <w:iCs/>
        </w:rPr>
        <w:t>Mathias SCHAELI (Mr.), Head of International Trade Relations, Swiss Federal Institute of Intellectual Property, Bern</w:t>
      </w:r>
    </w:p>
    <w:p w14:paraId="42B73148" w14:textId="27567D48" w:rsidR="00E013F5" w:rsidRDefault="00E013F5" w:rsidP="00E013F5">
      <w:pPr>
        <w:spacing w:before="240" w:after="220"/>
        <w:rPr>
          <w:iCs/>
        </w:rPr>
      </w:pPr>
      <w:r w:rsidRPr="00E013F5">
        <w:rPr>
          <w:iCs/>
        </w:rPr>
        <w:t xml:space="preserve">Ursula SIEGFRIED (Ms.), </w:t>
      </w:r>
      <w:r w:rsidRPr="003619E5">
        <w:rPr>
          <w:iCs/>
        </w:rPr>
        <w:t>Deputy Head of International Business Relations, Swiss Federal Institute of Intellectual Property, Bern</w:t>
      </w:r>
    </w:p>
    <w:p w14:paraId="6470A6C1" w14:textId="7C61D7DF" w:rsidR="000C5ADD" w:rsidRPr="00E013F5" w:rsidRDefault="007F2DC1" w:rsidP="003619E5">
      <w:pPr>
        <w:spacing w:before="240" w:after="220"/>
        <w:rPr>
          <w:iCs/>
        </w:rPr>
      </w:pPr>
      <w:r w:rsidRPr="00E013F5">
        <w:rPr>
          <w:iCs/>
        </w:rPr>
        <w:t xml:space="preserve">Charlotte BOULAY (Ms.), </w:t>
      </w:r>
      <w:r w:rsidR="003619E5" w:rsidRPr="003619E5">
        <w:rPr>
          <w:iCs/>
        </w:rPr>
        <w:t>Legal Advisor, Swiss Federal Institute of Intellectual Property, Bern</w:t>
      </w:r>
    </w:p>
    <w:p w14:paraId="4627CEAF" w14:textId="50A36EFC" w:rsidR="000C5ADD" w:rsidRDefault="007F2DC1" w:rsidP="003619E5">
      <w:pPr>
        <w:spacing w:before="240" w:after="220"/>
        <w:rPr>
          <w:iCs/>
        </w:rPr>
      </w:pPr>
      <w:r>
        <w:rPr>
          <w:iCs/>
        </w:rPr>
        <w:t xml:space="preserve">Christoph SPENNEMANN (Mr.), </w:t>
      </w:r>
      <w:r w:rsidR="003619E5" w:rsidRPr="003619E5">
        <w:rPr>
          <w:iCs/>
        </w:rPr>
        <w:t xml:space="preserve">Intellectual Property Officer, Swiss Federal Institute of Intellectual Property, Geneva </w:t>
      </w:r>
    </w:p>
    <w:p w14:paraId="595B106E" w14:textId="77777777" w:rsidR="000C5ADD" w:rsidRDefault="007F2DC1">
      <w:pPr>
        <w:spacing w:before="240" w:after="220"/>
        <w:rPr>
          <w:iCs/>
        </w:rPr>
      </w:pPr>
      <w:r>
        <w:rPr>
          <w:iCs/>
        </w:rPr>
        <w:t>Lars OLBERG (Mr.), Legal Adviser, Swiss Federal Institute of Intellectual Property, Bern</w:t>
      </w:r>
    </w:p>
    <w:p w14:paraId="22FA7F91" w14:textId="77777777" w:rsidR="000C5ADD" w:rsidRDefault="007F2DC1">
      <w:pPr>
        <w:spacing w:before="240" w:after="220"/>
        <w:rPr>
          <w:iCs/>
        </w:rPr>
      </w:pPr>
      <w:r>
        <w:rPr>
          <w:iCs/>
        </w:rPr>
        <w:t>Sibylle WENGER BERGER (Ms.), Legal Adviser, Swiss Federal Institute of Intellectual Property, Bern</w:t>
      </w:r>
    </w:p>
    <w:p w14:paraId="3CACF4C8" w14:textId="4D6C1DB5" w:rsidR="000C5ADD" w:rsidRPr="00E013F5" w:rsidRDefault="007F2DC1" w:rsidP="003619E5">
      <w:pPr>
        <w:spacing w:before="240" w:after="220"/>
        <w:rPr>
          <w:iCs/>
        </w:rPr>
      </w:pPr>
      <w:r w:rsidRPr="00E013F5">
        <w:rPr>
          <w:iCs/>
        </w:rPr>
        <w:t xml:space="preserve">Blerina MAZREKU (Ms.), </w:t>
      </w:r>
      <w:r w:rsidR="003619E5" w:rsidRPr="003619E5">
        <w:rPr>
          <w:iCs/>
        </w:rPr>
        <w:t xml:space="preserve">Legal Intern, Swiss Federal Institute of Intellectual Property, Bern </w:t>
      </w:r>
    </w:p>
    <w:p w14:paraId="26878038" w14:textId="47BC866A" w:rsidR="000C5ADD" w:rsidRPr="00E013F5" w:rsidRDefault="007F2DC1" w:rsidP="003619E5">
      <w:pPr>
        <w:spacing w:before="240" w:after="220"/>
        <w:rPr>
          <w:iCs/>
        </w:rPr>
      </w:pPr>
      <w:r w:rsidRPr="00E013F5">
        <w:rPr>
          <w:iCs/>
        </w:rPr>
        <w:t xml:space="preserve">Fernando Jesus CORONAS-CAGIATI DE MORGEN (Mr.), </w:t>
      </w:r>
      <w:r w:rsidR="003619E5" w:rsidRPr="003619E5">
        <w:rPr>
          <w:iCs/>
        </w:rPr>
        <w:t>International Intern, Swiss Federal Institute of Intellectual Property, Bern</w:t>
      </w:r>
    </w:p>
    <w:p w14:paraId="78A2C8B7" w14:textId="77777777" w:rsidR="008A3C22" w:rsidRPr="0014176C" w:rsidRDefault="008A3C22">
      <w:pPr>
        <w:spacing w:before="240" w:after="220"/>
      </w:pPr>
    </w:p>
    <w:p w14:paraId="332724D7" w14:textId="7E98AAF4" w:rsidR="000C5ADD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TADJIKISTAN</w:t>
      </w:r>
      <w:r w:rsidR="008A3C22">
        <w:rPr>
          <w:iCs/>
          <w:u w:val="single"/>
        </w:rPr>
        <w:t>/</w:t>
      </w:r>
      <w:r w:rsidRPr="008A3C22">
        <w:rPr>
          <w:iCs/>
          <w:u w:val="single"/>
        </w:rPr>
        <w:t>TAJIKISTAN</w:t>
      </w:r>
    </w:p>
    <w:p w14:paraId="55315DFC" w14:textId="3C6DA524" w:rsidR="00E013F5" w:rsidRPr="00E013F5" w:rsidRDefault="00E013F5" w:rsidP="00E013F5">
      <w:pPr>
        <w:spacing w:before="240" w:after="220"/>
        <w:rPr>
          <w:iCs/>
        </w:rPr>
      </w:pPr>
      <w:r>
        <w:rPr>
          <w:iCs/>
        </w:rPr>
        <w:t>Abdurahmon ABDURAHMONZODA (Mr.), Minister, Ministry of Economic Development and Trade, Dushanbe</w:t>
      </w:r>
    </w:p>
    <w:p w14:paraId="42790A24" w14:textId="77777777" w:rsidR="000C5ADD" w:rsidRDefault="007F2DC1">
      <w:pPr>
        <w:spacing w:before="240" w:after="220"/>
        <w:rPr>
          <w:iCs/>
        </w:rPr>
      </w:pPr>
      <w:r>
        <w:rPr>
          <w:iCs/>
        </w:rPr>
        <w:t>Mirzo ISMOILZODA (Mr.), Director, Patent Office of the Republic of Tajikistan, Dushanbe</w:t>
      </w:r>
    </w:p>
    <w:p w14:paraId="40A8B694" w14:textId="2197034C" w:rsidR="000C5ADD" w:rsidRDefault="007F2DC1">
      <w:pPr>
        <w:spacing w:before="240" w:after="220"/>
        <w:rPr>
          <w:iCs/>
        </w:rPr>
      </w:pPr>
      <w:r>
        <w:rPr>
          <w:iCs/>
        </w:rPr>
        <w:t>Firuz ODINAZODA (Mr.), Counsellor, Permanent Mission, Geneva</w:t>
      </w:r>
    </w:p>
    <w:p w14:paraId="0D289228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Zafari SULTONZODA (Mr.), Head of Division of the Cooperation with International Economic </w:t>
      </w:r>
      <w:proofErr w:type="spellStart"/>
      <w:r>
        <w:rPr>
          <w:iCs/>
        </w:rPr>
        <w:t>Organisations</w:t>
      </w:r>
      <w:proofErr w:type="spellEnd"/>
      <w:r>
        <w:rPr>
          <w:iCs/>
        </w:rPr>
        <w:t>, Ministry of Economic Development and Trade, Dushanbe</w:t>
      </w:r>
    </w:p>
    <w:p w14:paraId="090E7083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Parviz RAJABZODA (Mr.), First Deputy Director, Patent Office of Tajikistan, Dushanbe</w:t>
      </w:r>
    </w:p>
    <w:p w14:paraId="768ADFF3" w14:textId="77777777" w:rsidR="000C5ADD" w:rsidRDefault="007F2DC1">
      <w:pPr>
        <w:spacing w:before="240" w:after="220"/>
        <w:rPr>
          <w:iCs/>
        </w:rPr>
      </w:pPr>
      <w:r>
        <w:rPr>
          <w:iCs/>
        </w:rPr>
        <w:t>Firdavs SALIMZODA (Mr.), Head of Department, IP Office of Tajikistan, Dushanbe</w:t>
      </w:r>
    </w:p>
    <w:p w14:paraId="04681450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Shuhrat DAVLATZODA (Mr.), Head of Department of Secretariat, Ministry of Economic Development and Trade, Dushanbe</w:t>
      </w:r>
    </w:p>
    <w:p w14:paraId="4570025C" w14:textId="77777777" w:rsidR="008A3C22" w:rsidRDefault="008A3C22">
      <w:pPr>
        <w:spacing w:before="240" w:after="220"/>
        <w:rPr>
          <w:iCs/>
        </w:rPr>
      </w:pPr>
    </w:p>
    <w:p w14:paraId="1E04ED48" w14:textId="3F67DE3E" w:rsidR="000C5ADD" w:rsidRPr="008A3C22" w:rsidRDefault="007F2DC1">
      <w:pPr>
        <w:spacing w:before="240" w:after="220"/>
        <w:rPr>
          <w:iCs/>
          <w:u w:val="single"/>
          <w:lang w:val="fr-BE"/>
        </w:rPr>
      </w:pPr>
      <w:r w:rsidRPr="008A3C22">
        <w:rPr>
          <w:iCs/>
          <w:u w:val="single"/>
          <w:lang w:val="fr-BE"/>
        </w:rPr>
        <w:t>TCHAD/CHAD</w:t>
      </w:r>
    </w:p>
    <w:p w14:paraId="25871698" w14:textId="77777777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Cherif Ahmed SAAD (Mr.), Coordonnateur, SNL/OAPI, Ministère du Commerce et de l'Industrie, N'Djamena</w:t>
      </w:r>
    </w:p>
    <w:p w14:paraId="1EA92AC3" w14:textId="77777777" w:rsidR="008A3C22" w:rsidRPr="000F4D04" w:rsidRDefault="008A3C22">
      <w:pPr>
        <w:spacing w:before="240" w:after="220"/>
        <w:rPr>
          <w:iCs/>
          <w:lang w:val="fr-FR"/>
        </w:rPr>
      </w:pPr>
    </w:p>
    <w:p w14:paraId="659FA203" w14:textId="003DDEF2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THAÏLANDE/THAILAND</w:t>
      </w:r>
    </w:p>
    <w:p w14:paraId="1C786631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Kirida</w:t>
      </w:r>
      <w:proofErr w:type="spellEnd"/>
      <w:r>
        <w:rPr>
          <w:iCs/>
        </w:rPr>
        <w:t xml:space="preserve"> BHAOPICHITR (Ms.), Vice Minister for Commerce, Ministry of Commerce of Thailand, Nonthaburi</w:t>
      </w:r>
    </w:p>
    <w:p w14:paraId="627435E5" w14:textId="2038F1D6" w:rsidR="00E013F5" w:rsidRDefault="00E013F5" w:rsidP="00E013F5">
      <w:pPr>
        <w:spacing w:before="240" w:after="220"/>
        <w:rPr>
          <w:iCs/>
        </w:rPr>
      </w:pPr>
      <w:proofErr w:type="spellStart"/>
      <w:r>
        <w:rPr>
          <w:iCs/>
        </w:rPr>
        <w:t>Pimchanok</w:t>
      </w:r>
      <w:proofErr w:type="spellEnd"/>
      <w:r>
        <w:rPr>
          <w:iCs/>
        </w:rPr>
        <w:t xml:space="preserve"> PITFIELD (Ms.), Ambassador, Permanent Mission, Geneva</w:t>
      </w:r>
    </w:p>
    <w:p w14:paraId="3F683383" w14:textId="5DF86AD5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Sirapat</w:t>
      </w:r>
      <w:proofErr w:type="spellEnd"/>
      <w:r>
        <w:rPr>
          <w:iCs/>
        </w:rPr>
        <w:t xml:space="preserve"> VAJRAPHAI (Mr.), Minister, Permanent Mission, Geneva</w:t>
      </w:r>
    </w:p>
    <w:p w14:paraId="6747A14B" w14:textId="20ADA6A3" w:rsidR="00E013F5" w:rsidRDefault="00E013F5" w:rsidP="00E013F5">
      <w:pPr>
        <w:spacing w:before="240" w:after="220"/>
        <w:rPr>
          <w:iCs/>
        </w:rPr>
      </w:pPr>
      <w:proofErr w:type="spellStart"/>
      <w:r>
        <w:rPr>
          <w:iCs/>
        </w:rPr>
        <w:t>Auramon</w:t>
      </w:r>
      <w:proofErr w:type="spellEnd"/>
      <w:r>
        <w:rPr>
          <w:iCs/>
        </w:rPr>
        <w:t xml:space="preserve"> SUPTHAWEETHUM (Ms.), Director General of Department of Intellectual Property of Thailand, Ministry of Commerce of Thailand, Nonthaburi</w:t>
      </w:r>
    </w:p>
    <w:p w14:paraId="1B926942" w14:textId="65D82A83" w:rsidR="000C5ADD" w:rsidRDefault="007F2DC1">
      <w:pPr>
        <w:spacing w:before="240" w:after="220"/>
        <w:rPr>
          <w:iCs/>
        </w:rPr>
      </w:pPr>
      <w:r>
        <w:rPr>
          <w:iCs/>
        </w:rPr>
        <w:t>Jirapatch CHANTRAKLUM (Mr.), Counsellor, Permanent Mission, Geneva</w:t>
      </w:r>
    </w:p>
    <w:p w14:paraId="7CE4E2C7" w14:textId="79DD3EBF" w:rsidR="00E013F5" w:rsidRDefault="00E013F5" w:rsidP="00E013F5">
      <w:pPr>
        <w:spacing w:before="240" w:after="220"/>
        <w:rPr>
          <w:iCs/>
        </w:rPr>
      </w:pPr>
      <w:proofErr w:type="spellStart"/>
      <w:r>
        <w:rPr>
          <w:iCs/>
        </w:rPr>
        <w:t>Therdtum</w:t>
      </w:r>
      <w:proofErr w:type="spellEnd"/>
      <w:r>
        <w:rPr>
          <w:iCs/>
        </w:rPr>
        <w:t xml:space="preserve"> THAIVEST (Mr.), Senior Professional Trade Officer, Department of Intellectual Property, Ministry of Commerce, Nonthaburi</w:t>
      </w:r>
    </w:p>
    <w:p w14:paraId="1812CC7C" w14:textId="77777777" w:rsidR="000C5ADD" w:rsidRDefault="007F2DC1">
      <w:pPr>
        <w:spacing w:before="240" w:after="220"/>
        <w:rPr>
          <w:iCs/>
        </w:rPr>
      </w:pPr>
      <w:r>
        <w:rPr>
          <w:iCs/>
        </w:rPr>
        <w:t>Pattarapong PUMALEE (Mr.), Professional Trade Officer, Department of Intellectual Property, Ministry of Commerce, Nonthaburi</w:t>
      </w:r>
    </w:p>
    <w:p w14:paraId="033BEC99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Rattanisa</w:t>
      </w:r>
      <w:proofErr w:type="spellEnd"/>
      <w:r>
        <w:rPr>
          <w:iCs/>
        </w:rPr>
        <w:t xml:space="preserve"> SUPHACHATURAS (Ms.), Legal Officer, Department of Intellectual Property, Ministry of Commerce, Bangkok</w:t>
      </w:r>
    </w:p>
    <w:p w14:paraId="3352BCE7" w14:textId="77777777" w:rsidR="000C5ADD" w:rsidRDefault="007F2DC1">
      <w:pPr>
        <w:spacing w:before="240" w:after="220"/>
        <w:rPr>
          <w:iCs/>
        </w:rPr>
      </w:pPr>
      <w:r>
        <w:rPr>
          <w:iCs/>
        </w:rPr>
        <w:t>Thananya NARAPONG (Ms.), Trade Officer, Practitioner Level, Department of Intellectual Property, Ministry of Commerce, Nonthaburi</w:t>
      </w:r>
    </w:p>
    <w:p w14:paraId="571ECA5E" w14:textId="77777777" w:rsidR="008A3C22" w:rsidRDefault="008A3C22">
      <w:pPr>
        <w:spacing w:before="240" w:after="220"/>
        <w:rPr>
          <w:iCs/>
        </w:rPr>
      </w:pPr>
    </w:p>
    <w:p w14:paraId="27A33FB2" w14:textId="77777777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TIMOR-LESTE</w:t>
      </w:r>
    </w:p>
    <w:p w14:paraId="406B0AA0" w14:textId="03046C1A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Filipus</w:t>
      </w:r>
      <w:proofErr w:type="spellEnd"/>
      <w:r>
        <w:rPr>
          <w:iCs/>
        </w:rPr>
        <w:t xml:space="preserve"> Nino PEREIRA (Mr.), Minister of Commerce and Industry, Ministry of Commerce and Industry, Dili</w:t>
      </w:r>
    </w:p>
    <w:p w14:paraId="09455334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António CONCEIÇÃO (Mr.), Ambassador and Permanent Representative, Permanent Mission, Geneva</w:t>
      </w:r>
    </w:p>
    <w:p w14:paraId="55A3D7B2" w14:textId="7553C5CA" w:rsidR="00E013F5" w:rsidRDefault="00E013F5" w:rsidP="00E013F5">
      <w:pPr>
        <w:spacing w:before="240" w:after="220"/>
        <w:rPr>
          <w:iCs/>
        </w:rPr>
      </w:pPr>
      <w:r>
        <w:rPr>
          <w:iCs/>
        </w:rPr>
        <w:t>Jorge FERREIRA (Mr.), General Director, Ministry of Commerce and Industry, Dili</w:t>
      </w:r>
    </w:p>
    <w:p w14:paraId="0C6D6EC2" w14:textId="4AB79192" w:rsidR="00E013F5" w:rsidRDefault="00E013F5" w:rsidP="00E013F5">
      <w:pPr>
        <w:spacing w:before="240" w:after="220"/>
        <w:rPr>
          <w:iCs/>
        </w:rPr>
      </w:pPr>
      <w:r>
        <w:rPr>
          <w:iCs/>
        </w:rPr>
        <w:t>Immanuel de Araujo MENDONCA (Mr.), National Director, Ministry of Commerce and Industry, Dili</w:t>
      </w:r>
    </w:p>
    <w:p w14:paraId="76B283EF" w14:textId="77777777" w:rsidR="000C5ADD" w:rsidRDefault="007F2DC1">
      <w:pPr>
        <w:spacing w:before="240" w:after="220"/>
        <w:rPr>
          <w:iCs/>
        </w:rPr>
      </w:pPr>
      <w:r>
        <w:rPr>
          <w:iCs/>
        </w:rPr>
        <w:t>Atanasia PIRES (Ms.), Counsellor, Permanent Mission of Timor-Leste, Geneva</w:t>
      </w:r>
    </w:p>
    <w:p w14:paraId="3FA3B4A1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Francisco SOARES (Mr.), Advisor, MCI, Dili</w:t>
      </w:r>
    </w:p>
    <w:p w14:paraId="5B93820A" w14:textId="77777777" w:rsidR="000C5ADD" w:rsidRDefault="007F2DC1">
      <w:pPr>
        <w:spacing w:before="240" w:after="220"/>
        <w:rPr>
          <w:iCs/>
        </w:rPr>
      </w:pPr>
      <w:r>
        <w:rPr>
          <w:iCs/>
        </w:rPr>
        <w:t>Joana SANTOS (Ms.), Legal Adviser, Permanent Mission, Geneva</w:t>
      </w:r>
    </w:p>
    <w:p w14:paraId="40DC8BE7" w14:textId="7A0B76F7" w:rsidR="00E013F5" w:rsidRDefault="00E013F5" w:rsidP="00E013F5">
      <w:pPr>
        <w:spacing w:before="240" w:after="220"/>
        <w:rPr>
          <w:iCs/>
        </w:rPr>
      </w:pPr>
      <w:r>
        <w:rPr>
          <w:iCs/>
        </w:rPr>
        <w:t>Leandro AMARAL (Mr.), First Secretary, Permanent Mission, Geneva</w:t>
      </w:r>
    </w:p>
    <w:p w14:paraId="752D0438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Recardina</w:t>
      </w:r>
      <w:proofErr w:type="spellEnd"/>
      <w:r>
        <w:rPr>
          <w:iCs/>
        </w:rPr>
        <w:t xml:space="preserve"> Liliyana DA SILVA (Ms.), Intellectual Property Adviser, Ministry of Commerce and Industry, Dili</w:t>
      </w:r>
    </w:p>
    <w:p w14:paraId="700B208E" w14:textId="3D8C2CBF" w:rsidR="000C5ADD" w:rsidRDefault="007F2DC1">
      <w:pPr>
        <w:spacing w:before="240" w:after="220"/>
        <w:rPr>
          <w:iCs/>
        </w:rPr>
      </w:pPr>
      <w:r>
        <w:rPr>
          <w:iCs/>
        </w:rPr>
        <w:t>Crisostomo CASTRO MARTINS (Mr.), Third Secretary, Permanent Mission</w:t>
      </w:r>
      <w:r w:rsidR="00E013F5">
        <w:rPr>
          <w:iCs/>
        </w:rPr>
        <w:t>,</w:t>
      </w:r>
      <w:r>
        <w:rPr>
          <w:iCs/>
        </w:rPr>
        <w:t xml:space="preserve"> Geneva</w:t>
      </w:r>
    </w:p>
    <w:p w14:paraId="1DFD3414" w14:textId="77777777" w:rsidR="000C5ADD" w:rsidRPr="000F4D04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Liliyana Ricardina DA SILVA (Ms.), Advisor, Ministry of Commerce, Dili</w:t>
      </w:r>
    </w:p>
    <w:p w14:paraId="43617DDA" w14:textId="77777777" w:rsidR="000C5ADD" w:rsidRDefault="007F2DC1">
      <w:pPr>
        <w:spacing w:before="240" w:after="220"/>
        <w:rPr>
          <w:iCs/>
          <w:lang w:val="it-IT"/>
        </w:rPr>
      </w:pPr>
      <w:r w:rsidRPr="000F4D04">
        <w:rPr>
          <w:iCs/>
          <w:lang w:val="it-IT"/>
        </w:rPr>
        <w:t>Natalino Castro FATIMA (Mr.), Protocol, Ministry of Commerce, Dili</w:t>
      </w:r>
    </w:p>
    <w:p w14:paraId="4C9E9EC1" w14:textId="77777777" w:rsidR="008A3C22" w:rsidRPr="000F4D04" w:rsidRDefault="008A3C22">
      <w:pPr>
        <w:spacing w:before="240" w:after="220"/>
        <w:rPr>
          <w:iCs/>
          <w:lang w:val="it-IT"/>
        </w:rPr>
      </w:pPr>
    </w:p>
    <w:p w14:paraId="6C765D6C" w14:textId="77777777" w:rsidR="000C5ADD" w:rsidRPr="008A3C22" w:rsidRDefault="007F2DC1">
      <w:pPr>
        <w:spacing w:before="240" w:after="220"/>
        <w:rPr>
          <w:iCs/>
          <w:u w:val="single"/>
          <w:lang w:val="fr-BE"/>
        </w:rPr>
      </w:pPr>
      <w:r w:rsidRPr="008A3C22">
        <w:rPr>
          <w:iCs/>
          <w:u w:val="single"/>
          <w:lang w:val="fr-BE"/>
        </w:rPr>
        <w:t>TOGO</w:t>
      </w:r>
    </w:p>
    <w:p w14:paraId="5924FF51" w14:textId="396768DD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Adja TCHANDIKOU (M</w:t>
      </w:r>
      <w:r w:rsidR="00E013F5">
        <w:rPr>
          <w:iCs/>
          <w:lang w:val="fr-FR"/>
        </w:rPr>
        <w:t>me</w:t>
      </w:r>
      <w:r w:rsidR="003619E5">
        <w:rPr>
          <w:iCs/>
          <w:lang w:val="fr-FR"/>
        </w:rPr>
        <w:t>)</w:t>
      </w:r>
      <w:r w:rsidR="00E013F5">
        <w:rPr>
          <w:iCs/>
          <w:lang w:val="fr-FR"/>
        </w:rPr>
        <w:t xml:space="preserve"> </w:t>
      </w:r>
      <w:r w:rsidRPr="000F4D04">
        <w:rPr>
          <w:iCs/>
          <w:lang w:val="fr-FR"/>
        </w:rPr>
        <w:t>Directrice, Institut national de la propriété industrielle et de la technologie (INPIT), Ministère délégué chargé de la promotion des investissements et de la souveraineté économique, Lomé</w:t>
      </w:r>
    </w:p>
    <w:p w14:paraId="592E115B" w14:textId="6E5E82E8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Mouhamed Nour-Dine ASSINDOH (M.), Ministre conseiller, Ambassade et Mission </w:t>
      </w:r>
      <w:proofErr w:type="gramStart"/>
      <w:r w:rsidRPr="000F4D04">
        <w:rPr>
          <w:iCs/>
          <w:lang w:val="fr-FR"/>
        </w:rPr>
        <w:t>permanente ,</w:t>
      </w:r>
      <w:proofErr w:type="gramEnd"/>
      <w:r w:rsidRPr="000F4D04">
        <w:rPr>
          <w:iCs/>
          <w:lang w:val="fr-FR"/>
        </w:rPr>
        <w:t xml:space="preserve"> Genève</w:t>
      </w:r>
    </w:p>
    <w:p w14:paraId="78AD8F05" w14:textId="7E77D019" w:rsidR="000C5ADD" w:rsidRPr="00E013F5" w:rsidRDefault="007F2DC1" w:rsidP="00D03181">
      <w:pPr>
        <w:spacing w:before="240" w:after="220"/>
        <w:rPr>
          <w:lang w:val="fr-FR"/>
        </w:rPr>
      </w:pPr>
      <w:r w:rsidRPr="00E013F5">
        <w:rPr>
          <w:lang w:val="fr-FR"/>
        </w:rPr>
        <w:t xml:space="preserve">Badibalaki WEMBIE (M.), Chargé d'Affaires </w:t>
      </w:r>
      <w:proofErr w:type="spellStart"/>
      <w:r w:rsidRPr="00E013F5">
        <w:rPr>
          <w:lang w:val="fr-FR"/>
        </w:rPr>
        <w:t>a.i</w:t>
      </w:r>
      <w:proofErr w:type="spellEnd"/>
      <w:r w:rsidRPr="00E013F5">
        <w:rPr>
          <w:lang w:val="fr-FR"/>
        </w:rPr>
        <w:t xml:space="preserve">., </w:t>
      </w:r>
      <w:r w:rsidR="00D03181" w:rsidRPr="00E013F5">
        <w:rPr>
          <w:lang w:val="fr-FR"/>
        </w:rPr>
        <w:t xml:space="preserve">Mission permanente, </w:t>
      </w:r>
      <w:r w:rsidRPr="00E013F5">
        <w:rPr>
          <w:lang w:val="fr-FR"/>
        </w:rPr>
        <w:t>Genève</w:t>
      </w:r>
    </w:p>
    <w:p w14:paraId="50C94CF3" w14:textId="77777777" w:rsidR="008A3C22" w:rsidRPr="00E013F5" w:rsidRDefault="008A3C22">
      <w:pPr>
        <w:spacing w:before="240" w:after="220"/>
        <w:rPr>
          <w:lang w:val="fr-FR"/>
        </w:rPr>
      </w:pPr>
    </w:p>
    <w:p w14:paraId="00E94593" w14:textId="2E295051" w:rsidR="000C5ADD" w:rsidRPr="008A3C22" w:rsidRDefault="007F2DC1">
      <w:pPr>
        <w:spacing w:before="240" w:after="220"/>
        <w:rPr>
          <w:iCs/>
          <w:u w:val="single"/>
        </w:rPr>
      </w:pPr>
      <w:r w:rsidRPr="008A3C22">
        <w:rPr>
          <w:iCs/>
          <w:u w:val="single"/>
        </w:rPr>
        <w:t>TRINITÉ-ET-TOBAGO/TRINIDAD AND TOBAGO</w:t>
      </w:r>
    </w:p>
    <w:p w14:paraId="5D3D1C76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Saddam HOSEIN (Mr.), Minister of Land and Legal Affairs and Minister in the Ministry of Agriculture and Fisheries, Ministry of Land and Legal Affairs, Port of Spain</w:t>
      </w:r>
    </w:p>
    <w:p w14:paraId="7F37FF55" w14:textId="77777777" w:rsidR="000C5ADD" w:rsidRDefault="007F2DC1">
      <w:pPr>
        <w:spacing w:before="240" w:after="220"/>
        <w:rPr>
          <w:iCs/>
        </w:rPr>
      </w:pPr>
      <w:r>
        <w:rPr>
          <w:iCs/>
        </w:rPr>
        <w:t>Regan ASGARALI (Mr.), Controller, Intellectual Property Office, Ministry of Land and Legal Affairs, Port of Spain</w:t>
      </w:r>
    </w:p>
    <w:p w14:paraId="05A05083" w14:textId="5804BE2A" w:rsidR="000C5ADD" w:rsidRDefault="007F2DC1">
      <w:pPr>
        <w:spacing w:before="240" w:after="220"/>
        <w:rPr>
          <w:iCs/>
        </w:rPr>
      </w:pPr>
      <w:r>
        <w:rPr>
          <w:iCs/>
        </w:rPr>
        <w:t>Nickesha SMITH (Ms.), First Secretary, Permanent Mission, Geneva</w:t>
      </w:r>
    </w:p>
    <w:p w14:paraId="2E1EEBD9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Chamyantie</w:t>
      </w:r>
      <w:proofErr w:type="spellEnd"/>
      <w:r>
        <w:rPr>
          <w:iCs/>
        </w:rPr>
        <w:t xml:space="preserve"> LAL (Ms.), Counsellor/Chargé </w:t>
      </w:r>
      <w:proofErr w:type="spellStart"/>
      <w:r>
        <w:rPr>
          <w:iCs/>
        </w:rPr>
        <w:t>d'Affaires</w:t>
      </w:r>
      <w:proofErr w:type="spellEnd"/>
      <w:r>
        <w:rPr>
          <w:iCs/>
        </w:rPr>
        <w:t>, Ministry of Foreign and CARICOM Affairs, Geneva</w:t>
      </w:r>
    </w:p>
    <w:p w14:paraId="491BEEE0" w14:textId="6659B374" w:rsidR="000C5ADD" w:rsidRPr="0014176C" w:rsidRDefault="007F2DC1">
      <w:pPr>
        <w:spacing w:before="240" w:after="220"/>
        <w:rPr>
          <w:iCs/>
          <w:u w:val="single"/>
          <w:lang w:val="fr-FR"/>
        </w:rPr>
      </w:pPr>
      <w:r w:rsidRPr="0014176C">
        <w:rPr>
          <w:iCs/>
          <w:u w:val="single"/>
          <w:lang w:val="fr-FR"/>
        </w:rPr>
        <w:t>TUNISIE/TUNISIA</w:t>
      </w:r>
    </w:p>
    <w:p w14:paraId="602F477B" w14:textId="2BC54D72" w:rsidR="000C5ADD" w:rsidRPr="0014176C" w:rsidRDefault="007F2DC1">
      <w:pPr>
        <w:spacing w:before="240" w:after="220"/>
        <w:rPr>
          <w:iCs/>
          <w:lang w:val="fr-FR"/>
        </w:rPr>
      </w:pPr>
      <w:r w:rsidRPr="0014176C">
        <w:rPr>
          <w:iCs/>
          <w:lang w:val="fr-FR"/>
        </w:rPr>
        <w:t xml:space="preserve">Wadie BEN CHEIKH (M.), Chargé d'affaires </w:t>
      </w:r>
      <w:proofErr w:type="spellStart"/>
      <w:r w:rsidRPr="0014176C">
        <w:rPr>
          <w:iCs/>
          <w:lang w:val="fr-FR"/>
        </w:rPr>
        <w:t>a.i</w:t>
      </w:r>
      <w:proofErr w:type="spellEnd"/>
      <w:r w:rsidRPr="0014176C">
        <w:rPr>
          <w:iCs/>
          <w:lang w:val="fr-FR"/>
        </w:rPr>
        <w:t>., Permanent Mission</w:t>
      </w:r>
      <w:r w:rsidR="00A30B3C" w:rsidRPr="0014176C">
        <w:rPr>
          <w:iCs/>
          <w:lang w:val="fr-FR"/>
        </w:rPr>
        <w:t xml:space="preserve">, </w:t>
      </w:r>
      <w:r w:rsidRPr="0014176C">
        <w:rPr>
          <w:iCs/>
          <w:lang w:val="fr-FR"/>
        </w:rPr>
        <w:t>Geneva</w:t>
      </w:r>
    </w:p>
    <w:p w14:paraId="28E10804" w14:textId="4B38CDE1" w:rsidR="000C5ADD" w:rsidRPr="000F4D04" w:rsidRDefault="007F2DC1">
      <w:pPr>
        <w:spacing w:before="240" w:after="220"/>
        <w:rPr>
          <w:iCs/>
          <w:lang w:val="fr-FR"/>
        </w:rPr>
      </w:pPr>
      <w:proofErr w:type="spellStart"/>
      <w:r w:rsidRPr="000F4D04">
        <w:rPr>
          <w:iCs/>
          <w:lang w:val="fr-FR"/>
        </w:rPr>
        <w:t>Nafaa</w:t>
      </w:r>
      <w:proofErr w:type="spellEnd"/>
      <w:r w:rsidRPr="000F4D04">
        <w:rPr>
          <w:iCs/>
          <w:lang w:val="fr-FR"/>
        </w:rPr>
        <w:t xml:space="preserve"> BOUTITI (M.), Directeur Général, INNORPI, </w:t>
      </w:r>
      <w:proofErr w:type="gramStart"/>
      <w:r w:rsidRPr="000F4D04">
        <w:rPr>
          <w:iCs/>
          <w:lang w:val="fr-FR"/>
        </w:rPr>
        <w:t>Ministère de l'Industrie</w:t>
      </w:r>
      <w:proofErr w:type="gramEnd"/>
      <w:r w:rsidRPr="000F4D04">
        <w:rPr>
          <w:iCs/>
          <w:lang w:val="fr-FR"/>
        </w:rPr>
        <w:t>, des Mines et de l'Énergie / INNORPI, Tunis</w:t>
      </w:r>
    </w:p>
    <w:p w14:paraId="659D005C" w14:textId="557750B5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Raoudha MANSOUR (M</w:t>
      </w:r>
      <w:r w:rsidR="00757190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757190">
        <w:rPr>
          <w:iCs/>
          <w:lang w:val="fr-FR"/>
        </w:rPr>
        <w:t>c</w:t>
      </w:r>
      <w:r w:rsidRPr="000F4D04">
        <w:rPr>
          <w:iCs/>
          <w:lang w:val="fr-FR"/>
        </w:rPr>
        <w:t>hef</w:t>
      </w:r>
      <w:r w:rsidR="00757190">
        <w:rPr>
          <w:iCs/>
          <w:lang w:val="fr-FR"/>
        </w:rPr>
        <w:t>fe</w:t>
      </w:r>
      <w:r w:rsidRPr="000F4D04">
        <w:rPr>
          <w:iCs/>
          <w:lang w:val="fr-FR"/>
        </w:rPr>
        <w:t xml:space="preserve"> de Service, Ministère du Tourisme et de l'artisanat, Den</w:t>
      </w:r>
      <w:r w:rsidR="00211315">
        <w:rPr>
          <w:iCs/>
          <w:lang w:val="fr-FR"/>
        </w:rPr>
        <w:t xml:space="preserve"> </w:t>
      </w:r>
      <w:proofErr w:type="spellStart"/>
      <w:r w:rsidR="00211315">
        <w:rPr>
          <w:iCs/>
          <w:lang w:val="fr-FR"/>
        </w:rPr>
        <w:t>D</w:t>
      </w:r>
      <w:r w:rsidRPr="000F4D04">
        <w:rPr>
          <w:iCs/>
          <w:lang w:val="fr-FR"/>
        </w:rPr>
        <w:t>en</w:t>
      </w:r>
      <w:proofErr w:type="spellEnd"/>
    </w:p>
    <w:p w14:paraId="660D3C40" w14:textId="1C2CB61E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Zeineb LETAIEF (M</w:t>
      </w:r>
      <w:r w:rsidR="00211315">
        <w:rPr>
          <w:iCs/>
          <w:lang w:val="fr-FR"/>
        </w:rPr>
        <w:t>me</w:t>
      </w:r>
      <w:r w:rsidRPr="000F4D04">
        <w:rPr>
          <w:iCs/>
          <w:lang w:val="fr-FR"/>
        </w:rPr>
        <w:t xml:space="preserve">), </w:t>
      </w:r>
      <w:r w:rsidR="00757190">
        <w:rPr>
          <w:iCs/>
          <w:lang w:val="fr-FR"/>
        </w:rPr>
        <w:t>p</w:t>
      </w:r>
      <w:r w:rsidRPr="000F4D04">
        <w:rPr>
          <w:iCs/>
          <w:lang w:val="fr-FR"/>
        </w:rPr>
        <w:t>remière Secrétaire, Mission Permanente, Genève</w:t>
      </w:r>
    </w:p>
    <w:p w14:paraId="43528517" w14:textId="5EA8B477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lastRenderedPageBreak/>
        <w:t xml:space="preserve">Hatem LANDOULSI (M.), </w:t>
      </w:r>
      <w:r w:rsidR="00757190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irecteur Général, </w:t>
      </w:r>
      <w:r w:rsidR="00757190">
        <w:rPr>
          <w:iCs/>
          <w:lang w:val="fr-FR"/>
        </w:rPr>
        <w:t xml:space="preserve">Direction Générale </w:t>
      </w:r>
      <w:r w:rsidRPr="000F4D04">
        <w:rPr>
          <w:iCs/>
          <w:lang w:val="fr-FR"/>
        </w:rPr>
        <w:t>des Affaires Multilatérales, des Affaires Étrangères de la Migration et des Tunisiens à l'Étranger, Tunis</w:t>
      </w:r>
    </w:p>
    <w:p w14:paraId="424BE377" w14:textId="326DDE56" w:rsidR="000C5ADD" w:rsidRPr="000F4D04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Mounira BEN ALAYA VV SAHBI (M.), </w:t>
      </w:r>
      <w:r w:rsidR="00757190">
        <w:rPr>
          <w:iCs/>
          <w:lang w:val="fr-FR"/>
        </w:rPr>
        <w:t>a</w:t>
      </w:r>
      <w:r w:rsidRPr="000F4D04">
        <w:rPr>
          <w:iCs/>
          <w:lang w:val="fr-FR"/>
        </w:rPr>
        <w:t>rtisane, Office National de l'Artisanat, Tunis</w:t>
      </w:r>
    </w:p>
    <w:p w14:paraId="6388CDD8" w14:textId="5D6012E2" w:rsidR="000C5ADD" w:rsidRDefault="007F2DC1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 xml:space="preserve">Rym MARNISSI (Ms.), </w:t>
      </w:r>
      <w:r w:rsidR="00757190">
        <w:rPr>
          <w:iCs/>
          <w:lang w:val="fr-FR"/>
        </w:rPr>
        <w:t>d</w:t>
      </w:r>
      <w:r w:rsidRPr="000F4D04">
        <w:rPr>
          <w:iCs/>
          <w:lang w:val="fr-FR"/>
        </w:rPr>
        <w:t xml:space="preserve">irectrice de la qualité – ONAT, Ministère du tourisme, Cité </w:t>
      </w:r>
      <w:proofErr w:type="spellStart"/>
      <w:r w:rsidR="00211315">
        <w:rPr>
          <w:iCs/>
          <w:lang w:val="fr-FR"/>
        </w:rPr>
        <w:t>E</w:t>
      </w:r>
      <w:r w:rsidRPr="000F4D04">
        <w:rPr>
          <w:iCs/>
          <w:lang w:val="fr-FR"/>
        </w:rPr>
        <w:t>ttahrir</w:t>
      </w:r>
      <w:proofErr w:type="spellEnd"/>
    </w:p>
    <w:p w14:paraId="7BD8FE18" w14:textId="77777777" w:rsidR="00964569" w:rsidRPr="000F4D04" w:rsidRDefault="00964569">
      <w:pPr>
        <w:spacing w:before="240" w:after="220"/>
        <w:rPr>
          <w:iCs/>
          <w:lang w:val="fr-FR"/>
        </w:rPr>
      </w:pPr>
    </w:p>
    <w:p w14:paraId="1E5FF923" w14:textId="16EE6D0E" w:rsidR="000C5ADD" w:rsidRPr="00964569" w:rsidRDefault="007F2DC1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TURKMÉNISTAN/TURKMENISTAN</w:t>
      </w:r>
    </w:p>
    <w:p w14:paraId="4312FD6F" w14:textId="77777777" w:rsidR="000C5ADD" w:rsidRDefault="007F2DC1">
      <w:pPr>
        <w:spacing w:before="240" w:after="220"/>
        <w:rPr>
          <w:iCs/>
        </w:rPr>
      </w:pPr>
      <w:r>
        <w:rPr>
          <w:iCs/>
        </w:rPr>
        <w:t>Ata ANNANIYAZOV (Mr.), Head, State Service for Intellectual Property, Ministry of Finance and Economy of Turkmenistan, Ashgabat</w:t>
      </w:r>
    </w:p>
    <w:p w14:paraId="49272887" w14:textId="6EA7495A" w:rsidR="000C5ADD" w:rsidRDefault="007F2DC1">
      <w:pPr>
        <w:spacing w:before="240" w:after="220"/>
        <w:rPr>
          <w:iCs/>
        </w:rPr>
      </w:pPr>
      <w:r>
        <w:rPr>
          <w:iCs/>
        </w:rPr>
        <w:t xml:space="preserve">Dovlet CHOTBAYEV (Mr.), </w:t>
      </w:r>
      <w:r w:rsidR="00344546">
        <w:rPr>
          <w:iCs/>
        </w:rPr>
        <w:t>Fir</w:t>
      </w:r>
      <w:r>
        <w:rPr>
          <w:iCs/>
        </w:rPr>
        <w:t>st Secretary of the International Organizations Department, Ministry of Foreign Affairs, Ashgabat</w:t>
      </w:r>
    </w:p>
    <w:p w14:paraId="41D785AF" w14:textId="77777777" w:rsidR="000C5ADD" w:rsidRDefault="007F2DC1">
      <w:pPr>
        <w:spacing w:before="240" w:after="220"/>
        <w:rPr>
          <w:iCs/>
        </w:rPr>
      </w:pPr>
      <w:r>
        <w:rPr>
          <w:iCs/>
        </w:rPr>
        <w:t>Mekan BABAYEV (Mr.), Head of international department, National Center of trade unions of Turkmenistan, Ashgabat</w:t>
      </w:r>
    </w:p>
    <w:p w14:paraId="59147C69" w14:textId="77777777" w:rsidR="00964569" w:rsidRDefault="00964569">
      <w:pPr>
        <w:spacing w:before="240" w:after="220"/>
        <w:rPr>
          <w:iCs/>
        </w:rPr>
      </w:pPr>
    </w:p>
    <w:p w14:paraId="29F169C3" w14:textId="620BABA6" w:rsidR="000C5ADD" w:rsidRPr="00964569" w:rsidRDefault="007F2DC1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TÜRK</w:t>
      </w:r>
      <w:r w:rsidR="004E121E" w:rsidRPr="004E121E">
        <w:rPr>
          <w:iCs/>
          <w:u w:val="single"/>
        </w:rPr>
        <w:t>İ</w:t>
      </w:r>
      <w:r w:rsidRPr="00964569">
        <w:rPr>
          <w:iCs/>
          <w:u w:val="single"/>
        </w:rPr>
        <w:t>YE</w:t>
      </w:r>
    </w:p>
    <w:p w14:paraId="1EF399B3" w14:textId="74C4DDDC" w:rsidR="000C5ADD" w:rsidRDefault="007F2DC1">
      <w:pPr>
        <w:spacing w:before="240" w:after="220"/>
        <w:rPr>
          <w:iCs/>
        </w:rPr>
      </w:pPr>
      <w:r>
        <w:rPr>
          <w:iCs/>
        </w:rPr>
        <w:t>Hakan ÇAKIL (Mr.), Ambassador, Permanent Representative, Permanent Mission, Geneva</w:t>
      </w:r>
    </w:p>
    <w:p w14:paraId="20CA6B22" w14:textId="77777777" w:rsidR="000C5ADD" w:rsidRDefault="007F2DC1">
      <w:pPr>
        <w:spacing w:before="240" w:after="220"/>
        <w:rPr>
          <w:iCs/>
        </w:rPr>
      </w:pPr>
      <w:r>
        <w:rPr>
          <w:iCs/>
        </w:rPr>
        <w:t>M. Zeki DURAK (Mr.), President, Turkish Patent and Trademark Office (TÜRKPATENT), Ankara</w:t>
      </w:r>
    </w:p>
    <w:p w14:paraId="317FA986" w14:textId="2238B800" w:rsidR="000C5ADD" w:rsidRDefault="007F2DC1">
      <w:pPr>
        <w:spacing w:before="240" w:after="220"/>
        <w:rPr>
          <w:iCs/>
        </w:rPr>
      </w:pPr>
      <w:r>
        <w:rPr>
          <w:iCs/>
        </w:rPr>
        <w:t>Belgin ASLAN (Ms.), Coord</w:t>
      </w:r>
      <w:r w:rsidR="00344546">
        <w:rPr>
          <w:iCs/>
        </w:rPr>
        <w:t>inator</w:t>
      </w:r>
      <w:r>
        <w:rPr>
          <w:iCs/>
        </w:rPr>
        <w:t>, DG Copyright, Ministry of Culture and Tourism, Ankara</w:t>
      </w:r>
    </w:p>
    <w:p w14:paraId="7DD8D7B5" w14:textId="77777777" w:rsidR="000C5ADD" w:rsidRDefault="007F2DC1">
      <w:pPr>
        <w:spacing w:before="240" w:after="220"/>
        <w:rPr>
          <w:iCs/>
        </w:rPr>
      </w:pPr>
      <w:r>
        <w:rPr>
          <w:iCs/>
        </w:rPr>
        <w:t>Mervenur ŞAHIN (Ms.), Legal Expert, Ministry of Foreign Affairs, Ankara</w:t>
      </w:r>
    </w:p>
    <w:p w14:paraId="5D762732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Tolga</w:t>
      </w:r>
      <w:proofErr w:type="spellEnd"/>
      <w:r>
        <w:rPr>
          <w:iCs/>
        </w:rPr>
        <w:t xml:space="preserve"> Han ULUÇEÇEN (Mr.), Expert, General Directorate of Copyrights, MOCT, Ankara</w:t>
      </w:r>
    </w:p>
    <w:p w14:paraId="034CC442" w14:textId="77777777" w:rsidR="000C5ADD" w:rsidRDefault="007F2DC1">
      <w:pPr>
        <w:spacing w:before="240" w:after="220"/>
        <w:rPr>
          <w:iCs/>
        </w:rPr>
      </w:pPr>
      <w:r>
        <w:rPr>
          <w:iCs/>
        </w:rPr>
        <w:t>Ertuğrul NEHRI (Mr.), Second Secretary, Permanent Mission, Geneva</w:t>
      </w:r>
    </w:p>
    <w:p w14:paraId="11F4BD3C" w14:textId="3F8049F7" w:rsidR="000C5ADD" w:rsidRDefault="007F2DC1">
      <w:pPr>
        <w:spacing w:before="240" w:after="220"/>
        <w:rPr>
          <w:iCs/>
        </w:rPr>
      </w:pPr>
      <w:r>
        <w:rPr>
          <w:iCs/>
        </w:rPr>
        <w:t>Mahmut Ali TURGUT (Mr.), Third Secretary, Permanent Mission to the W</w:t>
      </w:r>
      <w:r w:rsidR="00342FB7">
        <w:rPr>
          <w:iCs/>
        </w:rPr>
        <w:t xml:space="preserve">orld </w:t>
      </w:r>
      <w:r>
        <w:rPr>
          <w:iCs/>
        </w:rPr>
        <w:t>T</w:t>
      </w:r>
      <w:r w:rsidR="00342FB7">
        <w:rPr>
          <w:iCs/>
        </w:rPr>
        <w:t xml:space="preserve">rade </w:t>
      </w:r>
      <w:r>
        <w:rPr>
          <w:iCs/>
        </w:rPr>
        <w:t>O</w:t>
      </w:r>
      <w:r w:rsidR="00342FB7">
        <w:rPr>
          <w:iCs/>
        </w:rPr>
        <w:t>rganization (WTO)</w:t>
      </w:r>
      <w:r>
        <w:rPr>
          <w:iCs/>
        </w:rPr>
        <w:t>, Genève</w:t>
      </w:r>
    </w:p>
    <w:p w14:paraId="647AF3DF" w14:textId="77777777" w:rsidR="000C5ADD" w:rsidRDefault="007F2DC1">
      <w:pPr>
        <w:spacing w:before="240" w:after="220"/>
        <w:rPr>
          <w:iCs/>
        </w:rPr>
      </w:pPr>
      <w:r>
        <w:rPr>
          <w:iCs/>
        </w:rPr>
        <w:t>Semsettin BALTA (Mr.), Head of EU and Foreign Affairs Department, Turkish Patent and Trademark Office (TÜRKPATENT), Ankara</w:t>
      </w:r>
    </w:p>
    <w:p w14:paraId="577DBB31" w14:textId="77777777" w:rsidR="00344546" w:rsidRDefault="00344546">
      <w:pPr>
        <w:spacing w:before="240" w:after="220"/>
        <w:rPr>
          <w:iCs/>
        </w:rPr>
      </w:pPr>
    </w:p>
    <w:p w14:paraId="1F1EB278" w14:textId="77777777" w:rsidR="000C5ADD" w:rsidRPr="00964569" w:rsidRDefault="007F2DC1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UKRAINE</w:t>
      </w:r>
    </w:p>
    <w:p w14:paraId="0204A137" w14:textId="77777777" w:rsidR="000C5ADD" w:rsidRDefault="007F2DC1">
      <w:pPr>
        <w:spacing w:before="240" w:after="220"/>
        <w:rPr>
          <w:iCs/>
        </w:rPr>
      </w:pPr>
      <w:r>
        <w:rPr>
          <w:iCs/>
        </w:rPr>
        <w:t>Oleksandr TSYBORT (Mr.), Deputy Minister of Economy, Environment and Agriculture of Ukraine for Digital Development, Ministry of Economy, Environment and Agriculture of Ukraine, Kyiv</w:t>
      </w:r>
    </w:p>
    <w:p w14:paraId="627FE2CD" w14:textId="2AB7AA0C" w:rsidR="000C5ADD" w:rsidRDefault="007F2DC1">
      <w:pPr>
        <w:spacing w:before="240" w:after="220"/>
        <w:rPr>
          <w:iCs/>
        </w:rPr>
      </w:pPr>
      <w:r>
        <w:rPr>
          <w:iCs/>
        </w:rPr>
        <w:t>Yevhenii TSYMBALIUK (Mr.), Permanent Representative of Ukraine to the UN Office and other International Organizations in Geneva, Permanent Mission, Geneva</w:t>
      </w:r>
    </w:p>
    <w:p w14:paraId="34267F03" w14:textId="0807869A" w:rsidR="00344546" w:rsidRDefault="00344546" w:rsidP="00344546">
      <w:pPr>
        <w:spacing w:before="240" w:after="220"/>
        <w:rPr>
          <w:iCs/>
        </w:rPr>
      </w:pPr>
      <w:r>
        <w:rPr>
          <w:iCs/>
        </w:rPr>
        <w:t>Alina PODOLIEVA (Ms.), Advisor to the Minister of Economy, Environment and Agriculture of Ukraine, Ministry of Economy, Environment and Agriculture of Ukraine, Kyiv</w:t>
      </w:r>
    </w:p>
    <w:p w14:paraId="2DEB9171" w14:textId="77777777" w:rsidR="000C5ADD" w:rsidRDefault="007F2DC1">
      <w:pPr>
        <w:spacing w:before="240" w:after="220"/>
        <w:rPr>
          <w:iCs/>
        </w:rPr>
      </w:pPr>
      <w:r>
        <w:rPr>
          <w:iCs/>
        </w:rPr>
        <w:lastRenderedPageBreak/>
        <w:t>Olena ORLIUK (Ms.), Director, Ukrainian National Office for Intellectual Property and Innovations, Kyiv</w:t>
      </w:r>
    </w:p>
    <w:p w14:paraId="51635FEB" w14:textId="41F7BBC6" w:rsidR="00344546" w:rsidRDefault="00344546" w:rsidP="00344546">
      <w:pPr>
        <w:spacing w:before="240" w:after="220"/>
        <w:rPr>
          <w:iCs/>
        </w:rPr>
      </w:pPr>
      <w:r>
        <w:rPr>
          <w:iCs/>
        </w:rPr>
        <w:t>Vladyslav BILOTSKYI (Mr.), Deputy Director, Ukrainian National Office for Intellectual Property and Innovations (UANIPIO), Kyiv</w:t>
      </w:r>
    </w:p>
    <w:p w14:paraId="5630A33D" w14:textId="6636DED4" w:rsidR="00344546" w:rsidRDefault="00344546" w:rsidP="00344546">
      <w:pPr>
        <w:spacing w:before="240" w:after="220"/>
        <w:rPr>
          <w:iCs/>
        </w:rPr>
      </w:pPr>
      <w:r>
        <w:rPr>
          <w:iCs/>
        </w:rPr>
        <w:t>Bogdan PADUCHAK (Mr.), First Deputy Director, Ukrainian National Office for Intellectual Property and Innovations (UANIPIO), Kyiv</w:t>
      </w:r>
    </w:p>
    <w:p w14:paraId="582BFA12" w14:textId="7979D167" w:rsidR="000C5ADD" w:rsidRDefault="007F2DC1">
      <w:pPr>
        <w:spacing w:before="240" w:after="220"/>
        <w:rPr>
          <w:iCs/>
        </w:rPr>
      </w:pPr>
      <w:r>
        <w:rPr>
          <w:iCs/>
        </w:rPr>
        <w:t>Ramiz RAMAZANOV (Mr.), Counsellor, Permanent Mission, Geneva</w:t>
      </w:r>
    </w:p>
    <w:p w14:paraId="06BCAD2D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Lidiia</w:t>
      </w:r>
      <w:proofErr w:type="spellEnd"/>
      <w:r>
        <w:rPr>
          <w:iCs/>
        </w:rPr>
        <w:t xml:space="preserve"> YUSINA (Ms.), Head of Division of Intellectual Property, Ministry of Economy, Environment and Agriculture of Ukraine, Kyiv</w:t>
      </w:r>
    </w:p>
    <w:p w14:paraId="2948452D" w14:textId="3261A0CE" w:rsidR="000C5ADD" w:rsidRDefault="007F2DC1">
      <w:pPr>
        <w:spacing w:before="240" w:after="220"/>
        <w:rPr>
          <w:iCs/>
        </w:rPr>
      </w:pPr>
      <w:r>
        <w:rPr>
          <w:iCs/>
        </w:rPr>
        <w:t>Olga BAKALINSKA (Ms.), Counsellor, Permanent Mission, Geneva</w:t>
      </w:r>
    </w:p>
    <w:p w14:paraId="47962F3E" w14:textId="77777777" w:rsidR="00964569" w:rsidRDefault="00964569">
      <w:pPr>
        <w:spacing w:before="240" w:after="220"/>
        <w:rPr>
          <w:iCs/>
        </w:rPr>
      </w:pPr>
    </w:p>
    <w:p w14:paraId="6FB577D2" w14:textId="77777777" w:rsidR="000C5ADD" w:rsidRPr="00964569" w:rsidRDefault="007F2DC1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URUGUAY</w:t>
      </w:r>
    </w:p>
    <w:p w14:paraId="6640EDA0" w14:textId="17D497AA" w:rsidR="000C5ADD" w:rsidRDefault="007F2DC1" w:rsidP="00B22B5A">
      <w:pPr>
        <w:spacing w:before="240" w:after="220"/>
        <w:rPr>
          <w:iCs/>
        </w:rPr>
      </w:pPr>
      <w:r>
        <w:rPr>
          <w:iCs/>
        </w:rPr>
        <w:t>Gabriel BELLON (</w:t>
      </w:r>
      <w:r w:rsidR="00211315">
        <w:rPr>
          <w:iCs/>
        </w:rPr>
        <w:t>S</w:t>
      </w:r>
      <w:r>
        <w:rPr>
          <w:iCs/>
        </w:rPr>
        <w:t xml:space="preserve">r.), </w:t>
      </w:r>
      <w:proofErr w:type="spellStart"/>
      <w:r w:rsidR="00B22B5A" w:rsidRPr="00B22B5A">
        <w:rPr>
          <w:iCs/>
        </w:rPr>
        <w:t>Embajador</w:t>
      </w:r>
      <w:proofErr w:type="spellEnd"/>
      <w:r w:rsidR="00B22B5A" w:rsidRPr="00B22B5A">
        <w:rPr>
          <w:iCs/>
        </w:rPr>
        <w:t xml:space="preserve">, Misión Permanente de Uruguay ante la OMC y </w:t>
      </w:r>
      <w:proofErr w:type="spellStart"/>
      <w:r w:rsidR="00B22B5A" w:rsidRPr="00B22B5A">
        <w:rPr>
          <w:iCs/>
        </w:rPr>
        <w:t>otras</w:t>
      </w:r>
      <w:proofErr w:type="spellEnd"/>
      <w:r w:rsidR="00B22B5A" w:rsidRPr="00B22B5A">
        <w:rPr>
          <w:iCs/>
        </w:rPr>
        <w:t xml:space="preserve"> </w:t>
      </w:r>
      <w:proofErr w:type="spellStart"/>
      <w:r w:rsidR="00B22B5A" w:rsidRPr="00B22B5A">
        <w:rPr>
          <w:iCs/>
        </w:rPr>
        <w:t>organizaciones</w:t>
      </w:r>
      <w:proofErr w:type="spellEnd"/>
      <w:r w:rsidR="00B22B5A" w:rsidRPr="00B22B5A">
        <w:rPr>
          <w:iCs/>
        </w:rPr>
        <w:t xml:space="preserve"> </w:t>
      </w:r>
      <w:proofErr w:type="spellStart"/>
      <w:r w:rsidR="00B22B5A" w:rsidRPr="00B22B5A">
        <w:rPr>
          <w:iCs/>
        </w:rPr>
        <w:t>económicas</w:t>
      </w:r>
      <w:proofErr w:type="spellEnd"/>
      <w:r w:rsidR="00B22B5A" w:rsidRPr="00B22B5A">
        <w:rPr>
          <w:iCs/>
        </w:rPr>
        <w:t xml:space="preserve"> </w:t>
      </w:r>
      <w:proofErr w:type="spellStart"/>
      <w:r w:rsidR="00B22B5A" w:rsidRPr="00B22B5A">
        <w:rPr>
          <w:iCs/>
        </w:rPr>
        <w:t>internacionales</w:t>
      </w:r>
      <w:proofErr w:type="spellEnd"/>
      <w:r w:rsidR="00B22B5A" w:rsidRPr="00B22B5A">
        <w:rPr>
          <w:iCs/>
        </w:rPr>
        <w:t xml:space="preserve"> </w:t>
      </w:r>
      <w:proofErr w:type="spellStart"/>
      <w:r w:rsidR="00B22B5A" w:rsidRPr="00B22B5A">
        <w:rPr>
          <w:iCs/>
        </w:rPr>
        <w:t>en</w:t>
      </w:r>
      <w:proofErr w:type="spellEnd"/>
      <w:r w:rsidR="00B22B5A" w:rsidRPr="00B22B5A">
        <w:rPr>
          <w:iCs/>
        </w:rPr>
        <w:t xml:space="preserve"> Ginebra, Ginebra</w:t>
      </w:r>
    </w:p>
    <w:p w14:paraId="590B296B" w14:textId="51CB04B6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Marianela DELOR (</w:t>
      </w:r>
      <w:r w:rsidR="00211315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 Nacional</w:t>
      </w:r>
      <w:proofErr w:type="gramEnd"/>
      <w:r w:rsidRPr="337CA00C">
        <w:rPr>
          <w:lang w:val="es-ES"/>
        </w:rPr>
        <w:t>, Dirección Nacional de la Propiedad Industrial y Registro de Software, Ministerio de Industria, Energía y Minería, Montevideo</w:t>
      </w:r>
    </w:p>
    <w:p w14:paraId="70E97F69" w14:textId="74809D8B" w:rsidR="000C5ADD" w:rsidRPr="009B250F" w:rsidRDefault="007F2DC1">
      <w:pPr>
        <w:spacing w:before="240" w:after="220"/>
        <w:rPr>
          <w:iCs/>
          <w:lang w:val="es-ES_tradnl"/>
        </w:rPr>
      </w:pPr>
      <w:r w:rsidRPr="009B250F">
        <w:rPr>
          <w:iCs/>
          <w:lang w:val="es-ES_tradnl"/>
        </w:rPr>
        <w:t>Fernanda GIANFAGNA GAUDIOSO (</w:t>
      </w:r>
      <w:r w:rsidR="00211315">
        <w:rPr>
          <w:iCs/>
          <w:lang w:val="es-ES_tradnl"/>
        </w:rPr>
        <w:t>Sra</w:t>
      </w:r>
      <w:r w:rsidRPr="009B250F">
        <w:rPr>
          <w:iCs/>
          <w:lang w:val="es-ES_tradnl"/>
        </w:rPr>
        <w:t>.), Encargada del Departamento de Cooperación, Negociación y Articulación, Dirección Nacional de la Propiedad Industrial y Registro de Software (DNPIRS), Ministerio de Industria, Energía y Minería (MIEM), Montevideo</w:t>
      </w:r>
    </w:p>
    <w:p w14:paraId="4DC85495" w14:textId="0C048B65" w:rsidR="000C5ADD" w:rsidRPr="00B22B5A" w:rsidRDefault="007F2DC1" w:rsidP="00B22B5A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Gustavo VANERIO (</w:t>
      </w:r>
      <w:r w:rsidR="00211315">
        <w:rPr>
          <w:iCs/>
          <w:lang w:val="it-IT"/>
        </w:rPr>
        <w:t>Sra</w:t>
      </w:r>
      <w:r w:rsidRPr="00B22B5A">
        <w:rPr>
          <w:iCs/>
          <w:lang w:val="it-IT"/>
        </w:rPr>
        <w:t xml:space="preserve">.), </w:t>
      </w:r>
      <w:r w:rsidR="00B22B5A" w:rsidRPr="00E013F5">
        <w:rPr>
          <w:iCs/>
          <w:lang w:val="it-IT"/>
        </w:rPr>
        <w:t>Representante Permanente Adjunto, Misión Permanente, Ginebra</w:t>
      </w:r>
    </w:p>
    <w:p w14:paraId="53F942A8" w14:textId="25646115" w:rsidR="000C5ADD" w:rsidRPr="00E013F5" w:rsidRDefault="007F2DC1" w:rsidP="00B22B5A">
      <w:pPr>
        <w:spacing w:before="240" w:after="220"/>
        <w:rPr>
          <w:iCs/>
          <w:lang w:val="it-IT"/>
        </w:rPr>
      </w:pPr>
      <w:r w:rsidRPr="00E013F5">
        <w:rPr>
          <w:iCs/>
          <w:lang w:val="it-IT"/>
        </w:rPr>
        <w:t>Santiago MONTALBÁN BRITOS (</w:t>
      </w:r>
      <w:r w:rsidR="00211315" w:rsidRPr="00E013F5">
        <w:rPr>
          <w:iCs/>
          <w:lang w:val="it-IT"/>
        </w:rPr>
        <w:t>Sra</w:t>
      </w:r>
      <w:r w:rsidRPr="00E013F5">
        <w:rPr>
          <w:iCs/>
          <w:lang w:val="it-IT"/>
        </w:rPr>
        <w:t>.),</w:t>
      </w:r>
      <w:r w:rsidR="00B22B5A">
        <w:rPr>
          <w:iCs/>
          <w:lang w:val="it-IT"/>
        </w:rPr>
        <w:t xml:space="preserve"> </w:t>
      </w:r>
      <w:r w:rsidR="00B22B5A" w:rsidRPr="00E013F5">
        <w:rPr>
          <w:iCs/>
          <w:lang w:val="it-IT"/>
        </w:rPr>
        <w:t>Segundo secretario, Misión Permanente, Ginebra</w:t>
      </w:r>
    </w:p>
    <w:p w14:paraId="06934A43" w14:textId="244CEF41" w:rsidR="000C5ADD" w:rsidRPr="00E013F5" w:rsidRDefault="007F2DC1" w:rsidP="00B22B5A">
      <w:pPr>
        <w:spacing w:before="240" w:after="220"/>
        <w:rPr>
          <w:lang w:val="it-IT"/>
        </w:rPr>
      </w:pPr>
      <w:r w:rsidRPr="00E013F5">
        <w:rPr>
          <w:lang w:val="es-CO"/>
        </w:rPr>
        <w:t>Santiago TEPERINO (</w:t>
      </w:r>
      <w:r w:rsidR="00211315">
        <w:rPr>
          <w:lang w:val="es-CO"/>
        </w:rPr>
        <w:t>Sra</w:t>
      </w:r>
      <w:r w:rsidRPr="00E013F5">
        <w:rPr>
          <w:lang w:val="es-CO"/>
        </w:rPr>
        <w:t xml:space="preserve">.), </w:t>
      </w:r>
      <w:r w:rsidR="00B22B5A" w:rsidRPr="00E013F5">
        <w:rPr>
          <w:lang w:val="it-IT"/>
        </w:rPr>
        <w:t xml:space="preserve">Primer </w:t>
      </w:r>
      <w:proofErr w:type="gramStart"/>
      <w:r w:rsidR="00B22B5A" w:rsidRPr="00E013F5">
        <w:rPr>
          <w:lang w:val="it-IT"/>
        </w:rPr>
        <w:t>Secretario</w:t>
      </w:r>
      <w:proofErr w:type="gramEnd"/>
      <w:r w:rsidR="00B22B5A" w:rsidRPr="00E013F5">
        <w:rPr>
          <w:lang w:val="it-IT"/>
        </w:rPr>
        <w:t>, Ministerio de Asuntos Exteriores, Ginebra</w:t>
      </w:r>
    </w:p>
    <w:p w14:paraId="65159130" w14:textId="77777777" w:rsidR="00964569" w:rsidRPr="00E013F5" w:rsidRDefault="00964569">
      <w:pPr>
        <w:spacing w:before="240" w:after="220"/>
        <w:rPr>
          <w:lang w:val="es-CO"/>
        </w:rPr>
      </w:pPr>
    </w:p>
    <w:p w14:paraId="73E81B1A" w14:textId="77777777" w:rsidR="000C5ADD" w:rsidRPr="00E013F5" w:rsidRDefault="007F2DC1">
      <w:pPr>
        <w:spacing w:before="240" w:after="220"/>
        <w:rPr>
          <w:iCs/>
          <w:u w:val="single"/>
        </w:rPr>
      </w:pPr>
      <w:r w:rsidRPr="00E013F5">
        <w:rPr>
          <w:iCs/>
          <w:u w:val="single"/>
        </w:rPr>
        <w:t>VANUATU</w:t>
      </w:r>
    </w:p>
    <w:p w14:paraId="0C242F1B" w14:textId="07C8AF06" w:rsidR="000C5ADD" w:rsidRPr="00D03181" w:rsidRDefault="007F2DC1">
      <w:pPr>
        <w:spacing w:before="240" w:after="220"/>
        <w:rPr>
          <w:iCs/>
        </w:rPr>
      </w:pPr>
      <w:r w:rsidRPr="00E013F5">
        <w:rPr>
          <w:iCs/>
        </w:rPr>
        <w:t>Sylvain KALSAKAU (M</w:t>
      </w:r>
      <w:r w:rsidRPr="00D03181">
        <w:rPr>
          <w:iCs/>
        </w:rPr>
        <w:t xml:space="preserve">r.), </w:t>
      </w:r>
      <w:r w:rsidR="00342FB7" w:rsidRPr="00D03181">
        <w:rPr>
          <w:iCs/>
        </w:rPr>
        <w:t xml:space="preserve">Ambassador, </w:t>
      </w:r>
      <w:r w:rsidRPr="00D03181">
        <w:rPr>
          <w:iCs/>
        </w:rPr>
        <w:t xml:space="preserve">Permanent Representative, Permanent Mission, </w:t>
      </w:r>
      <w:r w:rsidR="00342FB7" w:rsidRPr="00D03181">
        <w:rPr>
          <w:iCs/>
        </w:rPr>
        <w:t>Geneva</w:t>
      </w:r>
    </w:p>
    <w:p w14:paraId="4F47B1FE" w14:textId="38EF1F78" w:rsidR="000C5ADD" w:rsidRDefault="007F2DC1">
      <w:pPr>
        <w:spacing w:before="240" w:after="220"/>
        <w:rPr>
          <w:iCs/>
        </w:rPr>
      </w:pPr>
      <w:r>
        <w:rPr>
          <w:iCs/>
        </w:rPr>
        <w:t xml:space="preserve">Helen WELDU (Ms.), Multilateral Advisor, Permanent Mission, </w:t>
      </w:r>
      <w:r w:rsidR="00342FB7">
        <w:rPr>
          <w:iCs/>
        </w:rPr>
        <w:t>Geneva</w:t>
      </w:r>
    </w:p>
    <w:p w14:paraId="4DE12082" w14:textId="48971177" w:rsidR="000C5ADD" w:rsidRPr="0014176C" w:rsidRDefault="007F2DC1">
      <w:pPr>
        <w:spacing w:before="240" w:after="220"/>
        <w:rPr>
          <w:iCs/>
          <w:lang w:val="es-CO"/>
        </w:rPr>
      </w:pPr>
      <w:r w:rsidRPr="0014176C">
        <w:rPr>
          <w:iCs/>
          <w:lang w:val="es-CO"/>
        </w:rPr>
        <w:t>Richardo COLMAR (Mr.), Deputy Permanent Representative, P</w:t>
      </w:r>
      <w:r w:rsidR="00AC6657" w:rsidRPr="0014176C">
        <w:rPr>
          <w:iCs/>
          <w:lang w:val="es-CO"/>
        </w:rPr>
        <w:t xml:space="preserve">ermanent </w:t>
      </w:r>
      <w:r w:rsidRPr="0014176C">
        <w:rPr>
          <w:iCs/>
          <w:lang w:val="es-CO"/>
        </w:rPr>
        <w:t>M</w:t>
      </w:r>
      <w:r w:rsidR="00AC6657" w:rsidRPr="0014176C">
        <w:rPr>
          <w:iCs/>
          <w:lang w:val="es-CO"/>
        </w:rPr>
        <w:t>ission</w:t>
      </w:r>
      <w:r w:rsidRPr="0014176C">
        <w:rPr>
          <w:iCs/>
          <w:lang w:val="es-CO"/>
        </w:rPr>
        <w:t>, Geneva</w:t>
      </w:r>
    </w:p>
    <w:p w14:paraId="65A0FA95" w14:textId="77777777" w:rsidR="00964569" w:rsidRPr="0014176C" w:rsidRDefault="00964569">
      <w:pPr>
        <w:spacing w:before="240" w:after="220"/>
        <w:rPr>
          <w:iCs/>
          <w:lang w:val="es-CO"/>
        </w:rPr>
      </w:pPr>
    </w:p>
    <w:p w14:paraId="1B1F3611" w14:textId="5B5E0A97" w:rsidR="000C5ADD" w:rsidRPr="00E013F5" w:rsidRDefault="007F2DC1">
      <w:pPr>
        <w:spacing w:before="240" w:after="220"/>
        <w:rPr>
          <w:u w:val="single"/>
          <w:lang w:val="es-ES_tradnl"/>
        </w:rPr>
      </w:pPr>
      <w:r w:rsidRPr="00E013F5">
        <w:rPr>
          <w:u w:val="single"/>
          <w:lang w:val="es-ES_tradnl"/>
        </w:rPr>
        <w:t xml:space="preserve">VENEZUELA (RÉPUBLIQUE BOLIVARIENNE </w:t>
      </w:r>
      <w:proofErr w:type="gramStart"/>
      <w:r w:rsidRPr="00E013F5">
        <w:rPr>
          <w:u w:val="single"/>
          <w:lang w:val="es-ES_tradnl"/>
        </w:rPr>
        <w:t>DU)/</w:t>
      </w:r>
      <w:proofErr w:type="gramEnd"/>
      <w:r w:rsidRPr="00E013F5">
        <w:rPr>
          <w:u w:val="single"/>
          <w:lang w:val="es-ES_tradnl"/>
        </w:rPr>
        <w:t>VENEZUELA (BOLIVARIAN REPUBLIC OF)</w:t>
      </w:r>
    </w:p>
    <w:p w14:paraId="0715025F" w14:textId="36834DAE" w:rsidR="000C5ADD" w:rsidRPr="00E013F5" w:rsidRDefault="007F2DC1" w:rsidP="337CA00C">
      <w:pPr>
        <w:spacing w:before="240" w:after="220"/>
        <w:rPr>
          <w:lang w:val="es-ES_tradnl"/>
        </w:rPr>
      </w:pPr>
      <w:r w:rsidRPr="00E013F5">
        <w:rPr>
          <w:lang w:val="es-ES_tradnl"/>
        </w:rPr>
        <w:t>Hendrick PERDOMO (</w:t>
      </w:r>
      <w:r w:rsidR="00B22B5A">
        <w:rPr>
          <w:lang w:val="es-ES_tradnl"/>
        </w:rPr>
        <w:t>S</w:t>
      </w:r>
      <w:r w:rsidRPr="00E013F5">
        <w:rPr>
          <w:lang w:val="es-ES_tradnl"/>
        </w:rPr>
        <w:t xml:space="preserve">r.), </w:t>
      </w:r>
      <w:proofErr w:type="gramStart"/>
      <w:r w:rsidRPr="00E013F5">
        <w:rPr>
          <w:lang w:val="es-ES_tradnl"/>
        </w:rPr>
        <w:t>Director General</w:t>
      </w:r>
      <w:proofErr w:type="gramEnd"/>
      <w:r w:rsidRPr="00E013F5">
        <w:rPr>
          <w:lang w:val="es-ES_tradnl"/>
        </w:rPr>
        <w:t>, Servicio Autónomo de la Propiedad Intelectual, Ministerio del Poder Popular de Industria y Comercio Nacional, Caracas</w:t>
      </w:r>
    </w:p>
    <w:p w14:paraId="217A965E" w14:textId="6647E779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lastRenderedPageBreak/>
        <w:t>María Fernanda PALENCIA AVENDAÑO (</w:t>
      </w:r>
      <w:r w:rsidR="00B22B5A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Viceministra</w:t>
      </w:r>
      <w:proofErr w:type="gramEnd"/>
      <w:r w:rsidRPr="337CA00C">
        <w:rPr>
          <w:lang w:val="es-ES"/>
        </w:rPr>
        <w:t xml:space="preserve"> de Regulación Industrial y Comercial, Ministerio del Poder Popular de Industrias y Comercio Nacional, Caracas</w:t>
      </w:r>
    </w:p>
    <w:p w14:paraId="12325259" w14:textId="6F87EFEF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María Mercedes MORALES CAMPO (</w:t>
      </w:r>
      <w:r w:rsidR="00B22B5A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 Nacional</w:t>
      </w:r>
      <w:proofErr w:type="gramEnd"/>
      <w:r w:rsidRPr="337CA00C">
        <w:rPr>
          <w:lang w:val="es-ES"/>
        </w:rPr>
        <w:t xml:space="preserve"> de Derecho de Autor, Servicio Autónomo de la Propiedad Intelectual, Ministerio del Poder Popular de Industria y Comercio Nacional, Caracas</w:t>
      </w:r>
    </w:p>
    <w:p w14:paraId="2476F40F" w14:textId="4D0CA201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Anakarina del Mar MORA RAMIREZ (</w:t>
      </w:r>
      <w:r w:rsidR="00B22B5A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Responsable</w:t>
      </w:r>
      <w:proofErr w:type="gramEnd"/>
      <w:r w:rsidRPr="337CA00C">
        <w:rPr>
          <w:lang w:val="es-ES"/>
        </w:rPr>
        <w:t xml:space="preserve"> del Área de Asuntos Internacionales, Servicio Autónomo de la Propiedad Intelectual, Ministerio del Poder Popular de Industrias y Comercio Nacional, Caracas</w:t>
      </w:r>
    </w:p>
    <w:p w14:paraId="60233DD3" w14:textId="78AFD5B4" w:rsidR="000C5ADD" w:rsidRPr="009B250F" w:rsidRDefault="007F2DC1">
      <w:pPr>
        <w:spacing w:before="240" w:after="220"/>
        <w:rPr>
          <w:iCs/>
          <w:lang w:val="es-ES_tradnl"/>
        </w:rPr>
      </w:pPr>
      <w:proofErr w:type="spellStart"/>
      <w:r w:rsidRPr="009B250F">
        <w:rPr>
          <w:iCs/>
          <w:lang w:val="es-ES_tradnl"/>
        </w:rPr>
        <w:t>Glendys</w:t>
      </w:r>
      <w:proofErr w:type="spellEnd"/>
      <w:r w:rsidRPr="009B250F">
        <w:rPr>
          <w:iCs/>
          <w:lang w:val="es-ES_tradnl"/>
        </w:rPr>
        <w:t xml:space="preserve"> Andreina ZAMBRANO PAREDES (</w:t>
      </w:r>
      <w:r w:rsidR="00B22B5A">
        <w:rPr>
          <w:iCs/>
          <w:lang w:val="es-ES_tradnl"/>
        </w:rPr>
        <w:t>Sra</w:t>
      </w:r>
      <w:r w:rsidRPr="009B250F">
        <w:rPr>
          <w:iCs/>
          <w:lang w:val="es-ES_tradnl"/>
        </w:rPr>
        <w:t>.), Coordinadora de Políticas Públicas, Servicio Autónomo de la Propiedad Intelectual, Ministerio del Poder Popular de Industrias y Comercio Nacional, Caracas</w:t>
      </w:r>
    </w:p>
    <w:p w14:paraId="788921C0" w14:textId="0CA65653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Enzo BITETTTO GAVILANES (</w:t>
      </w:r>
      <w:r w:rsidR="00B22B5A">
        <w:rPr>
          <w:lang w:val="es-ES"/>
        </w:rPr>
        <w:t>Sr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Ministro Consejero</w:t>
      </w:r>
      <w:proofErr w:type="gramEnd"/>
      <w:r w:rsidRPr="337CA00C">
        <w:rPr>
          <w:lang w:val="es-ES"/>
        </w:rPr>
        <w:t>, Misión Permanente, Ginebra</w:t>
      </w:r>
    </w:p>
    <w:p w14:paraId="2E20B8B1" w14:textId="3F02A91A" w:rsidR="000C5ADD" w:rsidRPr="009B250F" w:rsidRDefault="007F2DC1" w:rsidP="337CA00C">
      <w:pPr>
        <w:spacing w:before="240" w:after="220"/>
        <w:rPr>
          <w:lang w:val="es-ES"/>
        </w:rPr>
      </w:pPr>
      <w:r w:rsidRPr="337CA00C">
        <w:rPr>
          <w:lang w:val="es-ES"/>
        </w:rPr>
        <w:t>Marisela ROJAS GARMENDIA (</w:t>
      </w:r>
      <w:r w:rsidR="00B22B5A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Ministra Consejera</w:t>
      </w:r>
      <w:proofErr w:type="gramEnd"/>
      <w:r w:rsidRPr="337CA00C">
        <w:rPr>
          <w:lang w:val="es-ES"/>
        </w:rPr>
        <w:t xml:space="preserve">, Encargada de Negocios </w:t>
      </w:r>
      <w:proofErr w:type="spellStart"/>
      <w:r w:rsidRPr="337CA00C">
        <w:rPr>
          <w:lang w:val="es-ES"/>
        </w:rPr>
        <w:t>a.i.</w:t>
      </w:r>
      <w:proofErr w:type="spellEnd"/>
      <w:r w:rsidRPr="337CA00C">
        <w:rPr>
          <w:lang w:val="es-ES"/>
        </w:rPr>
        <w:t>, Misión Permanente, Ginebra</w:t>
      </w:r>
    </w:p>
    <w:p w14:paraId="5CB79AD1" w14:textId="77777777" w:rsidR="00964569" w:rsidRPr="009B250F" w:rsidRDefault="00964569">
      <w:pPr>
        <w:spacing w:before="240" w:after="220"/>
        <w:rPr>
          <w:iCs/>
          <w:lang w:val="es-ES_tradnl"/>
        </w:rPr>
      </w:pPr>
    </w:p>
    <w:p w14:paraId="4640EA0E" w14:textId="77777777" w:rsidR="000C5ADD" w:rsidRPr="0014176C" w:rsidRDefault="007F2DC1">
      <w:pPr>
        <w:spacing w:before="240" w:after="220"/>
        <w:rPr>
          <w:iCs/>
          <w:u w:val="single"/>
        </w:rPr>
      </w:pPr>
      <w:r w:rsidRPr="0014176C">
        <w:rPr>
          <w:iCs/>
          <w:u w:val="single"/>
        </w:rPr>
        <w:t>VIET NAM</w:t>
      </w:r>
    </w:p>
    <w:p w14:paraId="208B3CC2" w14:textId="347F7D33" w:rsidR="000C5ADD" w:rsidRPr="0014176C" w:rsidRDefault="007F2DC1">
      <w:pPr>
        <w:spacing w:before="240" w:after="220"/>
        <w:rPr>
          <w:iCs/>
        </w:rPr>
      </w:pPr>
      <w:r w:rsidRPr="0014176C">
        <w:rPr>
          <w:iCs/>
        </w:rPr>
        <w:t>LUU Hoang Long (Mr.), Director General, IP Viet Nam, Ministry of Science and Technology, Ha Noi</w:t>
      </w:r>
    </w:p>
    <w:p w14:paraId="34B614F8" w14:textId="1C29CCB1" w:rsidR="000C5ADD" w:rsidRDefault="007F2DC1">
      <w:pPr>
        <w:spacing w:before="240" w:after="220"/>
        <w:rPr>
          <w:iCs/>
        </w:rPr>
      </w:pPr>
      <w:r>
        <w:rPr>
          <w:iCs/>
        </w:rPr>
        <w:t xml:space="preserve">PHAN Dung Mai (Mr.), Ambassador, </w:t>
      </w:r>
      <w:r w:rsidR="0004667E">
        <w:rPr>
          <w:iCs/>
        </w:rPr>
        <w:t xml:space="preserve">Permanent Representative, </w:t>
      </w:r>
      <w:r>
        <w:rPr>
          <w:iCs/>
        </w:rPr>
        <w:t>Permanent Mission, Hanoi</w:t>
      </w:r>
    </w:p>
    <w:p w14:paraId="619BDC8A" w14:textId="0A9E7673" w:rsidR="000C5ADD" w:rsidRDefault="007F2DC1">
      <w:pPr>
        <w:spacing w:before="240" w:after="220"/>
        <w:rPr>
          <w:iCs/>
        </w:rPr>
      </w:pPr>
      <w:r>
        <w:rPr>
          <w:iCs/>
        </w:rPr>
        <w:t xml:space="preserve">PHAM Quang Huy (Mr.), Deputy </w:t>
      </w:r>
      <w:r w:rsidR="0004667E">
        <w:rPr>
          <w:iCs/>
        </w:rPr>
        <w:t xml:space="preserve">Permanent </w:t>
      </w:r>
      <w:r>
        <w:rPr>
          <w:iCs/>
        </w:rPr>
        <w:t>Representative, Permanent Mission</w:t>
      </w:r>
      <w:r w:rsidR="00282CFB">
        <w:rPr>
          <w:iCs/>
        </w:rPr>
        <w:t xml:space="preserve">, </w:t>
      </w:r>
      <w:r>
        <w:rPr>
          <w:iCs/>
        </w:rPr>
        <w:t>Geneva</w:t>
      </w:r>
    </w:p>
    <w:p w14:paraId="0DDFB37E" w14:textId="7C32CC93" w:rsidR="000C5ADD" w:rsidRDefault="007F2DC1">
      <w:pPr>
        <w:spacing w:before="240" w:after="220"/>
        <w:rPr>
          <w:iCs/>
        </w:rPr>
      </w:pPr>
      <w:r>
        <w:rPr>
          <w:iCs/>
        </w:rPr>
        <w:t xml:space="preserve">NGO </w:t>
      </w:r>
      <w:proofErr w:type="spellStart"/>
      <w:r>
        <w:rPr>
          <w:iCs/>
        </w:rPr>
        <w:t>Thi</w:t>
      </w:r>
      <w:proofErr w:type="spellEnd"/>
      <w:r>
        <w:rPr>
          <w:iCs/>
        </w:rPr>
        <w:t xml:space="preserve"> Thu Huong (Ms.), Deputy </w:t>
      </w:r>
      <w:r w:rsidR="0004667E">
        <w:rPr>
          <w:iCs/>
        </w:rPr>
        <w:t xml:space="preserve">Permanent </w:t>
      </w:r>
      <w:r>
        <w:rPr>
          <w:iCs/>
        </w:rPr>
        <w:t>Representative, Permanent Mission</w:t>
      </w:r>
      <w:r w:rsidR="00282CFB">
        <w:rPr>
          <w:iCs/>
        </w:rPr>
        <w:t xml:space="preserve">, </w:t>
      </w:r>
      <w:r>
        <w:rPr>
          <w:iCs/>
        </w:rPr>
        <w:t>Geneva</w:t>
      </w:r>
    </w:p>
    <w:p w14:paraId="0B9989F5" w14:textId="77777777" w:rsidR="000C5ADD" w:rsidRDefault="007F2DC1">
      <w:pPr>
        <w:spacing w:before="240" w:after="220"/>
        <w:rPr>
          <w:iCs/>
        </w:rPr>
      </w:pPr>
      <w:r>
        <w:rPr>
          <w:iCs/>
        </w:rPr>
        <w:t>HOANG Duy Khanh (Mr.), Senior Official, IP Viet Nam, Ministry of Science and Technology, Ha Noi</w:t>
      </w:r>
    </w:p>
    <w:p w14:paraId="4096E558" w14:textId="77777777" w:rsidR="000C5ADD" w:rsidRDefault="007F2DC1">
      <w:pPr>
        <w:spacing w:before="240" w:after="220"/>
        <w:rPr>
          <w:iCs/>
        </w:rPr>
      </w:pPr>
      <w:r>
        <w:rPr>
          <w:iCs/>
        </w:rPr>
        <w:t>LE Huy Anh (Mr.), Deputy Director General, IP Viet Nam, Ministry of Science and Technology, Hanoi</w:t>
      </w:r>
    </w:p>
    <w:p w14:paraId="33571847" w14:textId="77777777" w:rsidR="000C5ADD" w:rsidRDefault="007F2DC1">
      <w:pPr>
        <w:spacing w:before="240" w:after="220"/>
        <w:rPr>
          <w:iCs/>
        </w:rPr>
      </w:pPr>
      <w:r>
        <w:rPr>
          <w:iCs/>
        </w:rPr>
        <w:t>NGUYEN Duc Kien (Mr.), Deputy Director General, Office of the Party Central Committee, Hanoi</w:t>
      </w:r>
    </w:p>
    <w:p w14:paraId="49086A05" w14:textId="77777777" w:rsidR="000C5ADD" w:rsidRDefault="007F2DC1">
      <w:pPr>
        <w:spacing w:before="240" w:after="220"/>
        <w:rPr>
          <w:iCs/>
        </w:rPr>
      </w:pPr>
      <w:r>
        <w:rPr>
          <w:iCs/>
        </w:rPr>
        <w:t xml:space="preserve">NGUYEN </w:t>
      </w:r>
      <w:proofErr w:type="spellStart"/>
      <w:r>
        <w:rPr>
          <w:iCs/>
        </w:rPr>
        <w:t>Thi</w:t>
      </w:r>
      <w:proofErr w:type="spellEnd"/>
      <w:r>
        <w:rPr>
          <w:iCs/>
        </w:rPr>
        <w:t xml:space="preserve"> Thu Giang (Ms.), Acting Director, IP Viet Nam, Ministry of Science and Technology, Hanoi</w:t>
      </w:r>
    </w:p>
    <w:p w14:paraId="4A4D0804" w14:textId="77777777" w:rsidR="000C5ADD" w:rsidRDefault="007F2DC1">
      <w:pPr>
        <w:spacing w:before="240" w:after="220"/>
        <w:rPr>
          <w:iCs/>
        </w:rPr>
      </w:pPr>
      <w:r>
        <w:rPr>
          <w:iCs/>
        </w:rPr>
        <w:t>NGUYEN Vo Hung (Mr.), Deputy Director, State Agency for Technology and Innovation, Ministry of Science and Technology, Ha Noi</w:t>
      </w:r>
    </w:p>
    <w:p w14:paraId="1437BA86" w14:textId="7A05F486" w:rsidR="000C5ADD" w:rsidRDefault="007F2DC1">
      <w:pPr>
        <w:spacing w:before="240" w:after="220"/>
        <w:rPr>
          <w:iCs/>
        </w:rPr>
      </w:pPr>
      <w:r>
        <w:rPr>
          <w:iCs/>
        </w:rPr>
        <w:t xml:space="preserve">VÕ Thái Hiệu (Mr.), Head of ICT and IP sector, </w:t>
      </w:r>
      <w:r w:rsidR="0004667E">
        <w:rPr>
          <w:iCs/>
        </w:rPr>
        <w:t>Permanent M</w:t>
      </w:r>
      <w:r>
        <w:rPr>
          <w:iCs/>
        </w:rPr>
        <w:t>ission, Geneva</w:t>
      </w:r>
    </w:p>
    <w:p w14:paraId="48017369" w14:textId="77777777" w:rsidR="00964569" w:rsidRDefault="00964569">
      <w:pPr>
        <w:spacing w:before="240" w:after="220"/>
        <w:rPr>
          <w:iCs/>
        </w:rPr>
      </w:pPr>
    </w:p>
    <w:p w14:paraId="160AD05F" w14:textId="18899A92" w:rsidR="000C5ADD" w:rsidRPr="006A7274" w:rsidRDefault="007F2DC1">
      <w:pPr>
        <w:spacing w:before="240" w:after="220"/>
        <w:rPr>
          <w:iCs/>
          <w:u w:val="single"/>
          <w:lang w:val="pt-BR"/>
        </w:rPr>
      </w:pPr>
      <w:r w:rsidRPr="006A7274">
        <w:rPr>
          <w:iCs/>
          <w:u w:val="single"/>
          <w:lang w:val="pt-BR"/>
        </w:rPr>
        <w:t>ZAMBIE/ZAMBIA</w:t>
      </w:r>
    </w:p>
    <w:p w14:paraId="0AC410F8" w14:textId="644A7269" w:rsidR="000C5ADD" w:rsidRPr="006A7274" w:rsidRDefault="007F2DC1">
      <w:pPr>
        <w:spacing w:before="240" w:after="220"/>
        <w:rPr>
          <w:iCs/>
          <w:lang w:val="pt-BR"/>
        </w:rPr>
      </w:pPr>
      <w:r w:rsidRPr="006A7274">
        <w:rPr>
          <w:iCs/>
          <w:lang w:val="pt-BR"/>
        </w:rPr>
        <w:lastRenderedPageBreak/>
        <w:t>Eunice Tembo Murambiwa LUAMBIA (Ms.), Ambassador</w:t>
      </w:r>
      <w:r w:rsidR="0004667E">
        <w:rPr>
          <w:iCs/>
          <w:lang w:val="pt-BR"/>
        </w:rPr>
        <w:t xml:space="preserve">, </w:t>
      </w:r>
      <w:r w:rsidRPr="006A7274">
        <w:rPr>
          <w:iCs/>
          <w:lang w:val="pt-BR"/>
        </w:rPr>
        <w:t>Permanent Representative, Permanent Mission, Geneva</w:t>
      </w:r>
    </w:p>
    <w:p w14:paraId="503FBC1D" w14:textId="77777777" w:rsidR="000C5ADD" w:rsidRDefault="007F2DC1">
      <w:pPr>
        <w:spacing w:before="240" w:after="220"/>
        <w:rPr>
          <w:iCs/>
        </w:rPr>
      </w:pPr>
      <w:r>
        <w:rPr>
          <w:iCs/>
        </w:rPr>
        <w:t>Benson MPALO (Mr.), Registrar and CEO, Patents and Companies Registration Agency, Lusaka</w:t>
      </w:r>
    </w:p>
    <w:p w14:paraId="47AA8EA0" w14:textId="77777777" w:rsidR="000C5ADD" w:rsidRDefault="007F2DC1">
      <w:pPr>
        <w:spacing w:before="240" w:after="220"/>
        <w:rPr>
          <w:iCs/>
        </w:rPr>
      </w:pPr>
      <w:r>
        <w:rPr>
          <w:iCs/>
        </w:rPr>
        <w:t>Trevor SICHOMBO (Mr.), Minister Counselor, Permanent Mission, Geneva</w:t>
      </w:r>
    </w:p>
    <w:p w14:paraId="5E6BADE6" w14:textId="77777777" w:rsidR="000C5ADD" w:rsidRDefault="007F2DC1">
      <w:pPr>
        <w:spacing w:before="240" w:after="220"/>
        <w:rPr>
          <w:iCs/>
        </w:rPr>
      </w:pPr>
      <w:r>
        <w:rPr>
          <w:iCs/>
        </w:rPr>
        <w:t>Kayumba CHIYOMBWE (Mr.), Economist, Ministry of Commerce, Trade and Industry, Lusaka</w:t>
      </w:r>
    </w:p>
    <w:p w14:paraId="4ABC98AE" w14:textId="2B54AAF9" w:rsidR="000C5ADD" w:rsidRDefault="007F2DC1">
      <w:pPr>
        <w:spacing w:before="240" w:after="220"/>
        <w:rPr>
          <w:iCs/>
        </w:rPr>
      </w:pPr>
      <w:r>
        <w:rPr>
          <w:iCs/>
        </w:rPr>
        <w:t>Mcpherson Mapenzi MUNSANJE (Mr.), First Secretary</w:t>
      </w:r>
      <w:r w:rsidR="0004667E">
        <w:rPr>
          <w:iCs/>
        </w:rPr>
        <w:t>,</w:t>
      </w:r>
      <w:r>
        <w:rPr>
          <w:iCs/>
        </w:rPr>
        <w:t xml:space="preserve"> Trade, Permanent Mission, Geneva</w:t>
      </w:r>
    </w:p>
    <w:p w14:paraId="4C4BE131" w14:textId="77777777" w:rsidR="000C5ADD" w:rsidRDefault="007F2DC1">
      <w:pPr>
        <w:spacing w:before="240" w:after="220"/>
        <w:rPr>
          <w:iCs/>
        </w:rPr>
      </w:pPr>
      <w:r>
        <w:rPr>
          <w:iCs/>
        </w:rPr>
        <w:t>Peter Chewe CHILUFYA (Mr.), Deputy Registrar – Intellectual Property, Patents and Companies Registration Agency, Commerce, Trade and Industry, Lusaka</w:t>
      </w:r>
    </w:p>
    <w:p w14:paraId="6A0BEE78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Sasha CHIMUNGU (Ms.), Senior Multilateral Trade Officer, Ministry of Commerce, Trade and Industry, Lusaka</w:t>
      </w:r>
    </w:p>
    <w:p w14:paraId="59A94485" w14:textId="77777777" w:rsidR="00964569" w:rsidRDefault="00964569">
      <w:pPr>
        <w:spacing w:before="240" w:after="220"/>
        <w:rPr>
          <w:iCs/>
        </w:rPr>
      </w:pPr>
    </w:p>
    <w:p w14:paraId="5BE96570" w14:textId="77777777" w:rsidR="000C5ADD" w:rsidRDefault="007F2DC1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ZIMBABWE</w:t>
      </w:r>
    </w:p>
    <w:p w14:paraId="0942F85C" w14:textId="21F9E0AF" w:rsidR="00344546" w:rsidRPr="00344546" w:rsidRDefault="00344546" w:rsidP="00344546">
      <w:pPr>
        <w:spacing w:before="240" w:after="220"/>
        <w:rPr>
          <w:iCs/>
        </w:rPr>
      </w:pPr>
      <w:proofErr w:type="spellStart"/>
      <w:r>
        <w:rPr>
          <w:iCs/>
        </w:rPr>
        <w:t>Ziyambi</w:t>
      </w:r>
      <w:proofErr w:type="spellEnd"/>
      <w:r>
        <w:rPr>
          <w:iCs/>
        </w:rPr>
        <w:t xml:space="preserve"> ZIYAMBI (Mr.), Minister, Ministry of Justice, Legal and Parliamentary Affairs, Harare</w:t>
      </w:r>
    </w:p>
    <w:p w14:paraId="1C1A4D6A" w14:textId="77777777" w:rsidR="000C5ADD" w:rsidRDefault="007F2DC1">
      <w:pPr>
        <w:spacing w:before="240" w:after="220"/>
        <w:rPr>
          <w:iCs/>
        </w:rPr>
      </w:pPr>
      <w:r>
        <w:rPr>
          <w:iCs/>
        </w:rPr>
        <w:t>Vimbai NYEMBA (Ms.), Permanent Secretary, Justice, Legal and Parliamentary Affairs, Harare</w:t>
      </w:r>
    </w:p>
    <w:p w14:paraId="476D64BE" w14:textId="2636D6CF" w:rsidR="000C5ADD" w:rsidRDefault="007F2DC1">
      <w:pPr>
        <w:spacing w:before="240" w:after="220"/>
        <w:rPr>
          <w:iCs/>
        </w:rPr>
      </w:pPr>
      <w:r>
        <w:rPr>
          <w:iCs/>
        </w:rPr>
        <w:t>Ever MLILO (Ms.), Ambassador, Head of Mission, Permanent Mission, Geneva</w:t>
      </w:r>
    </w:p>
    <w:p w14:paraId="13E4A480" w14:textId="77777777" w:rsidR="000C5ADD" w:rsidRDefault="007F2DC1">
      <w:pPr>
        <w:spacing w:before="240" w:after="220"/>
        <w:rPr>
          <w:iCs/>
        </w:rPr>
      </w:pPr>
      <w:r>
        <w:rPr>
          <w:iCs/>
        </w:rPr>
        <w:t>Willie MUSHAYI (Mr.), Chief Registrar, Companies and Intellectual Property Office, Harare</w:t>
      </w:r>
    </w:p>
    <w:p w14:paraId="58917F68" w14:textId="77777777" w:rsidR="000C5ADD" w:rsidRDefault="007F2DC1">
      <w:pPr>
        <w:spacing w:before="240" w:after="220"/>
        <w:rPr>
          <w:iCs/>
        </w:rPr>
      </w:pPr>
      <w:r>
        <w:rPr>
          <w:iCs/>
        </w:rPr>
        <w:t>Forgive HOVE (Mr.), Principal Law Officer, Ministry of Justice, Legal and Parliamentary Affairs, Harare</w:t>
      </w:r>
    </w:p>
    <w:p w14:paraId="180EAC3D" w14:textId="20DB927A" w:rsidR="000C5ADD" w:rsidRDefault="007F2DC1">
      <w:pPr>
        <w:spacing w:before="240" w:after="220"/>
        <w:rPr>
          <w:iCs/>
        </w:rPr>
      </w:pPr>
      <w:r>
        <w:rPr>
          <w:iCs/>
        </w:rPr>
        <w:t xml:space="preserve">Phillip MBANO (Mr.), </w:t>
      </w:r>
      <w:r w:rsidR="002C62F4">
        <w:rPr>
          <w:iCs/>
        </w:rPr>
        <w:t xml:space="preserve">Personal Assistant </w:t>
      </w:r>
      <w:r>
        <w:rPr>
          <w:iCs/>
        </w:rPr>
        <w:t>to the Minister of Justice, Ministry of Justice, Legal and Parliamentary Affairs, Harare</w:t>
      </w:r>
    </w:p>
    <w:p w14:paraId="4D2094DA" w14:textId="73CE21C7" w:rsidR="000C5ADD" w:rsidRDefault="007F2DC1">
      <w:pPr>
        <w:spacing w:before="240" w:after="220"/>
        <w:rPr>
          <w:iCs/>
        </w:rPr>
      </w:pPr>
      <w:r>
        <w:rPr>
          <w:iCs/>
        </w:rPr>
        <w:t>Winnet KANYERERE (Ms.), Director Constitutional and Parliamentary Affairs, Justice</w:t>
      </w:r>
      <w:r w:rsidR="002C62F4">
        <w:rPr>
          <w:iCs/>
        </w:rPr>
        <w:t>,</w:t>
      </w:r>
      <w:r>
        <w:rPr>
          <w:iCs/>
        </w:rPr>
        <w:t xml:space="preserve"> Legal and Parliamentary Affairs, Harare</w:t>
      </w:r>
    </w:p>
    <w:p w14:paraId="7B041F62" w14:textId="228F0C8B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Ndudzo</w:t>
      </w:r>
      <w:proofErr w:type="spellEnd"/>
      <w:r>
        <w:rPr>
          <w:iCs/>
        </w:rPr>
        <w:t xml:space="preserve"> TUGWETE (Mr.), Counsellor-Expert, Legal, Permanent Mission, Geneva</w:t>
      </w:r>
    </w:p>
    <w:p w14:paraId="09DE9B13" w14:textId="64E0E924" w:rsidR="000C5ADD" w:rsidRDefault="007F2DC1">
      <w:pPr>
        <w:spacing w:before="240" w:after="220"/>
        <w:rPr>
          <w:iCs/>
        </w:rPr>
      </w:pPr>
      <w:r>
        <w:rPr>
          <w:iCs/>
        </w:rPr>
        <w:t>Trevor Clever TAKAONA (Mr.), Minister Plenipotentiary, Permanent Mission, Geneva</w:t>
      </w:r>
    </w:p>
    <w:p w14:paraId="3495DB17" w14:textId="77777777" w:rsidR="000C5ADD" w:rsidRDefault="007F2DC1">
      <w:pPr>
        <w:spacing w:before="240" w:after="220"/>
        <w:rPr>
          <w:iCs/>
        </w:rPr>
      </w:pPr>
      <w:r>
        <w:rPr>
          <w:iCs/>
        </w:rPr>
        <w:t>Andrei Tendai KWENDA (Mr.), Lawyer, Ministry of Justice, Harare</w:t>
      </w:r>
    </w:p>
    <w:p w14:paraId="6A900E41" w14:textId="77777777" w:rsidR="000C5ADD" w:rsidRDefault="007F2DC1">
      <w:pPr>
        <w:spacing w:before="240" w:after="220"/>
        <w:rPr>
          <w:iCs/>
        </w:rPr>
      </w:pPr>
      <w:r>
        <w:rPr>
          <w:iCs/>
        </w:rPr>
        <w:t>Appolonia CHIMOMBE (Ms.), Minister's Aide, Ministry of Justice, Harare</w:t>
      </w:r>
    </w:p>
    <w:p w14:paraId="16BD4A9A" w14:textId="77777777" w:rsidR="000C5ADD" w:rsidRDefault="007F2DC1">
      <w:pPr>
        <w:spacing w:before="240" w:after="220"/>
        <w:rPr>
          <w:iCs/>
        </w:rPr>
      </w:pPr>
      <w:r>
        <w:rPr>
          <w:iCs/>
        </w:rPr>
        <w:t>Faith MUPARA (Ms.), Minister's Aide, Ministry of Justice, Harare</w:t>
      </w:r>
    </w:p>
    <w:p w14:paraId="64E3A567" w14:textId="77777777" w:rsidR="000C5ADD" w:rsidRDefault="007F2DC1">
      <w:pPr>
        <w:spacing w:before="240" w:after="220"/>
        <w:rPr>
          <w:iCs/>
        </w:rPr>
      </w:pPr>
      <w:r>
        <w:rPr>
          <w:iCs/>
        </w:rPr>
        <w:t>Lindsay VIRINOS (Ms.), Deputy Chief Registrar Companies and Intellectual Property, Ministry of Justice, Legal and Parliamentary Affairs, Harare</w:t>
      </w:r>
    </w:p>
    <w:p w14:paraId="0F8AF562" w14:textId="2E996EBA" w:rsidR="00964569" w:rsidRDefault="007F2DC1">
      <w:pPr>
        <w:spacing w:before="240" w:after="220"/>
        <w:rPr>
          <w:iCs/>
        </w:rPr>
      </w:pPr>
      <w:r>
        <w:rPr>
          <w:iCs/>
        </w:rPr>
        <w:t>Takura Joyleen MUKONDE (Ms.), Chief Accountant, Ministry of Justice</w:t>
      </w:r>
      <w:r w:rsidR="0004667E">
        <w:rPr>
          <w:iCs/>
        </w:rPr>
        <w:t>,</w:t>
      </w:r>
      <w:r>
        <w:rPr>
          <w:iCs/>
        </w:rPr>
        <w:t xml:space="preserve"> Legal and Parliamentary Affairs, Harare</w:t>
      </w:r>
    </w:p>
    <w:p w14:paraId="5BE75371" w14:textId="77777777" w:rsidR="00964569" w:rsidRDefault="00964569">
      <w:pPr>
        <w:rPr>
          <w:iCs/>
        </w:rPr>
      </w:pPr>
      <w:r>
        <w:rPr>
          <w:iCs/>
        </w:rPr>
        <w:lastRenderedPageBreak/>
        <w:br w:type="page"/>
      </w:r>
    </w:p>
    <w:p w14:paraId="03E50392" w14:textId="5EAD38D2" w:rsidR="00CB5F65" w:rsidRPr="00276339" w:rsidRDefault="00CB5F65" w:rsidP="00E013F5">
      <w:pPr>
        <w:pStyle w:val="ListParagraph"/>
        <w:numPr>
          <w:ilvl w:val="0"/>
          <w:numId w:val="176"/>
        </w:numPr>
        <w:ind w:left="0" w:firstLine="0"/>
        <w:rPr>
          <w:b/>
          <w:bCs/>
          <w:iCs/>
          <w:u w:val="single"/>
        </w:rPr>
      </w:pPr>
      <w:r w:rsidRPr="00276339">
        <w:rPr>
          <w:b/>
          <w:bCs/>
          <w:iCs/>
          <w:u w:val="single"/>
        </w:rPr>
        <w:lastRenderedPageBreak/>
        <w:t>OBSERVATEURS/ OBSERVERS</w:t>
      </w:r>
    </w:p>
    <w:p w14:paraId="03C6B2C9" w14:textId="77777777" w:rsidR="00CB5F65" w:rsidRDefault="00CB5F65" w:rsidP="00CB5F65">
      <w:pPr>
        <w:rPr>
          <w:b/>
          <w:bCs/>
          <w:iCs/>
        </w:rPr>
      </w:pPr>
    </w:p>
    <w:p w14:paraId="78C58C14" w14:textId="29A68BFE" w:rsidR="00CB5F65" w:rsidRDefault="008C5371" w:rsidP="00CB5F65">
      <w:pPr>
        <w:rPr>
          <w:iCs/>
          <w:u w:val="single"/>
        </w:rPr>
      </w:pPr>
      <w:r>
        <w:rPr>
          <w:iCs/>
          <w:u w:val="single"/>
        </w:rPr>
        <w:t>PALESTINE</w:t>
      </w:r>
    </w:p>
    <w:p w14:paraId="501D7762" w14:textId="77777777" w:rsidR="008C5371" w:rsidRPr="009B250F" w:rsidRDefault="008C5371" w:rsidP="00CB5F65">
      <w:pPr>
        <w:rPr>
          <w:iCs/>
          <w:u w:val="single"/>
        </w:rPr>
      </w:pPr>
    </w:p>
    <w:p w14:paraId="4D9BCAE9" w14:textId="13D9A604" w:rsidR="00CB5F65" w:rsidRDefault="00CB5F65" w:rsidP="00CB5F65">
      <w:pPr>
        <w:rPr>
          <w:iCs/>
        </w:rPr>
      </w:pPr>
      <w:r>
        <w:rPr>
          <w:iCs/>
        </w:rPr>
        <w:t>Ibrahim KHRAISHI (Mr.), Ambassador</w:t>
      </w:r>
      <w:r w:rsidR="001E4535">
        <w:rPr>
          <w:iCs/>
        </w:rPr>
        <w:t>,</w:t>
      </w:r>
      <w:r>
        <w:rPr>
          <w:iCs/>
        </w:rPr>
        <w:t xml:space="preserve"> Permanent Observer, Permanent </w:t>
      </w:r>
      <w:r w:rsidR="003E5C82">
        <w:rPr>
          <w:iCs/>
        </w:rPr>
        <w:t xml:space="preserve">Observer </w:t>
      </w:r>
      <w:r>
        <w:rPr>
          <w:iCs/>
        </w:rPr>
        <w:t>Mission, Geneva</w:t>
      </w:r>
    </w:p>
    <w:p w14:paraId="2F31805B" w14:textId="77777777" w:rsidR="00CB5F65" w:rsidRDefault="00CB5F65">
      <w:pPr>
        <w:spacing w:before="240" w:after="220"/>
        <w:rPr>
          <w:iCs/>
        </w:rPr>
      </w:pPr>
    </w:p>
    <w:p w14:paraId="37D349F1" w14:textId="77777777" w:rsidR="00A15409" w:rsidRDefault="00A15409" w:rsidP="00FC18ED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t>ORGANISATIONS INTERGOUVERNEMENTALES/INTERGOVERNMENTAL ORGANIZATIONS</w:t>
      </w:r>
    </w:p>
    <w:p w14:paraId="4FF774E3" w14:textId="77777777" w:rsidR="00B22B5A" w:rsidRDefault="00B22B5A" w:rsidP="00B22B5A">
      <w:pPr>
        <w:pStyle w:val="ListParagraph"/>
        <w:spacing w:before="240" w:after="220"/>
        <w:ind w:left="0"/>
        <w:rPr>
          <w:b/>
          <w:u w:val="single"/>
          <w:lang w:val="fr-FR"/>
        </w:rPr>
      </w:pPr>
    </w:p>
    <w:p w14:paraId="002045EB" w14:textId="77777777" w:rsidR="00B22B5A" w:rsidRPr="00964569" w:rsidRDefault="00B22B5A" w:rsidP="00B22B5A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CENTRE SUD (CS)/SOUTH CENTRE (CS)</w:t>
      </w:r>
    </w:p>
    <w:p w14:paraId="712708CF" w14:textId="77777777" w:rsidR="00B22B5A" w:rsidRDefault="00B22B5A" w:rsidP="00B22B5A">
      <w:pPr>
        <w:spacing w:before="240" w:after="220"/>
        <w:rPr>
          <w:iCs/>
        </w:rPr>
      </w:pPr>
      <w:r>
        <w:rPr>
          <w:iCs/>
        </w:rPr>
        <w:t xml:space="preserve">Nirmalya SYAM (Mr.), Senior </w:t>
      </w:r>
      <w:proofErr w:type="spellStart"/>
      <w:r>
        <w:rPr>
          <w:iCs/>
        </w:rPr>
        <w:t>Programme</w:t>
      </w:r>
      <w:proofErr w:type="spellEnd"/>
      <w:r>
        <w:rPr>
          <w:iCs/>
        </w:rPr>
        <w:t xml:space="preserve"> Officer, Geneva</w:t>
      </w:r>
    </w:p>
    <w:p w14:paraId="0189CF23" w14:textId="77777777" w:rsidR="00B22B5A" w:rsidRDefault="00B22B5A" w:rsidP="00B22B5A">
      <w:pPr>
        <w:spacing w:before="240" w:after="220"/>
        <w:rPr>
          <w:iCs/>
        </w:rPr>
      </w:pPr>
      <w:proofErr w:type="spellStart"/>
      <w:r>
        <w:rPr>
          <w:iCs/>
        </w:rPr>
        <w:t>Ningxiner</w:t>
      </w:r>
      <w:proofErr w:type="spellEnd"/>
      <w:r>
        <w:rPr>
          <w:iCs/>
        </w:rPr>
        <w:t xml:space="preserve"> LI (Ms.), Intern, Geneva</w:t>
      </w:r>
    </w:p>
    <w:p w14:paraId="28C9329D" w14:textId="6754EA15" w:rsidR="00B22B5A" w:rsidRDefault="00B22B5A" w:rsidP="00B22B5A">
      <w:pPr>
        <w:spacing w:before="240" w:after="220"/>
        <w:rPr>
          <w:iCs/>
        </w:rPr>
      </w:pPr>
      <w:r>
        <w:rPr>
          <w:iCs/>
        </w:rPr>
        <w:t xml:space="preserve">Viviana MUÑOZ TELLEZ (Ms.), Coordinator HIPB </w:t>
      </w:r>
      <w:proofErr w:type="spellStart"/>
      <w:r>
        <w:rPr>
          <w:iCs/>
        </w:rPr>
        <w:t>Programme</w:t>
      </w:r>
      <w:proofErr w:type="spellEnd"/>
      <w:r>
        <w:rPr>
          <w:iCs/>
        </w:rPr>
        <w:t>, Geneva</w:t>
      </w:r>
    </w:p>
    <w:p w14:paraId="23A3CC16" w14:textId="77777777" w:rsidR="004120A6" w:rsidRDefault="004120A6" w:rsidP="00B22B5A">
      <w:pPr>
        <w:spacing w:before="240" w:after="220"/>
        <w:rPr>
          <w:iCs/>
        </w:rPr>
      </w:pPr>
    </w:p>
    <w:p w14:paraId="0583068C" w14:textId="77777777" w:rsidR="004120A6" w:rsidRPr="00964569" w:rsidRDefault="004120A6" w:rsidP="004120A6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GENERAL SECRETARIAT OF THE ANDEAN COMMUNITY</w:t>
      </w:r>
    </w:p>
    <w:p w14:paraId="564E909D" w14:textId="4A08242D" w:rsidR="004120A6" w:rsidRDefault="004120A6" w:rsidP="004120A6">
      <w:pPr>
        <w:spacing w:before="240" w:after="220"/>
        <w:rPr>
          <w:iCs/>
        </w:rPr>
      </w:pPr>
      <w:r>
        <w:rPr>
          <w:iCs/>
        </w:rPr>
        <w:t>Gabriel BENITES ARRIETA (Mr.), Official in charge of IP matters, Lima</w:t>
      </w:r>
    </w:p>
    <w:p w14:paraId="2A8B80B2" w14:textId="77777777" w:rsidR="004120A6" w:rsidRDefault="004120A6" w:rsidP="00B22B5A">
      <w:pPr>
        <w:spacing w:before="240" w:after="220"/>
        <w:rPr>
          <w:iCs/>
        </w:rPr>
      </w:pPr>
    </w:p>
    <w:p w14:paraId="4811B844" w14:textId="77777777" w:rsidR="004120A6" w:rsidRPr="00A15409" w:rsidRDefault="004120A6" w:rsidP="004120A6">
      <w:pPr>
        <w:spacing w:before="240" w:after="220"/>
        <w:rPr>
          <w:iCs/>
          <w:u w:val="single"/>
          <w:lang w:val="fr-FR"/>
        </w:rPr>
      </w:pPr>
      <w:r w:rsidRPr="00A15409">
        <w:rPr>
          <w:iCs/>
          <w:u w:val="single"/>
          <w:lang w:val="fr-FR"/>
        </w:rPr>
        <w:t>INSTITUT DES BREVETS DE VISEGRAD (VPI)/VISEGRAD PATENT INSTITUTE (VPI)</w:t>
      </w:r>
    </w:p>
    <w:p w14:paraId="6AD6F62C" w14:textId="77777777" w:rsidR="004120A6" w:rsidRDefault="004120A6" w:rsidP="004120A6">
      <w:pPr>
        <w:spacing w:before="240" w:after="220"/>
      </w:pPr>
      <w:r w:rsidRPr="0014176C">
        <w:t>Johanna STADLER (Ms.), Director, Secretariat, Budapest</w:t>
      </w:r>
    </w:p>
    <w:p w14:paraId="20EE8966" w14:textId="77777777" w:rsidR="004120A6" w:rsidRDefault="004120A6" w:rsidP="004120A6">
      <w:pPr>
        <w:spacing w:before="240" w:after="220"/>
        <w:rPr>
          <w:iCs/>
        </w:rPr>
      </w:pPr>
    </w:p>
    <w:p w14:paraId="7A19C3ED" w14:textId="77777777" w:rsidR="004120A6" w:rsidRPr="00964569" w:rsidRDefault="004120A6" w:rsidP="004120A6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LIGUE DES ÉTATS ARABES (LAS)/LEAGUE OF ARAB STATES (LAS)</w:t>
      </w:r>
    </w:p>
    <w:p w14:paraId="497E4BF0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Hichem BAYOUDH (Mr.), Permanent Observer, Permanent Delegation, Geneva</w:t>
      </w:r>
    </w:p>
    <w:p w14:paraId="0D34254F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Rabah TOABA (Mr.), Minister, Permanent Delegation, Geneva</w:t>
      </w:r>
    </w:p>
    <w:p w14:paraId="2488097D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Mostafa REFAAT AWAD (Mr.), Expert, Geneva</w:t>
      </w:r>
    </w:p>
    <w:p w14:paraId="36AC6C29" w14:textId="029B3320" w:rsidR="004120A6" w:rsidRPr="004120A6" w:rsidRDefault="004120A6" w:rsidP="004120A6">
      <w:pPr>
        <w:spacing w:before="240" w:after="220"/>
        <w:rPr>
          <w:iCs/>
        </w:rPr>
      </w:pPr>
      <w:r>
        <w:rPr>
          <w:iCs/>
        </w:rPr>
        <w:t>Sofia BOUHEJBA (Ms.), Intern, Geneva</w:t>
      </w:r>
    </w:p>
    <w:p w14:paraId="389EEE61" w14:textId="77777777" w:rsidR="00A15409" w:rsidRPr="004120A6" w:rsidRDefault="00A15409">
      <w:pPr>
        <w:spacing w:before="240" w:after="220"/>
        <w:rPr>
          <w:iCs/>
          <w:u w:val="single"/>
        </w:rPr>
      </w:pPr>
    </w:p>
    <w:p w14:paraId="27D32B75" w14:textId="77777777" w:rsidR="00410D20" w:rsidRPr="00E013F5" w:rsidRDefault="00410D20" w:rsidP="00410D20">
      <w:pPr>
        <w:spacing w:before="240" w:after="220"/>
        <w:rPr>
          <w:iCs/>
          <w:u w:val="single"/>
        </w:rPr>
      </w:pPr>
      <w:r w:rsidRPr="00E013F5">
        <w:rPr>
          <w:iCs/>
          <w:u w:val="single"/>
        </w:rPr>
        <w:t>L'UNION AFRICAINE (UA)/AFRICAN UNION (AU)</w:t>
      </w:r>
    </w:p>
    <w:p w14:paraId="6B36FC3F" w14:textId="77777777" w:rsidR="00410D20" w:rsidRDefault="00410D20" w:rsidP="00410D20">
      <w:pPr>
        <w:spacing w:before="240" w:after="220"/>
        <w:rPr>
          <w:iCs/>
        </w:rPr>
      </w:pPr>
      <w:r>
        <w:rPr>
          <w:iCs/>
        </w:rPr>
        <w:t>Georges Remi NAMEKONG (Mr.), Senior Policy Officer, Geneva</w:t>
      </w:r>
    </w:p>
    <w:p w14:paraId="3777E770" w14:textId="77777777" w:rsidR="00410D20" w:rsidRDefault="00410D20" w:rsidP="00410D20">
      <w:pPr>
        <w:spacing w:before="240" w:after="220"/>
        <w:rPr>
          <w:iCs/>
        </w:rPr>
      </w:pPr>
      <w:proofErr w:type="spellStart"/>
      <w:r>
        <w:rPr>
          <w:iCs/>
        </w:rPr>
        <w:t>Marshet</w:t>
      </w:r>
      <w:proofErr w:type="spellEnd"/>
      <w:r>
        <w:rPr>
          <w:iCs/>
        </w:rPr>
        <w:t xml:space="preserve"> Zerihun ATINAW (Ms.), Second Secretary, Economy, Geneva</w:t>
      </w:r>
    </w:p>
    <w:p w14:paraId="63435654" w14:textId="77777777" w:rsidR="00410D20" w:rsidRDefault="00410D20" w:rsidP="00410D20">
      <w:pPr>
        <w:spacing w:before="240" w:after="220"/>
        <w:rPr>
          <w:iCs/>
        </w:rPr>
      </w:pPr>
    </w:p>
    <w:p w14:paraId="104244EA" w14:textId="77777777" w:rsidR="004120A6" w:rsidRPr="00964569" w:rsidRDefault="004120A6" w:rsidP="004120A6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lastRenderedPageBreak/>
        <w:t>OFFICE DES BREVETS DU CONSEIL DE COOPÉRATION DES ÉTATS ARABES DU GOLFE (CCG)/PATENT OFFICE OF THE COOPERATION COUNCIL FOR THE ARAB STATES OF THE GULF (GCC PATENT OFFICE)</w:t>
      </w:r>
    </w:p>
    <w:p w14:paraId="595A7230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Ahmed ALMARSHADI (Mr.), Director General, Riyadh</w:t>
      </w:r>
    </w:p>
    <w:p w14:paraId="7DDB8994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Nasser ALAJMI (Mr.), Director of Business Development, Riyadh</w:t>
      </w:r>
    </w:p>
    <w:p w14:paraId="42EACF72" w14:textId="77777777" w:rsidR="004120A6" w:rsidRDefault="004120A6" w:rsidP="004120A6">
      <w:pPr>
        <w:spacing w:before="240" w:after="220"/>
        <w:rPr>
          <w:iCs/>
        </w:rPr>
      </w:pPr>
    </w:p>
    <w:p w14:paraId="66000B7D" w14:textId="77777777" w:rsidR="004120A6" w:rsidRPr="00964569" w:rsidRDefault="004120A6" w:rsidP="004120A6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ORGANISATION EUROPÉENNE DES BREVETS (OEB)/EUROPEAN PATENT ORGANISATION (EPO)</w:t>
      </w:r>
    </w:p>
    <w:p w14:paraId="2AC5ABDA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António CAMPINOS (Mr.), President, Munich</w:t>
      </w:r>
    </w:p>
    <w:p w14:paraId="7C5EA42E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Alessia VOLPE (Ms.), Director, European and International Co-operation, Munich</w:t>
      </w:r>
    </w:p>
    <w:p w14:paraId="55CD7EAF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Chrystalla LOUCA (Ms.), External Relations Support Team, Munich</w:t>
      </w:r>
    </w:p>
    <w:p w14:paraId="4781D0B9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David JELERČIČ (Mr.), Chief of Protocol, Munich</w:t>
      </w:r>
    </w:p>
    <w:p w14:paraId="5A31182E" w14:textId="17141232" w:rsidR="004120A6" w:rsidRDefault="004120A6" w:rsidP="004120A6">
      <w:pPr>
        <w:spacing w:before="240" w:after="220"/>
        <w:rPr>
          <w:iCs/>
        </w:rPr>
      </w:pPr>
      <w:r>
        <w:rPr>
          <w:iCs/>
        </w:rPr>
        <w:t>Diana VERSTEEG (Ms.), Team Manager User Associations and International Organizations, The Hague</w:t>
      </w:r>
    </w:p>
    <w:p w14:paraId="287987C9" w14:textId="780AB8CA" w:rsidR="004120A6" w:rsidRDefault="004120A6" w:rsidP="004120A6">
      <w:pPr>
        <w:spacing w:before="240" w:after="220"/>
        <w:rPr>
          <w:iCs/>
        </w:rPr>
      </w:pPr>
      <w:r>
        <w:rPr>
          <w:iCs/>
        </w:rPr>
        <w:t>Irina URBONE (Ms.), Administrator User Associations and Int. Organizations, Munich</w:t>
      </w:r>
    </w:p>
    <w:p w14:paraId="595AF326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Laurence BRÜNING-PETIT (Ms.), Director Patent and Processes, Munich</w:t>
      </w:r>
    </w:p>
    <w:p w14:paraId="112EDD70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Mariana KAREPOVA (Ms.), Principal Director European and International Affairs, Munich</w:t>
      </w:r>
    </w:p>
    <w:p w14:paraId="4DF1C2FD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Mihály Zoltán FICSOR (Mr.), Principal Director Legal Affairs, Munich</w:t>
      </w:r>
    </w:p>
    <w:p w14:paraId="4ED251AE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Nikolaos CHARDALIAS (Mr.), Lead International Co-operation, Munich</w:t>
      </w:r>
    </w:p>
    <w:p w14:paraId="75945E05" w14:textId="77777777" w:rsidR="004120A6" w:rsidRPr="00E013F5" w:rsidRDefault="004120A6" w:rsidP="004120A6">
      <w:pPr>
        <w:spacing w:before="240" w:after="220"/>
        <w:rPr>
          <w:lang w:val="pt-BR"/>
        </w:rPr>
      </w:pPr>
      <w:r w:rsidRPr="00E013F5">
        <w:rPr>
          <w:lang w:val="pt-BR"/>
        </w:rPr>
        <w:t>Sandro FERREIRA MENDONÇA (Mr.), Administrator, President's Office, Munich</w:t>
      </w:r>
    </w:p>
    <w:p w14:paraId="57E7CF8A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Sara BROWN (Ms.), Lead External Relations Support Team, Munich</w:t>
      </w:r>
    </w:p>
    <w:p w14:paraId="7311C65C" w14:textId="4E60192A" w:rsidR="004120A6" w:rsidRDefault="004120A6" w:rsidP="004120A6">
      <w:pPr>
        <w:spacing w:before="240" w:after="220"/>
        <w:rPr>
          <w:iCs/>
        </w:rPr>
      </w:pPr>
      <w:r>
        <w:rPr>
          <w:iCs/>
        </w:rPr>
        <w:t>Sylvie STROBEL (Ms.), Lawyer IP Lab — Patent Law Harmonization, Munich</w:t>
      </w:r>
    </w:p>
    <w:p w14:paraId="0BF3A07A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Tilman QUARCH (Mr.), Senior Advisor, President's Office, Munich</w:t>
      </w:r>
    </w:p>
    <w:p w14:paraId="1C600EE9" w14:textId="0A2D62DC" w:rsidR="004120A6" w:rsidRDefault="004120A6" w:rsidP="004120A6">
      <w:pPr>
        <w:spacing w:before="240" w:after="220"/>
        <w:rPr>
          <w:iCs/>
        </w:rPr>
      </w:pPr>
      <w:r>
        <w:rPr>
          <w:iCs/>
        </w:rPr>
        <w:t>Tobias IRMSCHER (Mr.), Coordinator, Patent Filing Process and PCT Affairs, Munich</w:t>
      </w:r>
    </w:p>
    <w:p w14:paraId="2C28C907" w14:textId="77777777" w:rsidR="004120A6" w:rsidRDefault="004120A6" w:rsidP="004120A6">
      <w:pPr>
        <w:spacing w:before="240" w:after="220"/>
        <w:rPr>
          <w:iCs/>
        </w:rPr>
      </w:pPr>
      <w:r>
        <w:rPr>
          <w:iCs/>
        </w:rPr>
        <w:t>Veronika KORMANN (Ms.), Lawyer Legal Affairs, IP Lab — Patent Law Harmonization, Munich</w:t>
      </w:r>
    </w:p>
    <w:p w14:paraId="57FB7415" w14:textId="77777777" w:rsidR="0038204F" w:rsidRDefault="0038204F" w:rsidP="004120A6">
      <w:pPr>
        <w:spacing w:before="240" w:after="220"/>
        <w:rPr>
          <w:iCs/>
        </w:rPr>
      </w:pPr>
    </w:p>
    <w:p w14:paraId="6DC79824" w14:textId="77777777" w:rsidR="0038204F" w:rsidRPr="00964569" w:rsidRDefault="0038204F" w:rsidP="0038204F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ORGANISATION AFRICAINE DE LA PROPRIÉTÉ INTELLECTUELLE (OAPI)/AFRICAN INTELLECTUAL PROPERTY ORGANIZATION (OAPI)</w:t>
      </w:r>
    </w:p>
    <w:p w14:paraId="1D24A1B5" w14:textId="6BD31E19" w:rsidR="0038204F" w:rsidRPr="00E013F5" w:rsidRDefault="0038204F" w:rsidP="0038204F">
      <w:pPr>
        <w:spacing w:before="240" w:after="220"/>
        <w:rPr>
          <w:iCs/>
          <w:lang w:val="fr-FR"/>
        </w:rPr>
      </w:pPr>
      <w:r w:rsidRPr="00E013F5">
        <w:rPr>
          <w:iCs/>
          <w:lang w:val="fr-FR"/>
        </w:rPr>
        <w:t>Denis Loukou BOHOUSSOU (M.), Directeur général, Yaoundé</w:t>
      </w:r>
    </w:p>
    <w:p w14:paraId="215C5447" w14:textId="4F622D76" w:rsidR="0038204F" w:rsidRPr="000F4D04" w:rsidRDefault="0038204F" w:rsidP="0038204F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t>Marie Bernadette NGO MBAGA EPSE DJONDA (M</w:t>
      </w:r>
      <w:r>
        <w:rPr>
          <w:iCs/>
          <w:lang w:val="fr-FR"/>
        </w:rPr>
        <w:t>me</w:t>
      </w:r>
      <w:r w:rsidRPr="000F4D04">
        <w:rPr>
          <w:iCs/>
          <w:lang w:val="fr-FR"/>
        </w:rPr>
        <w:t>), Cadre-juriste, Chef</w:t>
      </w:r>
      <w:r>
        <w:rPr>
          <w:iCs/>
          <w:lang w:val="fr-FR"/>
        </w:rPr>
        <w:t xml:space="preserve">fe </w:t>
      </w:r>
      <w:r w:rsidRPr="000F4D04">
        <w:rPr>
          <w:iCs/>
          <w:lang w:val="fr-FR"/>
        </w:rPr>
        <w:t>de Service du Suivi Post-Délivrance a-i, Yaoundé</w:t>
      </w:r>
    </w:p>
    <w:p w14:paraId="6E19F21F" w14:textId="62ABECAB" w:rsidR="0038204F" w:rsidRPr="00A15409" w:rsidRDefault="0038204F" w:rsidP="0038204F">
      <w:pPr>
        <w:spacing w:before="240" w:after="220"/>
        <w:rPr>
          <w:iCs/>
          <w:lang w:val="fr-FR"/>
        </w:rPr>
      </w:pPr>
      <w:r w:rsidRPr="000F4D04">
        <w:rPr>
          <w:iCs/>
          <w:lang w:val="fr-FR"/>
        </w:rPr>
        <w:lastRenderedPageBreak/>
        <w:t>Andrea BOKE (M</w:t>
      </w:r>
      <w:r>
        <w:rPr>
          <w:iCs/>
          <w:lang w:val="fr-FR"/>
        </w:rPr>
        <w:t>me</w:t>
      </w:r>
      <w:r w:rsidRPr="000F4D04">
        <w:rPr>
          <w:iCs/>
          <w:lang w:val="fr-FR"/>
        </w:rPr>
        <w:t>), Cadre juriste, Yaoundé</w:t>
      </w:r>
    </w:p>
    <w:p w14:paraId="5768DBBF" w14:textId="77777777" w:rsidR="004120A6" w:rsidRPr="0038204F" w:rsidRDefault="004120A6" w:rsidP="004120A6">
      <w:pPr>
        <w:spacing w:before="240" w:after="220"/>
        <w:rPr>
          <w:iCs/>
          <w:lang w:val="fr-FR"/>
        </w:rPr>
      </w:pPr>
    </w:p>
    <w:p w14:paraId="14137ED2" w14:textId="77777777" w:rsidR="0038204F" w:rsidRPr="00964569" w:rsidRDefault="0038204F" w:rsidP="0038204F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ORGANISATION BENELUX DE LA PROPRIÉTÉ INTELLECTUELLE (OBPI)/BENELUX ORGANIZATION FOR INTELLECTUAL PROPERTY (BOIP)</w:t>
      </w:r>
    </w:p>
    <w:p w14:paraId="4AF4FBF4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Hugues DEREME (Mr.), Director General, The Hague</w:t>
      </w:r>
    </w:p>
    <w:p w14:paraId="3372AC4A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Saskia SMITS (Ms.), International Cooperation Officer, The Hague</w:t>
      </w:r>
    </w:p>
    <w:p w14:paraId="5D060343" w14:textId="77777777" w:rsidR="00344546" w:rsidRDefault="00344546" w:rsidP="0038204F">
      <w:pPr>
        <w:spacing w:before="240" w:after="220"/>
        <w:rPr>
          <w:iCs/>
        </w:rPr>
      </w:pPr>
    </w:p>
    <w:p w14:paraId="294B81C3" w14:textId="77777777" w:rsidR="0038204F" w:rsidRPr="00964569" w:rsidRDefault="0038204F" w:rsidP="0038204F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ORGANISATION DE COOPÉRATION ISLAMIQUE (OCI)/ORGANIZATION OF ISLAMIC COOPERATION (OIC)</w:t>
      </w:r>
    </w:p>
    <w:p w14:paraId="50BDEC75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Muhammad Saeed SARWAR (Mr.), Ambassador, Permanent Observer, Permanent Delegation, Geneva</w:t>
      </w:r>
    </w:p>
    <w:p w14:paraId="405762E2" w14:textId="34E980AE" w:rsidR="0038204F" w:rsidRDefault="0038204F" w:rsidP="0038204F">
      <w:pPr>
        <w:spacing w:before="240" w:after="220"/>
        <w:rPr>
          <w:iCs/>
        </w:rPr>
      </w:pPr>
      <w:r>
        <w:rPr>
          <w:iCs/>
        </w:rPr>
        <w:t>Halim GRABUS (Mr.), Counsellor, Geneva</w:t>
      </w:r>
    </w:p>
    <w:p w14:paraId="5CCAA758" w14:textId="77777777" w:rsidR="0038204F" w:rsidRDefault="0038204F" w:rsidP="0038204F">
      <w:pPr>
        <w:spacing w:before="240" w:after="220"/>
        <w:rPr>
          <w:iCs/>
        </w:rPr>
      </w:pPr>
    </w:p>
    <w:p w14:paraId="796119D3" w14:textId="77777777" w:rsidR="0038204F" w:rsidRPr="00B22B5A" w:rsidRDefault="0038204F" w:rsidP="0038204F">
      <w:pPr>
        <w:spacing w:before="240" w:after="220"/>
        <w:rPr>
          <w:iCs/>
          <w:u w:val="single"/>
          <w:lang w:val="fr-FR"/>
        </w:rPr>
      </w:pPr>
      <w:r w:rsidRPr="00B22B5A">
        <w:rPr>
          <w:iCs/>
          <w:u w:val="single"/>
          <w:lang w:val="fr-FR"/>
        </w:rPr>
        <w:t>ORGANISATION EURASIENNE DES BREVETS (OEAB)/EURASIAN PATENT ORGANIZATION (EAPO)</w:t>
      </w:r>
    </w:p>
    <w:p w14:paraId="1D28AB51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Grigory IVLIEV (Mr.), President, Moscow</w:t>
      </w:r>
    </w:p>
    <w:p w14:paraId="3C40F90D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Dmitry NEMINUSHCHIY (Mr.), Counsellor of International Relations Division, Moscow</w:t>
      </w:r>
    </w:p>
    <w:p w14:paraId="239F2B29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Daria BIRYUKOVA (Ms.), Leading Specialist, International Relations Division, Moscow</w:t>
      </w:r>
    </w:p>
    <w:p w14:paraId="2C4789A8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Galina MIKHEEVA (Ms.), Deputy Director, Legal and Management Department, Moscow</w:t>
      </w:r>
    </w:p>
    <w:p w14:paraId="208736A6" w14:textId="77777777" w:rsidR="0038204F" w:rsidRDefault="0038204F" w:rsidP="0038204F">
      <w:pPr>
        <w:spacing w:before="240" w:after="220"/>
        <w:rPr>
          <w:iCs/>
        </w:rPr>
      </w:pPr>
    </w:p>
    <w:p w14:paraId="14268772" w14:textId="77777777" w:rsidR="0038204F" w:rsidRPr="00964569" w:rsidRDefault="0038204F" w:rsidP="0038204F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ORGANISATION MONDIALE DE LA SANTÉ (OMS)/WORLD HEALTH ORGANIZATION (WHO)</w:t>
      </w:r>
    </w:p>
    <w:p w14:paraId="1F3D0081" w14:textId="5F31399C" w:rsidR="0038204F" w:rsidRDefault="0038204F" w:rsidP="0038204F">
      <w:pPr>
        <w:spacing w:before="240" w:after="220"/>
        <w:rPr>
          <w:iCs/>
        </w:rPr>
      </w:pPr>
      <w:r>
        <w:rPr>
          <w:iCs/>
        </w:rPr>
        <w:t>Erika DUENAS (Ms.), Technical Officer IP, HPS, Geneva</w:t>
      </w:r>
    </w:p>
    <w:p w14:paraId="4C31B9FF" w14:textId="77777777" w:rsidR="0038204F" w:rsidRDefault="0038204F" w:rsidP="0038204F">
      <w:pPr>
        <w:spacing w:before="240" w:after="220"/>
        <w:rPr>
          <w:iCs/>
        </w:rPr>
      </w:pPr>
    </w:p>
    <w:p w14:paraId="6DD2C28B" w14:textId="77777777" w:rsidR="0038204F" w:rsidRPr="00964569" w:rsidRDefault="0038204F" w:rsidP="0038204F">
      <w:pPr>
        <w:spacing w:before="240" w:after="220"/>
        <w:rPr>
          <w:iCs/>
          <w:u w:val="single"/>
        </w:rPr>
      </w:pPr>
      <w:r w:rsidRPr="00964569">
        <w:rPr>
          <w:iCs/>
          <w:u w:val="single"/>
        </w:rPr>
        <w:t>ORGANISATION MONDIALE DU COMMERCE (OMC)/WORLD TRADE ORGANIZATION (WTO)</w:t>
      </w:r>
    </w:p>
    <w:p w14:paraId="497E5165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Kaarlo CASTREN (Mr.), Counsellor, Intellectual Property Division, Geneva</w:t>
      </w:r>
    </w:p>
    <w:p w14:paraId="0E05761F" w14:textId="77777777" w:rsidR="0038204F" w:rsidRDefault="0038204F" w:rsidP="0038204F">
      <w:pPr>
        <w:spacing w:before="240" w:after="220"/>
        <w:rPr>
          <w:iCs/>
        </w:rPr>
      </w:pPr>
      <w:r>
        <w:rPr>
          <w:iCs/>
        </w:rPr>
        <w:t>Anna Caroline MUELLER (Ms.), Legal Affairs Officer, Geneva</w:t>
      </w:r>
    </w:p>
    <w:p w14:paraId="74ADD2A8" w14:textId="2B513461" w:rsidR="0038204F" w:rsidRDefault="0038204F" w:rsidP="0038204F">
      <w:pPr>
        <w:spacing w:before="240" w:after="220"/>
        <w:rPr>
          <w:iCs/>
        </w:rPr>
      </w:pPr>
      <w:r>
        <w:rPr>
          <w:iCs/>
        </w:rPr>
        <w:t>Philippe PELLETIER (Mr.), Legal Affairs Officer, Geneva</w:t>
      </w:r>
    </w:p>
    <w:p w14:paraId="73F28F8F" w14:textId="77777777" w:rsidR="004120A6" w:rsidRDefault="004120A6" w:rsidP="00410D20">
      <w:pPr>
        <w:spacing w:before="240" w:after="220"/>
        <w:rPr>
          <w:iCs/>
        </w:rPr>
      </w:pPr>
    </w:p>
    <w:p w14:paraId="3289C81A" w14:textId="35D4BFC1" w:rsidR="000C5ADD" w:rsidRPr="00964569" w:rsidRDefault="007F2DC1">
      <w:pPr>
        <w:spacing w:before="240" w:after="220"/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lastRenderedPageBreak/>
        <w:t>ORGANISATION RÉGIONALE AFRICAINE DE LA PROPRIÉTÉ INTELLECTUELLE (ARIPO)/AFRICAN REGIONAL INTELLECTUAL PROPERTY ORGANIZATION (ARIPO)</w:t>
      </w:r>
    </w:p>
    <w:p w14:paraId="32F891DF" w14:textId="77777777" w:rsidR="000C5ADD" w:rsidRDefault="007F2DC1">
      <w:pPr>
        <w:spacing w:before="240" w:after="220"/>
        <w:rPr>
          <w:iCs/>
        </w:rPr>
      </w:pPr>
      <w:r>
        <w:rPr>
          <w:iCs/>
        </w:rPr>
        <w:t>Twebaze BEMANYA (Mr.), Director General, Harare</w:t>
      </w:r>
    </w:p>
    <w:p w14:paraId="39B0C839" w14:textId="5D5B04FC" w:rsidR="000C5ADD" w:rsidRDefault="007F2DC1">
      <w:pPr>
        <w:spacing w:before="240" w:after="220"/>
        <w:rPr>
          <w:iCs/>
        </w:rPr>
      </w:pPr>
      <w:r>
        <w:rPr>
          <w:iCs/>
        </w:rPr>
        <w:t>Pierre RUNIGA (Mr.), Director, Legal Affairs &amp; International Cooperation, Harare</w:t>
      </w:r>
    </w:p>
    <w:p w14:paraId="428A369F" w14:textId="77777777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Chupicai</w:t>
      </w:r>
      <w:proofErr w:type="spellEnd"/>
      <w:r>
        <w:rPr>
          <w:iCs/>
        </w:rPr>
        <w:t xml:space="preserve"> MANUEL (Mr.), Executive Assistant to Director General, Harare</w:t>
      </w:r>
    </w:p>
    <w:p w14:paraId="5DB1F843" w14:textId="77777777" w:rsidR="000C5ADD" w:rsidRDefault="007F2DC1">
      <w:pPr>
        <w:spacing w:before="240" w:after="220"/>
        <w:rPr>
          <w:iCs/>
        </w:rPr>
      </w:pPr>
      <w:r>
        <w:rPr>
          <w:iCs/>
        </w:rPr>
        <w:t>Said RAMADHAN (Mr.), Head of Search and Examination, Harare</w:t>
      </w:r>
    </w:p>
    <w:p w14:paraId="7BBBE946" w14:textId="77777777" w:rsidR="000C5ADD" w:rsidRDefault="007F2DC1">
      <w:pPr>
        <w:spacing w:before="240" w:after="220"/>
        <w:rPr>
          <w:iCs/>
        </w:rPr>
      </w:pPr>
      <w:r>
        <w:rPr>
          <w:iCs/>
        </w:rPr>
        <w:t>Susan MWITI (Ms.), Head Communications, Harare</w:t>
      </w:r>
    </w:p>
    <w:p w14:paraId="10A38496" w14:textId="77777777" w:rsidR="00A57EA6" w:rsidRDefault="00A57EA6">
      <w:pPr>
        <w:spacing w:before="240" w:after="220"/>
        <w:rPr>
          <w:iCs/>
        </w:rPr>
      </w:pPr>
    </w:p>
    <w:p w14:paraId="55E22CF0" w14:textId="6263099A" w:rsidR="000C5ADD" w:rsidRPr="003619E5" w:rsidRDefault="00964569" w:rsidP="00964569">
      <w:pPr>
        <w:spacing w:before="240" w:after="220"/>
        <w:rPr>
          <w:u w:val="single"/>
          <w:lang w:val="fr-FR"/>
        </w:rPr>
      </w:pPr>
      <w:r w:rsidRPr="003619E5">
        <w:rPr>
          <w:u w:val="single"/>
          <w:lang w:val="fr-FR"/>
        </w:rPr>
        <w:t>UNION EUROP</w:t>
      </w:r>
      <w:r w:rsidR="0074166C" w:rsidRPr="003619E5">
        <w:rPr>
          <w:u w:val="single"/>
          <w:lang w:val="fr-FR"/>
        </w:rPr>
        <w:t>É</w:t>
      </w:r>
      <w:r w:rsidRPr="003619E5">
        <w:rPr>
          <w:u w:val="single"/>
          <w:lang w:val="fr-FR"/>
        </w:rPr>
        <w:t>ENNE (UE)/</w:t>
      </w:r>
      <w:r w:rsidR="007F2DC1" w:rsidRPr="003619E5">
        <w:rPr>
          <w:u w:val="single"/>
          <w:lang w:val="fr-FR"/>
        </w:rPr>
        <w:t>EUROPEAN UNION</w:t>
      </w:r>
      <w:r w:rsidRPr="003619E5">
        <w:rPr>
          <w:u w:val="single"/>
          <w:lang w:val="fr-FR"/>
        </w:rPr>
        <w:t xml:space="preserve"> (EU)</w:t>
      </w:r>
    </w:p>
    <w:p w14:paraId="073A5A82" w14:textId="0C743E2D" w:rsidR="000C5ADD" w:rsidRDefault="007F2DC1">
      <w:pPr>
        <w:spacing w:before="240" w:after="220"/>
        <w:rPr>
          <w:iCs/>
        </w:rPr>
      </w:pPr>
      <w:r>
        <w:rPr>
          <w:iCs/>
        </w:rPr>
        <w:t xml:space="preserve">Deike POTZEL (Ms.), Ambassador, </w:t>
      </w:r>
      <w:r w:rsidR="00CD6842">
        <w:rPr>
          <w:iCs/>
        </w:rPr>
        <w:t>Permanent Observer, Permanent Delegation</w:t>
      </w:r>
      <w:r>
        <w:rPr>
          <w:iCs/>
        </w:rPr>
        <w:t>, Geneva</w:t>
      </w:r>
    </w:p>
    <w:p w14:paraId="2E8D59A3" w14:textId="62820708" w:rsidR="000C5ADD" w:rsidRDefault="007F2DC1">
      <w:pPr>
        <w:spacing w:before="240" w:after="220"/>
        <w:rPr>
          <w:iCs/>
        </w:rPr>
      </w:pPr>
      <w:r>
        <w:rPr>
          <w:iCs/>
        </w:rPr>
        <w:t xml:space="preserve">Juan SUAREZ (Mr.), Minister Counsellor, </w:t>
      </w:r>
      <w:r w:rsidR="00D85E02">
        <w:rPr>
          <w:iCs/>
        </w:rPr>
        <w:t>Permanent Delegation,</w:t>
      </w:r>
      <w:r>
        <w:rPr>
          <w:iCs/>
        </w:rPr>
        <w:t xml:space="preserve"> Geneva</w:t>
      </w:r>
    </w:p>
    <w:p w14:paraId="40ADB57E" w14:textId="096C79F1" w:rsidR="000C5ADD" w:rsidRDefault="007F2DC1">
      <w:pPr>
        <w:spacing w:before="240" w:after="220"/>
        <w:rPr>
          <w:iCs/>
        </w:rPr>
      </w:pPr>
      <w:r>
        <w:rPr>
          <w:iCs/>
        </w:rPr>
        <w:t xml:space="preserve">Ana GARCIA PEREZ (Ms.), Legal and Policy Officer, </w:t>
      </w:r>
      <w:r w:rsidR="00FB2FA2">
        <w:rPr>
          <w:iCs/>
        </w:rPr>
        <w:t xml:space="preserve">European </w:t>
      </w:r>
      <w:r>
        <w:rPr>
          <w:iCs/>
        </w:rPr>
        <w:t>Commission – DG GROW, Brussels</w:t>
      </w:r>
    </w:p>
    <w:p w14:paraId="5714B3C8" w14:textId="77777777" w:rsidR="000C5ADD" w:rsidRDefault="007F2DC1">
      <w:pPr>
        <w:spacing w:before="240" w:after="220"/>
        <w:rPr>
          <w:iCs/>
        </w:rPr>
      </w:pPr>
      <w:r>
        <w:rPr>
          <w:iCs/>
        </w:rPr>
        <w:t>Barbara MAKAL (Ms.), Political Administrator Intellectual Property, Brussels</w:t>
      </w:r>
    </w:p>
    <w:p w14:paraId="798F56D1" w14:textId="77777777" w:rsidR="000C5ADD" w:rsidRDefault="007F2DC1">
      <w:pPr>
        <w:spacing w:before="240" w:after="220"/>
        <w:rPr>
          <w:iCs/>
        </w:rPr>
      </w:pPr>
      <w:r>
        <w:rPr>
          <w:iCs/>
        </w:rPr>
        <w:t>Veronika MESIC (Ms.), Political Administrator, Brussels</w:t>
      </w:r>
    </w:p>
    <w:p w14:paraId="29C0D28A" w14:textId="4A6CDFB3" w:rsidR="000C5ADD" w:rsidRDefault="007F2DC1">
      <w:pPr>
        <w:spacing w:before="240" w:after="220"/>
        <w:rPr>
          <w:iCs/>
        </w:rPr>
      </w:pPr>
      <w:proofErr w:type="spellStart"/>
      <w:r>
        <w:rPr>
          <w:iCs/>
        </w:rPr>
        <w:t>Damyana</w:t>
      </w:r>
      <w:proofErr w:type="spellEnd"/>
      <w:r>
        <w:rPr>
          <w:iCs/>
        </w:rPr>
        <w:t xml:space="preserve"> STOYNOVA (Ms.), Head of Section, Economic Section, </w:t>
      </w:r>
      <w:r w:rsidR="0089725E">
        <w:rPr>
          <w:iCs/>
        </w:rPr>
        <w:t xml:space="preserve">Permanent Delegation, </w:t>
      </w:r>
      <w:r>
        <w:rPr>
          <w:iCs/>
        </w:rPr>
        <w:t>Geneva</w:t>
      </w:r>
    </w:p>
    <w:p w14:paraId="10F9E021" w14:textId="77777777" w:rsidR="003619E5" w:rsidRPr="003F4E2C" w:rsidRDefault="003619E5" w:rsidP="003619E5">
      <w:pPr>
        <w:spacing w:before="240" w:after="220"/>
        <w:rPr>
          <w:iCs/>
        </w:rPr>
      </w:pPr>
      <w:r w:rsidRPr="003F4E2C">
        <w:rPr>
          <w:iCs/>
        </w:rPr>
        <w:t xml:space="preserve">Klaus BLANK (Mr.), Senior Expert, DG AGRI, </w:t>
      </w:r>
      <w:r>
        <w:rPr>
          <w:iCs/>
        </w:rPr>
        <w:t xml:space="preserve">European Commission, </w:t>
      </w:r>
      <w:r w:rsidRPr="003F4E2C">
        <w:rPr>
          <w:iCs/>
        </w:rPr>
        <w:t>Brussels</w:t>
      </w:r>
    </w:p>
    <w:p w14:paraId="5D17FD38" w14:textId="77777777" w:rsidR="003619E5" w:rsidRDefault="003619E5" w:rsidP="003619E5">
      <w:pPr>
        <w:spacing w:before="240" w:after="220"/>
        <w:rPr>
          <w:iCs/>
        </w:rPr>
      </w:pPr>
      <w:r>
        <w:rPr>
          <w:iCs/>
        </w:rPr>
        <w:t>Laszlo Adam VASS (Mr.), Legal and Policy Officer, DG GROW, European Commission Brussels</w:t>
      </w:r>
    </w:p>
    <w:p w14:paraId="24DCF132" w14:textId="654DF9D9" w:rsidR="00A57EA6" w:rsidRDefault="003619E5">
      <w:pPr>
        <w:spacing w:before="240" w:after="220"/>
        <w:rPr>
          <w:iCs/>
        </w:rPr>
      </w:pPr>
      <w:r w:rsidRPr="0014176C">
        <w:rPr>
          <w:iCs/>
          <w:lang w:val="fr-FR"/>
        </w:rPr>
        <w:t xml:space="preserve">Virginie FOSSOUL (Ms.), Team Leader, DG GROW, </w:t>
      </w:r>
      <w:proofErr w:type="spellStart"/>
      <w:r w:rsidRPr="0014176C">
        <w:rPr>
          <w:iCs/>
          <w:lang w:val="fr-FR"/>
        </w:rPr>
        <w:t>European</w:t>
      </w:r>
      <w:proofErr w:type="spellEnd"/>
      <w:r w:rsidRPr="0014176C">
        <w:rPr>
          <w:iCs/>
          <w:lang w:val="fr-FR"/>
        </w:rPr>
        <w:t xml:space="preserve"> Commission, Brussels</w:t>
      </w:r>
    </w:p>
    <w:p w14:paraId="0C08D431" w14:textId="77777777" w:rsidR="00964569" w:rsidRDefault="00964569">
      <w:pPr>
        <w:rPr>
          <w:iCs/>
        </w:rPr>
      </w:pPr>
      <w:r>
        <w:rPr>
          <w:iCs/>
        </w:rPr>
        <w:br w:type="page"/>
      </w:r>
    </w:p>
    <w:p w14:paraId="45218199" w14:textId="77777777" w:rsidR="000C5ADD" w:rsidRDefault="000C5ADD">
      <w:pPr>
        <w:spacing w:before="240" w:after="220"/>
        <w:rPr>
          <w:iCs/>
        </w:rPr>
      </w:pPr>
    </w:p>
    <w:p w14:paraId="7493AC23" w14:textId="77777777" w:rsidR="00276339" w:rsidRPr="00853231" w:rsidRDefault="00276339" w:rsidP="00FC18ED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t>ORGANISATIONS NON GOUVERNEMENTALES/NON-GOVERNMENTAL ORGANIZATIONS</w:t>
      </w:r>
    </w:p>
    <w:p w14:paraId="38A9F2CC" w14:textId="77777777" w:rsidR="00964569" w:rsidRPr="00E013F5" w:rsidRDefault="00964569" w:rsidP="00964569">
      <w:pPr>
        <w:rPr>
          <w:iCs/>
          <w:lang w:val="fr-FR"/>
        </w:rPr>
      </w:pPr>
    </w:p>
    <w:p w14:paraId="2EA9E0A1" w14:textId="77777777" w:rsidR="0038204F" w:rsidRPr="00964569" w:rsidRDefault="0038204F" w:rsidP="0038204F">
      <w:pPr>
        <w:rPr>
          <w:iCs/>
          <w:u w:val="single"/>
        </w:rPr>
      </w:pPr>
      <w:r w:rsidRPr="00964569">
        <w:rPr>
          <w:iCs/>
          <w:u w:val="single"/>
        </w:rPr>
        <w:t>African Intellectual Property Association</w:t>
      </w:r>
      <w:r>
        <w:rPr>
          <w:iCs/>
          <w:u w:val="single"/>
        </w:rPr>
        <w:t xml:space="preserve"> (AIPA)</w:t>
      </w:r>
    </w:p>
    <w:p w14:paraId="461B4B31" w14:textId="77777777" w:rsidR="0038204F" w:rsidRDefault="0038204F" w:rsidP="0038204F">
      <w:pPr>
        <w:rPr>
          <w:iCs/>
        </w:rPr>
      </w:pPr>
      <w:r>
        <w:rPr>
          <w:iCs/>
        </w:rPr>
        <w:t>Magui Angele KOUBITOBO BATISSECK NNOKO (Ms.), Director of Prospective and Cooperation, Yaoundé</w:t>
      </w:r>
    </w:p>
    <w:p w14:paraId="20207450" w14:textId="77777777" w:rsidR="0038204F" w:rsidRDefault="0038204F" w:rsidP="0038204F">
      <w:pPr>
        <w:rPr>
          <w:iCs/>
        </w:rPr>
      </w:pPr>
      <w:r>
        <w:rPr>
          <w:iCs/>
        </w:rPr>
        <w:t>Mercy MASOK ASIMA (Ms.), Head of International Cooperation, Yaoundé</w:t>
      </w:r>
    </w:p>
    <w:p w14:paraId="6B7578B7" w14:textId="77777777" w:rsidR="0038204F" w:rsidRDefault="0038204F" w:rsidP="00964569">
      <w:pPr>
        <w:rPr>
          <w:iCs/>
        </w:rPr>
      </w:pPr>
    </w:p>
    <w:p w14:paraId="254670A0" w14:textId="3A331DB9" w:rsidR="000C5ADD" w:rsidRPr="00964569" w:rsidRDefault="007F2DC1" w:rsidP="00964569">
      <w:pPr>
        <w:rPr>
          <w:iCs/>
          <w:u w:val="single"/>
        </w:rPr>
      </w:pPr>
      <w:r w:rsidRPr="00964569">
        <w:rPr>
          <w:iCs/>
          <w:u w:val="single"/>
        </w:rPr>
        <w:t>All-China Patent Agents Association</w:t>
      </w:r>
      <w:r w:rsidR="009C1416">
        <w:rPr>
          <w:iCs/>
          <w:u w:val="single"/>
        </w:rPr>
        <w:t xml:space="preserve"> (ACPAA)</w:t>
      </w:r>
    </w:p>
    <w:p w14:paraId="077EE5D4" w14:textId="77777777" w:rsidR="000C5ADD" w:rsidRDefault="007F2DC1" w:rsidP="00964569">
      <w:pPr>
        <w:rPr>
          <w:iCs/>
        </w:rPr>
      </w:pPr>
      <w:r>
        <w:rPr>
          <w:iCs/>
        </w:rPr>
        <w:t>SHOU Hong (Mr.), Deputy Secretary General, Beijing</w:t>
      </w:r>
    </w:p>
    <w:p w14:paraId="075C93ED" w14:textId="77777777" w:rsidR="000C5ADD" w:rsidRDefault="007F2DC1" w:rsidP="00964569">
      <w:pPr>
        <w:rPr>
          <w:iCs/>
        </w:rPr>
      </w:pPr>
      <w:r>
        <w:rPr>
          <w:iCs/>
        </w:rPr>
        <w:t>DANG Xiaolin (Mr.), Vice-president, Beijing</w:t>
      </w:r>
    </w:p>
    <w:p w14:paraId="1977A9DF" w14:textId="77777777" w:rsidR="000C5ADD" w:rsidRDefault="007F2DC1" w:rsidP="00964569">
      <w:pPr>
        <w:rPr>
          <w:iCs/>
        </w:rPr>
      </w:pPr>
      <w:r>
        <w:rPr>
          <w:iCs/>
        </w:rPr>
        <w:t>LONG Chun (Mr.), President, Beijing</w:t>
      </w:r>
    </w:p>
    <w:p w14:paraId="0D779433" w14:textId="77777777" w:rsidR="000C5ADD" w:rsidRDefault="007F2DC1" w:rsidP="00964569">
      <w:pPr>
        <w:rPr>
          <w:iCs/>
        </w:rPr>
      </w:pPr>
      <w:r>
        <w:rPr>
          <w:iCs/>
        </w:rPr>
        <w:t>REN Zhong (Ms.), Standing Director, Guangzhou City</w:t>
      </w:r>
    </w:p>
    <w:p w14:paraId="5C6FE286" w14:textId="77777777" w:rsidR="000C5ADD" w:rsidRDefault="007F2DC1" w:rsidP="00964569">
      <w:pPr>
        <w:rPr>
          <w:iCs/>
        </w:rPr>
      </w:pPr>
      <w:r>
        <w:rPr>
          <w:iCs/>
        </w:rPr>
        <w:t>GAO Yujie (Ms.), Staff, Beijing</w:t>
      </w:r>
    </w:p>
    <w:p w14:paraId="301191AB" w14:textId="77777777" w:rsidR="0038204F" w:rsidRDefault="0038204F" w:rsidP="00964569">
      <w:pPr>
        <w:rPr>
          <w:iCs/>
        </w:rPr>
      </w:pPr>
    </w:p>
    <w:p w14:paraId="26664B66" w14:textId="77777777" w:rsidR="0038204F" w:rsidRPr="00964569" w:rsidRDefault="0038204F" w:rsidP="0038204F">
      <w:pPr>
        <w:rPr>
          <w:iCs/>
          <w:u w:val="single"/>
        </w:rPr>
      </w:pPr>
      <w:r w:rsidRPr="00964569">
        <w:rPr>
          <w:iCs/>
          <w:u w:val="single"/>
        </w:rPr>
        <w:t>American Arab Intellectual Property Association</w:t>
      </w:r>
      <w:r>
        <w:rPr>
          <w:iCs/>
          <w:u w:val="single"/>
        </w:rPr>
        <w:t xml:space="preserve"> (AAIPA)</w:t>
      </w:r>
    </w:p>
    <w:p w14:paraId="3D673E14" w14:textId="77777777" w:rsidR="0038204F" w:rsidRDefault="0038204F" w:rsidP="0038204F">
      <w:pPr>
        <w:rPr>
          <w:iCs/>
        </w:rPr>
      </w:pPr>
      <w:r>
        <w:rPr>
          <w:iCs/>
        </w:rPr>
        <w:t>Haitham ATIYAH (Mr.), CEO, Grand Rapids</w:t>
      </w:r>
    </w:p>
    <w:p w14:paraId="3CC55DAE" w14:textId="77777777" w:rsidR="0038204F" w:rsidRDefault="0038204F" w:rsidP="0038204F">
      <w:pPr>
        <w:rPr>
          <w:iCs/>
        </w:rPr>
      </w:pPr>
      <w:proofErr w:type="spellStart"/>
      <w:r>
        <w:rPr>
          <w:iCs/>
        </w:rPr>
        <w:t>Majdoub</w:t>
      </w:r>
      <w:proofErr w:type="spellEnd"/>
      <w:r>
        <w:rPr>
          <w:iCs/>
        </w:rPr>
        <w:t xml:space="preserve"> CHAIMA (Mr.), Member, </w:t>
      </w:r>
      <w:proofErr w:type="spellStart"/>
      <w:r>
        <w:rPr>
          <w:iCs/>
        </w:rPr>
        <w:t>Moknine</w:t>
      </w:r>
      <w:proofErr w:type="spellEnd"/>
    </w:p>
    <w:p w14:paraId="7AA7C2EF" w14:textId="77777777" w:rsidR="0038204F" w:rsidRDefault="0038204F" w:rsidP="0038204F">
      <w:pPr>
        <w:rPr>
          <w:iCs/>
        </w:rPr>
      </w:pPr>
      <w:r>
        <w:rPr>
          <w:iCs/>
        </w:rPr>
        <w:t>Enas ABDALSALAM (Ms.), Head of the Egypt branch, Cairo</w:t>
      </w:r>
    </w:p>
    <w:p w14:paraId="10EE4C27" w14:textId="77777777" w:rsidR="0038204F" w:rsidRPr="00E013F5" w:rsidRDefault="0038204F" w:rsidP="0038204F">
      <w:pPr>
        <w:rPr>
          <w:iCs/>
        </w:rPr>
      </w:pPr>
      <w:r w:rsidRPr="00E013F5">
        <w:rPr>
          <w:iCs/>
        </w:rPr>
        <w:t>Giovanna BITTENCOURT PANDOLFO (Ms.), Communication, Porto Alegre</w:t>
      </w:r>
    </w:p>
    <w:p w14:paraId="391685B4" w14:textId="6D4871B3" w:rsidR="0038204F" w:rsidRPr="00E013F5" w:rsidRDefault="0038204F" w:rsidP="0038204F">
      <w:pPr>
        <w:rPr>
          <w:iCs/>
        </w:rPr>
      </w:pPr>
      <w:r w:rsidRPr="00E013F5">
        <w:rPr>
          <w:iCs/>
        </w:rPr>
        <w:t>Sami DORBEZ (Mr.), Member, Tunis</w:t>
      </w:r>
    </w:p>
    <w:p w14:paraId="014106FE" w14:textId="77777777" w:rsidR="0038204F" w:rsidRPr="00E013F5" w:rsidRDefault="0038204F" w:rsidP="0038204F">
      <w:pPr>
        <w:rPr>
          <w:iCs/>
        </w:rPr>
      </w:pPr>
    </w:p>
    <w:p w14:paraId="6D620D69" w14:textId="77777777" w:rsidR="0038204F" w:rsidRPr="00964569" w:rsidRDefault="0038204F" w:rsidP="0038204F">
      <w:pPr>
        <w:rPr>
          <w:iCs/>
          <w:u w:val="single"/>
        </w:rPr>
      </w:pPr>
      <w:r w:rsidRPr="00964569">
        <w:rPr>
          <w:iCs/>
          <w:u w:val="single"/>
        </w:rPr>
        <w:t>Argentine Management Society of Actors and Performers</w:t>
      </w:r>
      <w:r>
        <w:rPr>
          <w:iCs/>
          <w:u w:val="single"/>
        </w:rPr>
        <w:t xml:space="preserve"> (SAGAI)</w:t>
      </w:r>
    </w:p>
    <w:p w14:paraId="65A97352" w14:textId="77777777" w:rsidR="0038204F" w:rsidRDefault="0038204F" w:rsidP="0038204F">
      <w:pPr>
        <w:rPr>
          <w:iCs/>
        </w:rPr>
      </w:pPr>
      <w:proofErr w:type="spellStart"/>
      <w:r>
        <w:rPr>
          <w:iCs/>
        </w:rPr>
        <w:t>Yuriem</w:t>
      </w:r>
      <w:proofErr w:type="spellEnd"/>
      <w:r>
        <w:rPr>
          <w:iCs/>
        </w:rPr>
        <w:t xml:space="preserve"> ECHEVARRÍA CABRERA (Ms.), Chief Executive Officer, Buenos Aires</w:t>
      </w:r>
    </w:p>
    <w:p w14:paraId="62121941" w14:textId="6565BD6B" w:rsidR="0038204F" w:rsidRPr="00E013F5" w:rsidRDefault="0038204F" w:rsidP="0038204F">
      <w:pPr>
        <w:rPr>
          <w:iCs/>
          <w:lang w:val="fr-FR"/>
        </w:rPr>
      </w:pPr>
      <w:r w:rsidRPr="00E013F5">
        <w:rPr>
          <w:iCs/>
          <w:lang w:val="fr-FR"/>
        </w:rPr>
        <w:t xml:space="preserve">Daniela REPETTO (Ms.), </w:t>
      </w:r>
      <w:proofErr w:type="spellStart"/>
      <w:r w:rsidRPr="00E013F5">
        <w:rPr>
          <w:iCs/>
          <w:lang w:val="fr-FR"/>
        </w:rPr>
        <w:t>Executive</w:t>
      </w:r>
      <w:proofErr w:type="spellEnd"/>
      <w:r w:rsidRPr="00E013F5">
        <w:rPr>
          <w:iCs/>
          <w:lang w:val="fr-FR"/>
        </w:rPr>
        <w:t xml:space="preserve"> Assistant, Buenos Aires</w:t>
      </w:r>
    </w:p>
    <w:p w14:paraId="3787B5CD" w14:textId="77777777" w:rsidR="001A008E" w:rsidRPr="00E013F5" w:rsidRDefault="001A008E" w:rsidP="0038204F">
      <w:pPr>
        <w:rPr>
          <w:iCs/>
          <w:lang w:val="fr-FR"/>
        </w:rPr>
      </w:pPr>
    </w:p>
    <w:p w14:paraId="3B510260" w14:textId="77777777" w:rsidR="001A008E" w:rsidRPr="00752066" w:rsidRDefault="001A008E" w:rsidP="001A008E">
      <w:pPr>
        <w:rPr>
          <w:iCs/>
          <w:u w:val="single"/>
          <w:lang w:val="fr-BE"/>
        </w:rPr>
      </w:pPr>
      <w:r w:rsidRPr="00752066">
        <w:rPr>
          <w:iCs/>
          <w:u w:val="single"/>
          <w:lang w:val="fr-BE"/>
        </w:rPr>
        <w:t>Association allemande pour le droit de propriété intellectuelle (GRUR)/German Association for Intellectual Property Law (GRUR)</w:t>
      </w:r>
    </w:p>
    <w:p w14:paraId="2DD4FECF" w14:textId="77777777" w:rsidR="001A008E" w:rsidRPr="00E013F5" w:rsidRDefault="001A008E" w:rsidP="001A008E">
      <w:pPr>
        <w:rPr>
          <w:lang w:val="de-CH"/>
        </w:rPr>
      </w:pPr>
      <w:r w:rsidRPr="00E013F5">
        <w:rPr>
          <w:lang w:val="de-CH"/>
        </w:rPr>
        <w:t>Anke NORDEMANN-SCHIFFEL (Ms.), President, Berlin</w:t>
      </w:r>
    </w:p>
    <w:p w14:paraId="5F400E2F" w14:textId="77777777" w:rsidR="001A008E" w:rsidRDefault="001A008E" w:rsidP="001A008E">
      <w:pPr>
        <w:rPr>
          <w:iCs/>
        </w:rPr>
      </w:pPr>
      <w:r>
        <w:rPr>
          <w:iCs/>
        </w:rPr>
        <w:t>Anselm BRANDI-DOHRN (Mr.), Head of the GRUR-WIPO Link Committee, Berlin</w:t>
      </w:r>
    </w:p>
    <w:p w14:paraId="713A0627" w14:textId="3D85EEB0" w:rsidR="001A008E" w:rsidRPr="0038204F" w:rsidRDefault="001A008E" w:rsidP="001A008E">
      <w:pPr>
        <w:rPr>
          <w:iCs/>
        </w:rPr>
      </w:pPr>
      <w:r>
        <w:rPr>
          <w:iCs/>
        </w:rPr>
        <w:t>Stephan FREISCHEM (Mr.), Secretary General, Cologne</w:t>
      </w:r>
    </w:p>
    <w:p w14:paraId="439E8571" w14:textId="77777777" w:rsidR="00964569" w:rsidRPr="001A008E" w:rsidRDefault="00964569" w:rsidP="00964569">
      <w:pPr>
        <w:rPr>
          <w:iCs/>
        </w:rPr>
      </w:pPr>
    </w:p>
    <w:p w14:paraId="385EE3CE" w14:textId="50649AF1" w:rsidR="001F089C" w:rsidRPr="00964569" w:rsidRDefault="007F2DC1" w:rsidP="001F089C">
      <w:pPr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Association américaine du droit de la propriété intellectuelle (AIPLA)/American Intellectual Property Law Association (AIPLA)</w:t>
      </w:r>
    </w:p>
    <w:p w14:paraId="60E22F61" w14:textId="77777777" w:rsidR="000C5ADD" w:rsidRDefault="007F2DC1" w:rsidP="00964569">
      <w:pPr>
        <w:rPr>
          <w:iCs/>
        </w:rPr>
      </w:pPr>
      <w:r>
        <w:rPr>
          <w:iCs/>
        </w:rPr>
        <w:t>Vincent GARLOCK (Mr.), Executive Director, Arlington, Virginia</w:t>
      </w:r>
    </w:p>
    <w:p w14:paraId="679F2C82" w14:textId="77777777" w:rsidR="001A008E" w:rsidRDefault="001A008E" w:rsidP="00964569">
      <w:pPr>
        <w:rPr>
          <w:iCs/>
        </w:rPr>
      </w:pPr>
    </w:p>
    <w:p w14:paraId="2E5C1831" w14:textId="491F2976" w:rsidR="001A008E" w:rsidRPr="00E013F5" w:rsidRDefault="001A008E" w:rsidP="001A008E">
      <w:pPr>
        <w:rPr>
          <w:u w:val="single"/>
          <w:lang w:val="fr-FR"/>
        </w:rPr>
      </w:pPr>
      <w:r w:rsidRPr="00E013F5">
        <w:rPr>
          <w:u w:val="single"/>
          <w:lang w:val="fr-FR"/>
        </w:rPr>
        <w:t>Association chinoise de la protection par brevet (PPAC)/Patent Protection Association of China (PPAC)</w:t>
      </w:r>
    </w:p>
    <w:p w14:paraId="50CA422A" w14:textId="13AC25BA" w:rsidR="001A008E" w:rsidRDefault="001A008E" w:rsidP="001A008E">
      <w:pPr>
        <w:rPr>
          <w:iCs/>
        </w:rPr>
      </w:pPr>
      <w:r>
        <w:rPr>
          <w:iCs/>
        </w:rPr>
        <w:t>WANG Wenjing (Ms.), Vice President, Beijing</w:t>
      </w:r>
    </w:p>
    <w:p w14:paraId="595AEE85" w14:textId="77777777" w:rsidR="001F089C" w:rsidRDefault="001F089C" w:rsidP="00964569">
      <w:pPr>
        <w:rPr>
          <w:iCs/>
        </w:rPr>
      </w:pPr>
    </w:p>
    <w:p w14:paraId="4C5E2305" w14:textId="77777777" w:rsidR="001F089C" w:rsidRPr="00793443" w:rsidRDefault="001F089C" w:rsidP="001F089C">
      <w:pPr>
        <w:rPr>
          <w:iCs/>
          <w:u w:val="single"/>
          <w:lang w:val="fr-BE"/>
        </w:rPr>
      </w:pPr>
      <w:r w:rsidRPr="00793443">
        <w:rPr>
          <w:iCs/>
          <w:u w:val="single"/>
          <w:lang w:val="fr-BE"/>
        </w:rPr>
        <w:t xml:space="preserve">Association chinoise pour les marques (CTA)/China </w:t>
      </w:r>
      <w:proofErr w:type="spellStart"/>
      <w:r w:rsidRPr="00793443">
        <w:rPr>
          <w:iCs/>
          <w:u w:val="single"/>
          <w:lang w:val="fr-BE"/>
        </w:rPr>
        <w:t>Trademark</w:t>
      </w:r>
      <w:proofErr w:type="spellEnd"/>
      <w:r w:rsidRPr="00793443">
        <w:rPr>
          <w:iCs/>
          <w:u w:val="single"/>
          <w:lang w:val="fr-BE"/>
        </w:rPr>
        <w:t xml:space="preserve"> Association (CTA)</w:t>
      </w:r>
    </w:p>
    <w:p w14:paraId="527267E2" w14:textId="77777777" w:rsidR="001F089C" w:rsidRDefault="001F089C" w:rsidP="001F089C">
      <w:pPr>
        <w:rPr>
          <w:iCs/>
        </w:rPr>
      </w:pPr>
      <w:r>
        <w:rPr>
          <w:iCs/>
        </w:rPr>
        <w:t>CANG Yuchun (Ms.), Founding Partner, Beijing</w:t>
      </w:r>
    </w:p>
    <w:p w14:paraId="0A08269E" w14:textId="77777777" w:rsidR="001F089C" w:rsidRDefault="001F089C" w:rsidP="001F089C">
      <w:pPr>
        <w:rPr>
          <w:iCs/>
        </w:rPr>
      </w:pPr>
      <w:r>
        <w:rPr>
          <w:iCs/>
        </w:rPr>
        <w:t>LI Dong (Ms.), Membership Department Director, Beijing</w:t>
      </w:r>
    </w:p>
    <w:p w14:paraId="75BE22E2" w14:textId="77777777" w:rsidR="001F089C" w:rsidRDefault="001F089C" w:rsidP="001F089C">
      <w:pPr>
        <w:rPr>
          <w:iCs/>
        </w:rPr>
      </w:pPr>
      <w:r>
        <w:rPr>
          <w:iCs/>
        </w:rPr>
        <w:t>MA Fu (Mr.), President, Beijing</w:t>
      </w:r>
    </w:p>
    <w:p w14:paraId="1A4D2DBE" w14:textId="77777777" w:rsidR="001F089C" w:rsidRDefault="001F089C" w:rsidP="001F089C">
      <w:pPr>
        <w:rPr>
          <w:iCs/>
        </w:rPr>
      </w:pPr>
      <w:r>
        <w:rPr>
          <w:iCs/>
        </w:rPr>
        <w:t>SHEN Lena (Ms.), Senior Partner/Attorney-at-law, Beijing</w:t>
      </w:r>
    </w:p>
    <w:p w14:paraId="1DE08C65" w14:textId="77777777" w:rsidR="001F089C" w:rsidRDefault="001F089C" w:rsidP="001F089C">
      <w:pPr>
        <w:rPr>
          <w:iCs/>
        </w:rPr>
      </w:pPr>
      <w:r>
        <w:rPr>
          <w:iCs/>
        </w:rPr>
        <w:t>ZHANG Haiyan (Mr.), Founder, Beijing</w:t>
      </w:r>
    </w:p>
    <w:p w14:paraId="6AE5B72B" w14:textId="41CDE4F4" w:rsidR="001F089C" w:rsidRDefault="001F089C" w:rsidP="001F089C">
      <w:pPr>
        <w:rPr>
          <w:iCs/>
        </w:rPr>
      </w:pPr>
      <w:r>
        <w:rPr>
          <w:iCs/>
        </w:rPr>
        <w:t>YU Hao (Mr.), Chairman, Wuhan</w:t>
      </w:r>
    </w:p>
    <w:p w14:paraId="541E1AE0" w14:textId="77777777" w:rsidR="00964569" w:rsidRDefault="00964569" w:rsidP="00964569">
      <w:pPr>
        <w:rPr>
          <w:iCs/>
        </w:rPr>
      </w:pPr>
    </w:p>
    <w:p w14:paraId="78580CE3" w14:textId="77777777" w:rsidR="000C5ADD" w:rsidRPr="00964569" w:rsidRDefault="007F2DC1" w:rsidP="00964569">
      <w:pPr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Association congolaise pour le développement agricole (ACDA)</w:t>
      </w:r>
    </w:p>
    <w:p w14:paraId="7071D138" w14:textId="77777777" w:rsidR="000C5ADD" w:rsidRDefault="007F2DC1" w:rsidP="00964569">
      <w:pPr>
        <w:rPr>
          <w:iCs/>
          <w:lang w:val="fr-FR"/>
        </w:rPr>
      </w:pPr>
      <w:r w:rsidRPr="000F4D04">
        <w:rPr>
          <w:iCs/>
          <w:lang w:val="fr-FR"/>
        </w:rPr>
        <w:t>Daldy Rustichel YOUBOU BIAGHA (Mr.), Président ACDA, Brazzaville</w:t>
      </w:r>
    </w:p>
    <w:p w14:paraId="20BD6ADB" w14:textId="77777777" w:rsidR="001A008E" w:rsidRDefault="001A008E" w:rsidP="00964569">
      <w:pPr>
        <w:rPr>
          <w:iCs/>
          <w:lang w:val="fr-FR"/>
        </w:rPr>
      </w:pPr>
    </w:p>
    <w:p w14:paraId="2A5AD852" w14:textId="77777777" w:rsidR="001A008E" w:rsidRPr="00752066" w:rsidRDefault="001A008E" w:rsidP="001A008E">
      <w:pPr>
        <w:rPr>
          <w:iCs/>
          <w:u w:val="single"/>
          <w:lang w:val="fr-BE"/>
        </w:rPr>
      </w:pPr>
      <w:r w:rsidRPr="00752066">
        <w:rPr>
          <w:iCs/>
          <w:u w:val="single"/>
          <w:lang w:val="fr-BE"/>
        </w:rPr>
        <w:lastRenderedPageBreak/>
        <w:t>Association des éditeurs des Émirats (EPA)/Emirates Publishers Association (EPA)</w:t>
      </w:r>
    </w:p>
    <w:p w14:paraId="7A297F9A" w14:textId="77777777" w:rsidR="001A008E" w:rsidRDefault="001A008E" w:rsidP="001A008E">
      <w:pPr>
        <w:rPr>
          <w:iCs/>
        </w:rPr>
      </w:pPr>
      <w:r>
        <w:rPr>
          <w:iCs/>
        </w:rPr>
        <w:t>Abdullah AL SHARHAN (Mr.), Vice President of EPA Board, Sharjah</w:t>
      </w:r>
    </w:p>
    <w:p w14:paraId="25113188" w14:textId="77777777" w:rsidR="001A008E" w:rsidRDefault="001A008E" w:rsidP="001A008E">
      <w:pPr>
        <w:rPr>
          <w:iCs/>
        </w:rPr>
      </w:pPr>
      <w:r>
        <w:rPr>
          <w:iCs/>
        </w:rPr>
        <w:t>Rashid AL KOUS (Mr.), Executive Director, Sharjah</w:t>
      </w:r>
    </w:p>
    <w:p w14:paraId="16917897" w14:textId="229BCA1F" w:rsidR="001A008E" w:rsidRPr="001A008E" w:rsidRDefault="001A008E" w:rsidP="001A008E">
      <w:pPr>
        <w:rPr>
          <w:iCs/>
        </w:rPr>
      </w:pPr>
      <w:r>
        <w:rPr>
          <w:iCs/>
        </w:rPr>
        <w:t>Neven NAOM (Ms.), Executive Director's Office Manager, Sharjah</w:t>
      </w:r>
    </w:p>
    <w:p w14:paraId="1C489044" w14:textId="77777777" w:rsidR="001A008E" w:rsidRPr="00E013F5" w:rsidRDefault="001A008E" w:rsidP="00964569">
      <w:pPr>
        <w:rPr>
          <w:iCs/>
        </w:rPr>
      </w:pPr>
    </w:p>
    <w:p w14:paraId="1B503014" w14:textId="7F7926EE" w:rsidR="001F089C" w:rsidRPr="00F127D0" w:rsidRDefault="001F089C" w:rsidP="001F089C">
      <w:pPr>
        <w:rPr>
          <w:iCs/>
          <w:u w:val="single"/>
          <w:lang w:val="fr-BE"/>
        </w:rPr>
      </w:pPr>
      <w:r w:rsidRPr="00F127D0">
        <w:rPr>
          <w:iCs/>
          <w:u w:val="single"/>
          <w:lang w:val="fr-BE"/>
        </w:rPr>
        <w:t>Association européenne de fournisseurs commerciaux d'information en matière de brevets (</w:t>
      </w:r>
      <w:proofErr w:type="spellStart"/>
      <w:r w:rsidRPr="00F127D0">
        <w:rPr>
          <w:iCs/>
          <w:u w:val="single"/>
          <w:lang w:val="fr-BE"/>
        </w:rPr>
        <w:t>PatCom</w:t>
      </w:r>
      <w:proofErr w:type="spellEnd"/>
      <w:r w:rsidRPr="00F127D0">
        <w:rPr>
          <w:iCs/>
          <w:u w:val="single"/>
          <w:lang w:val="fr-BE"/>
        </w:rPr>
        <w:t xml:space="preserve">)/The </w:t>
      </w:r>
      <w:proofErr w:type="spellStart"/>
      <w:r w:rsidRPr="00F127D0">
        <w:rPr>
          <w:iCs/>
          <w:u w:val="single"/>
          <w:lang w:val="fr-BE"/>
        </w:rPr>
        <w:t>European</w:t>
      </w:r>
      <w:proofErr w:type="spellEnd"/>
      <w:r w:rsidRPr="00F127D0">
        <w:rPr>
          <w:iCs/>
          <w:u w:val="single"/>
          <w:lang w:val="fr-BE"/>
        </w:rPr>
        <w:t xml:space="preserve"> Commercial Patent Services Group (</w:t>
      </w:r>
      <w:proofErr w:type="spellStart"/>
      <w:r w:rsidRPr="00F127D0">
        <w:rPr>
          <w:iCs/>
          <w:u w:val="single"/>
          <w:lang w:val="fr-BE"/>
        </w:rPr>
        <w:t>PatCom</w:t>
      </w:r>
      <w:proofErr w:type="spellEnd"/>
      <w:r w:rsidRPr="00F127D0">
        <w:rPr>
          <w:iCs/>
          <w:u w:val="single"/>
          <w:lang w:val="fr-BE"/>
        </w:rPr>
        <w:t>)</w:t>
      </w:r>
    </w:p>
    <w:p w14:paraId="6E513146" w14:textId="77777777" w:rsidR="001F089C" w:rsidRDefault="001F089C" w:rsidP="001F089C">
      <w:pPr>
        <w:rPr>
          <w:iCs/>
          <w:lang w:val="fr-BE"/>
        </w:rPr>
      </w:pPr>
      <w:r w:rsidRPr="001F089C">
        <w:rPr>
          <w:iCs/>
          <w:lang w:val="fr-BE"/>
        </w:rPr>
        <w:t xml:space="preserve">Enrica CALÒ (Ms.), </w:t>
      </w:r>
      <w:proofErr w:type="spellStart"/>
      <w:r w:rsidRPr="001F089C">
        <w:rPr>
          <w:iCs/>
          <w:lang w:val="fr-BE"/>
        </w:rPr>
        <w:t>PatCom</w:t>
      </w:r>
      <w:proofErr w:type="spellEnd"/>
      <w:r w:rsidRPr="001F089C">
        <w:rPr>
          <w:iCs/>
          <w:lang w:val="fr-BE"/>
        </w:rPr>
        <w:t xml:space="preserve"> </w:t>
      </w:r>
      <w:proofErr w:type="spellStart"/>
      <w:r w:rsidRPr="001F089C">
        <w:rPr>
          <w:iCs/>
          <w:lang w:val="fr-BE"/>
        </w:rPr>
        <w:t>Delegate</w:t>
      </w:r>
      <w:proofErr w:type="spellEnd"/>
      <w:r w:rsidRPr="001F089C">
        <w:rPr>
          <w:iCs/>
          <w:lang w:val="fr-BE"/>
        </w:rPr>
        <w:t xml:space="preserve"> / </w:t>
      </w:r>
      <w:proofErr w:type="spellStart"/>
      <w:r w:rsidRPr="001F089C">
        <w:rPr>
          <w:iCs/>
          <w:lang w:val="fr-BE"/>
        </w:rPr>
        <w:t>Snr</w:t>
      </w:r>
      <w:proofErr w:type="spellEnd"/>
      <w:r w:rsidRPr="001F089C">
        <w:rPr>
          <w:iCs/>
          <w:lang w:val="fr-BE"/>
        </w:rPr>
        <w:t xml:space="preserve"> IP Customer Success Manager, Almería</w:t>
      </w:r>
    </w:p>
    <w:p w14:paraId="286EBB55" w14:textId="77777777" w:rsidR="001A008E" w:rsidRDefault="001A008E" w:rsidP="001F089C">
      <w:pPr>
        <w:rPr>
          <w:iCs/>
          <w:lang w:val="fr-BE"/>
        </w:rPr>
      </w:pPr>
    </w:p>
    <w:p w14:paraId="4A7622D6" w14:textId="77777777" w:rsidR="001A008E" w:rsidRPr="00752066" w:rsidRDefault="001A008E" w:rsidP="001A008E">
      <w:pPr>
        <w:rPr>
          <w:iCs/>
          <w:u w:val="single"/>
          <w:lang w:val="fr-BE"/>
        </w:rPr>
      </w:pPr>
      <w:r w:rsidRPr="00752066">
        <w:rPr>
          <w:iCs/>
          <w:u w:val="single"/>
          <w:lang w:val="fr-BE"/>
        </w:rPr>
        <w:t xml:space="preserve">Association européenne des étudiants en droit (ELSA </w:t>
      </w:r>
      <w:proofErr w:type="gramStart"/>
      <w:r w:rsidRPr="00752066">
        <w:rPr>
          <w:iCs/>
          <w:u w:val="single"/>
          <w:lang w:val="fr-BE"/>
        </w:rPr>
        <w:t>international)/</w:t>
      </w:r>
      <w:proofErr w:type="spellStart"/>
      <w:proofErr w:type="gramEnd"/>
      <w:r w:rsidRPr="00752066">
        <w:rPr>
          <w:iCs/>
          <w:u w:val="single"/>
          <w:lang w:val="fr-BE"/>
        </w:rPr>
        <w:t>European</w:t>
      </w:r>
      <w:proofErr w:type="spellEnd"/>
      <w:r w:rsidRPr="00752066">
        <w:rPr>
          <w:iCs/>
          <w:u w:val="single"/>
          <w:lang w:val="fr-BE"/>
        </w:rPr>
        <w:t xml:space="preserve"> Law </w:t>
      </w:r>
      <w:proofErr w:type="spellStart"/>
      <w:r w:rsidRPr="00752066">
        <w:rPr>
          <w:iCs/>
          <w:u w:val="single"/>
          <w:lang w:val="fr-BE"/>
        </w:rPr>
        <w:t>Students</w:t>
      </w:r>
      <w:proofErr w:type="spellEnd"/>
      <w:r w:rsidRPr="00752066">
        <w:rPr>
          <w:iCs/>
          <w:u w:val="single"/>
          <w:lang w:val="fr-BE"/>
        </w:rPr>
        <w:t>' Association (ELSA International)</w:t>
      </w:r>
    </w:p>
    <w:p w14:paraId="312352FF" w14:textId="77777777" w:rsidR="001A008E" w:rsidRDefault="001A008E" w:rsidP="001A008E">
      <w:pPr>
        <w:rPr>
          <w:iCs/>
        </w:rPr>
      </w:pPr>
      <w:r>
        <w:rPr>
          <w:iCs/>
        </w:rPr>
        <w:t>Susan KHONIA (Ms.), Head of Delegation, Brussels</w:t>
      </w:r>
    </w:p>
    <w:p w14:paraId="3333BFA7" w14:textId="77777777" w:rsidR="001A008E" w:rsidRPr="000F4D04" w:rsidRDefault="001A008E" w:rsidP="001A008E">
      <w:pPr>
        <w:rPr>
          <w:iCs/>
          <w:lang w:val="it-IT"/>
        </w:rPr>
      </w:pPr>
      <w:r w:rsidRPr="000F4D04">
        <w:rPr>
          <w:iCs/>
          <w:lang w:val="it-IT"/>
        </w:rPr>
        <w:t>Salome AKIRTAVA (Ms.), Delegate, Brussels</w:t>
      </w:r>
    </w:p>
    <w:p w14:paraId="55DE3C6B" w14:textId="08CEA469" w:rsidR="001A008E" w:rsidRPr="001A008E" w:rsidRDefault="001A008E" w:rsidP="001A008E">
      <w:pPr>
        <w:rPr>
          <w:iCs/>
          <w:lang w:val="it-IT"/>
        </w:rPr>
      </w:pPr>
      <w:r w:rsidRPr="000F4D04">
        <w:rPr>
          <w:iCs/>
          <w:lang w:val="it-IT"/>
        </w:rPr>
        <w:t>Tara POZZI (Ms.), Delegate, Brussels</w:t>
      </w:r>
    </w:p>
    <w:p w14:paraId="3BDC4B9B" w14:textId="77777777" w:rsidR="001F089C" w:rsidRPr="001A008E" w:rsidRDefault="001F089C" w:rsidP="001F089C">
      <w:pPr>
        <w:rPr>
          <w:iCs/>
          <w:lang w:val="it-IT"/>
        </w:rPr>
      </w:pPr>
    </w:p>
    <w:p w14:paraId="0D4D58D8" w14:textId="16BE3D9D" w:rsidR="001F089C" w:rsidRPr="00752066" w:rsidRDefault="001F089C" w:rsidP="001F089C">
      <w:pPr>
        <w:rPr>
          <w:iCs/>
          <w:u w:val="single"/>
          <w:lang w:val="fr-BE"/>
        </w:rPr>
      </w:pPr>
      <w:r w:rsidRPr="00752066">
        <w:rPr>
          <w:iCs/>
          <w:u w:val="single"/>
          <w:lang w:val="fr-BE"/>
        </w:rPr>
        <w:t xml:space="preserve">Association interaméricaine de la propriété industrielle (ASIPI)/Inter-American Association of </w:t>
      </w:r>
      <w:proofErr w:type="spellStart"/>
      <w:r w:rsidRPr="00752066">
        <w:rPr>
          <w:iCs/>
          <w:u w:val="single"/>
          <w:lang w:val="fr-BE"/>
        </w:rPr>
        <w:t>Industrial</w:t>
      </w:r>
      <w:proofErr w:type="spellEnd"/>
      <w:r w:rsidRPr="00752066">
        <w:rPr>
          <w:iCs/>
          <w:u w:val="single"/>
          <w:lang w:val="fr-BE"/>
        </w:rPr>
        <w:t xml:space="preserve"> Property (ASIPI)</w:t>
      </w:r>
    </w:p>
    <w:p w14:paraId="6B5620A5" w14:textId="77777777" w:rsidR="001F089C" w:rsidRPr="00E013F5" w:rsidRDefault="001F089C" w:rsidP="001F089C">
      <w:pPr>
        <w:rPr>
          <w:iCs/>
        </w:rPr>
      </w:pPr>
      <w:r w:rsidRPr="00E013F5">
        <w:rPr>
          <w:iCs/>
        </w:rPr>
        <w:t>Matías NOETINGER (Mr.), President, Buenos Aires</w:t>
      </w:r>
    </w:p>
    <w:p w14:paraId="622F5366" w14:textId="77777777" w:rsidR="001F089C" w:rsidRPr="00E013F5" w:rsidRDefault="001F089C" w:rsidP="001F089C">
      <w:pPr>
        <w:rPr>
          <w:iCs/>
        </w:rPr>
      </w:pPr>
      <w:r w:rsidRPr="00E013F5">
        <w:rPr>
          <w:iCs/>
        </w:rPr>
        <w:t>Giselle REUBEN (Ms.), Secretary, Escazú</w:t>
      </w:r>
    </w:p>
    <w:p w14:paraId="4C9F5AD4" w14:textId="77777777" w:rsidR="001F089C" w:rsidRPr="00E013F5" w:rsidRDefault="001F089C" w:rsidP="001F089C">
      <w:pPr>
        <w:rPr>
          <w:iCs/>
        </w:rPr>
      </w:pPr>
      <w:r w:rsidRPr="00E013F5">
        <w:rPr>
          <w:iCs/>
        </w:rPr>
        <w:t>Juli GUTIERREZ ZANELLI (Ms.), Executive Director, Leiden</w:t>
      </w:r>
    </w:p>
    <w:p w14:paraId="186C4AA3" w14:textId="77777777" w:rsidR="001F089C" w:rsidRPr="00E013F5" w:rsidRDefault="001F089C" w:rsidP="001F089C">
      <w:pPr>
        <w:rPr>
          <w:iCs/>
        </w:rPr>
      </w:pPr>
    </w:p>
    <w:p w14:paraId="0D781DF8" w14:textId="2A2F800C" w:rsidR="001F089C" w:rsidRPr="00E013F5" w:rsidRDefault="001F089C" w:rsidP="001F089C">
      <w:pPr>
        <w:rPr>
          <w:iCs/>
          <w:u w:val="single"/>
        </w:rPr>
      </w:pPr>
      <w:r w:rsidRPr="00E013F5">
        <w:rPr>
          <w:iCs/>
          <w:u w:val="single"/>
        </w:rPr>
        <w:t xml:space="preserve">Association </w:t>
      </w:r>
      <w:proofErr w:type="spellStart"/>
      <w:r w:rsidRPr="00E013F5">
        <w:rPr>
          <w:iCs/>
          <w:u w:val="single"/>
        </w:rPr>
        <w:t>internationale</w:t>
      </w:r>
      <w:proofErr w:type="spellEnd"/>
      <w:r w:rsidRPr="00E013F5">
        <w:rPr>
          <w:iCs/>
          <w:u w:val="single"/>
        </w:rPr>
        <w:t xml:space="preserve"> pour la protection de la </w:t>
      </w:r>
      <w:proofErr w:type="spellStart"/>
      <w:r w:rsidRPr="00E013F5">
        <w:rPr>
          <w:iCs/>
          <w:u w:val="single"/>
        </w:rPr>
        <w:t>propriété</w:t>
      </w:r>
      <w:proofErr w:type="spellEnd"/>
      <w:r w:rsidRPr="00E013F5">
        <w:rPr>
          <w:iCs/>
          <w:u w:val="single"/>
        </w:rPr>
        <w:t xml:space="preserve"> </w:t>
      </w:r>
      <w:proofErr w:type="spellStart"/>
      <w:r w:rsidRPr="00E013F5">
        <w:rPr>
          <w:iCs/>
          <w:u w:val="single"/>
        </w:rPr>
        <w:t>intellectuelle</w:t>
      </w:r>
      <w:proofErr w:type="spellEnd"/>
      <w:r w:rsidRPr="00E013F5">
        <w:rPr>
          <w:iCs/>
          <w:u w:val="single"/>
        </w:rPr>
        <w:t xml:space="preserve"> (AIPPI)/International Association for the Protection of Intellectual Property (AIPPI)</w:t>
      </w:r>
    </w:p>
    <w:p w14:paraId="542262E6" w14:textId="77777777" w:rsidR="001F089C" w:rsidRDefault="001F089C" w:rsidP="001F089C">
      <w:pPr>
        <w:rPr>
          <w:iCs/>
        </w:rPr>
      </w:pPr>
      <w:r>
        <w:rPr>
          <w:iCs/>
        </w:rPr>
        <w:t>Sue PAREDI (Ms.), Executive Director, Zurich</w:t>
      </w:r>
    </w:p>
    <w:p w14:paraId="4638E70C" w14:textId="77777777" w:rsidR="001F089C" w:rsidRPr="00211315" w:rsidRDefault="001F089C" w:rsidP="001F089C">
      <w:pPr>
        <w:rPr>
          <w:lang w:val="pt-BR"/>
        </w:rPr>
      </w:pPr>
    </w:p>
    <w:p w14:paraId="10049ADE" w14:textId="77777777" w:rsidR="001F089C" w:rsidRPr="001F089C" w:rsidRDefault="001F089C" w:rsidP="001F089C">
      <w:pPr>
        <w:rPr>
          <w:iCs/>
          <w:u w:val="single"/>
          <w:lang w:val="pt-BR"/>
        </w:rPr>
      </w:pPr>
      <w:r w:rsidRPr="001F089C">
        <w:rPr>
          <w:iCs/>
          <w:u w:val="single"/>
          <w:lang w:val="pt-BR"/>
        </w:rPr>
        <w:t>Association internationale des jeunes avocats (AIJA)/International Association of Young Lawyer (AIJA)</w:t>
      </w:r>
    </w:p>
    <w:p w14:paraId="1BB5F285" w14:textId="77777777" w:rsidR="001F089C" w:rsidRPr="001F089C" w:rsidRDefault="001F089C" w:rsidP="001F089C">
      <w:pPr>
        <w:rPr>
          <w:iCs/>
          <w:lang w:val="pt-BR"/>
        </w:rPr>
      </w:pPr>
      <w:r w:rsidRPr="001F089C">
        <w:rPr>
          <w:iCs/>
          <w:lang w:val="pt-BR"/>
        </w:rPr>
        <w:t>Neha SARASWAT (Ms.), Partner, New Delhi</w:t>
      </w:r>
    </w:p>
    <w:p w14:paraId="2E2590D0" w14:textId="77777777" w:rsidR="001F089C" w:rsidRPr="001F089C" w:rsidRDefault="001F089C" w:rsidP="001F089C">
      <w:pPr>
        <w:rPr>
          <w:iCs/>
          <w:lang w:val="pt-BR"/>
        </w:rPr>
      </w:pPr>
      <w:r w:rsidRPr="001F089C">
        <w:rPr>
          <w:iCs/>
          <w:lang w:val="pt-BR"/>
        </w:rPr>
        <w:t>Shaukat ALI (Mr.), Member, IP, Dubai</w:t>
      </w:r>
    </w:p>
    <w:p w14:paraId="723153C0" w14:textId="77777777" w:rsidR="001F089C" w:rsidRDefault="001F089C" w:rsidP="001F089C">
      <w:pPr>
        <w:rPr>
          <w:iCs/>
        </w:rPr>
      </w:pPr>
      <w:r>
        <w:rPr>
          <w:iCs/>
        </w:rPr>
        <w:t>Vikas SARASWAT (Mr.), Partner, New Delhi</w:t>
      </w:r>
    </w:p>
    <w:p w14:paraId="6966E4EF" w14:textId="77777777" w:rsidR="001F089C" w:rsidRDefault="001F089C" w:rsidP="001F089C">
      <w:pPr>
        <w:rPr>
          <w:iCs/>
        </w:rPr>
      </w:pPr>
    </w:p>
    <w:p w14:paraId="2B698C27" w14:textId="49F9452D" w:rsidR="001F089C" w:rsidRPr="000441F2" w:rsidRDefault="001F089C" w:rsidP="001F089C">
      <w:pPr>
        <w:rPr>
          <w:iCs/>
          <w:u w:val="single"/>
          <w:lang w:val="fr-BE"/>
        </w:rPr>
      </w:pPr>
      <w:r w:rsidRPr="000441F2">
        <w:rPr>
          <w:iCs/>
          <w:u w:val="single"/>
          <w:lang w:val="fr-BE"/>
        </w:rPr>
        <w:t>Association japonaise pour la propriété intellectuelle (JIPA)/Japan Intellectual Property Association (JIPA)</w:t>
      </w:r>
    </w:p>
    <w:p w14:paraId="0B327A28" w14:textId="77777777" w:rsidR="001F089C" w:rsidRDefault="001F089C" w:rsidP="001F089C">
      <w:pPr>
        <w:rPr>
          <w:iCs/>
        </w:rPr>
      </w:pPr>
      <w:r>
        <w:rPr>
          <w:iCs/>
        </w:rPr>
        <w:t>KOBAYASHI Toshihiko (Mr.), President, Tokyo</w:t>
      </w:r>
    </w:p>
    <w:p w14:paraId="2A84F6AC" w14:textId="77777777" w:rsidR="001F089C" w:rsidRDefault="001F089C" w:rsidP="001F089C">
      <w:pPr>
        <w:rPr>
          <w:iCs/>
        </w:rPr>
      </w:pPr>
      <w:r>
        <w:rPr>
          <w:iCs/>
        </w:rPr>
        <w:t>KAWADA Hiromi (Ms.), Secretariat Staff, Tokyo</w:t>
      </w:r>
    </w:p>
    <w:p w14:paraId="49F7E96B" w14:textId="77777777" w:rsidR="001F089C" w:rsidRDefault="001F089C" w:rsidP="001F089C">
      <w:pPr>
        <w:rPr>
          <w:iCs/>
        </w:rPr>
      </w:pPr>
      <w:r>
        <w:rPr>
          <w:iCs/>
        </w:rPr>
        <w:t>UENO Takeshi (Mr.), Executive Managing Director, Tokyo</w:t>
      </w:r>
    </w:p>
    <w:p w14:paraId="46C28BE8" w14:textId="77777777" w:rsidR="001F089C" w:rsidRDefault="001F089C" w:rsidP="001F089C">
      <w:pPr>
        <w:rPr>
          <w:iCs/>
        </w:rPr>
      </w:pPr>
    </w:p>
    <w:p w14:paraId="307E1B8C" w14:textId="77777777" w:rsidR="001F089C" w:rsidRPr="00B6290E" w:rsidRDefault="001F089C" w:rsidP="001F089C">
      <w:pPr>
        <w:rPr>
          <w:iCs/>
          <w:u w:val="single"/>
          <w:lang w:val="fr-BE"/>
        </w:rPr>
      </w:pPr>
      <w:r w:rsidRPr="00B6290E">
        <w:rPr>
          <w:iCs/>
          <w:u w:val="single"/>
          <w:lang w:val="fr-BE"/>
        </w:rPr>
        <w:t>Association mexicaine pour la protection de la propriété intellectuelle (AMPPI)</w:t>
      </w:r>
    </w:p>
    <w:p w14:paraId="70F3A2A6" w14:textId="77777777" w:rsidR="001F089C" w:rsidRDefault="001F089C" w:rsidP="001F089C">
      <w:pPr>
        <w:rPr>
          <w:iCs/>
          <w:lang w:val="es-ES_tradnl"/>
        </w:rPr>
      </w:pPr>
      <w:r w:rsidRPr="009B250F">
        <w:rPr>
          <w:iCs/>
          <w:lang w:val="es-ES_tradnl"/>
        </w:rPr>
        <w:t>Juan Antonio DORANTES (Mr.), Prosecretario, Ciudad de México</w:t>
      </w:r>
    </w:p>
    <w:p w14:paraId="0B0FA87D" w14:textId="77777777" w:rsidR="00964569" w:rsidRPr="00E013F5" w:rsidRDefault="00964569" w:rsidP="00964569">
      <w:pPr>
        <w:rPr>
          <w:iCs/>
        </w:rPr>
      </w:pPr>
    </w:p>
    <w:p w14:paraId="2DEE7765" w14:textId="77777777" w:rsidR="000C5ADD" w:rsidRPr="00964569" w:rsidRDefault="007F2DC1" w:rsidP="00964569">
      <w:pPr>
        <w:rPr>
          <w:iCs/>
          <w:u w:val="single"/>
        </w:rPr>
      </w:pPr>
      <w:proofErr w:type="spellStart"/>
      <w:r w:rsidRPr="00964569">
        <w:rPr>
          <w:iCs/>
          <w:u w:val="single"/>
        </w:rPr>
        <w:t>Bahreïn</w:t>
      </w:r>
      <w:proofErr w:type="spellEnd"/>
      <w:r w:rsidRPr="00964569">
        <w:rPr>
          <w:iCs/>
          <w:u w:val="single"/>
        </w:rPr>
        <w:t xml:space="preserve"> Intellectual Property Society (BIPS)</w:t>
      </w:r>
    </w:p>
    <w:p w14:paraId="58578F18" w14:textId="77777777" w:rsidR="00793443" w:rsidRDefault="007F2DC1" w:rsidP="00793443">
      <w:pPr>
        <w:rPr>
          <w:iCs/>
        </w:rPr>
      </w:pPr>
      <w:r>
        <w:rPr>
          <w:iCs/>
        </w:rPr>
        <w:t>Rayyan ALSAFI (Ms.), Founding and board member, Bahrain</w:t>
      </w:r>
    </w:p>
    <w:p w14:paraId="13E6CA49" w14:textId="77777777" w:rsidR="00793443" w:rsidRDefault="00793443" w:rsidP="00793443">
      <w:pPr>
        <w:rPr>
          <w:iCs/>
        </w:rPr>
      </w:pPr>
    </w:p>
    <w:p w14:paraId="6DFA7E63" w14:textId="7021451F" w:rsidR="000C5ADD" w:rsidRPr="00964569" w:rsidRDefault="007F2DC1" w:rsidP="00793443">
      <w:pPr>
        <w:rPr>
          <w:iCs/>
          <w:u w:val="single"/>
        </w:rPr>
      </w:pPr>
      <w:r w:rsidRPr="00964569">
        <w:rPr>
          <w:iCs/>
          <w:u w:val="single"/>
        </w:rPr>
        <w:t>Brand Owners Protection Group</w:t>
      </w:r>
      <w:r w:rsidR="00141B00">
        <w:rPr>
          <w:iCs/>
          <w:u w:val="single"/>
        </w:rPr>
        <w:t xml:space="preserve"> (Gulf </w:t>
      </w:r>
      <w:r w:rsidR="000E1B9C">
        <w:rPr>
          <w:iCs/>
          <w:u w:val="single"/>
        </w:rPr>
        <w:t>BPG)</w:t>
      </w:r>
    </w:p>
    <w:p w14:paraId="31CE3F96" w14:textId="77777777" w:rsidR="000C5ADD" w:rsidRDefault="007F2DC1" w:rsidP="00964569">
      <w:pPr>
        <w:rPr>
          <w:iCs/>
        </w:rPr>
      </w:pPr>
      <w:r>
        <w:rPr>
          <w:iCs/>
        </w:rPr>
        <w:t>Malek HANNOUF (Mr.), Chairman, Executive board, Dubai</w:t>
      </w:r>
    </w:p>
    <w:p w14:paraId="327C4954" w14:textId="77777777" w:rsidR="00793443" w:rsidRDefault="00793443" w:rsidP="00964569">
      <w:pPr>
        <w:rPr>
          <w:iCs/>
        </w:rPr>
      </w:pPr>
    </w:p>
    <w:p w14:paraId="0B1E342B" w14:textId="77777777" w:rsidR="000C5ADD" w:rsidRPr="00964569" w:rsidRDefault="007F2DC1" w:rsidP="00964569">
      <w:pPr>
        <w:rPr>
          <w:iCs/>
          <w:u w:val="single"/>
        </w:rPr>
      </w:pPr>
      <w:r w:rsidRPr="00964569">
        <w:rPr>
          <w:iCs/>
          <w:u w:val="single"/>
        </w:rPr>
        <w:t xml:space="preserve">Centre international </w:t>
      </w:r>
      <w:proofErr w:type="spellStart"/>
      <w:r w:rsidRPr="00964569">
        <w:rPr>
          <w:iCs/>
          <w:u w:val="single"/>
        </w:rPr>
        <w:t>d'investissement</w:t>
      </w:r>
      <w:proofErr w:type="spellEnd"/>
      <w:r w:rsidRPr="00964569">
        <w:rPr>
          <w:iCs/>
          <w:u w:val="single"/>
        </w:rPr>
        <w:t xml:space="preserve"> (CII)</w:t>
      </w:r>
    </w:p>
    <w:p w14:paraId="2DC70B62" w14:textId="77777777" w:rsidR="000C5ADD" w:rsidRDefault="007F2DC1" w:rsidP="00964569">
      <w:pPr>
        <w:rPr>
          <w:iCs/>
        </w:rPr>
      </w:pPr>
      <w:r>
        <w:rPr>
          <w:iCs/>
        </w:rPr>
        <w:t>Elena ZHUKOVA (Ms.), Adviser, Social department, Yaroslavl</w:t>
      </w:r>
    </w:p>
    <w:p w14:paraId="31A15F80" w14:textId="77777777" w:rsidR="000C5ADD" w:rsidRDefault="007F2DC1" w:rsidP="00964569">
      <w:pPr>
        <w:rPr>
          <w:iCs/>
        </w:rPr>
      </w:pPr>
      <w:r>
        <w:rPr>
          <w:iCs/>
        </w:rPr>
        <w:t>Olga GENERALOVA-KUTUZOVA (Ms.), Secretary-General, Moscow</w:t>
      </w:r>
    </w:p>
    <w:p w14:paraId="0A9D1958" w14:textId="77777777" w:rsidR="000C5ADD" w:rsidRDefault="007F2DC1" w:rsidP="00964569">
      <w:pPr>
        <w:rPr>
          <w:iCs/>
        </w:rPr>
      </w:pPr>
      <w:r>
        <w:rPr>
          <w:iCs/>
        </w:rPr>
        <w:t>Andrei GENERALOV (Mr.), President, Moscow</w:t>
      </w:r>
    </w:p>
    <w:p w14:paraId="0D51BFC2" w14:textId="77777777" w:rsidR="000C5ADD" w:rsidRDefault="007F2DC1" w:rsidP="00964569">
      <w:pPr>
        <w:rPr>
          <w:iCs/>
        </w:rPr>
      </w:pPr>
      <w:r>
        <w:rPr>
          <w:iCs/>
        </w:rPr>
        <w:t>Mikhail ZHUKOV (Mr.), Expert, Legal Department, Yaroslavl</w:t>
      </w:r>
    </w:p>
    <w:p w14:paraId="5F3A4B0A" w14:textId="77777777" w:rsidR="000C5ADD" w:rsidRDefault="007F2DC1" w:rsidP="00964569">
      <w:pPr>
        <w:rPr>
          <w:iCs/>
        </w:rPr>
      </w:pPr>
      <w:r>
        <w:rPr>
          <w:iCs/>
        </w:rPr>
        <w:t>Sergey LESIN (Mr.), Adviser, Innovation, Moscow</w:t>
      </w:r>
    </w:p>
    <w:p w14:paraId="1738CCCF" w14:textId="77777777" w:rsidR="00793443" w:rsidRDefault="00793443" w:rsidP="00964569">
      <w:pPr>
        <w:rPr>
          <w:iCs/>
        </w:rPr>
      </w:pPr>
    </w:p>
    <w:p w14:paraId="36180918" w14:textId="18E843FC" w:rsidR="000C5ADD" w:rsidRPr="00964569" w:rsidRDefault="007F2DC1" w:rsidP="00964569">
      <w:pPr>
        <w:rPr>
          <w:iCs/>
          <w:u w:val="single"/>
        </w:rPr>
      </w:pPr>
      <w:r w:rsidRPr="00964569">
        <w:rPr>
          <w:iCs/>
          <w:u w:val="single"/>
        </w:rPr>
        <w:t>Chamber of Commerce of the United States of America</w:t>
      </w:r>
      <w:r w:rsidR="00D65DCE">
        <w:rPr>
          <w:iCs/>
          <w:u w:val="single"/>
        </w:rPr>
        <w:t xml:space="preserve"> (CCUSA)</w:t>
      </w:r>
    </w:p>
    <w:p w14:paraId="42A0B816" w14:textId="77777777" w:rsidR="000C5ADD" w:rsidRDefault="007F2DC1" w:rsidP="00964569">
      <w:pPr>
        <w:rPr>
          <w:iCs/>
        </w:rPr>
      </w:pPr>
      <w:r>
        <w:rPr>
          <w:iCs/>
        </w:rPr>
        <w:lastRenderedPageBreak/>
        <w:t>Tatjana SACHSE (Ms.), Counsel, Global Innovation Policy Center, Geneva</w:t>
      </w:r>
    </w:p>
    <w:p w14:paraId="1A26AFF3" w14:textId="77777777" w:rsidR="001A008E" w:rsidRDefault="001A008E" w:rsidP="00964569">
      <w:pPr>
        <w:rPr>
          <w:iCs/>
        </w:rPr>
      </w:pPr>
    </w:p>
    <w:p w14:paraId="427B2403" w14:textId="739DCEC2" w:rsidR="001A008E" w:rsidRPr="00547B94" w:rsidRDefault="001A008E" w:rsidP="001A008E">
      <w:pPr>
        <w:rPr>
          <w:iCs/>
          <w:u w:val="single"/>
          <w:lang w:val="fr-BE"/>
        </w:rPr>
      </w:pPr>
      <w:r w:rsidRPr="00547B94">
        <w:rPr>
          <w:iCs/>
          <w:u w:val="single"/>
          <w:lang w:val="fr-BE"/>
        </w:rPr>
        <w:t>Chambre de commerce internationale (CCI)/International Chamber of Commerce (ICC)</w:t>
      </w:r>
    </w:p>
    <w:p w14:paraId="09216847" w14:textId="77777777" w:rsidR="001A008E" w:rsidRDefault="001A008E" w:rsidP="001A008E">
      <w:pPr>
        <w:rPr>
          <w:iCs/>
        </w:rPr>
      </w:pPr>
      <w:r>
        <w:rPr>
          <w:iCs/>
        </w:rPr>
        <w:t>Florence Binta DIAO-GUEYE (Ms.), Lead, Intellectual Property &amp; Innovation, Paris</w:t>
      </w:r>
    </w:p>
    <w:p w14:paraId="6115F279" w14:textId="77777777" w:rsidR="001A008E" w:rsidRDefault="001A008E" w:rsidP="00964569">
      <w:pPr>
        <w:rPr>
          <w:iCs/>
        </w:rPr>
      </w:pPr>
    </w:p>
    <w:p w14:paraId="6EF69755" w14:textId="31BC3119" w:rsidR="000C5ADD" w:rsidRPr="00964569" w:rsidRDefault="007F2DC1" w:rsidP="00964569">
      <w:pPr>
        <w:rPr>
          <w:iCs/>
          <w:u w:val="single"/>
          <w:lang w:val="fr-BE"/>
        </w:rPr>
      </w:pPr>
      <w:r w:rsidRPr="00964569">
        <w:rPr>
          <w:iCs/>
          <w:u w:val="single"/>
          <w:lang w:val="fr-BE"/>
        </w:rPr>
        <w:t>Conseil chinois pour le développement du commerce international (CCPIT)/China Council for the Promotion of International Trade (CCPIT)</w:t>
      </w:r>
    </w:p>
    <w:p w14:paraId="3A485D01" w14:textId="77777777" w:rsidR="000C5ADD" w:rsidRDefault="007F2DC1" w:rsidP="00964569">
      <w:pPr>
        <w:rPr>
          <w:iCs/>
        </w:rPr>
      </w:pPr>
      <w:r>
        <w:rPr>
          <w:iCs/>
        </w:rPr>
        <w:t>YU Haiyang (Mr.), Representative, Geneva</w:t>
      </w:r>
    </w:p>
    <w:p w14:paraId="5097C94B" w14:textId="77777777" w:rsidR="000C5ADD" w:rsidRDefault="007F2DC1" w:rsidP="00964569">
      <w:pPr>
        <w:rPr>
          <w:iCs/>
        </w:rPr>
      </w:pPr>
      <w:r>
        <w:rPr>
          <w:iCs/>
        </w:rPr>
        <w:t>JIANG Qiao (Ms.), Representative Assistant, Geneva</w:t>
      </w:r>
    </w:p>
    <w:p w14:paraId="4E6D0B26" w14:textId="77777777" w:rsidR="000C5ADD" w:rsidRDefault="007F2DC1" w:rsidP="00964569">
      <w:pPr>
        <w:rPr>
          <w:iCs/>
        </w:rPr>
      </w:pPr>
      <w:r>
        <w:rPr>
          <w:iCs/>
        </w:rPr>
        <w:t xml:space="preserve">XIAO </w:t>
      </w:r>
      <w:proofErr w:type="spellStart"/>
      <w:r>
        <w:rPr>
          <w:iCs/>
        </w:rPr>
        <w:t>Mingcheng</w:t>
      </w:r>
      <w:proofErr w:type="spellEnd"/>
      <w:r>
        <w:rPr>
          <w:iCs/>
        </w:rPr>
        <w:t xml:space="preserve"> (Mr.), General Representative, Geneva</w:t>
      </w:r>
    </w:p>
    <w:p w14:paraId="6F3DA9FB" w14:textId="77777777" w:rsidR="000C5ADD" w:rsidRPr="00E013F5" w:rsidRDefault="007F2DC1" w:rsidP="00964569">
      <w:pPr>
        <w:rPr>
          <w:iCs/>
        </w:rPr>
      </w:pPr>
      <w:r w:rsidRPr="00E013F5">
        <w:rPr>
          <w:iCs/>
        </w:rPr>
        <w:t>YOU Xiaoxia (Ms.), Representative, Geneva</w:t>
      </w:r>
    </w:p>
    <w:p w14:paraId="1381E8DF" w14:textId="77777777" w:rsidR="001A008E" w:rsidRPr="00E013F5" w:rsidRDefault="001A008E" w:rsidP="00964569">
      <w:pPr>
        <w:rPr>
          <w:iCs/>
        </w:rPr>
      </w:pPr>
    </w:p>
    <w:p w14:paraId="0767A8E8" w14:textId="70751A66" w:rsidR="001A008E" w:rsidRPr="00E013F5" w:rsidRDefault="001A008E" w:rsidP="001A008E">
      <w:pPr>
        <w:rPr>
          <w:u w:val="single"/>
        </w:rPr>
      </w:pPr>
      <w:r w:rsidRPr="00E013F5">
        <w:rPr>
          <w:u w:val="single"/>
        </w:rPr>
        <w:t xml:space="preserve">Conseil de </w:t>
      </w:r>
      <w:proofErr w:type="spellStart"/>
      <w:r w:rsidRPr="00E013F5">
        <w:rPr>
          <w:u w:val="single"/>
        </w:rPr>
        <w:t>l'innovation</w:t>
      </w:r>
      <w:proofErr w:type="spellEnd"/>
      <w:r w:rsidRPr="00E013F5">
        <w:rPr>
          <w:u w:val="single"/>
        </w:rPr>
        <w:t>/Innovation Council</w:t>
      </w:r>
    </w:p>
    <w:p w14:paraId="2EC7781E" w14:textId="77777777" w:rsidR="001A008E" w:rsidRDefault="001A008E" w:rsidP="001A008E">
      <w:pPr>
        <w:rPr>
          <w:iCs/>
        </w:rPr>
      </w:pPr>
      <w:r>
        <w:rPr>
          <w:iCs/>
        </w:rPr>
        <w:t>Jennifer BRANT (Ms.), Senior Policy Advisor, Legal, Geneva</w:t>
      </w:r>
    </w:p>
    <w:p w14:paraId="7B2E6D53" w14:textId="3E519827" w:rsidR="001A008E" w:rsidRPr="001A008E" w:rsidRDefault="001A008E" w:rsidP="001A008E">
      <w:pPr>
        <w:rPr>
          <w:iCs/>
        </w:rPr>
      </w:pPr>
      <w:r>
        <w:rPr>
          <w:iCs/>
        </w:rPr>
        <w:t>Alexandra MINA (Ms.), Trainee, Arbitration, Geneva</w:t>
      </w:r>
    </w:p>
    <w:p w14:paraId="6A7A4ED7" w14:textId="77777777" w:rsidR="00793443" w:rsidRDefault="00793443" w:rsidP="00964569">
      <w:pPr>
        <w:rPr>
          <w:iCs/>
        </w:rPr>
      </w:pPr>
    </w:p>
    <w:p w14:paraId="3961603B" w14:textId="15C3CA90" w:rsidR="000C5ADD" w:rsidRPr="00793443" w:rsidRDefault="007F2DC1" w:rsidP="00964569">
      <w:pPr>
        <w:rPr>
          <w:iCs/>
          <w:u w:val="single"/>
        </w:rPr>
      </w:pPr>
      <w:r w:rsidRPr="00793443">
        <w:rPr>
          <w:iCs/>
          <w:u w:val="single"/>
        </w:rPr>
        <w:t xml:space="preserve">Confederation of </w:t>
      </w:r>
      <w:proofErr w:type="spellStart"/>
      <w:r w:rsidRPr="00793443">
        <w:rPr>
          <w:iCs/>
          <w:u w:val="single"/>
        </w:rPr>
        <w:t>Rightholders</w:t>
      </w:r>
      <w:proofErr w:type="spellEnd"/>
      <w:r w:rsidRPr="00793443">
        <w:rPr>
          <w:iCs/>
          <w:u w:val="single"/>
        </w:rPr>
        <w:t>' Societies of Europe and Asia</w:t>
      </w:r>
      <w:r w:rsidR="00B9404E">
        <w:rPr>
          <w:iCs/>
          <w:u w:val="single"/>
        </w:rPr>
        <w:t xml:space="preserve"> (CR</w:t>
      </w:r>
      <w:r w:rsidR="006E7CAB">
        <w:rPr>
          <w:iCs/>
          <w:u w:val="single"/>
        </w:rPr>
        <w:t>SEA)</w:t>
      </w:r>
    </w:p>
    <w:p w14:paraId="44123E1B" w14:textId="77777777" w:rsidR="000C5ADD" w:rsidRDefault="007F2DC1" w:rsidP="00964569">
      <w:pPr>
        <w:rPr>
          <w:iCs/>
        </w:rPr>
      </w:pPr>
      <w:r>
        <w:rPr>
          <w:iCs/>
        </w:rPr>
        <w:t>Valeriya BRUSNIKINA (Ms.), Deputy Director General, Moscow</w:t>
      </w:r>
    </w:p>
    <w:p w14:paraId="6F10AC00" w14:textId="77777777" w:rsidR="000C5ADD" w:rsidRDefault="007F2DC1" w:rsidP="00964569">
      <w:pPr>
        <w:rPr>
          <w:iCs/>
        </w:rPr>
      </w:pPr>
      <w:r>
        <w:rPr>
          <w:iCs/>
        </w:rPr>
        <w:t>Dimiter GANTCHEV (Mr.), Advisor to Director General, Moscow</w:t>
      </w:r>
    </w:p>
    <w:p w14:paraId="33D7FDE5" w14:textId="77777777" w:rsidR="000C5ADD" w:rsidRDefault="007F2DC1" w:rsidP="00964569">
      <w:pPr>
        <w:rPr>
          <w:iCs/>
        </w:rPr>
      </w:pPr>
      <w:r>
        <w:rPr>
          <w:iCs/>
        </w:rPr>
        <w:t>Maksim PROKSH (Mr.), Advisor to Director General, Moscow</w:t>
      </w:r>
    </w:p>
    <w:p w14:paraId="0ABA84A0" w14:textId="77777777" w:rsidR="000C5ADD" w:rsidRDefault="007F2DC1" w:rsidP="00964569">
      <w:pPr>
        <w:rPr>
          <w:iCs/>
        </w:rPr>
      </w:pPr>
      <w:r>
        <w:rPr>
          <w:iCs/>
        </w:rPr>
        <w:t>Vladlen DAVYDOV (Mr.), Advisor to Director General, Moscow</w:t>
      </w:r>
    </w:p>
    <w:p w14:paraId="5943F0D7" w14:textId="77777777" w:rsidR="001A008E" w:rsidRDefault="001A008E" w:rsidP="00964569">
      <w:pPr>
        <w:rPr>
          <w:iCs/>
        </w:rPr>
      </w:pPr>
    </w:p>
    <w:p w14:paraId="40F4B807" w14:textId="77777777" w:rsidR="001A008E" w:rsidRPr="00B6290E" w:rsidRDefault="001A008E" w:rsidP="001A008E">
      <w:pPr>
        <w:rPr>
          <w:iCs/>
          <w:u w:val="single"/>
        </w:rPr>
      </w:pPr>
      <w:r w:rsidRPr="00B6290E">
        <w:rPr>
          <w:iCs/>
          <w:u w:val="single"/>
        </w:rPr>
        <w:t>Consortium for Common Food Names</w:t>
      </w:r>
      <w:r>
        <w:rPr>
          <w:iCs/>
          <w:u w:val="single"/>
        </w:rPr>
        <w:t xml:space="preserve"> (CCFN)</w:t>
      </w:r>
    </w:p>
    <w:p w14:paraId="0EBDBEFD" w14:textId="69C8AE07" w:rsidR="001A008E" w:rsidRDefault="001A008E" w:rsidP="001A008E">
      <w:pPr>
        <w:rPr>
          <w:iCs/>
        </w:rPr>
      </w:pPr>
      <w:r>
        <w:rPr>
          <w:iCs/>
        </w:rPr>
        <w:t>Allen JOHNSON (Mr.), Consultant, International, McLean</w:t>
      </w:r>
    </w:p>
    <w:p w14:paraId="469BD395" w14:textId="77777777" w:rsidR="00793443" w:rsidRDefault="00793443" w:rsidP="00964569">
      <w:pPr>
        <w:rPr>
          <w:iCs/>
        </w:rPr>
      </w:pPr>
    </w:p>
    <w:p w14:paraId="29292324" w14:textId="07ADAEC2" w:rsidR="000C5ADD" w:rsidRPr="009B250F" w:rsidRDefault="007F2DC1" w:rsidP="00964569">
      <w:pPr>
        <w:rPr>
          <w:iCs/>
          <w:u w:val="single"/>
          <w:lang w:val="es-ES_tradnl"/>
        </w:rPr>
      </w:pPr>
      <w:r w:rsidRPr="009B250F">
        <w:rPr>
          <w:iCs/>
          <w:u w:val="single"/>
          <w:lang w:val="es-ES_tradnl"/>
        </w:rPr>
        <w:t>Corporación Latinoamericana de Investigación de la Propiedad Intelectual para el Desarrollo</w:t>
      </w:r>
      <w:r w:rsidR="00571865">
        <w:rPr>
          <w:iCs/>
          <w:u w:val="single"/>
          <w:lang w:val="es-ES_tradnl"/>
        </w:rPr>
        <w:t xml:space="preserve"> (Corpo</w:t>
      </w:r>
      <w:r w:rsidR="00BD439D">
        <w:rPr>
          <w:iCs/>
          <w:u w:val="single"/>
          <w:lang w:val="es-ES_tradnl"/>
        </w:rPr>
        <w:t>ración Innovarte)</w:t>
      </w:r>
    </w:p>
    <w:p w14:paraId="169D1DDB" w14:textId="77777777" w:rsidR="000C5ADD" w:rsidRDefault="007F2DC1" w:rsidP="00964569">
      <w:pPr>
        <w:rPr>
          <w:iCs/>
        </w:rPr>
      </w:pPr>
      <w:r>
        <w:rPr>
          <w:iCs/>
        </w:rPr>
        <w:t>Luis Wilfredo VILLARROEL VILLALON (Mr.), Director, Santiago</w:t>
      </w:r>
    </w:p>
    <w:p w14:paraId="158819A2" w14:textId="77777777" w:rsidR="00793443" w:rsidRPr="00793443" w:rsidRDefault="00793443" w:rsidP="00964569">
      <w:pPr>
        <w:rPr>
          <w:iCs/>
        </w:rPr>
      </w:pPr>
    </w:p>
    <w:p w14:paraId="698321A0" w14:textId="77777777" w:rsidR="000C5ADD" w:rsidRPr="00793443" w:rsidRDefault="007F2DC1" w:rsidP="00964569">
      <w:pPr>
        <w:rPr>
          <w:iCs/>
          <w:u w:val="single"/>
        </w:rPr>
      </w:pPr>
      <w:r w:rsidRPr="00793443">
        <w:rPr>
          <w:iCs/>
          <w:u w:val="single"/>
        </w:rPr>
        <w:t>CropLife International</w:t>
      </w:r>
    </w:p>
    <w:p w14:paraId="13FF9ACC" w14:textId="77777777" w:rsidR="000C5ADD" w:rsidRDefault="007F2DC1" w:rsidP="00964569">
      <w:pPr>
        <w:rPr>
          <w:iCs/>
        </w:rPr>
      </w:pPr>
      <w:r>
        <w:rPr>
          <w:iCs/>
        </w:rPr>
        <w:t xml:space="preserve">Marcel BRUINS (Mr.), Consultant, </w:t>
      </w:r>
      <w:proofErr w:type="spellStart"/>
      <w:r>
        <w:rPr>
          <w:iCs/>
        </w:rPr>
        <w:t>Bogis</w:t>
      </w:r>
      <w:proofErr w:type="spellEnd"/>
      <w:r>
        <w:rPr>
          <w:iCs/>
        </w:rPr>
        <w:t>-Bossey</w:t>
      </w:r>
    </w:p>
    <w:p w14:paraId="00AC7BE5" w14:textId="77777777" w:rsidR="00793443" w:rsidRDefault="00793443" w:rsidP="00964569">
      <w:pPr>
        <w:rPr>
          <w:iCs/>
        </w:rPr>
      </w:pPr>
    </w:p>
    <w:p w14:paraId="57DA419B" w14:textId="21CBBE8A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Digital Law Center</w:t>
      </w:r>
      <w:r w:rsidR="008D583B">
        <w:rPr>
          <w:iCs/>
          <w:u w:val="single"/>
        </w:rPr>
        <w:t xml:space="preserve"> (DLC)</w:t>
      </w:r>
    </w:p>
    <w:p w14:paraId="7EDA91F0" w14:textId="77777777" w:rsidR="000C5ADD" w:rsidRDefault="007F2DC1" w:rsidP="00964569">
      <w:pPr>
        <w:rPr>
          <w:iCs/>
        </w:rPr>
      </w:pPr>
      <w:r>
        <w:rPr>
          <w:iCs/>
        </w:rPr>
        <w:t>Jacques DE WERRA (Mr.), Professor of IP law, Geneva</w:t>
      </w:r>
    </w:p>
    <w:p w14:paraId="1453BBE2" w14:textId="77777777" w:rsidR="000C5ADD" w:rsidRDefault="007F2DC1" w:rsidP="00964569">
      <w:pPr>
        <w:rPr>
          <w:iCs/>
        </w:rPr>
      </w:pPr>
      <w:r>
        <w:rPr>
          <w:iCs/>
        </w:rPr>
        <w:t xml:space="preserve">Pierre FALBRIARD (Mr.), Assistant </w:t>
      </w:r>
      <w:proofErr w:type="spellStart"/>
      <w:r>
        <w:rPr>
          <w:iCs/>
        </w:rPr>
        <w:t>académique</w:t>
      </w:r>
      <w:proofErr w:type="spellEnd"/>
      <w:r>
        <w:rPr>
          <w:iCs/>
        </w:rPr>
        <w:t>, Geneva</w:t>
      </w:r>
    </w:p>
    <w:p w14:paraId="1902F950" w14:textId="77777777" w:rsidR="00793443" w:rsidRPr="00752066" w:rsidRDefault="00793443" w:rsidP="00964569">
      <w:pPr>
        <w:rPr>
          <w:iCs/>
        </w:rPr>
      </w:pPr>
    </w:p>
    <w:p w14:paraId="05955926" w14:textId="64C00C33" w:rsidR="000C5ADD" w:rsidRPr="000F4D04" w:rsidRDefault="007F2DC1" w:rsidP="00964569">
      <w:pPr>
        <w:rPr>
          <w:b/>
          <w:bCs/>
          <w:iCs/>
          <w:u w:val="single"/>
        </w:rPr>
      </w:pPr>
      <w:r w:rsidRPr="00752066">
        <w:rPr>
          <w:iCs/>
          <w:u w:val="single"/>
        </w:rPr>
        <w:t>Emirates Intellectual Property Association</w:t>
      </w:r>
      <w:r w:rsidR="007A1352">
        <w:rPr>
          <w:iCs/>
          <w:u w:val="single"/>
        </w:rPr>
        <w:t xml:space="preserve"> </w:t>
      </w:r>
      <w:r w:rsidR="00B16BE3">
        <w:rPr>
          <w:iCs/>
          <w:u w:val="single"/>
        </w:rPr>
        <w:t>(EIPA)</w:t>
      </w:r>
    </w:p>
    <w:p w14:paraId="16514D48" w14:textId="77777777" w:rsidR="000C5ADD" w:rsidRDefault="007F2DC1" w:rsidP="00964569">
      <w:pPr>
        <w:rPr>
          <w:iCs/>
        </w:rPr>
      </w:pPr>
      <w:proofErr w:type="spellStart"/>
      <w:r>
        <w:rPr>
          <w:iCs/>
        </w:rPr>
        <w:t>Abdelqudous</w:t>
      </w:r>
      <w:proofErr w:type="spellEnd"/>
      <w:r>
        <w:rPr>
          <w:iCs/>
        </w:rPr>
        <w:t xml:space="preserve"> ALOBAIDLI (Mr.), Chairman of the Board, Dubai</w:t>
      </w:r>
    </w:p>
    <w:p w14:paraId="02B883A9" w14:textId="77777777" w:rsidR="000C5ADD" w:rsidRDefault="007F2DC1" w:rsidP="00964569">
      <w:pPr>
        <w:rPr>
          <w:iCs/>
        </w:rPr>
      </w:pPr>
      <w:r>
        <w:rPr>
          <w:iCs/>
        </w:rPr>
        <w:t>Ali ALAMEERI (Mr.), Board Member, Dubai</w:t>
      </w:r>
    </w:p>
    <w:p w14:paraId="19350154" w14:textId="77777777" w:rsidR="000C5ADD" w:rsidRDefault="007F2DC1" w:rsidP="00964569">
      <w:pPr>
        <w:rPr>
          <w:iCs/>
        </w:rPr>
      </w:pPr>
      <w:r>
        <w:rPr>
          <w:iCs/>
        </w:rPr>
        <w:t>Ayat HAMDY REFAT ALI (Ms.), Executive Director, Dubai</w:t>
      </w:r>
    </w:p>
    <w:p w14:paraId="7AAD567F" w14:textId="77777777" w:rsidR="000C5ADD" w:rsidRDefault="007F2DC1" w:rsidP="00964569">
      <w:pPr>
        <w:rPr>
          <w:iCs/>
        </w:rPr>
      </w:pPr>
      <w:r>
        <w:rPr>
          <w:iCs/>
        </w:rPr>
        <w:t>Ahmad AL MAQOUDI (Mr.), Director of the Office, Dubai</w:t>
      </w:r>
    </w:p>
    <w:p w14:paraId="45846C1C" w14:textId="77777777" w:rsidR="00752066" w:rsidRDefault="00752066" w:rsidP="00964569">
      <w:pPr>
        <w:rPr>
          <w:iCs/>
        </w:rPr>
      </w:pPr>
    </w:p>
    <w:p w14:paraId="74C6C643" w14:textId="77777777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Emirates Inventors Association</w:t>
      </w:r>
    </w:p>
    <w:p w14:paraId="4945AB8D" w14:textId="77777777" w:rsidR="000C5ADD" w:rsidRDefault="007F2DC1" w:rsidP="00964569">
      <w:pPr>
        <w:rPr>
          <w:iCs/>
        </w:rPr>
      </w:pPr>
      <w:r>
        <w:rPr>
          <w:iCs/>
        </w:rPr>
        <w:t>Ahmed MAJJAN (Mr.), Chairman, IP Department, Dubai</w:t>
      </w:r>
    </w:p>
    <w:p w14:paraId="6956856D" w14:textId="77777777" w:rsidR="00752066" w:rsidRDefault="00752066" w:rsidP="00964569">
      <w:pPr>
        <w:rPr>
          <w:iCs/>
        </w:rPr>
      </w:pPr>
    </w:p>
    <w:p w14:paraId="772C124D" w14:textId="60B9DD49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Emirates Reprographic Rights Management Association</w:t>
      </w:r>
      <w:r w:rsidR="001C393A">
        <w:rPr>
          <w:iCs/>
          <w:u w:val="single"/>
        </w:rPr>
        <w:t xml:space="preserve"> (ERRA)</w:t>
      </w:r>
    </w:p>
    <w:p w14:paraId="6031E9CE" w14:textId="77777777" w:rsidR="000C5ADD" w:rsidRDefault="007F2DC1" w:rsidP="00964569">
      <w:pPr>
        <w:rPr>
          <w:iCs/>
        </w:rPr>
      </w:pPr>
      <w:r>
        <w:rPr>
          <w:iCs/>
        </w:rPr>
        <w:t>Mohamed ALMATROOSHI (Mr.), President of the board, Sharjah</w:t>
      </w:r>
    </w:p>
    <w:p w14:paraId="0449042E" w14:textId="77777777" w:rsidR="000C5ADD" w:rsidRDefault="007F2DC1" w:rsidP="00964569">
      <w:pPr>
        <w:rPr>
          <w:iCs/>
        </w:rPr>
      </w:pPr>
      <w:r>
        <w:rPr>
          <w:iCs/>
        </w:rPr>
        <w:t>Majd ALSHEHHI (Ms.), Director, CMO</w:t>
      </w:r>
    </w:p>
    <w:p w14:paraId="1DF8AA83" w14:textId="77777777" w:rsidR="00752066" w:rsidRPr="00752066" w:rsidRDefault="00752066" w:rsidP="00964569">
      <w:pPr>
        <w:rPr>
          <w:iCs/>
        </w:rPr>
      </w:pPr>
    </w:p>
    <w:p w14:paraId="73944DDA" w14:textId="77777777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Emirates Science Club</w:t>
      </w:r>
    </w:p>
    <w:p w14:paraId="7A883442" w14:textId="77777777" w:rsidR="000C5ADD" w:rsidRDefault="007F2DC1" w:rsidP="00964569">
      <w:pPr>
        <w:rPr>
          <w:iCs/>
        </w:rPr>
      </w:pPr>
      <w:r>
        <w:rPr>
          <w:iCs/>
        </w:rPr>
        <w:t>Eesa ALBASTAKI (Mr.), Chairman, Dubai</w:t>
      </w:r>
    </w:p>
    <w:p w14:paraId="0EBB3BEA" w14:textId="77777777" w:rsidR="000C5ADD" w:rsidRDefault="007F2DC1" w:rsidP="00964569">
      <w:pPr>
        <w:rPr>
          <w:iCs/>
        </w:rPr>
      </w:pPr>
      <w:r>
        <w:rPr>
          <w:iCs/>
        </w:rPr>
        <w:t>Ali ALALI (Mr.), Member, Dubai</w:t>
      </w:r>
    </w:p>
    <w:p w14:paraId="41F2A814" w14:textId="77777777" w:rsidR="000C5ADD" w:rsidRDefault="007F2DC1" w:rsidP="00964569">
      <w:pPr>
        <w:rPr>
          <w:iCs/>
        </w:rPr>
      </w:pPr>
      <w:r>
        <w:rPr>
          <w:iCs/>
        </w:rPr>
        <w:t>Hamdan RAHMAH (Mr.), Member, Dubai</w:t>
      </w:r>
    </w:p>
    <w:p w14:paraId="36423424" w14:textId="77777777" w:rsidR="00752066" w:rsidRPr="00E013F5" w:rsidRDefault="00752066" w:rsidP="00964569">
      <w:pPr>
        <w:rPr>
          <w:iCs/>
        </w:rPr>
      </w:pPr>
    </w:p>
    <w:p w14:paraId="20A281FD" w14:textId="0C0708F5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lastRenderedPageBreak/>
        <w:t>European Platform of Intellectual Property Administrators</w:t>
      </w:r>
      <w:r w:rsidR="00FE3A45">
        <w:rPr>
          <w:iCs/>
          <w:u w:val="single"/>
        </w:rPr>
        <w:t xml:space="preserve"> (EPIPA)</w:t>
      </w:r>
    </w:p>
    <w:p w14:paraId="62A5A77A" w14:textId="77777777" w:rsidR="000C5ADD" w:rsidRDefault="007F2DC1" w:rsidP="00964569">
      <w:pPr>
        <w:rPr>
          <w:lang w:val="nl-NL"/>
        </w:rPr>
      </w:pPr>
      <w:r w:rsidRPr="00E013F5">
        <w:rPr>
          <w:lang w:val="nl-NL"/>
        </w:rPr>
        <w:t>Melanie CUSTERS-VAN SPRONSEN (Ms.), Board Member, Eindhoven</w:t>
      </w:r>
    </w:p>
    <w:p w14:paraId="27029C31" w14:textId="77777777" w:rsidR="001A008E" w:rsidRDefault="001A008E" w:rsidP="00964569">
      <w:pPr>
        <w:rPr>
          <w:lang w:val="nl-NL"/>
        </w:rPr>
      </w:pPr>
    </w:p>
    <w:p w14:paraId="4EFDAC28" w14:textId="77777777" w:rsidR="001A008E" w:rsidRPr="00752066" w:rsidRDefault="001A008E" w:rsidP="001A008E">
      <w:pPr>
        <w:rPr>
          <w:iCs/>
          <w:u w:val="single"/>
          <w:lang w:val="fr-BE"/>
        </w:rPr>
      </w:pPr>
      <w:r w:rsidRPr="00752066">
        <w:rPr>
          <w:iCs/>
          <w:u w:val="single"/>
          <w:lang w:val="fr-BE"/>
        </w:rPr>
        <w:t xml:space="preserve">Fédération ibéro-latino-américaine des artistes interprètes ou exécutants (FILAIE)/Ibero-Latin-American </w:t>
      </w:r>
      <w:proofErr w:type="spellStart"/>
      <w:r w:rsidRPr="00752066">
        <w:rPr>
          <w:iCs/>
          <w:u w:val="single"/>
          <w:lang w:val="fr-BE"/>
        </w:rPr>
        <w:t>Federation</w:t>
      </w:r>
      <w:proofErr w:type="spellEnd"/>
      <w:r w:rsidRPr="00752066">
        <w:rPr>
          <w:iCs/>
          <w:u w:val="single"/>
          <w:lang w:val="fr-BE"/>
        </w:rPr>
        <w:t xml:space="preserve"> of Performers (FILAIE)</w:t>
      </w:r>
    </w:p>
    <w:p w14:paraId="798DF9F6" w14:textId="3B4AE365" w:rsidR="001A008E" w:rsidRDefault="001A008E" w:rsidP="001A008E">
      <w:pPr>
        <w:rPr>
          <w:lang w:val="de-CH"/>
        </w:rPr>
      </w:pPr>
      <w:r w:rsidRPr="00E013F5">
        <w:rPr>
          <w:lang w:val="de-CH"/>
        </w:rPr>
        <w:t>Elena BARROSO (Ms.), Miembro del Comité Jurídico, Madrid</w:t>
      </w:r>
    </w:p>
    <w:p w14:paraId="434D1921" w14:textId="77777777" w:rsidR="001A008E" w:rsidRDefault="001A008E" w:rsidP="001A008E">
      <w:pPr>
        <w:rPr>
          <w:lang w:val="de-CH"/>
        </w:rPr>
      </w:pPr>
    </w:p>
    <w:p w14:paraId="78873B09" w14:textId="4AECA074" w:rsidR="001A008E" w:rsidRPr="00EF51A9" w:rsidRDefault="001A008E" w:rsidP="001A008E">
      <w:pPr>
        <w:rPr>
          <w:iCs/>
          <w:u w:val="single"/>
          <w:lang w:val="fr-BE"/>
        </w:rPr>
      </w:pPr>
      <w:r w:rsidRPr="00EF51A9">
        <w:rPr>
          <w:iCs/>
          <w:u w:val="single"/>
          <w:lang w:val="fr-BE"/>
        </w:rPr>
        <w:t xml:space="preserve">Fédération internationale des conseils en propriété intellectuelle (FICPI)/International </w:t>
      </w:r>
      <w:proofErr w:type="spellStart"/>
      <w:r w:rsidRPr="00EF51A9">
        <w:rPr>
          <w:iCs/>
          <w:u w:val="single"/>
          <w:lang w:val="fr-BE"/>
        </w:rPr>
        <w:t>Federation</w:t>
      </w:r>
      <w:proofErr w:type="spellEnd"/>
      <w:r w:rsidRPr="00EF51A9">
        <w:rPr>
          <w:iCs/>
          <w:u w:val="single"/>
          <w:lang w:val="fr-BE"/>
        </w:rPr>
        <w:t xml:space="preserve"> of Intellectual Property Attorneys (FICPI)</w:t>
      </w:r>
    </w:p>
    <w:p w14:paraId="76F0C2A0" w14:textId="77777777" w:rsidR="001A008E" w:rsidRDefault="001A008E" w:rsidP="001A008E">
      <w:pPr>
        <w:rPr>
          <w:iCs/>
          <w:lang w:val="fr-FR"/>
        </w:rPr>
      </w:pPr>
      <w:r w:rsidRPr="000F4D04">
        <w:rPr>
          <w:iCs/>
          <w:lang w:val="fr-FR"/>
        </w:rPr>
        <w:t>Elia SUGRAÑES (Ms.), President, Barcelona</w:t>
      </w:r>
    </w:p>
    <w:p w14:paraId="0D6765CB" w14:textId="77777777" w:rsidR="001A008E" w:rsidRPr="000F4D04" w:rsidRDefault="001A008E" w:rsidP="001A008E">
      <w:pPr>
        <w:rPr>
          <w:iCs/>
          <w:lang w:val="fr-FR"/>
        </w:rPr>
      </w:pPr>
    </w:p>
    <w:p w14:paraId="52B8E55A" w14:textId="5855184B" w:rsidR="001A008E" w:rsidRPr="00EF51A9" w:rsidRDefault="001A008E" w:rsidP="001A008E">
      <w:pPr>
        <w:rPr>
          <w:iCs/>
          <w:u w:val="single"/>
          <w:lang w:val="fr-BE"/>
        </w:rPr>
      </w:pPr>
      <w:r w:rsidRPr="00EF51A9">
        <w:rPr>
          <w:iCs/>
          <w:u w:val="single"/>
          <w:lang w:val="fr-BE"/>
        </w:rPr>
        <w:t xml:space="preserve">Fédération internationale des associations des inventeurs (IFIA)/International </w:t>
      </w:r>
      <w:proofErr w:type="spellStart"/>
      <w:r w:rsidRPr="00EF51A9">
        <w:rPr>
          <w:iCs/>
          <w:u w:val="single"/>
          <w:lang w:val="fr-BE"/>
        </w:rPr>
        <w:t>Federation</w:t>
      </w:r>
      <w:proofErr w:type="spellEnd"/>
      <w:r w:rsidRPr="00EF51A9">
        <w:rPr>
          <w:iCs/>
          <w:u w:val="single"/>
          <w:lang w:val="fr-BE"/>
        </w:rPr>
        <w:t xml:space="preserve"> of </w:t>
      </w:r>
      <w:proofErr w:type="spellStart"/>
      <w:r w:rsidRPr="00EF51A9">
        <w:rPr>
          <w:iCs/>
          <w:u w:val="single"/>
          <w:lang w:val="fr-BE"/>
        </w:rPr>
        <w:t>Inventors</w:t>
      </w:r>
      <w:proofErr w:type="spellEnd"/>
      <w:r w:rsidRPr="00EF51A9">
        <w:rPr>
          <w:iCs/>
          <w:u w:val="single"/>
          <w:lang w:val="fr-BE"/>
        </w:rPr>
        <w:t>' Associations (IFIA)</w:t>
      </w:r>
    </w:p>
    <w:p w14:paraId="1A4387E9" w14:textId="77777777" w:rsidR="001A008E" w:rsidRDefault="001A008E" w:rsidP="001A008E">
      <w:pPr>
        <w:rPr>
          <w:iCs/>
        </w:rPr>
      </w:pPr>
      <w:r>
        <w:rPr>
          <w:iCs/>
        </w:rPr>
        <w:t>Alireza RASTEGAR (Mr.), President, San Francisco</w:t>
      </w:r>
    </w:p>
    <w:p w14:paraId="2BC1C3CC" w14:textId="77777777" w:rsidR="001A008E" w:rsidRDefault="001A008E" w:rsidP="001A008E">
      <w:pPr>
        <w:rPr>
          <w:iCs/>
        </w:rPr>
      </w:pPr>
      <w:r>
        <w:rPr>
          <w:iCs/>
        </w:rPr>
        <w:t>Mahmoud HAFEZ (Mr.), Director of Medical and Pharmaceutical Innovations Department, Cairo</w:t>
      </w:r>
    </w:p>
    <w:p w14:paraId="43812DE5" w14:textId="77777777" w:rsidR="001A008E" w:rsidRDefault="001A008E" w:rsidP="001A008E">
      <w:pPr>
        <w:rPr>
          <w:iCs/>
        </w:rPr>
      </w:pPr>
      <w:r>
        <w:rPr>
          <w:iCs/>
        </w:rPr>
        <w:t>Hossein VAEZI ASHTIANI (Mr.), Executive Committee Member, Tehran</w:t>
      </w:r>
    </w:p>
    <w:p w14:paraId="4DCA7A4A" w14:textId="77777777" w:rsidR="001A008E" w:rsidRDefault="001A008E" w:rsidP="001A008E">
      <w:pPr>
        <w:rPr>
          <w:iCs/>
        </w:rPr>
      </w:pPr>
    </w:p>
    <w:p w14:paraId="6BC24963" w14:textId="1DE47818" w:rsidR="001A008E" w:rsidRPr="00D82554" w:rsidRDefault="001A008E" w:rsidP="001A008E">
      <w:pPr>
        <w:rPr>
          <w:iCs/>
          <w:u w:val="single"/>
          <w:lang w:val="fr-BE"/>
        </w:rPr>
      </w:pPr>
      <w:r w:rsidRPr="00D82554">
        <w:rPr>
          <w:iCs/>
          <w:u w:val="single"/>
          <w:lang w:val="fr-BE"/>
        </w:rPr>
        <w:t xml:space="preserve">Fédération internationale de l'industrie du médicament (FIIM)/International </w:t>
      </w:r>
      <w:proofErr w:type="spellStart"/>
      <w:r w:rsidRPr="00D82554">
        <w:rPr>
          <w:iCs/>
          <w:u w:val="single"/>
          <w:lang w:val="fr-BE"/>
        </w:rPr>
        <w:t>Federation</w:t>
      </w:r>
      <w:proofErr w:type="spellEnd"/>
      <w:r w:rsidRPr="00D82554">
        <w:rPr>
          <w:iCs/>
          <w:u w:val="single"/>
          <w:lang w:val="fr-BE"/>
        </w:rPr>
        <w:t xml:space="preserve"> of Pharmaceutical </w:t>
      </w:r>
      <w:proofErr w:type="spellStart"/>
      <w:r w:rsidRPr="00D82554">
        <w:rPr>
          <w:iCs/>
          <w:u w:val="single"/>
          <w:lang w:val="fr-BE"/>
        </w:rPr>
        <w:t>Manufacturers</w:t>
      </w:r>
      <w:proofErr w:type="spellEnd"/>
      <w:r w:rsidRPr="00D82554">
        <w:rPr>
          <w:iCs/>
          <w:u w:val="single"/>
          <w:lang w:val="fr-BE"/>
        </w:rPr>
        <w:t xml:space="preserve"> Associations (IFPMA)</w:t>
      </w:r>
    </w:p>
    <w:p w14:paraId="1786595F" w14:textId="77777777" w:rsidR="001A008E" w:rsidRDefault="001A008E" w:rsidP="001A008E">
      <w:pPr>
        <w:rPr>
          <w:iCs/>
        </w:rPr>
      </w:pPr>
      <w:r>
        <w:rPr>
          <w:iCs/>
        </w:rPr>
        <w:t>Komal KALHA (Ms.), Deputy Director Intellectual Property and Trade, Geneva</w:t>
      </w:r>
    </w:p>
    <w:p w14:paraId="181F5579" w14:textId="77777777" w:rsidR="001A008E" w:rsidRDefault="001A008E" w:rsidP="001A008E">
      <w:pPr>
        <w:rPr>
          <w:iCs/>
        </w:rPr>
      </w:pPr>
    </w:p>
    <w:p w14:paraId="051ED322" w14:textId="0B94FD8F" w:rsidR="001A008E" w:rsidRPr="00D82554" w:rsidRDefault="001A008E" w:rsidP="001A008E">
      <w:pPr>
        <w:rPr>
          <w:iCs/>
          <w:u w:val="single"/>
          <w:lang w:val="fr-BE"/>
        </w:rPr>
      </w:pPr>
      <w:r w:rsidRPr="00D82554">
        <w:rPr>
          <w:iCs/>
          <w:u w:val="single"/>
          <w:lang w:val="fr-BE"/>
        </w:rPr>
        <w:t xml:space="preserve">Fédération internationale des organismes gérant les droits de reproduction (IFRRO)/International </w:t>
      </w:r>
      <w:proofErr w:type="spellStart"/>
      <w:r w:rsidRPr="00D82554">
        <w:rPr>
          <w:iCs/>
          <w:u w:val="single"/>
          <w:lang w:val="fr-BE"/>
        </w:rPr>
        <w:t>Federation</w:t>
      </w:r>
      <w:proofErr w:type="spellEnd"/>
      <w:r w:rsidRPr="00D82554">
        <w:rPr>
          <w:iCs/>
          <w:u w:val="single"/>
          <w:lang w:val="fr-BE"/>
        </w:rPr>
        <w:t xml:space="preserve"> of Reproduction </w:t>
      </w:r>
      <w:proofErr w:type="spellStart"/>
      <w:r w:rsidRPr="00D82554">
        <w:rPr>
          <w:iCs/>
          <w:u w:val="single"/>
          <w:lang w:val="fr-BE"/>
        </w:rPr>
        <w:t>Rights</w:t>
      </w:r>
      <w:proofErr w:type="spellEnd"/>
      <w:r w:rsidRPr="00D82554">
        <w:rPr>
          <w:iCs/>
          <w:u w:val="single"/>
          <w:lang w:val="fr-BE"/>
        </w:rPr>
        <w:t xml:space="preserve"> Organizations (IFRRO)</w:t>
      </w:r>
    </w:p>
    <w:p w14:paraId="0A968078" w14:textId="77777777" w:rsidR="001A008E" w:rsidRDefault="001A008E" w:rsidP="001A008E">
      <w:pPr>
        <w:rPr>
          <w:iCs/>
        </w:rPr>
      </w:pPr>
      <w:r>
        <w:rPr>
          <w:iCs/>
        </w:rPr>
        <w:t>Anita HUSS-EKERHULT (Ms.), CEO and Secretary General, Brussels</w:t>
      </w:r>
    </w:p>
    <w:p w14:paraId="4ACB2926" w14:textId="77777777" w:rsidR="001A008E" w:rsidRDefault="001A008E" w:rsidP="001A008E">
      <w:pPr>
        <w:rPr>
          <w:iCs/>
        </w:rPr>
      </w:pPr>
    </w:p>
    <w:p w14:paraId="6EF6816D" w14:textId="77777777" w:rsidR="001A008E" w:rsidRPr="0051329D" w:rsidRDefault="001A008E" w:rsidP="001A008E">
      <w:pPr>
        <w:rPr>
          <w:iCs/>
          <w:u w:val="single"/>
        </w:rPr>
      </w:pPr>
      <w:r w:rsidRPr="0051329D">
        <w:rPr>
          <w:iCs/>
          <w:u w:val="single"/>
        </w:rPr>
        <w:t xml:space="preserve">Fédération </w:t>
      </w:r>
      <w:proofErr w:type="spellStart"/>
      <w:r w:rsidRPr="0051329D">
        <w:rPr>
          <w:iCs/>
          <w:u w:val="single"/>
        </w:rPr>
        <w:t>internationale</w:t>
      </w:r>
      <w:proofErr w:type="spellEnd"/>
      <w:r w:rsidRPr="0051329D">
        <w:rPr>
          <w:iCs/>
          <w:u w:val="single"/>
        </w:rPr>
        <w:t xml:space="preserve"> de </w:t>
      </w:r>
      <w:proofErr w:type="spellStart"/>
      <w:r w:rsidRPr="0051329D">
        <w:rPr>
          <w:iCs/>
          <w:u w:val="single"/>
        </w:rPr>
        <w:t>l'industrie</w:t>
      </w:r>
      <w:proofErr w:type="spellEnd"/>
      <w:r w:rsidRPr="0051329D">
        <w:rPr>
          <w:iCs/>
          <w:u w:val="single"/>
        </w:rPr>
        <w:t xml:space="preserve"> </w:t>
      </w:r>
      <w:proofErr w:type="spellStart"/>
      <w:r w:rsidRPr="0051329D">
        <w:rPr>
          <w:iCs/>
          <w:u w:val="single"/>
        </w:rPr>
        <w:t>phonographique</w:t>
      </w:r>
      <w:proofErr w:type="spellEnd"/>
      <w:r w:rsidRPr="0051329D">
        <w:rPr>
          <w:iCs/>
          <w:u w:val="single"/>
        </w:rPr>
        <w:t xml:space="preserve"> (IFPI)/International Federation of the Phonographic Industry (IFPI)</w:t>
      </w:r>
    </w:p>
    <w:p w14:paraId="01D01EA6" w14:textId="77777777" w:rsidR="001A008E" w:rsidRDefault="001A008E" w:rsidP="001A008E">
      <w:pPr>
        <w:rPr>
          <w:iCs/>
        </w:rPr>
      </w:pPr>
      <w:r>
        <w:rPr>
          <w:iCs/>
        </w:rPr>
        <w:t>Lauri RECHARDT (Mr.), Chief Legal Officer, London</w:t>
      </w:r>
    </w:p>
    <w:p w14:paraId="28347716" w14:textId="77777777" w:rsidR="001A008E" w:rsidRDefault="001A008E" w:rsidP="001A008E">
      <w:pPr>
        <w:rPr>
          <w:iCs/>
        </w:rPr>
      </w:pPr>
      <w:r>
        <w:rPr>
          <w:iCs/>
        </w:rPr>
        <w:t>Abbas LIGHTWALLA (Mr.), Director of Global Legal Policy, London</w:t>
      </w:r>
    </w:p>
    <w:p w14:paraId="467E09DE" w14:textId="345F58DD" w:rsidR="001A008E" w:rsidRPr="001A008E" w:rsidRDefault="001A008E" w:rsidP="001A008E">
      <w:pPr>
        <w:rPr>
          <w:iCs/>
        </w:rPr>
      </w:pPr>
      <w:r>
        <w:rPr>
          <w:iCs/>
        </w:rPr>
        <w:t>Lodovico BENVENUTI (Mr.), Director of Multilateral Relations, Milan</w:t>
      </w:r>
    </w:p>
    <w:p w14:paraId="0A54CA51" w14:textId="77777777" w:rsidR="00752066" w:rsidRPr="001A008E" w:rsidRDefault="00752066" w:rsidP="00964569">
      <w:pPr>
        <w:rPr>
          <w:iCs/>
        </w:rPr>
      </w:pPr>
    </w:p>
    <w:p w14:paraId="13A250E9" w14:textId="25B85382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Global Expert Network on Copyright User Rights</w:t>
      </w:r>
      <w:r w:rsidR="005B19EB">
        <w:rPr>
          <w:iCs/>
          <w:u w:val="single"/>
        </w:rPr>
        <w:t xml:space="preserve"> (User Ri</w:t>
      </w:r>
      <w:r w:rsidR="0062082D">
        <w:rPr>
          <w:iCs/>
          <w:u w:val="single"/>
        </w:rPr>
        <w:t>ghts</w:t>
      </w:r>
      <w:r w:rsidR="00840485">
        <w:rPr>
          <w:iCs/>
          <w:u w:val="single"/>
        </w:rPr>
        <w:t xml:space="preserve"> Network)</w:t>
      </w:r>
    </w:p>
    <w:p w14:paraId="47AB2130" w14:textId="77777777" w:rsidR="000C5ADD" w:rsidRDefault="007F2DC1" w:rsidP="00964569">
      <w:pPr>
        <w:rPr>
          <w:iCs/>
        </w:rPr>
      </w:pPr>
      <w:r>
        <w:rPr>
          <w:iCs/>
        </w:rPr>
        <w:t>Benjamin CASHDAN (Mr.), Director of Communications, Johannesburg</w:t>
      </w:r>
    </w:p>
    <w:p w14:paraId="0573E82D" w14:textId="77777777" w:rsidR="000C5ADD" w:rsidRDefault="007F2DC1" w:rsidP="00964569">
      <w:pPr>
        <w:rPr>
          <w:iCs/>
        </w:rPr>
      </w:pPr>
      <w:r>
        <w:rPr>
          <w:iCs/>
        </w:rPr>
        <w:t>Sean FLYNN (Mr.), Director, Geneva</w:t>
      </w:r>
    </w:p>
    <w:p w14:paraId="1AA4F9CA" w14:textId="77777777" w:rsidR="000C5ADD" w:rsidRDefault="007F2DC1" w:rsidP="00964569">
      <w:pPr>
        <w:rPr>
          <w:iCs/>
        </w:rPr>
      </w:pPr>
      <w:r>
        <w:rPr>
          <w:iCs/>
        </w:rPr>
        <w:t>Susan ISIKO (Ms.), Expert, Research, Geneva</w:t>
      </w:r>
    </w:p>
    <w:p w14:paraId="424752E1" w14:textId="77777777" w:rsidR="00752066" w:rsidRDefault="00752066" w:rsidP="00964569">
      <w:pPr>
        <w:rPr>
          <w:iCs/>
        </w:rPr>
      </w:pPr>
    </w:p>
    <w:p w14:paraId="75870C17" w14:textId="7722E97E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Health and Environment Program</w:t>
      </w:r>
      <w:r w:rsidR="007E4963">
        <w:rPr>
          <w:iCs/>
          <w:u w:val="single"/>
        </w:rPr>
        <w:t xml:space="preserve"> (HEP)</w:t>
      </w:r>
    </w:p>
    <w:p w14:paraId="0A7A5DB8" w14:textId="77777777" w:rsidR="000C5ADD" w:rsidRDefault="007F2DC1" w:rsidP="00964569">
      <w:pPr>
        <w:rPr>
          <w:iCs/>
        </w:rPr>
      </w:pPr>
      <w:r>
        <w:rPr>
          <w:iCs/>
        </w:rPr>
        <w:t>Pierre SCHERB (Mr.), Secretary General, Geneva</w:t>
      </w:r>
    </w:p>
    <w:p w14:paraId="003E414A" w14:textId="77777777" w:rsidR="000C5ADD" w:rsidRDefault="007F2DC1" w:rsidP="00964569">
      <w:pPr>
        <w:rPr>
          <w:iCs/>
        </w:rPr>
      </w:pPr>
      <w:r>
        <w:rPr>
          <w:iCs/>
        </w:rPr>
        <w:t>Madeleine SCHERB (Ms.), Economist/Executive President, Geneva</w:t>
      </w:r>
    </w:p>
    <w:p w14:paraId="41263094" w14:textId="77777777" w:rsidR="00752066" w:rsidRPr="00752066" w:rsidRDefault="00752066" w:rsidP="00964569">
      <w:pPr>
        <w:rPr>
          <w:iCs/>
        </w:rPr>
      </w:pPr>
    </w:p>
    <w:p w14:paraId="6979FE77" w14:textId="77777777" w:rsidR="000C5ADD" w:rsidRPr="00E013F5" w:rsidRDefault="007F2DC1" w:rsidP="00964569">
      <w:pPr>
        <w:rPr>
          <w:u w:val="single"/>
          <w:lang w:val="de-CH"/>
        </w:rPr>
      </w:pPr>
      <w:r w:rsidRPr="00E013F5">
        <w:rPr>
          <w:u w:val="single"/>
          <w:lang w:val="de-CH"/>
        </w:rPr>
        <w:t>Hugo Grotius gGmbH</w:t>
      </w:r>
    </w:p>
    <w:p w14:paraId="1AE4A44C" w14:textId="77777777" w:rsidR="000C5ADD" w:rsidRPr="00E013F5" w:rsidRDefault="007F2DC1" w:rsidP="00964569">
      <w:pPr>
        <w:rPr>
          <w:lang w:val="de-CH"/>
        </w:rPr>
      </w:pPr>
      <w:r w:rsidRPr="00E013F5">
        <w:rPr>
          <w:lang w:val="de-CH"/>
        </w:rPr>
        <w:t>Iris KIRCHNER-FREIS (Ms.), Managing Partner / CEO, Bremen</w:t>
      </w:r>
    </w:p>
    <w:p w14:paraId="1D1B6DB9" w14:textId="77777777" w:rsidR="00752066" w:rsidRPr="00E013F5" w:rsidRDefault="00752066" w:rsidP="00964569">
      <w:pPr>
        <w:rPr>
          <w:lang w:val="de-CH"/>
        </w:rPr>
      </w:pPr>
    </w:p>
    <w:p w14:paraId="229AFACF" w14:textId="1DA89D1A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Independent Music Publishers International Forum</w:t>
      </w:r>
      <w:r w:rsidR="004950C4">
        <w:rPr>
          <w:iCs/>
          <w:u w:val="single"/>
        </w:rPr>
        <w:t xml:space="preserve"> (IMPF)</w:t>
      </w:r>
    </w:p>
    <w:p w14:paraId="2E8EF135" w14:textId="77777777" w:rsidR="000C5ADD" w:rsidRDefault="007F2DC1" w:rsidP="00964569">
      <w:pPr>
        <w:rPr>
          <w:iCs/>
        </w:rPr>
      </w:pPr>
      <w:r>
        <w:rPr>
          <w:iCs/>
        </w:rPr>
        <w:t>Ger HATTON (Ms.), Senior Advisor and Director of the Board, Brussels</w:t>
      </w:r>
    </w:p>
    <w:p w14:paraId="678F08D8" w14:textId="77777777" w:rsidR="00752066" w:rsidRDefault="00752066" w:rsidP="00964569">
      <w:pPr>
        <w:rPr>
          <w:iCs/>
        </w:rPr>
      </w:pPr>
    </w:p>
    <w:p w14:paraId="15E91A56" w14:textId="77777777" w:rsidR="000C5ADD" w:rsidRPr="00752066" w:rsidRDefault="007F2DC1" w:rsidP="00964569">
      <w:pPr>
        <w:rPr>
          <w:iCs/>
          <w:u w:val="single"/>
        </w:rPr>
      </w:pPr>
      <w:proofErr w:type="spellStart"/>
      <w:r w:rsidRPr="00752066">
        <w:rPr>
          <w:iCs/>
          <w:u w:val="single"/>
        </w:rPr>
        <w:t>InfoCons</w:t>
      </w:r>
      <w:proofErr w:type="spellEnd"/>
      <w:r w:rsidRPr="00752066">
        <w:rPr>
          <w:iCs/>
          <w:u w:val="single"/>
        </w:rPr>
        <w:t xml:space="preserve"> Association</w:t>
      </w:r>
    </w:p>
    <w:p w14:paraId="4D525BEF" w14:textId="77777777" w:rsidR="000C5ADD" w:rsidRDefault="007F2DC1" w:rsidP="00964569">
      <w:pPr>
        <w:rPr>
          <w:iCs/>
        </w:rPr>
      </w:pPr>
      <w:r>
        <w:rPr>
          <w:iCs/>
        </w:rPr>
        <w:t>Sorin MIERLEA (Mr.), President, Bucharest</w:t>
      </w:r>
    </w:p>
    <w:p w14:paraId="70E52EB2" w14:textId="77777777" w:rsidR="000C5ADD" w:rsidRDefault="007F2DC1" w:rsidP="00964569">
      <w:pPr>
        <w:rPr>
          <w:iCs/>
        </w:rPr>
      </w:pPr>
      <w:r>
        <w:rPr>
          <w:iCs/>
        </w:rPr>
        <w:t>Dana Georgiana BITON (Ms.), Expert, Bucharest</w:t>
      </w:r>
    </w:p>
    <w:p w14:paraId="0EE3F9FD" w14:textId="77777777" w:rsidR="000C5ADD" w:rsidRPr="00E013F5" w:rsidRDefault="007F2DC1" w:rsidP="00964569">
      <w:r w:rsidRPr="00E013F5">
        <w:t>Elena Claudia DINUCA (Ms.), Expert, International Relations, Bucharest</w:t>
      </w:r>
    </w:p>
    <w:p w14:paraId="3E9854B7" w14:textId="77777777" w:rsidR="000C5ADD" w:rsidRPr="00E013F5" w:rsidRDefault="007F2DC1" w:rsidP="00964569">
      <w:r w:rsidRPr="00E013F5">
        <w:t>Ioana PETREA (Ms.), PR Manager, Bucharest</w:t>
      </w:r>
    </w:p>
    <w:p w14:paraId="2CB9AFBA" w14:textId="77777777" w:rsidR="00752066" w:rsidRDefault="00752066" w:rsidP="00964569">
      <w:pPr>
        <w:rPr>
          <w:iCs/>
        </w:rPr>
      </w:pPr>
    </w:p>
    <w:p w14:paraId="7B40E6D8" w14:textId="2EB2F038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Institute for Intellectual Property and Social Justice</w:t>
      </w:r>
      <w:r w:rsidR="00C018FB">
        <w:rPr>
          <w:iCs/>
          <w:u w:val="single"/>
        </w:rPr>
        <w:t xml:space="preserve"> (</w:t>
      </w:r>
      <w:r w:rsidR="00511310">
        <w:rPr>
          <w:iCs/>
          <w:u w:val="single"/>
        </w:rPr>
        <w:t>IIPSJ)</w:t>
      </w:r>
    </w:p>
    <w:p w14:paraId="367662B5" w14:textId="77777777" w:rsidR="000C5ADD" w:rsidRDefault="007F2DC1" w:rsidP="00964569">
      <w:pPr>
        <w:rPr>
          <w:iCs/>
        </w:rPr>
      </w:pPr>
      <w:r>
        <w:rPr>
          <w:iCs/>
        </w:rPr>
        <w:t>Metka POTOCNIK (Ms.), Associate Director, Wolverhampton</w:t>
      </w:r>
    </w:p>
    <w:p w14:paraId="45505860" w14:textId="77777777" w:rsidR="00752066" w:rsidRDefault="00752066" w:rsidP="00964569">
      <w:pPr>
        <w:rPr>
          <w:iCs/>
        </w:rPr>
      </w:pPr>
    </w:p>
    <w:p w14:paraId="43CEFC14" w14:textId="5DE13685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Intellectual Property Latin American School</w:t>
      </w:r>
      <w:r w:rsidR="0080742C">
        <w:rPr>
          <w:iCs/>
          <w:u w:val="single"/>
        </w:rPr>
        <w:t xml:space="preserve"> (ELAPI)</w:t>
      </w:r>
    </w:p>
    <w:p w14:paraId="1A8E9BE8" w14:textId="79342251" w:rsidR="000C5ADD" w:rsidRPr="00E013F5" w:rsidRDefault="007F2DC1" w:rsidP="00964569">
      <w:pPr>
        <w:rPr>
          <w:lang w:val="es-ES_tradnl"/>
        </w:rPr>
      </w:pPr>
      <w:r w:rsidRPr="00E013F5">
        <w:rPr>
          <w:lang w:val="es-ES_tradnl"/>
        </w:rPr>
        <w:t>Flavia GALARZA (</w:t>
      </w:r>
      <w:r w:rsidR="00874226">
        <w:rPr>
          <w:lang w:val="es-ES_tradnl"/>
        </w:rPr>
        <w:t>Sra</w:t>
      </w:r>
      <w:r w:rsidRPr="00E013F5">
        <w:rPr>
          <w:lang w:val="es-ES_tradnl"/>
        </w:rPr>
        <w:t>.), Subsecretaria General, La Plata</w:t>
      </w:r>
    </w:p>
    <w:p w14:paraId="0FFFA1E3" w14:textId="54980D56" w:rsidR="000C5ADD" w:rsidRPr="00E013F5" w:rsidRDefault="007F2DC1" w:rsidP="00964569">
      <w:pPr>
        <w:rPr>
          <w:lang w:val="es-ES"/>
        </w:rPr>
      </w:pPr>
      <w:r w:rsidRPr="00E013F5">
        <w:rPr>
          <w:lang w:val="es-ES"/>
        </w:rPr>
        <w:t>Laura Graciela RIVAS VARELA (</w:t>
      </w:r>
      <w:r w:rsidR="00874226">
        <w:rPr>
          <w:lang w:val="es-ES"/>
        </w:rPr>
        <w:t>Sra</w:t>
      </w:r>
      <w:r w:rsidRPr="00E013F5">
        <w:rPr>
          <w:lang w:val="es-ES"/>
        </w:rPr>
        <w:t xml:space="preserve">.), </w:t>
      </w:r>
      <w:proofErr w:type="gramStart"/>
      <w:r w:rsidR="00874226" w:rsidRPr="00874226">
        <w:rPr>
          <w:lang w:val="es-ES"/>
        </w:rPr>
        <w:t>Director</w:t>
      </w:r>
      <w:proofErr w:type="gramEnd"/>
      <w:r w:rsidR="00874226" w:rsidRPr="00874226">
        <w:rPr>
          <w:lang w:val="es-ES"/>
        </w:rPr>
        <w:t xml:space="preserve"> de relaciones internacionales</w:t>
      </w:r>
      <w:r w:rsidRPr="00E013F5">
        <w:rPr>
          <w:lang w:val="es-ES"/>
        </w:rPr>
        <w:t>, Caracas</w:t>
      </w:r>
    </w:p>
    <w:p w14:paraId="090FEC73" w14:textId="6936BC7B" w:rsidR="000C5ADD" w:rsidRPr="009B250F" w:rsidRDefault="007F2DC1" w:rsidP="337CA00C">
      <w:pPr>
        <w:rPr>
          <w:lang w:val="es-ES"/>
        </w:rPr>
      </w:pPr>
      <w:r w:rsidRPr="337CA00C">
        <w:rPr>
          <w:lang w:val="es-ES"/>
        </w:rPr>
        <w:t>Pablo Xavier MONTENEGRO RUBIO (</w:t>
      </w:r>
      <w:r w:rsidR="00874226">
        <w:rPr>
          <w:lang w:val="es-ES"/>
        </w:rPr>
        <w:t>Sr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 General</w:t>
      </w:r>
      <w:proofErr w:type="gramEnd"/>
      <w:r w:rsidRPr="337CA00C">
        <w:rPr>
          <w:lang w:val="es-ES"/>
        </w:rPr>
        <w:t>, Quito</w:t>
      </w:r>
    </w:p>
    <w:p w14:paraId="3C8B536C" w14:textId="58D5EB15" w:rsidR="000C5ADD" w:rsidRPr="009B250F" w:rsidRDefault="007F2DC1" w:rsidP="337CA00C">
      <w:pPr>
        <w:rPr>
          <w:lang w:val="es-ES"/>
        </w:rPr>
      </w:pPr>
      <w:r w:rsidRPr="337CA00C">
        <w:rPr>
          <w:lang w:val="es-ES"/>
        </w:rPr>
        <w:t>Priscila Karina GUÍA ROJAS (</w:t>
      </w:r>
      <w:r w:rsidR="00874226">
        <w:rPr>
          <w:lang w:val="es-ES"/>
        </w:rPr>
        <w:t>Sra</w:t>
      </w:r>
      <w:r w:rsidRPr="337CA00C">
        <w:rPr>
          <w:lang w:val="es-ES"/>
        </w:rPr>
        <w:t xml:space="preserve">.), </w:t>
      </w:r>
      <w:proofErr w:type="gramStart"/>
      <w:r w:rsidRPr="337CA00C">
        <w:rPr>
          <w:lang w:val="es-ES"/>
        </w:rPr>
        <w:t>Directora</w:t>
      </w:r>
      <w:proofErr w:type="gramEnd"/>
      <w:r w:rsidRPr="337CA00C">
        <w:rPr>
          <w:lang w:val="es-ES"/>
        </w:rPr>
        <w:t xml:space="preserve"> de Operaciones Venezuela, Caracas</w:t>
      </w:r>
    </w:p>
    <w:p w14:paraId="701AB7E4" w14:textId="77777777" w:rsidR="00752066" w:rsidRPr="009B250F" w:rsidRDefault="00752066" w:rsidP="00964569">
      <w:pPr>
        <w:rPr>
          <w:iCs/>
          <w:lang w:val="es-ES_tradnl"/>
        </w:rPr>
      </w:pPr>
    </w:p>
    <w:p w14:paraId="2CD1EF67" w14:textId="7A805ED6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Intellectual Property Owners Association</w:t>
      </w:r>
      <w:r w:rsidR="00874226">
        <w:rPr>
          <w:iCs/>
          <w:u w:val="single"/>
        </w:rPr>
        <w:t xml:space="preserve"> (IPO)</w:t>
      </w:r>
    </w:p>
    <w:p w14:paraId="60F5900A" w14:textId="50E6DC91" w:rsidR="000C5ADD" w:rsidRDefault="007F2DC1" w:rsidP="00964569">
      <w:pPr>
        <w:rPr>
          <w:iCs/>
        </w:rPr>
      </w:pPr>
      <w:r>
        <w:rPr>
          <w:iCs/>
        </w:rPr>
        <w:t>Jessica LANDACRE (Ms.), Executive Director, Washington, D</w:t>
      </w:r>
      <w:r w:rsidR="00F537D3">
        <w:rPr>
          <w:iCs/>
        </w:rPr>
        <w:t>.</w:t>
      </w:r>
      <w:r>
        <w:rPr>
          <w:iCs/>
        </w:rPr>
        <w:t>C</w:t>
      </w:r>
      <w:r w:rsidR="00F537D3">
        <w:rPr>
          <w:iCs/>
        </w:rPr>
        <w:t>.</w:t>
      </w:r>
    </w:p>
    <w:p w14:paraId="1578AEE7" w14:textId="199B0C54" w:rsidR="00F537D3" w:rsidRDefault="007F2DC1" w:rsidP="00F537D3">
      <w:pPr>
        <w:rPr>
          <w:iCs/>
        </w:rPr>
      </w:pPr>
      <w:r>
        <w:rPr>
          <w:iCs/>
        </w:rPr>
        <w:t>Thomas VALENTE (Mr.), Senior Director for Global Affairs, Washington, D</w:t>
      </w:r>
      <w:r w:rsidR="00F537D3">
        <w:rPr>
          <w:iCs/>
        </w:rPr>
        <w:t>.</w:t>
      </w:r>
      <w:r>
        <w:rPr>
          <w:iCs/>
        </w:rPr>
        <w:t>C</w:t>
      </w:r>
      <w:r w:rsidR="00B67B0E">
        <w:rPr>
          <w:iCs/>
        </w:rPr>
        <w:t>.</w:t>
      </w:r>
    </w:p>
    <w:p w14:paraId="4062ACC7" w14:textId="77777777" w:rsidR="00752066" w:rsidRDefault="00752066" w:rsidP="00964569">
      <w:pPr>
        <w:rPr>
          <w:iCs/>
        </w:rPr>
      </w:pPr>
    </w:p>
    <w:p w14:paraId="2F74FE53" w14:textId="540A95A6" w:rsidR="000C5ADD" w:rsidRPr="00752066" w:rsidRDefault="007F2DC1" w:rsidP="00964569">
      <w:pPr>
        <w:rPr>
          <w:iCs/>
          <w:u w:val="single"/>
        </w:rPr>
      </w:pPr>
      <w:r w:rsidRPr="00752066">
        <w:rPr>
          <w:iCs/>
          <w:u w:val="single"/>
        </w:rPr>
        <w:t>Intellectual Property Protection Association</w:t>
      </w:r>
      <w:r w:rsidR="00874226">
        <w:rPr>
          <w:iCs/>
          <w:u w:val="single"/>
        </w:rPr>
        <w:t xml:space="preserve"> (IPPA)</w:t>
      </w:r>
    </w:p>
    <w:p w14:paraId="7B8411AA" w14:textId="77777777" w:rsidR="000C5ADD" w:rsidRDefault="007F2DC1" w:rsidP="00964569">
      <w:pPr>
        <w:rPr>
          <w:iCs/>
        </w:rPr>
      </w:pPr>
      <w:r>
        <w:rPr>
          <w:iCs/>
        </w:rPr>
        <w:t>Faihan AL-OTAIBI (Mr.), Vice chairman, Riyadh</w:t>
      </w:r>
    </w:p>
    <w:p w14:paraId="188BC7F0" w14:textId="77777777" w:rsidR="000C5ADD" w:rsidRDefault="007F2DC1" w:rsidP="00964569">
      <w:pPr>
        <w:rPr>
          <w:iCs/>
        </w:rPr>
      </w:pPr>
      <w:r>
        <w:rPr>
          <w:iCs/>
        </w:rPr>
        <w:t>Mohammed ALDAKHILALLAH (Mr.), Chairman, Riyadh</w:t>
      </w:r>
    </w:p>
    <w:p w14:paraId="7912A9DE" w14:textId="35DB284C" w:rsidR="00BB3BA6" w:rsidRPr="001A008E" w:rsidRDefault="007F2DC1" w:rsidP="001A008E">
      <w:pPr>
        <w:rPr>
          <w:iCs/>
        </w:rPr>
      </w:pPr>
      <w:r>
        <w:rPr>
          <w:iCs/>
        </w:rPr>
        <w:t>Iza Razija MESEVIC (Ms.), Consultant, Trademarks, Riyadh</w:t>
      </w:r>
    </w:p>
    <w:p w14:paraId="63F7BED7" w14:textId="77777777" w:rsidR="00547B94" w:rsidRDefault="00547B94" w:rsidP="00964569">
      <w:pPr>
        <w:rPr>
          <w:iCs/>
        </w:rPr>
      </w:pPr>
    </w:p>
    <w:p w14:paraId="7FFBDBA2" w14:textId="77777777" w:rsidR="000C5ADD" w:rsidRPr="00547B94" w:rsidRDefault="007F2DC1" w:rsidP="00964569">
      <w:pPr>
        <w:rPr>
          <w:iCs/>
          <w:u w:val="single"/>
        </w:rPr>
      </w:pPr>
      <w:r w:rsidRPr="00547B94">
        <w:rPr>
          <w:iCs/>
          <w:u w:val="single"/>
        </w:rPr>
        <w:t>International Authors Forum</w:t>
      </w:r>
    </w:p>
    <w:p w14:paraId="3521B9AB" w14:textId="0D4B0736" w:rsidR="00547B94" w:rsidRDefault="007F2DC1" w:rsidP="001A008E">
      <w:pPr>
        <w:rPr>
          <w:iCs/>
        </w:rPr>
      </w:pPr>
      <w:r>
        <w:rPr>
          <w:iCs/>
        </w:rPr>
        <w:t>Kevin FITZGERALD (Mr.), Secretary General, London</w:t>
      </w:r>
    </w:p>
    <w:p w14:paraId="38FE7742" w14:textId="77777777" w:rsidR="000441F2" w:rsidRDefault="000441F2" w:rsidP="00964569">
      <w:pPr>
        <w:rPr>
          <w:iCs/>
        </w:rPr>
      </w:pPr>
    </w:p>
    <w:p w14:paraId="4DE7D7D1" w14:textId="62027B8B" w:rsidR="000C5ADD" w:rsidRPr="000441F2" w:rsidRDefault="007F2DC1" w:rsidP="00964569">
      <w:pPr>
        <w:rPr>
          <w:iCs/>
          <w:u w:val="single"/>
        </w:rPr>
      </w:pPr>
      <w:r w:rsidRPr="000441F2">
        <w:rPr>
          <w:iCs/>
          <w:u w:val="single"/>
        </w:rPr>
        <w:t>International Generic and Biosimilar medicines Association</w:t>
      </w:r>
      <w:r w:rsidR="00874226">
        <w:rPr>
          <w:iCs/>
          <w:u w:val="single"/>
        </w:rPr>
        <w:t xml:space="preserve"> (IGBA)</w:t>
      </w:r>
    </w:p>
    <w:p w14:paraId="5D5359D9" w14:textId="77777777" w:rsidR="000C5ADD" w:rsidRDefault="007F2DC1" w:rsidP="00964569">
      <w:pPr>
        <w:rPr>
          <w:iCs/>
        </w:rPr>
      </w:pPr>
      <w:r>
        <w:rPr>
          <w:iCs/>
        </w:rPr>
        <w:t>Ana GAUNT (Ms.), Secretary General, Geneva</w:t>
      </w:r>
    </w:p>
    <w:p w14:paraId="62FBC43D" w14:textId="77777777" w:rsidR="000C5ADD" w:rsidRDefault="007F2DC1" w:rsidP="00964569">
      <w:pPr>
        <w:rPr>
          <w:iCs/>
        </w:rPr>
      </w:pPr>
      <w:r>
        <w:rPr>
          <w:iCs/>
        </w:rPr>
        <w:t>Sergio NAPOLITANO (Mr.), Co-Chair International Trade and IP Committee, Geneva</w:t>
      </w:r>
    </w:p>
    <w:p w14:paraId="72C860B6" w14:textId="77777777" w:rsidR="000441F2" w:rsidRDefault="000441F2" w:rsidP="00964569">
      <w:pPr>
        <w:rPr>
          <w:iCs/>
        </w:rPr>
      </w:pPr>
    </w:p>
    <w:p w14:paraId="009575C0" w14:textId="613D9D6A" w:rsidR="000C5ADD" w:rsidRPr="000441F2" w:rsidRDefault="007F2DC1" w:rsidP="00964569">
      <w:pPr>
        <w:rPr>
          <w:iCs/>
          <w:u w:val="single"/>
        </w:rPr>
      </w:pPr>
      <w:r w:rsidRPr="000441F2">
        <w:rPr>
          <w:iCs/>
          <w:u w:val="single"/>
        </w:rPr>
        <w:t>International Intellectual Property Alliance</w:t>
      </w:r>
      <w:r w:rsidR="00874226">
        <w:rPr>
          <w:iCs/>
          <w:u w:val="single"/>
        </w:rPr>
        <w:t xml:space="preserve"> (IIPA)</w:t>
      </w:r>
    </w:p>
    <w:p w14:paraId="3EA58E78" w14:textId="77777777" w:rsidR="000C5ADD" w:rsidRDefault="007F2DC1" w:rsidP="00964569">
      <w:pPr>
        <w:rPr>
          <w:iCs/>
        </w:rPr>
      </w:pPr>
      <w:r>
        <w:rPr>
          <w:iCs/>
        </w:rPr>
        <w:t>George YORK (Mr.), SVP, International Policy, Washington</w:t>
      </w:r>
    </w:p>
    <w:p w14:paraId="1D021B33" w14:textId="77777777" w:rsidR="000441F2" w:rsidRPr="000441F2" w:rsidRDefault="000441F2" w:rsidP="00964569">
      <w:pPr>
        <w:rPr>
          <w:iCs/>
        </w:rPr>
      </w:pPr>
    </w:p>
    <w:p w14:paraId="028041C3" w14:textId="06E35B1A" w:rsidR="000C5ADD" w:rsidRPr="000441F2" w:rsidRDefault="007F2DC1" w:rsidP="00964569">
      <w:pPr>
        <w:rPr>
          <w:iCs/>
          <w:u w:val="single"/>
        </w:rPr>
      </w:pPr>
      <w:r w:rsidRPr="000441F2">
        <w:rPr>
          <w:iCs/>
          <w:u w:val="single"/>
        </w:rPr>
        <w:t>International Intellectual Property Commercialization Council</w:t>
      </w:r>
      <w:r w:rsidR="00A42944">
        <w:rPr>
          <w:iCs/>
          <w:u w:val="single"/>
        </w:rPr>
        <w:t xml:space="preserve"> (IIPCC)</w:t>
      </w:r>
    </w:p>
    <w:p w14:paraId="3265052C" w14:textId="00F4FE03" w:rsidR="000C5ADD" w:rsidRDefault="007F2DC1" w:rsidP="00964569">
      <w:pPr>
        <w:rPr>
          <w:iCs/>
        </w:rPr>
      </w:pPr>
      <w:r>
        <w:rPr>
          <w:iCs/>
        </w:rPr>
        <w:t>KONG Johnson (Mr.), Board member, Hong Kong</w:t>
      </w:r>
      <w:r w:rsidR="00281F05">
        <w:rPr>
          <w:iCs/>
        </w:rPr>
        <w:t>, China</w:t>
      </w:r>
    </w:p>
    <w:p w14:paraId="4FA57B00" w14:textId="23984573" w:rsidR="000C5ADD" w:rsidRDefault="007F2DC1" w:rsidP="00964569">
      <w:pPr>
        <w:rPr>
          <w:iCs/>
        </w:rPr>
      </w:pPr>
      <w:r>
        <w:rPr>
          <w:iCs/>
        </w:rPr>
        <w:t>KOH Abigail (Ms.), Advisor, Hong Kong</w:t>
      </w:r>
      <w:r w:rsidR="00281F05">
        <w:rPr>
          <w:iCs/>
        </w:rPr>
        <w:t>, China</w:t>
      </w:r>
    </w:p>
    <w:p w14:paraId="70C506FB" w14:textId="77777777" w:rsidR="000C5ADD" w:rsidRPr="000F4D04" w:rsidRDefault="007F2DC1" w:rsidP="00964569">
      <w:pPr>
        <w:rPr>
          <w:iCs/>
          <w:lang w:val="it-IT"/>
        </w:rPr>
      </w:pPr>
      <w:r w:rsidRPr="000F4D04">
        <w:rPr>
          <w:iCs/>
          <w:lang w:val="it-IT"/>
        </w:rPr>
        <w:t>LI Shi (Ms.), IIPCC China, Shanghai</w:t>
      </w:r>
    </w:p>
    <w:p w14:paraId="77E17C6A" w14:textId="77777777" w:rsidR="000C5ADD" w:rsidRDefault="007F2DC1" w:rsidP="00964569">
      <w:pPr>
        <w:rPr>
          <w:iCs/>
        </w:rPr>
      </w:pPr>
      <w:r>
        <w:rPr>
          <w:iCs/>
        </w:rPr>
        <w:t xml:space="preserve">MA </w:t>
      </w:r>
      <w:proofErr w:type="spellStart"/>
      <w:r>
        <w:rPr>
          <w:iCs/>
        </w:rPr>
        <w:t>Zhongfa</w:t>
      </w:r>
      <w:proofErr w:type="spellEnd"/>
      <w:r>
        <w:rPr>
          <w:iCs/>
        </w:rPr>
        <w:t xml:space="preserve"> (Mr.), IIPCC Shanghai Chapter, Shanghai</w:t>
      </w:r>
    </w:p>
    <w:p w14:paraId="62D53E4C" w14:textId="77777777" w:rsidR="000C5ADD" w:rsidRDefault="007F2DC1" w:rsidP="00964569">
      <w:pPr>
        <w:rPr>
          <w:iCs/>
        </w:rPr>
      </w:pPr>
      <w:r>
        <w:rPr>
          <w:iCs/>
        </w:rPr>
        <w:t>Ramesh RAJADURAY (Mr.), Advisor, Toronto</w:t>
      </w:r>
    </w:p>
    <w:p w14:paraId="3B61F6CD" w14:textId="77777777" w:rsidR="000C5ADD" w:rsidRDefault="007F2DC1" w:rsidP="00964569">
      <w:pPr>
        <w:rPr>
          <w:iCs/>
        </w:rPr>
      </w:pPr>
      <w:r>
        <w:rPr>
          <w:iCs/>
        </w:rPr>
        <w:t xml:space="preserve">SONG </w:t>
      </w:r>
      <w:proofErr w:type="spellStart"/>
      <w:r>
        <w:rPr>
          <w:iCs/>
        </w:rPr>
        <w:t>Guifen</w:t>
      </w:r>
      <w:proofErr w:type="spellEnd"/>
      <w:r>
        <w:rPr>
          <w:iCs/>
        </w:rPr>
        <w:t xml:space="preserve"> (Ms.), IIPCC China chapter, Shanghai</w:t>
      </w:r>
    </w:p>
    <w:p w14:paraId="38F91305" w14:textId="77777777" w:rsidR="000C5ADD" w:rsidRDefault="007F2DC1" w:rsidP="00964569">
      <w:pPr>
        <w:rPr>
          <w:iCs/>
        </w:rPr>
      </w:pPr>
      <w:r>
        <w:rPr>
          <w:iCs/>
        </w:rPr>
        <w:t xml:space="preserve">TAO </w:t>
      </w:r>
      <w:proofErr w:type="spellStart"/>
      <w:r>
        <w:rPr>
          <w:iCs/>
        </w:rPr>
        <w:t>Xinliang</w:t>
      </w:r>
      <w:proofErr w:type="spellEnd"/>
      <w:r>
        <w:rPr>
          <w:iCs/>
        </w:rPr>
        <w:t xml:space="preserve"> (Mr.), Advisor, Shanghai</w:t>
      </w:r>
    </w:p>
    <w:p w14:paraId="2B2EE5F5" w14:textId="77777777" w:rsidR="000C5ADD" w:rsidRDefault="007F2DC1" w:rsidP="00964569">
      <w:pPr>
        <w:rPr>
          <w:iCs/>
        </w:rPr>
      </w:pPr>
      <w:r>
        <w:rPr>
          <w:iCs/>
        </w:rPr>
        <w:t>ZHANG Dongmei (Ms.), Advisor, Shanghai</w:t>
      </w:r>
    </w:p>
    <w:p w14:paraId="150C7306" w14:textId="77777777" w:rsidR="000C5ADD" w:rsidRDefault="007F2DC1" w:rsidP="00964569">
      <w:pPr>
        <w:rPr>
          <w:iCs/>
        </w:rPr>
      </w:pPr>
      <w:r>
        <w:rPr>
          <w:iCs/>
        </w:rPr>
        <w:t xml:space="preserve">BAI </w:t>
      </w:r>
      <w:proofErr w:type="spellStart"/>
      <w:r>
        <w:rPr>
          <w:iCs/>
        </w:rPr>
        <w:t>Zhiyun</w:t>
      </w:r>
      <w:proofErr w:type="spellEnd"/>
      <w:r>
        <w:rPr>
          <w:iCs/>
        </w:rPr>
        <w:t xml:space="preserve"> (Mr.), IIPCC China chapter, Shanghai</w:t>
      </w:r>
    </w:p>
    <w:p w14:paraId="226ED66B" w14:textId="77777777" w:rsidR="000C5ADD" w:rsidRDefault="007F2DC1" w:rsidP="00964569">
      <w:pPr>
        <w:rPr>
          <w:iCs/>
        </w:rPr>
      </w:pPr>
      <w:r>
        <w:rPr>
          <w:iCs/>
        </w:rPr>
        <w:t xml:space="preserve">WANG </w:t>
      </w:r>
      <w:proofErr w:type="spellStart"/>
      <w:r>
        <w:rPr>
          <w:iCs/>
        </w:rPr>
        <w:t>Zhida</w:t>
      </w:r>
      <w:proofErr w:type="spellEnd"/>
      <w:r>
        <w:rPr>
          <w:iCs/>
        </w:rPr>
        <w:t xml:space="preserve"> (Mr.), IIPCC China, Shanghai</w:t>
      </w:r>
    </w:p>
    <w:p w14:paraId="26526333" w14:textId="77777777" w:rsidR="000C5ADD" w:rsidRDefault="007F2DC1" w:rsidP="00964569">
      <w:pPr>
        <w:rPr>
          <w:iCs/>
        </w:rPr>
      </w:pPr>
      <w:r>
        <w:rPr>
          <w:iCs/>
        </w:rPr>
        <w:t>Wendy Wei Ling LOW (Ms.), IIPCC Singapore Chapter, Singapore</w:t>
      </w:r>
    </w:p>
    <w:p w14:paraId="3A060340" w14:textId="77777777" w:rsidR="001F089C" w:rsidRDefault="001F089C" w:rsidP="00964569">
      <w:pPr>
        <w:rPr>
          <w:iCs/>
        </w:rPr>
      </w:pPr>
    </w:p>
    <w:p w14:paraId="63BDB81E" w14:textId="511A732D" w:rsidR="001F089C" w:rsidRPr="00B6290E" w:rsidRDefault="001F089C" w:rsidP="001F089C">
      <w:pPr>
        <w:rPr>
          <w:iCs/>
          <w:u w:val="single"/>
        </w:rPr>
      </w:pPr>
      <w:r w:rsidRPr="00B6290E">
        <w:rPr>
          <w:iCs/>
          <w:u w:val="single"/>
        </w:rPr>
        <w:t>International Committee for the Indigenous Peoples of the Americas</w:t>
      </w:r>
      <w:r w:rsidR="00F9693A">
        <w:rPr>
          <w:iCs/>
          <w:u w:val="single"/>
        </w:rPr>
        <w:t xml:space="preserve"> (</w:t>
      </w:r>
      <w:proofErr w:type="spellStart"/>
      <w:r w:rsidR="00F9693A">
        <w:rPr>
          <w:iCs/>
          <w:u w:val="single"/>
        </w:rPr>
        <w:t>Incomindios</w:t>
      </w:r>
      <w:proofErr w:type="spellEnd"/>
      <w:r w:rsidR="00F9693A">
        <w:rPr>
          <w:iCs/>
          <w:u w:val="single"/>
        </w:rPr>
        <w:t>)</w:t>
      </w:r>
    </w:p>
    <w:p w14:paraId="004D4233" w14:textId="77777777" w:rsidR="001F089C" w:rsidRPr="00B6290E" w:rsidRDefault="001F089C" w:rsidP="001F089C">
      <w:pPr>
        <w:rPr>
          <w:iCs/>
        </w:rPr>
      </w:pPr>
      <w:r w:rsidRPr="00B6290E">
        <w:rPr>
          <w:iCs/>
        </w:rPr>
        <w:t>Christine HOUSEL (Ms.), Partnerships, Geneva</w:t>
      </w:r>
    </w:p>
    <w:p w14:paraId="2EF15633" w14:textId="77777777" w:rsidR="001F089C" w:rsidRDefault="001F089C" w:rsidP="001F089C">
      <w:pPr>
        <w:rPr>
          <w:iCs/>
        </w:rPr>
      </w:pPr>
      <w:r>
        <w:rPr>
          <w:iCs/>
        </w:rPr>
        <w:t>Ronald Frank BARNES (Mr.), Member, Accredited Representative, Geneva</w:t>
      </w:r>
    </w:p>
    <w:p w14:paraId="6440FC17" w14:textId="7ABC790B" w:rsidR="001F089C" w:rsidRDefault="001F089C" w:rsidP="001F089C">
      <w:pPr>
        <w:rPr>
          <w:iCs/>
        </w:rPr>
      </w:pPr>
      <w:r w:rsidRPr="0014176C">
        <w:rPr>
          <w:iCs/>
        </w:rPr>
        <w:t>Routh Theresa Souza BOLOMET (Ms.), Representative, Honolulu</w:t>
      </w:r>
    </w:p>
    <w:p w14:paraId="03D6022A" w14:textId="77777777" w:rsidR="000441F2" w:rsidRPr="000441F2" w:rsidRDefault="000441F2" w:rsidP="00964569">
      <w:pPr>
        <w:rPr>
          <w:iCs/>
        </w:rPr>
      </w:pPr>
    </w:p>
    <w:p w14:paraId="15B275AA" w14:textId="394FDAB2" w:rsidR="000C5ADD" w:rsidRPr="000441F2" w:rsidRDefault="007F2DC1" w:rsidP="00964569">
      <w:pPr>
        <w:rPr>
          <w:iCs/>
          <w:u w:val="single"/>
        </w:rPr>
      </w:pPr>
      <w:r w:rsidRPr="000441F2">
        <w:rPr>
          <w:iCs/>
          <w:u w:val="single"/>
        </w:rPr>
        <w:t>International Trademark Association</w:t>
      </w:r>
      <w:r w:rsidR="00F9693A">
        <w:rPr>
          <w:iCs/>
          <w:u w:val="single"/>
        </w:rPr>
        <w:t xml:space="preserve"> (INTA)</w:t>
      </w:r>
    </w:p>
    <w:p w14:paraId="7AAED4AF" w14:textId="77777777" w:rsidR="000C5ADD" w:rsidRDefault="007F2DC1" w:rsidP="00964569">
      <w:pPr>
        <w:rPr>
          <w:iCs/>
        </w:rPr>
      </w:pPr>
      <w:r>
        <w:rPr>
          <w:iCs/>
        </w:rPr>
        <w:t>Etienne SANZ DE ACEDO (Mr.), Chief Executive Officer, New York</w:t>
      </w:r>
    </w:p>
    <w:p w14:paraId="7A56BF59" w14:textId="77777777" w:rsidR="000C5ADD" w:rsidRDefault="007F2DC1" w:rsidP="00964569">
      <w:pPr>
        <w:rPr>
          <w:iCs/>
        </w:rPr>
      </w:pPr>
      <w:r>
        <w:rPr>
          <w:iCs/>
        </w:rPr>
        <w:t>Deborah HAMPTON (Ms.), 2026 INTA President, Wilmington</w:t>
      </w:r>
    </w:p>
    <w:p w14:paraId="773CAD86" w14:textId="77777777" w:rsidR="000C5ADD" w:rsidRDefault="007F2DC1" w:rsidP="00964569">
      <w:pPr>
        <w:rPr>
          <w:iCs/>
        </w:rPr>
      </w:pPr>
      <w:r>
        <w:rPr>
          <w:iCs/>
        </w:rPr>
        <w:t>Heather STEINMEYER (Ms.), Chief Policy Officer, Chicago</w:t>
      </w:r>
    </w:p>
    <w:p w14:paraId="1CD9D53C" w14:textId="77777777" w:rsidR="000C5ADD" w:rsidRDefault="007F2DC1" w:rsidP="00964569">
      <w:pPr>
        <w:rPr>
          <w:iCs/>
        </w:rPr>
      </w:pPr>
      <w:r>
        <w:rPr>
          <w:iCs/>
        </w:rPr>
        <w:t>Jose Luis LONDONO FERNANDEZ (Mr.), Associate Senior Director Policy Development, Bogota</w:t>
      </w:r>
    </w:p>
    <w:p w14:paraId="05DFC98C" w14:textId="77777777" w:rsidR="000C5ADD" w:rsidRDefault="007F2DC1" w:rsidP="00964569">
      <w:pPr>
        <w:rPr>
          <w:iCs/>
        </w:rPr>
      </w:pPr>
      <w:r>
        <w:rPr>
          <w:iCs/>
        </w:rPr>
        <w:t>Olha VOLOTKEVYCH (Ms.), Consultant, Brussels</w:t>
      </w:r>
    </w:p>
    <w:p w14:paraId="4F38FB1D" w14:textId="77777777" w:rsidR="000C5ADD" w:rsidRDefault="007F2DC1" w:rsidP="00964569">
      <w:pPr>
        <w:rPr>
          <w:iCs/>
        </w:rPr>
      </w:pPr>
      <w:r>
        <w:rPr>
          <w:iCs/>
        </w:rPr>
        <w:t>Tat-</w:t>
      </w:r>
      <w:proofErr w:type="spellStart"/>
      <w:r>
        <w:rPr>
          <w:iCs/>
        </w:rPr>
        <w:t>Tienne</w:t>
      </w:r>
      <w:proofErr w:type="spellEnd"/>
      <w:r>
        <w:rPr>
          <w:iCs/>
        </w:rPr>
        <w:t xml:space="preserve"> LOUEMBE (Mr.), Chief Representative Officer Europe and IGOs, Brussels</w:t>
      </w:r>
    </w:p>
    <w:p w14:paraId="205F7A5E" w14:textId="77777777" w:rsidR="000C5ADD" w:rsidRDefault="007F2DC1" w:rsidP="00964569">
      <w:pPr>
        <w:rPr>
          <w:iCs/>
        </w:rPr>
      </w:pPr>
      <w:r>
        <w:rPr>
          <w:iCs/>
        </w:rPr>
        <w:t>Zeeger VINK (Mr.), Member, Board of Directors, Geneva</w:t>
      </w:r>
    </w:p>
    <w:p w14:paraId="4490043B" w14:textId="77777777" w:rsidR="000441F2" w:rsidRDefault="000441F2" w:rsidP="00964569">
      <w:pPr>
        <w:rPr>
          <w:iCs/>
        </w:rPr>
      </w:pPr>
    </w:p>
    <w:p w14:paraId="4EB5D950" w14:textId="7F933949" w:rsidR="000C5ADD" w:rsidRPr="000441F2" w:rsidRDefault="007F2DC1" w:rsidP="00964569">
      <w:pPr>
        <w:rPr>
          <w:iCs/>
          <w:u w:val="single"/>
        </w:rPr>
      </w:pPr>
      <w:r w:rsidRPr="000441F2">
        <w:rPr>
          <w:iCs/>
          <w:u w:val="single"/>
        </w:rPr>
        <w:lastRenderedPageBreak/>
        <w:t>Knowledge Ecology International, Inc.</w:t>
      </w:r>
      <w:r w:rsidR="00F9693A">
        <w:rPr>
          <w:iCs/>
          <w:u w:val="single"/>
        </w:rPr>
        <w:t xml:space="preserve"> (KEI)</w:t>
      </w:r>
    </w:p>
    <w:p w14:paraId="3C43727E" w14:textId="52402569" w:rsidR="000C5ADD" w:rsidRDefault="007F2DC1" w:rsidP="00964569">
      <w:pPr>
        <w:rPr>
          <w:iCs/>
        </w:rPr>
      </w:pPr>
      <w:r>
        <w:rPr>
          <w:iCs/>
        </w:rPr>
        <w:t>James LOVE (Mr.), Executive Director, Washington, D</w:t>
      </w:r>
      <w:r w:rsidR="00690456">
        <w:rPr>
          <w:iCs/>
        </w:rPr>
        <w:t>.</w:t>
      </w:r>
      <w:r>
        <w:rPr>
          <w:iCs/>
        </w:rPr>
        <w:t>C</w:t>
      </w:r>
      <w:r w:rsidR="00690456">
        <w:rPr>
          <w:iCs/>
        </w:rPr>
        <w:t>.</w:t>
      </w:r>
    </w:p>
    <w:p w14:paraId="443DF3DE" w14:textId="77777777" w:rsidR="000C5ADD" w:rsidRDefault="007F2DC1" w:rsidP="00964569">
      <w:pPr>
        <w:rPr>
          <w:iCs/>
        </w:rPr>
      </w:pPr>
      <w:r>
        <w:rPr>
          <w:iCs/>
        </w:rPr>
        <w:t>Arianna SCHOUTEN (Ms.), Senior Researcher, Amsterdam</w:t>
      </w:r>
    </w:p>
    <w:p w14:paraId="745754EE" w14:textId="77777777" w:rsidR="000C5ADD" w:rsidRDefault="007F2DC1" w:rsidP="00964569">
      <w:pPr>
        <w:rPr>
          <w:iCs/>
        </w:rPr>
      </w:pPr>
      <w:r>
        <w:rPr>
          <w:iCs/>
        </w:rPr>
        <w:t>Elisabeth 'T HOEN (Ms.), KEI Europe, President, Amsterdam</w:t>
      </w:r>
    </w:p>
    <w:p w14:paraId="26073605" w14:textId="77777777" w:rsidR="000C5ADD" w:rsidRDefault="007F2DC1" w:rsidP="00964569">
      <w:pPr>
        <w:rPr>
          <w:iCs/>
        </w:rPr>
      </w:pPr>
      <w:r>
        <w:rPr>
          <w:iCs/>
        </w:rPr>
        <w:t>Manon RESS (Ms.), Director, Information Society Projects, Washington, DC</w:t>
      </w:r>
    </w:p>
    <w:p w14:paraId="76C56E12" w14:textId="77777777" w:rsidR="000C5ADD" w:rsidRDefault="007F2DC1" w:rsidP="00964569">
      <w:pPr>
        <w:rPr>
          <w:iCs/>
        </w:rPr>
      </w:pPr>
      <w:r>
        <w:rPr>
          <w:iCs/>
        </w:rPr>
        <w:t>Thiru BALASUBRAMANIAM (Mr.), Geneva Representative, Geneva</w:t>
      </w:r>
    </w:p>
    <w:p w14:paraId="5D86F9FA" w14:textId="77777777" w:rsidR="000C5ADD" w:rsidRDefault="007F2DC1" w:rsidP="00964569">
      <w:pPr>
        <w:rPr>
          <w:iCs/>
        </w:rPr>
      </w:pPr>
      <w:proofErr w:type="spellStart"/>
      <w:r>
        <w:rPr>
          <w:iCs/>
        </w:rPr>
        <w:t>Tileman-Dothias</w:t>
      </w:r>
      <w:proofErr w:type="spellEnd"/>
      <w:r>
        <w:rPr>
          <w:iCs/>
        </w:rPr>
        <w:t xml:space="preserve"> VON SCHOEN-ANGERER (Mr.), KEI Europe, Board Member, </w:t>
      </w:r>
      <w:proofErr w:type="spellStart"/>
      <w:r>
        <w:rPr>
          <w:iCs/>
        </w:rPr>
        <w:t>Cartigny</w:t>
      </w:r>
      <w:proofErr w:type="spellEnd"/>
    </w:p>
    <w:p w14:paraId="519D9395" w14:textId="77777777" w:rsidR="00871314" w:rsidRDefault="00871314" w:rsidP="00964569">
      <w:pPr>
        <w:rPr>
          <w:iCs/>
        </w:rPr>
      </w:pPr>
    </w:p>
    <w:p w14:paraId="774ABF43" w14:textId="430D4915" w:rsidR="000C5ADD" w:rsidRPr="00871314" w:rsidRDefault="007F2DC1" w:rsidP="00964569">
      <w:pPr>
        <w:rPr>
          <w:iCs/>
          <w:u w:val="single"/>
        </w:rPr>
      </w:pPr>
      <w:r w:rsidRPr="00871314">
        <w:rPr>
          <w:iCs/>
          <w:u w:val="single"/>
        </w:rPr>
        <w:t>Korea Intellectual Property Association</w:t>
      </w:r>
      <w:r w:rsidR="00F9693A">
        <w:rPr>
          <w:iCs/>
          <w:u w:val="single"/>
        </w:rPr>
        <w:t xml:space="preserve"> (KINPA)</w:t>
      </w:r>
    </w:p>
    <w:p w14:paraId="5BB18327" w14:textId="77777777" w:rsidR="000C5ADD" w:rsidRDefault="007F2DC1" w:rsidP="00964569">
      <w:pPr>
        <w:rPr>
          <w:iCs/>
        </w:rPr>
      </w:pPr>
      <w:r>
        <w:rPr>
          <w:iCs/>
        </w:rPr>
        <w:t xml:space="preserve">IM </w:t>
      </w:r>
      <w:proofErr w:type="spellStart"/>
      <w:r>
        <w:rPr>
          <w:iCs/>
        </w:rPr>
        <w:t>Jaeyoung</w:t>
      </w:r>
      <w:proofErr w:type="spellEnd"/>
      <w:r>
        <w:rPr>
          <w:iCs/>
        </w:rPr>
        <w:t xml:space="preserve"> (Mr.), Vice Chairperson, Incheon</w:t>
      </w:r>
    </w:p>
    <w:p w14:paraId="52843BF8" w14:textId="77777777" w:rsidR="000C5ADD" w:rsidRDefault="007F2DC1" w:rsidP="00964569">
      <w:pPr>
        <w:rPr>
          <w:iCs/>
        </w:rPr>
      </w:pPr>
      <w:r>
        <w:rPr>
          <w:iCs/>
        </w:rPr>
        <w:t>LEE Jieun (Ms.), Chairperson of International Cooperation Committee, Seoul</w:t>
      </w:r>
    </w:p>
    <w:p w14:paraId="445768F0" w14:textId="77777777" w:rsidR="000C5ADD" w:rsidRDefault="007F2DC1" w:rsidP="00964569">
      <w:pPr>
        <w:rPr>
          <w:iCs/>
        </w:rPr>
      </w:pPr>
      <w:r>
        <w:rPr>
          <w:iCs/>
        </w:rPr>
        <w:t xml:space="preserve">SUH </w:t>
      </w:r>
      <w:proofErr w:type="spellStart"/>
      <w:r>
        <w:rPr>
          <w:iCs/>
        </w:rPr>
        <w:t>Taejun</w:t>
      </w:r>
      <w:proofErr w:type="spellEnd"/>
      <w:r>
        <w:rPr>
          <w:iCs/>
        </w:rPr>
        <w:t xml:space="preserve"> (Mr.), Director General, Seoul</w:t>
      </w:r>
    </w:p>
    <w:p w14:paraId="4817720F" w14:textId="77777777" w:rsidR="00871314" w:rsidRPr="00871314" w:rsidRDefault="00871314" w:rsidP="00964569">
      <w:pPr>
        <w:rPr>
          <w:iCs/>
        </w:rPr>
      </w:pPr>
    </w:p>
    <w:p w14:paraId="41A82ED8" w14:textId="77777777" w:rsidR="000C5ADD" w:rsidRPr="0014176C" w:rsidRDefault="007F2DC1" w:rsidP="00964569">
      <w:pPr>
        <w:rPr>
          <w:u w:val="single"/>
          <w:lang w:val="es-CO"/>
        </w:rPr>
      </w:pPr>
      <w:r w:rsidRPr="0014176C">
        <w:rPr>
          <w:u w:val="single"/>
          <w:lang w:val="es-CO"/>
        </w:rPr>
        <w:t xml:space="preserve">MALOCA </w:t>
      </w:r>
      <w:proofErr w:type="spellStart"/>
      <w:r w:rsidRPr="0014176C">
        <w:rPr>
          <w:u w:val="single"/>
          <w:lang w:val="es-CO"/>
        </w:rPr>
        <w:t>Internationale</w:t>
      </w:r>
      <w:proofErr w:type="spellEnd"/>
    </w:p>
    <w:p w14:paraId="002A1B9B" w14:textId="77777777" w:rsidR="000C5ADD" w:rsidRPr="0014176C" w:rsidRDefault="007F2DC1" w:rsidP="00964569">
      <w:pPr>
        <w:rPr>
          <w:lang w:val="es-CO"/>
        </w:rPr>
      </w:pPr>
      <w:r w:rsidRPr="0014176C">
        <w:rPr>
          <w:lang w:val="es-CO"/>
        </w:rPr>
        <w:t>Leonardo RODRIGUEZ PEREZ (Mr.), CEO, Geneva</w:t>
      </w:r>
    </w:p>
    <w:p w14:paraId="2CE86854" w14:textId="77777777" w:rsidR="000C5ADD" w:rsidRPr="0014176C" w:rsidRDefault="007F2DC1" w:rsidP="00964569">
      <w:pPr>
        <w:rPr>
          <w:lang w:val="es-CO"/>
        </w:rPr>
      </w:pPr>
      <w:r w:rsidRPr="0014176C">
        <w:rPr>
          <w:lang w:val="es-CO"/>
        </w:rPr>
        <w:t>Sonia Patricia MURCIA ROA (Ms.), CEA, Geneva</w:t>
      </w:r>
    </w:p>
    <w:p w14:paraId="229219F0" w14:textId="77777777" w:rsidR="00871314" w:rsidRPr="0014176C" w:rsidRDefault="00871314" w:rsidP="00964569">
      <w:pPr>
        <w:rPr>
          <w:lang w:val="es-CO"/>
        </w:rPr>
      </w:pPr>
    </w:p>
    <w:p w14:paraId="4024353B" w14:textId="77777777" w:rsidR="000C5ADD" w:rsidRPr="00871314" w:rsidRDefault="007F2DC1" w:rsidP="00964569">
      <w:pPr>
        <w:rPr>
          <w:iCs/>
          <w:u w:val="single"/>
        </w:rPr>
      </w:pPr>
      <w:r w:rsidRPr="00871314">
        <w:rPr>
          <w:iCs/>
          <w:u w:val="single"/>
        </w:rPr>
        <w:t>Medicines Patent Pool</w:t>
      </w:r>
    </w:p>
    <w:p w14:paraId="7812B8C8" w14:textId="77777777" w:rsidR="000C5ADD" w:rsidRDefault="007F2DC1" w:rsidP="00964569">
      <w:pPr>
        <w:rPr>
          <w:iCs/>
        </w:rPr>
      </w:pPr>
      <w:r>
        <w:rPr>
          <w:iCs/>
        </w:rPr>
        <w:t>Charles GORE (Mr.), Executive Director, Geneva</w:t>
      </w:r>
    </w:p>
    <w:p w14:paraId="7C7C7D6F" w14:textId="77777777" w:rsidR="000C5ADD" w:rsidRDefault="007F2DC1" w:rsidP="00964569">
      <w:pPr>
        <w:rPr>
          <w:iCs/>
        </w:rPr>
      </w:pPr>
      <w:r>
        <w:rPr>
          <w:iCs/>
        </w:rPr>
        <w:t>Bryce ROBINSON (Mr.), Associate Counsel, Geneva</w:t>
      </w:r>
    </w:p>
    <w:p w14:paraId="37BB8D20" w14:textId="77777777" w:rsidR="000C5ADD" w:rsidRDefault="007F2DC1" w:rsidP="00964569">
      <w:pPr>
        <w:rPr>
          <w:iCs/>
        </w:rPr>
      </w:pPr>
      <w:r>
        <w:rPr>
          <w:iCs/>
        </w:rPr>
        <w:t>Amina LARBI (Ms.), Head of Patent Information, Geneva</w:t>
      </w:r>
    </w:p>
    <w:p w14:paraId="0F41E81C" w14:textId="77777777" w:rsidR="000C5ADD" w:rsidRDefault="007F2DC1" w:rsidP="00964569">
      <w:pPr>
        <w:rPr>
          <w:iCs/>
        </w:rPr>
      </w:pPr>
      <w:r>
        <w:rPr>
          <w:iCs/>
        </w:rPr>
        <w:t>Hayarpi MATEVOSIAN (Ms.), Legal Counsel, Geneva</w:t>
      </w:r>
    </w:p>
    <w:p w14:paraId="6CF83E59" w14:textId="77777777" w:rsidR="000C5ADD" w:rsidRDefault="007F2DC1" w:rsidP="00964569">
      <w:pPr>
        <w:rPr>
          <w:iCs/>
        </w:rPr>
      </w:pPr>
      <w:proofErr w:type="spellStart"/>
      <w:r>
        <w:rPr>
          <w:iCs/>
        </w:rPr>
        <w:t>Zongyuan</w:t>
      </w:r>
      <w:proofErr w:type="spellEnd"/>
      <w:r>
        <w:rPr>
          <w:iCs/>
        </w:rPr>
        <w:t xml:space="preserve"> TANG (Ms.), Patent Information Officer, Geneva</w:t>
      </w:r>
    </w:p>
    <w:p w14:paraId="626AB2AE" w14:textId="77777777" w:rsidR="00871314" w:rsidRDefault="00871314" w:rsidP="00964569">
      <w:pPr>
        <w:rPr>
          <w:iCs/>
        </w:rPr>
      </w:pPr>
    </w:p>
    <w:p w14:paraId="5497D762" w14:textId="4BCF459E" w:rsidR="000C5ADD" w:rsidRPr="00871314" w:rsidRDefault="007F2DC1" w:rsidP="00964569">
      <w:pPr>
        <w:rPr>
          <w:iCs/>
          <w:u w:val="single"/>
        </w:rPr>
      </w:pPr>
      <w:r w:rsidRPr="00871314">
        <w:rPr>
          <w:iCs/>
          <w:u w:val="single"/>
        </w:rPr>
        <w:t>Motion Picture Association</w:t>
      </w:r>
      <w:r w:rsidR="00F9693A">
        <w:rPr>
          <w:iCs/>
          <w:u w:val="single"/>
        </w:rPr>
        <w:t xml:space="preserve"> (MPA)</w:t>
      </w:r>
    </w:p>
    <w:p w14:paraId="657A83EA" w14:textId="77777777" w:rsidR="000C5ADD" w:rsidRDefault="007F2DC1" w:rsidP="00964569">
      <w:pPr>
        <w:rPr>
          <w:iCs/>
        </w:rPr>
      </w:pPr>
      <w:r>
        <w:rPr>
          <w:iCs/>
        </w:rPr>
        <w:t>Vera CASTANHEIRA (Ms.), Policy Counsel, EMEA, Geneva</w:t>
      </w:r>
    </w:p>
    <w:p w14:paraId="1AA1879A" w14:textId="77777777" w:rsidR="00871314" w:rsidRDefault="00871314" w:rsidP="00964569">
      <w:pPr>
        <w:rPr>
          <w:iCs/>
        </w:rPr>
      </w:pPr>
    </w:p>
    <w:p w14:paraId="27C6226C" w14:textId="77777777" w:rsidR="000C5ADD" w:rsidRPr="00871314" w:rsidRDefault="007F2DC1" w:rsidP="00964569">
      <w:pPr>
        <w:rPr>
          <w:iCs/>
          <w:u w:val="single"/>
        </w:rPr>
      </w:pPr>
      <w:r w:rsidRPr="00871314">
        <w:rPr>
          <w:iCs/>
          <w:u w:val="single"/>
        </w:rPr>
        <w:t>Médecins Sans Frontières (MSF)</w:t>
      </w:r>
    </w:p>
    <w:p w14:paraId="0ED9D788" w14:textId="77777777" w:rsidR="000C5ADD" w:rsidRDefault="007F2DC1" w:rsidP="00964569">
      <w:pPr>
        <w:rPr>
          <w:iCs/>
        </w:rPr>
      </w:pPr>
      <w:proofErr w:type="spellStart"/>
      <w:r>
        <w:rPr>
          <w:iCs/>
        </w:rPr>
        <w:t>Yuanqiong</w:t>
      </w:r>
      <w:proofErr w:type="spellEnd"/>
      <w:r>
        <w:rPr>
          <w:iCs/>
        </w:rPr>
        <w:t xml:space="preserve"> HU (Ms.), Head of Analysis/Legal and Policy, Geneva</w:t>
      </w:r>
    </w:p>
    <w:p w14:paraId="78CF306D" w14:textId="77777777" w:rsidR="000E152A" w:rsidRDefault="000E152A" w:rsidP="00964569">
      <w:pPr>
        <w:rPr>
          <w:iCs/>
        </w:rPr>
      </w:pPr>
    </w:p>
    <w:p w14:paraId="1BAF04A8" w14:textId="2D1F4AEE" w:rsidR="000C5ADD" w:rsidRPr="000E152A" w:rsidRDefault="007F2DC1" w:rsidP="00964569">
      <w:pPr>
        <w:rPr>
          <w:iCs/>
          <w:u w:val="single"/>
        </w:rPr>
      </w:pPr>
      <w:r w:rsidRPr="000E152A">
        <w:rPr>
          <w:iCs/>
          <w:u w:val="single"/>
        </w:rPr>
        <w:t>Native American Rights Fund</w:t>
      </w:r>
      <w:r w:rsidR="00F9693A">
        <w:rPr>
          <w:iCs/>
          <w:u w:val="single"/>
        </w:rPr>
        <w:t xml:space="preserve"> (NARF)</w:t>
      </w:r>
    </w:p>
    <w:p w14:paraId="5484AECE" w14:textId="77777777" w:rsidR="000C5ADD" w:rsidRDefault="007F2DC1" w:rsidP="00964569">
      <w:pPr>
        <w:rPr>
          <w:iCs/>
        </w:rPr>
      </w:pPr>
      <w:r>
        <w:rPr>
          <w:iCs/>
        </w:rPr>
        <w:t>Susan NOE (Ms.), Senior Staff Attorney, Boulder</w:t>
      </w:r>
    </w:p>
    <w:p w14:paraId="66512FD2" w14:textId="77777777" w:rsidR="000E152A" w:rsidRDefault="007F2DC1" w:rsidP="000E152A">
      <w:pPr>
        <w:rPr>
          <w:iCs/>
        </w:rPr>
      </w:pPr>
      <w:r>
        <w:rPr>
          <w:iCs/>
        </w:rPr>
        <w:t>Mark MACARRO (Mr.), Legal Expert, Temecula</w:t>
      </w:r>
    </w:p>
    <w:p w14:paraId="68718A7F" w14:textId="77777777" w:rsidR="000E152A" w:rsidRDefault="000E152A" w:rsidP="000E152A">
      <w:pPr>
        <w:rPr>
          <w:iCs/>
        </w:rPr>
      </w:pPr>
    </w:p>
    <w:p w14:paraId="22F43364" w14:textId="53A47D8E" w:rsidR="000C5ADD" w:rsidRPr="000E152A" w:rsidRDefault="007F2DC1" w:rsidP="000E152A">
      <w:pPr>
        <w:rPr>
          <w:iCs/>
          <w:u w:val="single"/>
        </w:rPr>
      </w:pPr>
      <w:r w:rsidRPr="000E152A">
        <w:rPr>
          <w:iCs/>
          <w:u w:val="single"/>
        </w:rPr>
        <w:t>Non-Commercial Foundation for Development of the Center for Elaboration and Commercialization of New Technologies</w:t>
      </w:r>
    </w:p>
    <w:p w14:paraId="17EF3947" w14:textId="77777777" w:rsidR="000C5ADD" w:rsidRDefault="007F2DC1" w:rsidP="00964569">
      <w:pPr>
        <w:rPr>
          <w:iCs/>
        </w:rPr>
      </w:pPr>
      <w:r>
        <w:rPr>
          <w:iCs/>
        </w:rPr>
        <w:t>Igor DROZDOV (Mr.), Deputy Chairman of the Board of Directors, Moscow</w:t>
      </w:r>
    </w:p>
    <w:p w14:paraId="00C61F5A" w14:textId="77777777" w:rsidR="000E152A" w:rsidRDefault="000E152A" w:rsidP="00964569">
      <w:pPr>
        <w:rPr>
          <w:iCs/>
        </w:rPr>
      </w:pPr>
    </w:p>
    <w:p w14:paraId="127CAA09" w14:textId="77873A8F" w:rsidR="000C5ADD" w:rsidRPr="000E152A" w:rsidRDefault="007F2DC1" w:rsidP="00964569">
      <w:pPr>
        <w:rPr>
          <w:iCs/>
          <w:u w:val="single"/>
        </w:rPr>
      </w:pPr>
      <w:r w:rsidRPr="000E152A">
        <w:rPr>
          <w:iCs/>
          <w:u w:val="single"/>
        </w:rPr>
        <w:t>Omani Association for Intellectual Property</w:t>
      </w:r>
      <w:r w:rsidR="00F9693A">
        <w:rPr>
          <w:iCs/>
          <w:u w:val="single"/>
        </w:rPr>
        <w:t xml:space="preserve"> (OAIP)</w:t>
      </w:r>
    </w:p>
    <w:p w14:paraId="5A8C9C62" w14:textId="77777777" w:rsidR="000C5ADD" w:rsidRDefault="007F2DC1" w:rsidP="00964569">
      <w:pPr>
        <w:rPr>
          <w:iCs/>
        </w:rPr>
      </w:pPr>
      <w:r>
        <w:rPr>
          <w:iCs/>
        </w:rPr>
        <w:t xml:space="preserve">Abdul </w:t>
      </w:r>
      <w:proofErr w:type="spellStart"/>
      <w:r>
        <w:rPr>
          <w:iCs/>
        </w:rPr>
        <w:t>wahab</w:t>
      </w:r>
      <w:proofErr w:type="spellEnd"/>
      <w:r>
        <w:rPr>
          <w:iCs/>
        </w:rPr>
        <w:t xml:space="preserve"> Nasser Al </w:t>
      </w:r>
      <w:proofErr w:type="spellStart"/>
      <w:r>
        <w:rPr>
          <w:iCs/>
        </w:rPr>
        <w:t>mandhari</w:t>
      </w:r>
      <w:proofErr w:type="spellEnd"/>
      <w:r>
        <w:rPr>
          <w:iCs/>
        </w:rPr>
        <w:t xml:space="preserve"> AL MANDHARI (Mr.), Chairman Assistance of Board Members, Muscat</w:t>
      </w:r>
    </w:p>
    <w:p w14:paraId="6CAE89F2" w14:textId="77777777" w:rsidR="000C5ADD" w:rsidRDefault="007F2DC1" w:rsidP="00964569">
      <w:pPr>
        <w:rPr>
          <w:iCs/>
        </w:rPr>
      </w:pPr>
      <w:r>
        <w:rPr>
          <w:iCs/>
        </w:rPr>
        <w:t>Muhanna AL ZUHEIMI (Mr.), Intellectual Property Expert and Board Member, Muscat</w:t>
      </w:r>
    </w:p>
    <w:p w14:paraId="5679040E" w14:textId="77777777" w:rsidR="000E152A" w:rsidRDefault="000E152A" w:rsidP="00964569">
      <w:pPr>
        <w:rPr>
          <w:iCs/>
        </w:rPr>
      </w:pPr>
    </w:p>
    <w:p w14:paraId="5BC796D7" w14:textId="62467C98" w:rsidR="000C5ADD" w:rsidRPr="000E152A" w:rsidRDefault="007F2DC1" w:rsidP="00964569">
      <w:pPr>
        <w:rPr>
          <w:iCs/>
          <w:u w:val="single"/>
          <w:lang w:val="fr-BE"/>
        </w:rPr>
      </w:pPr>
      <w:r w:rsidRPr="000E152A">
        <w:rPr>
          <w:iCs/>
          <w:u w:val="single"/>
          <w:lang w:val="fr-BE"/>
        </w:rPr>
        <w:t>Organisation pour un réseau international des indications géographiques (ORIGIN)/</w:t>
      </w:r>
      <w:proofErr w:type="spellStart"/>
      <w:r w:rsidRPr="000E152A">
        <w:rPr>
          <w:iCs/>
          <w:u w:val="single"/>
          <w:lang w:val="fr-BE"/>
        </w:rPr>
        <w:t>Organization</w:t>
      </w:r>
      <w:proofErr w:type="spellEnd"/>
      <w:r w:rsidRPr="000E152A">
        <w:rPr>
          <w:iCs/>
          <w:u w:val="single"/>
          <w:lang w:val="fr-BE"/>
        </w:rPr>
        <w:t xml:space="preserve"> for an International </w:t>
      </w:r>
      <w:proofErr w:type="spellStart"/>
      <w:r w:rsidRPr="000E152A">
        <w:rPr>
          <w:iCs/>
          <w:u w:val="single"/>
          <w:lang w:val="fr-BE"/>
        </w:rPr>
        <w:t>Geographical</w:t>
      </w:r>
      <w:proofErr w:type="spellEnd"/>
      <w:r w:rsidRPr="000E152A">
        <w:rPr>
          <w:iCs/>
          <w:u w:val="single"/>
          <w:lang w:val="fr-BE"/>
        </w:rPr>
        <w:t xml:space="preserve"> Indications Network (ORIGIN)</w:t>
      </w:r>
    </w:p>
    <w:p w14:paraId="21F338FA" w14:textId="77777777" w:rsidR="000C5ADD" w:rsidRPr="000E152A" w:rsidRDefault="007F2DC1" w:rsidP="00964569">
      <w:pPr>
        <w:rPr>
          <w:iCs/>
        </w:rPr>
      </w:pPr>
      <w:r w:rsidRPr="000E152A">
        <w:rPr>
          <w:iCs/>
        </w:rPr>
        <w:t>Massimo VITTORI (Mr.), Managing Director, Geneva</w:t>
      </w:r>
    </w:p>
    <w:p w14:paraId="57610663" w14:textId="77777777" w:rsidR="000C5ADD" w:rsidRDefault="007F2DC1" w:rsidP="00964569">
      <w:pPr>
        <w:rPr>
          <w:iCs/>
        </w:rPr>
      </w:pPr>
      <w:r>
        <w:rPr>
          <w:iCs/>
        </w:rPr>
        <w:t>Eric LIU (Mr.), Advisor, Geneva</w:t>
      </w:r>
    </w:p>
    <w:p w14:paraId="19ABE070" w14:textId="4F08B431" w:rsidR="000C5ADD" w:rsidRPr="000F4D04" w:rsidRDefault="007F2DC1" w:rsidP="00964569">
      <w:pPr>
        <w:rPr>
          <w:iCs/>
          <w:lang w:val="it-IT"/>
        </w:rPr>
      </w:pPr>
      <w:r w:rsidRPr="000F4D04">
        <w:rPr>
          <w:iCs/>
          <w:lang w:val="it-IT"/>
        </w:rPr>
        <w:t>Fernando CANO TREVIÑO (Mr.), European Representative, Geneva</w:t>
      </w:r>
    </w:p>
    <w:p w14:paraId="77E65131" w14:textId="77777777" w:rsidR="000C5ADD" w:rsidRPr="00211315" w:rsidRDefault="007F2DC1" w:rsidP="00964569">
      <w:r w:rsidRPr="00211315">
        <w:t>Ida PUZONE (Ms.), Deputy Director, Geneva</w:t>
      </w:r>
    </w:p>
    <w:p w14:paraId="4E1F7FAB" w14:textId="77777777" w:rsidR="000E152A" w:rsidRDefault="000E152A" w:rsidP="00964569">
      <w:pPr>
        <w:rPr>
          <w:iCs/>
        </w:rPr>
      </w:pPr>
    </w:p>
    <w:p w14:paraId="2516A339" w14:textId="513495D1" w:rsidR="000C5ADD" w:rsidRPr="000E152A" w:rsidRDefault="007F2DC1" w:rsidP="00964569">
      <w:pPr>
        <w:rPr>
          <w:iCs/>
          <w:u w:val="single"/>
        </w:rPr>
      </w:pPr>
      <w:r w:rsidRPr="000E152A">
        <w:rPr>
          <w:iCs/>
          <w:u w:val="single"/>
        </w:rPr>
        <w:t>Queen Mary Intellectual Property Research Institute</w:t>
      </w:r>
      <w:r w:rsidR="00F9693A">
        <w:rPr>
          <w:iCs/>
          <w:u w:val="single"/>
        </w:rPr>
        <w:t xml:space="preserve"> (QMIPRI)</w:t>
      </w:r>
    </w:p>
    <w:p w14:paraId="7F1F8D9E" w14:textId="77777777" w:rsidR="000C5ADD" w:rsidRDefault="007F2DC1" w:rsidP="00964569">
      <w:pPr>
        <w:rPr>
          <w:iCs/>
        </w:rPr>
      </w:pPr>
      <w:r>
        <w:rPr>
          <w:iCs/>
        </w:rPr>
        <w:t>Duncan MATTHEWS (Mr.), Professor of Intellectual Property Law, London</w:t>
      </w:r>
    </w:p>
    <w:p w14:paraId="04F02E71" w14:textId="77777777" w:rsidR="000E152A" w:rsidRDefault="000E152A" w:rsidP="00964569">
      <w:pPr>
        <w:rPr>
          <w:iCs/>
        </w:rPr>
      </w:pPr>
    </w:p>
    <w:p w14:paraId="540A71BD" w14:textId="7A704B99" w:rsidR="000C5ADD" w:rsidRPr="000E152A" w:rsidRDefault="007F2DC1" w:rsidP="00964569">
      <w:pPr>
        <w:rPr>
          <w:iCs/>
          <w:u w:val="single"/>
          <w:lang w:val="fr-BE"/>
        </w:rPr>
      </w:pPr>
      <w:r w:rsidRPr="000E152A">
        <w:rPr>
          <w:iCs/>
          <w:u w:val="single"/>
          <w:lang w:val="fr-BE"/>
        </w:rPr>
        <w:lastRenderedPageBreak/>
        <w:t xml:space="preserve">Société des auteurs, compositeurs et éditeurs de musique (SACEM)/Society of </w:t>
      </w:r>
      <w:proofErr w:type="spellStart"/>
      <w:r w:rsidRPr="000E152A">
        <w:rPr>
          <w:iCs/>
          <w:u w:val="single"/>
          <w:lang w:val="fr-BE"/>
        </w:rPr>
        <w:t>Authors</w:t>
      </w:r>
      <w:proofErr w:type="spellEnd"/>
      <w:r w:rsidRPr="000E152A">
        <w:rPr>
          <w:iCs/>
          <w:u w:val="single"/>
          <w:lang w:val="fr-BE"/>
        </w:rPr>
        <w:t xml:space="preserve">, </w:t>
      </w:r>
      <w:proofErr w:type="spellStart"/>
      <w:r w:rsidRPr="000E152A">
        <w:rPr>
          <w:iCs/>
          <w:u w:val="single"/>
          <w:lang w:val="fr-BE"/>
        </w:rPr>
        <w:t>Composers</w:t>
      </w:r>
      <w:proofErr w:type="spellEnd"/>
      <w:r w:rsidRPr="000E152A">
        <w:rPr>
          <w:iCs/>
          <w:u w:val="single"/>
          <w:lang w:val="fr-BE"/>
        </w:rPr>
        <w:t xml:space="preserve"> and Publishers of Music (SACEM)</w:t>
      </w:r>
    </w:p>
    <w:p w14:paraId="7F730BE4" w14:textId="623C7EF9" w:rsidR="000C5ADD" w:rsidRDefault="007F2DC1" w:rsidP="00964569">
      <w:pPr>
        <w:rPr>
          <w:iCs/>
          <w:lang w:val="fr-FR"/>
        </w:rPr>
      </w:pPr>
      <w:r w:rsidRPr="000F4D04">
        <w:rPr>
          <w:iCs/>
          <w:lang w:val="fr-FR"/>
        </w:rPr>
        <w:t>Caroline CHAMPARNAUD (M</w:t>
      </w:r>
      <w:r w:rsidR="00496858">
        <w:rPr>
          <w:iCs/>
          <w:lang w:val="fr-FR"/>
        </w:rPr>
        <w:t>me</w:t>
      </w:r>
      <w:r w:rsidRPr="000F4D04">
        <w:rPr>
          <w:iCs/>
          <w:lang w:val="fr-FR"/>
        </w:rPr>
        <w:t>), Directrice de l'international, Neuilly-sur-Seine</w:t>
      </w:r>
    </w:p>
    <w:p w14:paraId="4EA4F737" w14:textId="77777777" w:rsidR="00F127D0" w:rsidRPr="00E013F5" w:rsidRDefault="00F127D0" w:rsidP="00964569">
      <w:pPr>
        <w:rPr>
          <w:iCs/>
          <w:lang w:val="fr-FR"/>
        </w:rPr>
      </w:pPr>
    </w:p>
    <w:p w14:paraId="46EF6EAA" w14:textId="536FA9AB" w:rsidR="000C5ADD" w:rsidRPr="00F127D0" w:rsidRDefault="007F2DC1" w:rsidP="00964569">
      <w:pPr>
        <w:rPr>
          <w:iCs/>
          <w:u w:val="single"/>
        </w:rPr>
      </w:pPr>
      <w:r w:rsidRPr="00F127D0">
        <w:rPr>
          <w:iCs/>
          <w:u w:val="single"/>
        </w:rPr>
        <w:t>Third World Network Berhad</w:t>
      </w:r>
      <w:r w:rsidR="00F9693A">
        <w:rPr>
          <w:iCs/>
          <w:u w:val="single"/>
        </w:rPr>
        <w:t xml:space="preserve"> (TWN)</w:t>
      </w:r>
    </w:p>
    <w:p w14:paraId="00C624E5" w14:textId="77777777" w:rsidR="000C5ADD" w:rsidRDefault="007F2DC1" w:rsidP="00964569">
      <w:pPr>
        <w:rPr>
          <w:iCs/>
        </w:rPr>
      </w:pPr>
      <w:r>
        <w:rPr>
          <w:iCs/>
        </w:rPr>
        <w:t>Gopakumar KAPPOORI MADHAVAN (Mr.), Legal Advisor, New Delhi</w:t>
      </w:r>
    </w:p>
    <w:p w14:paraId="4D0882C4" w14:textId="77777777" w:rsidR="000C5ADD" w:rsidRDefault="007F2DC1" w:rsidP="00964569">
      <w:pPr>
        <w:rPr>
          <w:iCs/>
        </w:rPr>
      </w:pPr>
      <w:r>
        <w:rPr>
          <w:iCs/>
        </w:rPr>
        <w:t>Sangeeta SHASHIKANT (Ms.), Legal Consultant, Penang</w:t>
      </w:r>
    </w:p>
    <w:p w14:paraId="3CF6650D" w14:textId="3B4CF71D" w:rsidR="000C5ADD" w:rsidRDefault="007F2DC1" w:rsidP="00964569">
      <w:pPr>
        <w:rPr>
          <w:iCs/>
        </w:rPr>
      </w:pPr>
      <w:r>
        <w:rPr>
          <w:iCs/>
        </w:rPr>
        <w:t>Sreenath NAMBOODIRI (Mr.), Consultant, Kannur</w:t>
      </w:r>
      <w:r w:rsidR="001F089C">
        <w:rPr>
          <w:iCs/>
        </w:rPr>
        <w:t>¨</w:t>
      </w:r>
    </w:p>
    <w:p w14:paraId="2958847F" w14:textId="77777777" w:rsidR="001F089C" w:rsidRDefault="001F089C" w:rsidP="00964569">
      <w:pPr>
        <w:rPr>
          <w:iCs/>
        </w:rPr>
      </w:pPr>
    </w:p>
    <w:p w14:paraId="52F50DA4" w14:textId="77777777" w:rsidR="001A008E" w:rsidRPr="00964569" w:rsidRDefault="001A008E" w:rsidP="001A008E">
      <w:pPr>
        <w:rPr>
          <w:iCs/>
          <w:u w:val="single"/>
        </w:rPr>
      </w:pPr>
      <w:r w:rsidRPr="00964569">
        <w:rPr>
          <w:iCs/>
          <w:u w:val="single"/>
        </w:rPr>
        <w:t xml:space="preserve">Union de </w:t>
      </w:r>
      <w:proofErr w:type="spellStart"/>
      <w:r w:rsidRPr="00964569">
        <w:rPr>
          <w:iCs/>
          <w:u w:val="single"/>
        </w:rPr>
        <w:t>radiodiffusion</w:t>
      </w:r>
      <w:proofErr w:type="spellEnd"/>
      <w:r w:rsidRPr="00964569">
        <w:rPr>
          <w:iCs/>
          <w:u w:val="single"/>
        </w:rPr>
        <w:t xml:space="preserve"> Asie-Pacifique (URAP)/Asia-Pacific Broadcasting Union (ABU)</w:t>
      </w:r>
    </w:p>
    <w:p w14:paraId="1E192CB7" w14:textId="77777777" w:rsidR="001A008E" w:rsidRDefault="001A008E" w:rsidP="001A008E">
      <w:pPr>
        <w:rPr>
          <w:iCs/>
        </w:rPr>
      </w:pPr>
      <w:r>
        <w:rPr>
          <w:iCs/>
        </w:rPr>
        <w:t xml:space="preserve">Suranga Bandara W </w:t>
      </w:r>
      <w:proofErr w:type="spellStart"/>
      <w:r>
        <w:rPr>
          <w:iCs/>
        </w:rPr>
        <w:t>W</w:t>
      </w:r>
      <w:proofErr w:type="spellEnd"/>
      <w:r>
        <w:rPr>
          <w:iCs/>
        </w:rPr>
        <w:t xml:space="preserve"> M JAYALATH (Mr.), Board member, Legal, Colombo</w:t>
      </w:r>
    </w:p>
    <w:p w14:paraId="3083238E" w14:textId="77777777" w:rsidR="001A008E" w:rsidRPr="001A008E" w:rsidRDefault="001A008E" w:rsidP="001F089C"/>
    <w:p w14:paraId="783F01B8" w14:textId="77777777" w:rsidR="001A008E" w:rsidRPr="00E013F5" w:rsidRDefault="001A008E" w:rsidP="001A008E">
      <w:pPr>
        <w:rPr>
          <w:u w:val="single"/>
          <w:lang w:val="fr-FR"/>
        </w:rPr>
      </w:pPr>
      <w:r w:rsidRPr="00E013F5">
        <w:rPr>
          <w:u w:val="single"/>
          <w:lang w:val="fr-FR"/>
        </w:rPr>
        <w:t>Union européenne de radio-télévision (UER)/</w:t>
      </w:r>
      <w:proofErr w:type="spellStart"/>
      <w:r w:rsidRPr="00E013F5">
        <w:rPr>
          <w:u w:val="single"/>
          <w:lang w:val="fr-FR"/>
        </w:rPr>
        <w:t>European</w:t>
      </w:r>
      <w:proofErr w:type="spellEnd"/>
      <w:r w:rsidRPr="00E013F5">
        <w:rPr>
          <w:u w:val="single"/>
          <w:lang w:val="fr-FR"/>
        </w:rPr>
        <w:t xml:space="preserve"> Broadcasting Union (EBU)</w:t>
      </w:r>
    </w:p>
    <w:p w14:paraId="2431DF0A" w14:textId="77777777" w:rsidR="001A008E" w:rsidRDefault="001A008E" w:rsidP="001A008E">
      <w:pPr>
        <w:rPr>
          <w:iCs/>
        </w:rPr>
      </w:pPr>
      <w:r>
        <w:rPr>
          <w:iCs/>
        </w:rPr>
        <w:t>Sophia WISTEHUBE (Ms.), Senior Legal Counsel, Geneva</w:t>
      </w:r>
    </w:p>
    <w:p w14:paraId="061694B6" w14:textId="77777777" w:rsidR="00F127D0" w:rsidRDefault="00F127D0" w:rsidP="00964569">
      <w:pPr>
        <w:rPr>
          <w:iCs/>
        </w:rPr>
      </w:pPr>
    </w:p>
    <w:p w14:paraId="6EB7579A" w14:textId="48D944D2" w:rsidR="001A008E" w:rsidRPr="00547B94" w:rsidRDefault="001A008E" w:rsidP="001A008E">
      <w:pPr>
        <w:rPr>
          <w:iCs/>
          <w:u w:val="single"/>
        </w:rPr>
      </w:pPr>
      <w:r w:rsidRPr="00547B94">
        <w:rPr>
          <w:iCs/>
          <w:u w:val="single"/>
        </w:rPr>
        <w:t xml:space="preserve">Union </w:t>
      </w:r>
      <w:proofErr w:type="spellStart"/>
      <w:r w:rsidRPr="00547B94">
        <w:rPr>
          <w:iCs/>
          <w:u w:val="single"/>
        </w:rPr>
        <w:t>internationale</w:t>
      </w:r>
      <w:proofErr w:type="spellEnd"/>
      <w:r w:rsidRPr="00547B94">
        <w:rPr>
          <w:iCs/>
          <w:u w:val="single"/>
        </w:rPr>
        <w:t xml:space="preserve"> des Avocats (UIA)/International Association of Lawyers (UIA)</w:t>
      </w:r>
    </w:p>
    <w:p w14:paraId="0AA89D51" w14:textId="77777777" w:rsidR="001A008E" w:rsidRDefault="001A008E" w:rsidP="001A008E">
      <w:pPr>
        <w:rPr>
          <w:lang w:val="pt-BR"/>
        </w:rPr>
      </w:pPr>
      <w:r w:rsidRPr="00E013F5">
        <w:rPr>
          <w:lang w:val="pt-BR"/>
        </w:rPr>
        <w:t>Fernando HERNANDEZ GOMEZ (Mr.), President, Paris</w:t>
      </w:r>
    </w:p>
    <w:p w14:paraId="4BC59CAD" w14:textId="77777777" w:rsidR="00874226" w:rsidRDefault="00874226" w:rsidP="001A008E">
      <w:pPr>
        <w:rPr>
          <w:lang w:val="pt-BR"/>
        </w:rPr>
      </w:pPr>
    </w:p>
    <w:p w14:paraId="5170BBBC" w14:textId="77777777" w:rsidR="00874226" w:rsidRPr="00E013F5" w:rsidRDefault="00874226" w:rsidP="00874226">
      <w:pPr>
        <w:rPr>
          <w:iCs/>
          <w:u w:val="single"/>
        </w:rPr>
      </w:pPr>
      <w:r w:rsidRPr="00E013F5">
        <w:rPr>
          <w:iCs/>
          <w:u w:val="single"/>
        </w:rPr>
        <w:t xml:space="preserve">Union </w:t>
      </w:r>
      <w:proofErr w:type="spellStart"/>
      <w:r w:rsidRPr="00E013F5">
        <w:rPr>
          <w:iCs/>
          <w:u w:val="single"/>
        </w:rPr>
        <w:t>internationale</w:t>
      </w:r>
      <w:proofErr w:type="spellEnd"/>
      <w:r w:rsidRPr="00E013F5">
        <w:rPr>
          <w:iCs/>
          <w:u w:val="single"/>
        </w:rPr>
        <w:t xml:space="preserve"> des </w:t>
      </w:r>
      <w:proofErr w:type="spellStart"/>
      <w:r w:rsidRPr="00E013F5">
        <w:rPr>
          <w:iCs/>
          <w:u w:val="single"/>
        </w:rPr>
        <w:t>éditeurs</w:t>
      </w:r>
      <w:proofErr w:type="spellEnd"/>
      <w:r w:rsidRPr="00E013F5">
        <w:rPr>
          <w:iCs/>
          <w:u w:val="single"/>
        </w:rPr>
        <w:t xml:space="preserve"> (UIE) / International Publishers Association (IPA)</w:t>
      </w:r>
    </w:p>
    <w:p w14:paraId="6CDEF43C" w14:textId="77777777" w:rsidR="00874226" w:rsidRDefault="00874226" w:rsidP="00874226">
      <w:pPr>
        <w:rPr>
          <w:iCs/>
        </w:rPr>
      </w:pPr>
      <w:r w:rsidRPr="000441F2">
        <w:rPr>
          <w:iCs/>
        </w:rPr>
        <w:t>Jose BORGHINO (Mr.), Secretary General, Geneva</w:t>
      </w:r>
    </w:p>
    <w:p w14:paraId="3958C980" w14:textId="601B06FA" w:rsidR="00874226" w:rsidRPr="00874226" w:rsidRDefault="00874226" w:rsidP="00874226">
      <w:pPr>
        <w:rPr>
          <w:iCs/>
        </w:rPr>
      </w:pPr>
      <w:r>
        <w:rPr>
          <w:iCs/>
        </w:rPr>
        <w:t>James TAYLOR (Mr.), Director of Communications and Freedom to Publish, Geneva</w:t>
      </w:r>
    </w:p>
    <w:p w14:paraId="548EAEA7" w14:textId="77777777" w:rsidR="001A008E" w:rsidRDefault="001A008E" w:rsidP="00964569">
      <w:pPr>
        <w:rPr>
          <w:iCs/>
        </w:rPr>
      </w:pPr>
    </w:p>
    <w:p w14:paraId="42E2DD7A" w14:textId="64FF47B3" w:rsidR="000C5ADD" w:rsidRPr="00F127D0" w:rsidRDefault="007F2DC1" w:rsidP="00964569">
      <w:pPr>
        <w:rPr>
          <w:iCs/>
          <w:u w:val="single"/>
        </w:rPr>
      </w:pPr>
      <w:r w:rsidRPr="00F127D0">
        <w:rPr>
          <w:iCs/>
          <w:u w:val="single"/>
        </w:rPr>
        <w:t xml:space="preserve">Union </w:t>
      </w:r>
      <w:proofErr w:type="spellStart"/>
      <w:r w:rsidRPr="00F127D0">
        <w:rPr>
          <w:iCs/>
          <w:u w:val="single"/>
        </w:rPr>
        <w:t>mondiale</w:t>
      </w:r>
      <w:proofErr w:type="spellEnd"/>
      <w:r w:rsidRPr="00F127D0">
        <w:rPr>
          <w:iCs/>
          <w:u w:val="single"/>
        </w:rPr>
        <w:t xml:space="preserve"> des </w:t>
      </w:r>
      <w:proofErr w:type="spellStart"/>
      <w:r w:rsidRPr="00F127D0">
        <w:rPr>
          <w:iCs/>
          <w:u w:val="single"/>
        </w:rPr>
        <w:t>aveugles</w:t>
      </w:r>
      <w:proofErr w:type="spellEnd"/>
      <w:r w:rsidRPr="00F127D0">
        <w:rPr>
          <w:iCs/>
          <w:u w:val="single"/>
        </w:rPr>
        <w:t xml:space="preserve"> (UMA)/World Blind Union (WBU)</w:t>
      </w:r>
    </w:p>
    <w:p w14:paraId="7DC6D726" w14:textId="77777777" w:rsidR="000C5ADD" w:rsidRPr="00F127D0" w:rsidRDefault="007F2DC1" w:rsidP="00964569">
      <w:pPr>
        <w:rPr>
          <w:iCs/>
        </w:rPr>
      </w:pPr>
      <w:r w:rsidRPr="00F127D0">
        <w:rPr>
          <w:iCs/>
        </w:rPr>
        <w:t>Santosh Kumar RUNGTA (Mr.), President, New Delhi</w:t>
      </w:r>
    </w:p>
    <w:p w14:paraId="5C8FAC0C" w14:textId="77777777" w:rsidR="000C5ADD" w:rsidRDefault="007F2DC1" w:rsidP="00964569">
      <w:pPr>
        <w:rPr>
          <w:iCs/>
        </w:rPr>
      </w:pPr>
      <w:r>
        <w:rPr>
          <w:iCs/>
        </w:rPr>
        <w:t>Mridul Sawhney RUNGTA (Ms.), Guide to Mr. Santosh Kumar Rungta, New Delhi</w:t>
      </w:r>
    </w:p>
    <w:p w14:paraId="22F7547C" w14:textId="77777777" w:rsidR="001F089C" w:rsidRDefault="001F089C" w:rsidP="00964569">
      <w:pPr>
        <w:rPr>
          <w:iCs/>
        </w:rPr>
      </w:pPr>
    </w:p>
    <w:p w14:paraId="444A8902" w14:textId="37974451" w:rsidR="001F089C" w:rsidRPr="00F127D0" w:rsidRDefault="001F089C" w:rsidP="001F089C">
      <w:pPr>
        <w:rPr>
          <w:iCs/>
          <w:u w:val="single"/>
        </w:rPr>
      </w:pPr>
      <w:r w:rsidRPr="00F127D0">
        <w:rPr>
          <w:iCs/>
          <w:u w:val="single"/>
        </w:rPr>
        <w:t>United States Council for International Business</w:t>
      </w:r>
      <w:r w:rsidR="00F9693A">
        <w:rPr>
          <w:iCs/>
          <w:u w:val="single"/>
        </w:rPr>
        <w:t xml:space="preserve"> (USCIB)</w:t>
      </w:r>
    </w:p>
    <w:p w14:paraId="36F5E697" w14:textId="03D02FA5" w:rsidR="001F089C" w:rsidRDefault="001F089C" w:rsidP="001F089C">
      <w:pPr>
        <w:rPr>
          <w:iCs/>
        </w:rPr>
      </w:pPr>
      <w:r>
        <w:rPr>
          <w:iCs/>
        </w:rPr>
        <w:t>D. Jason FILE (Mr.), General Counsel and Director of Legal Affairs, New York</w:t>
      </w:r>
    </w:p>
    <w:p w14:paraId="46276731" w14:textId="77777777" w:rsidR="00F127D0" w:rsidRDefault="00F127D0" w:rsidP="00964569">
      <w:pPr>
        <w:rPr>
          <w:iCs/>
        </w:rPr>
      </w:pPr>
    </w:p>
    <w:p w14:paraId="638437AB" w14:textId="40D4B794" w:rsidR="000C5ADD" w:rsidRPr="00F127D0" w:rsidRDefault="007F2DC1" w:rsidP="00964569">
      <w:pPr>
        <w:rPr>
          <w:iCs/>
          <w:u w:val="single"/>
        </w:rPr>
      </w:pPr>
      <w:r w:rsidRPr="00F127D0">
        <w:rPr>
          <w:iCs/>
          <w:u w:val="single"/>
        </w:rPr>
        <w:t>World Women Inventors and Entrepreneurs Association</w:t>
      </w:r>
      <w:r w:rsidR="00F9693A">
        <w:rPr>
          <w:iCs/>
          <w:u w:val="single"/>
        </w:rPr>
        <w:t xml:space="preserve"> (WWIEA)</w:t>
      </w:r>
    </w:p>
    <w:p w14:paraId="43483C54" w14:textId="77777777" w:rsidR="000C5ADD" w:rsidRDefault="007F2DC1" w:rsidP="00964569">
      <w:pPr>
        <w:rPr>
          <w:iCs/>
        </w:rPr>
      </w:pPr>
      <w:r>
        <w:rPr>
          <w:iCs/>
        </w:rPr>
        <w:t>HAN Mi Young (Ms.), President, Seoul</w:t>
      </w:r>
    </w:p>
    <w:p w14:paraId="77FDD741" w14:textId="77777777" w:rsidR="00F127D0" w:rsidRDefault="00F127D0" w:rsidP="00964569">
      <w:pPr>
        <w:rPr>
          <w:iCs/>
        </w:rPr>
      </w:pPr>
    </w:p>
    <w:p w14:paraId="45FB51E0" w14:textId="77777777" w:rsidR="000441F2" w:rsidRPr="0014176C" w:rsidRDefault="000441F2">
      <w:pPr>
        <w:rPr>
          <w:iCs/>
        </w:rPr>
      </w:pPr>
      <w:r w:rsidRPr="0014176C">
        <w:rPr>
          <w:iCs/>
        </w:rPr>
        <w:br w:type="page"/>
      </w:r>
    </w:p>
    <w:p w14:paraId="377CAE9C" w14:textId="77777777" w:rsidR="000C5ADD" w:rsidRPr="0014176C" w:rsidRDefault="000C5ADD" w:rsidP="00964569">
      <w:pPr>
        <w:rPr>
          <w:iCs/>
        </w:rPr>
      </w:pPr>
    </w:p>
    <w:p w14:paraId="4A51C9DB" w14:textId="77777777" w:rsidR="000441F2" w:rsidRPr="0014176C" w:rsidRDefault="000441F2" w:rsidP="00964569">
      <w:pPr>
        <w:rPr>
          <w:b/>
          <w:bCs/>
          <w:iCs/>
        </w:rPr>
      </w:pPr>
    </w:p>
    <w:p w14:paraId="446F487C" w14:textId="77777777" w:rsidR="00B6290E" w:rsidRPr="00E013F5" w:rsidRDefault="00B6290E" w:rsidP="00964569">
      <w:pPr>
        <w:rPr>
          <w:b/>
        </w:rPr>
      </w:pPr>
    </w:p>
    <w:p w14:paraId="799F1812" w14:textId="77777777" w:rsidR="00AE26CB" w:rsidRPr="009B250F" w:rsidRDefault="00AE26CB" w:rsidP="00964569">
      <w:pPr>
        <w:rPr>
          <w:iCs/>
          <w:lang w:val="es-ES_tradnl"/>
        </w:rPr>
      </w:pPr>
    </w:p>
    <w:p w14:paraId="1060AC6E" w14:textId="021B81A6" w:rsidR="00B63D78" w:rsidRPr="00BA17D3" w:rsidDel="00EE105F" w:rsidRDefault="00B63D78" w:rsidP="00E013F5">
      <w:pPr>
        <w:pStyle w:val="ListParagraph"/>
        <w:numPr>
          <w:ilvl w:val="0"/>
          <w:numId w:val="176"/>
        </w:numPr>
        <w:ind w:left="0" w:firstLine="0"/>
        <w:rPr>
          <w:u w:val="single"/>
        </w:rPr>
      </w:pPr>
      <w:r w:rsidRPr="00FC18ED">
        <w:rPr>
          <w:u w:val="single"/>
        </w:rPr>
        <w:t>SECRÉTARIAT DE L’ORGANISATION MONDIALE DE LA PROPRIÉTÉ INTELLECTUELLE (OMPI)/SECRETARIAT OF THE WORLD INTELLECTUAL PROPERTY ORGANIZATION (WIPO)</w:t>
      </w:r>
    </w:p>
    <w:p w14:paraId="6E9C5702" w14:textId="77777777" w:rsidR="00F44C4A" w:rsidRDefault="00F44C4A" w:rsidP="00F44C4A">
      <w:pPr>
        <w:pStyle w:val="ListParagraph"/>
        <w:ind w:left="0"/>
        <w:rPr>
          <w:iCs/>
          <w:u w:val="single"/>
        </w:rPr>
      </w:pPr>
    </w:p>
    <w:p w14:paraId="73EAB87E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Daren TANG (M./Mr.), directeur général/Director General </w:t>
      </w:r>
    </w:p>
    <w:p w14:paraId="77E7530C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6CCF27C5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Sylvie FORBIN (Mme/Ms.), vice-directrice générale/Deputy Director General </w:t>
      </w:r>
    </w:p>
    <w:p w14:paraId="265A284D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3B0673BC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Lisa JORGENSON (Mme/Ms.), vice-directrice générale/Deputy Director General </w:t>
      </w:r>
    </w:p>
    <w:p w14:paraId="5478EB98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64919A60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Hasan KLEIB (M./Mr.), vice-directeur général/Deputy Director General </w:t>
      </w:r>
    </w:p>
    <w:p w14:paraId="768C656A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3C5FC9BA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WANG Binying (Mme/Ms.), vice-directrice générale/Deputy Director General </w:t>
      </w:r>
    </w:p>
    <w:p w14:paraId="66FDA075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37E6D02D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Marco ALEMAN (M./Mr.), sous-directeur général/Assistant Director General </w:t>
      </w:r>
    </w:p>
    <w:p w14:paraId="11B3772D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77A11D4B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Edward KWAKWA (M./Mr.), sous-directeur général/Assistant Director General </w:t>
      </w:r>
    </w:p>
    <w:p w14:paraId="798FC0D9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1C99F68F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Kenichiro NATSUME (M./Mr.), sous-directeur général/Assistant Director General </w:t>
      </w:r>
    </w:p>
    <w:p w14:paraId="3581E873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3EAC47E4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Andrew STAINES (M./Mr.), sous-directeur général/Assistant Director General </w:t>
      </w:r>
    </w:p>
    <w:p w14:paraId="50E38781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34902C42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Chitra NARAYANASWAMY (Mme/Ms.), directrice, Finances et planification des programmes (contrôleuse), Département des finances et de la planification des programmes, Secteur administration, finances et gestion/Director, Program Planning and Finance (Controller), Department of Program Planning and Finance, Administration, Finance and Management </w:t>
      </w:r>
    </w:p>
    <w:p w14:paraId="74EA21EE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Sector </w:t>
      </w:r>
    </w:p>
    <w:p w14:paraId="5333A9BA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43A659E6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Adélaïde BARBIER (Mme/Ms.), directrice, Département de la gestion des ressources humaines, Secteur du Directeur Général/Director, Human </w:t>
      </w:r>
      <w:proofErr w:type="spellStart"/>
      <w:r w:rsidRPr="00344546">
        <w:rPr>
          <w:iCs/>
          <w:lang w:val="fr-FR"/>
        </w:rPr>
        <w:t>Resources</w:t>
      </w:r>
      <w:proofErr w:type="spellEnd"/>
      <w:r w:rsidRPr="00344546">
        <w:rPr>
          <w:iCs/>
          <w:lang w:val="fr-FR"/>
        </w:rPr>
        <w:t xml:space="preserve"> Management Department, Sector of the Director General </w:t>
      </w:r>
    </w:p>
    <w:p w14:paraId="60167416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5FAAC1C0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>Anna MORAWIEC MANSFIELD (Mme/Ms.), conseillère juridique, Bureau de la Conseillère juridique, Secteur administration, finances et gestion/Legal Counsel, Office of the Legal Counsel, Administration, Finance and Management Sector</w:t>
      </w:r>
    </w:p>
    <w:p w14:paraId="12D57072" w14:textId="77777777" w:rsidR="00D03181" w:rsidRPr="00344546" w:rsidRDefault="00D03181" w:rsidP="00F44C4A">
      <w:pPr>
        <w:pStyle w:val="ListParagraph"/>
        <w:ind w:left="0"/>
        <w:rPr>
          <w:iCs/>
          <w:lang w:val="fr-FR"/>
        </w:rPr>
      </w:pPr>
    </w:p>
    <w:p w14:paraId="545219E0" w14:textId="6DC0A70C" w:rsidR="00D03181" w:rsidRPr="00344546" w:rsidRDefault="00D03181" w:rsidP="00F44C4A">
      <w:pPr>
        <w:pStyle w:val="ListParagraph"/>
        <w:ind w:left="0"/>
        <w:rPr>
          <w:iCs/>
          <w:lang w:val="fr-FR"/>
        </w:rPr>
      </w:pPr>
      <w:r w:rsidRPr="00344546">
        <w:rPr>
          <w:iCs/>
          <w:lang w:val="fr-FR"/>
        </w:rPr>
        <w:t xml:space="preserve"> Anil MURTHY (M./Mr.), directeur, Division des relations diplomatiques et des assemblées, Secteur du Directeur Général/Director, </w:t>
      </w:r>
      <w:proofErr w:type="spellStart"/>
      <w:r w:rsidRPr="00344546">
        <w:rPr>
          <w:iCs/>
          <w:lang w:val="fr-FR"/>
        </w:rPr>
        <w:t>Diplomatic</w:t>
      </w:r>
      <w:proofErr w:type="spellEnd"/>
      <w:r w:rsidRPr="00344546">
        <w:rPr>
          <w:iCs/>
          <w:lang w:val="fr-FR"/>
        </w:rPr>
        <w:t xml:space="preserve"> Engagement and Assemblies </w:t>
      </w:r>
      <w:proofErr w:type="spellStart"/>
      <w:r w:rsidRPr="00344546">
        <w:rPr>
          <w:iCs/>
          <w:lang w:val="fr-FR"/>
        </w:rPr>
        <w:t>Affairs</w:t>
      </w:r>
      <w:proofErr w:type="spellEnd"/>
      <w:r w:rsidRPr="00344546">
        <w:rPr>
          <w:iCs/>
          <w:lang w:val="fr-FR"/>
        </w:rPr>
        <w:t xml:space="preserve"> Division, Sector of the Director General</w:t>
      </w:r>
    </w:p>
    <w:p w14:paraId="0CD5A3C7" w14:textId="77777777" w:rsidR="00F44C4A" w:rsidRPr="00E013F5" w:rsidRDefault="00F44C4A" w:rsidP="00F44C4A">
      <w:pPr>
        <w:pStyle w:val="ListParagraph"/>
        <w:ind w:left="0"/>
        <w:rPr>
          <w:iCs/>
          <w:u w:val="single"/>
          <w:lang w:val="fr-FR"/>
        </w:rPr>
      </w:pPr>
    </w:p>
    <w:p w14:paraId="4DF75D14" w14:textId="271E99D9" w:rsidR="000C5ADD" w:rsidRPr="00E013F5" w:rsidRDefault="000C5ADD" w:rsidP="00E013F5">
      <w:pPr>
        <w:pStyle w:val="ListParagraph"/>
        <w:ind w:left="0"/>
        <w:rPr>
          <w:iCs/>
          <w:lang w:val="fr-FR"/>
        </w:rPr>
      </w:pPr>
    </w:p>
    <w:sectPr w:rsidR="000C5ADD" w:rsidRPr="00E013F5" w:rsidSect="00605827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B1D4" w14:textId="77777777" w:rsidR="00F96D86" w:rsidRDefault="00F96D86">
      <w:r>
        <w:separator/>
      </w:r>
    </w:p>
  </w:endnote>
  <w:endnote w:type="continuationSeparator" w:id="0">
    <w:p w14:paraId="579ABECF" w14:textId="77777777" w:rsidR="00F96D86" w:rsidRDefault="00F9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735F39F" w14:paraId="4CA007CF" w14:textId="77777777" w:rsidTr="6735F39F">
      <w:trPr>
        <w:trHeight w:val="300"/>
      </w:trPr>
      <w:tc>
        <w:tcPr>
          <w:tcW w:w="3115" w:type="dxa"/>
        </w:tcPr>
        <w:p w14:paraId="7B839472" w14:textId="473A85BA" w:rsidR="6735F39F" w:rsidRDefault="6735F39F" w:rsidP="6735F39F">
          <w:pPr>
            <w:pStyle w:val="Header"/>
            <w:ind w:left="-115"/>
          </w:pPr>
        </w:p>
      </w:tc>
      <w:tc>
        <w:tcPr>
          <w:tcW w:w="3115" w:type="dxa"/>
        </w:tcPr>
        <w:p w14:paraId="5DC95C77" w14:textId="74BDC653" w:rsidR="6735F39F" w:rsidRDefault="6735F39F" w:rsidP="6735F39F">
          <w:pPr>
            <w:pStyle w:val="Header"/>
            <w:jc w:val="center"/>
          </w:pPr>
        </w:p>
      </w:tc>
      <w:tc>
        <w:tcPr>
          <w:tcW w:w="3115" w:type="dxa"/>
        </w:tcPr>
        <w:p w14:paraId="2C39AAD6" w14:textId="576FC52E" w:rsidR="6735F39F" w:rsidRDefault="6735F39F" w:rsidP="6735F39F">
          <w:pPr>
            <w:pStyle w:val="Header"/>
            <w:ind w:right="-115"/>
            <w:jc w:val="right"/>
          </w:pPr>
        </w:p>
      </w:tc>
    </w:tr>
  </w:tbl>
  <w:p w14:paraId="5F9D36D4" w14:textId="5F4ACF40" w:rsidR="6735F39F" w:rsidRDefault="6735F39F" w:rsidP="6735F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735F39F" w14:paraId="72DFA217" w14:textId="77777777" w:rsidTr="6735F39F">
      <w:trPr>
        <w:trHeight w:val="300"/>
      </w:trPr>
      <w:tc>
        <w:tcPr>
          <w:tcW w:w="3115" w:type="dxa"/>
        </w:tcPr>
        <w:p w14:paraId="1E4C57D2" w14:textId="37D17A6D" w:rsidR="6735F39F" w:rsidRDefault="6735F39F" w:rsidP="6735F39F">
          <w:pPr>
            <w:pStyle w:val="Header"/>
            <w:ind w:left="-115"/>
          </w:pPr>
        </w:p>
      </w:tc>
      <w:tc>
        <w:tcPr>
          <w:tcW w:w="3115" w:type="dxa"/>
        </w:tcPr>
        <w:p w14:paraId="227C24D6" w14:textId="4BEA1BC6" w:rsidR="6735F39F" w:rsidRDefault="6735F39F" w:rsidP="6735F39F">
          <w:pPr>
            <w:pStyle w:val="Header"/>
            <w:jc w:val="center"/>
          </w:pPr>
        </w:p>
      </w:tc>
      <w:tc>
        <w:tcPr>
          <w:tcW w:w="3115" w:type="dxa"/>
        </w:tcPr>
        <w:p w14:paraId="17CC6679" w14:textId="6C35020E" w:rsidR="6735F39F" w:rsidRDefault="6735F39F" w:rsidP="6735F39F">
          <w:pPr>
            <w:pStyle w:val="Header"/>
            <w:ind w:right="-115"/>
            <w:jc w:val="right"/>
          </w:pPr>
        </w:p>
      </w:tc>
    </w:tr>
  </w:tbl>
  <w:p w14:paraId="4C90FE2F" w14:textId="2A2E0B44" w:rsidR="6735F39F" w:rsidRDefault="6735F39F" w:rsidP="6735F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3DAC" w14:textId="77777777" w:rsidR="00F96D86" w:rsidRDefault="00F96D86">
      <w:r>
        <w:separator/>
      </w:r>
    </w:p>
  </w:footnote>
  <w:footnote w:type="continuationSeparator" w:id="0">
    <w:p w14:paraId="4A62EED8" w14:textId="77777777" w:rsidR="00F96D86" w:rsidRDefault="00F96D86">
      <w:r>
        <w:continuationSeparator/>
      </w:r>
    </w:p>
  </w:footnote>
  <w:footnote w:id="1">
    <w:p w14:paraId="188E6684" w14:textId="06ED89D5" w:rsidR="00A74893" w:rsidRDefault="00A74893" w:rsidP="00A74893">
      <w:pPr>
        <w:pStyle w:val="FootnoteText"/>
      </w:pPr>
      <w:r>
        <w:rPr>
          <w:rStyle w:val="FootnoteReference"/>
        </w:rPr>
        <w:footnoteRef/>
      </w:r>
      <w:r>
        <w:t xml:space="preserve"> Disclaimer: </w:t>
      </w:r>
      <w:r w:rsidRPr="00A74893">
        <w:t>The information concerning individual participants, including names, titles, functions and affiliations, is based on information provided by the delegates/representatives. WIPO does not independently verify, and assumes no responsibility for, the accuracy or completeness of such information.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64C0" w14:textId="6F1FBA8E" w:rsidR="009413CA" w:rsidRDefault="00725872" w:rsidP="00477D6B">
    <w:pPr>
      <w:jc w:val="right"/>
    </w:pPr>
    <w:bookmarkStart w:id="0" w:name="Code2"/>
    <w:bookmarkEnd w:id="0"/>
    <w:r>
      <w:t>A/6</w:t>
    </w:r>
    <w:r w:rsidR="00B6290E">
      <w:t>8</w:t>
    </w:r>
    <w:r>
      <w:t>/INF/</w:t>
    </w:r>
    <w:r w:rsidR="00B6290E">
      <w:t xml:space="preserve">5 </w:t>
    </w:r>
    <w:r w:rsidR="005A1D86">
      <w:t>Prov</w:t>
    </w:r>
    <w:r w:rsidR="00B6290E">
      <w:t>.</w:t>
    </w:r>
  </w:p>
  <w:p w14:paraId="7C580D10" w14:textId="77777777" w:rsidR="00F258AF" w:rsidRDefault="009413CA" w:rsidP="00D978E0">
    <w:pPr>
      <w:spacing w:after="480"/>
      <w:jc w:val="right"/>
    </w:pPr>
    <w:r>
      <w:t>page</w:t>
    </w:r>
    <w:r w:rsidR="00D978E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F258A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735F39F" w14:paraId="1A5F9C17" w14:textId="77777777" w:rsidTr="6735F39F">
      <w:trPr>
        <w:trHeight w:val="300"/>
      </w:trPr>
      <w:tc>
        <w:tcPr>
          <w:tcW w:w="3115" w:type="dxa"/>
        </w:tcPr>
        <w:p w14:paraId="13DC90D0" w14:textId="76F85660" w:rsidR="6735F39F" w:rsidRDefault="6735F39F" w:rsidP="6735F39F">
          <w:pPr>
            <w:pStyle w:val="Header"/>
            <w:ind w:left="-115"/>
          </w:pPr>
        </w:p>
      </w:tc>
      <w:tc>
        <w:tcPr>
          <w:tcW w:w="3115" w:type="dxa"/>
        </w:tcPr>
        <w:p w14:paraId="1444CF49" w14:textId="32A42821" w:rsidR="6735F39F" w:rsidRDefault="6735F39F" w:rsidP="6735F39F">
          <w:pPr>
            <w:pStyle w:val="Header"/>
            <w:jc w:val="center"/>
          </w:pPr>
        </w:p>
      </w:tc>
      <w:tc>
        <w:tcPr>
          <w:tcW w:w="3115" w:type="dxa"/>
        </w:tcPr>
        <w:p w14:paraId="3F8F3AAE" w14:textId="571E84DF" w:rsidR="6735F39F" w:rsidRDefault="6735F39F" w:rsidP="6735F39F">
          <w:pPr>
            <w:pStyle w:val="Header"/>
            <w:ind w:right="-115"/>
            <w:jc w:val="right"/>
          </w:pPr>
        </w:p>
      </w:tc>
    </w:tr>
  </w:tbl>
  <w:p w14:paraId="492B0455" w14:textId="3F5AFDBF" w:rsidR="6735F39F" w:rsidRDefault="6735F39F" w:rsidP="6735F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2AE"/>
    <w:multiLevelType w:val="multilevel"/>
    <w:tmpl w:val="9160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B58F8"/>
    <w:multiLevelType w:val="multilevel"/>
    <w:tmpl w:val="BEE6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1587D"/>
    <w:multiLevelType w:val="multilevel"/>
    <w:tmpl w:val="1B34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1154A"/>
    <w:multiLevelType w:val="multilevel"/>
    <w:tmpl w:val="F4D6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84F66"/>
    <w:multiLevelType w:val="multilevel"/>
    <w:tmpl w:val="8BAE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62B47"/>
    <w:multiLevelType w:val="multilevel"/>
    <w:tmpl w:val="09E2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1D2829"/>
    <w:multiLevelType w:val="multilevel"/>
    <w:tmpl w:val="C8FE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227B43"/>
    <w:multiLevelType w:val="multilevel"/>
    <w:tmpl w:val="FD7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07242E10"/>
    <w:multiLevelType w:val="multilevel"/>
    <w:tmpl w:val="B92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421F6D"/>
    <w:multiLevelType w:val="multilevel"/>
    <w:tmpl w:val="9714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6375B0"/>
    <w:multiLevelType w:val="multilevel"/>
    <w:tmpl w:val="7068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F01A1C"/>
    <w:multiLevelType w:val="multilevel"/>
    <w:tmpl w:val="BED4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2D3610"/>
    <w:multiLevelType w:val="multilevel"/>
    <w:tmpl w:val="671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BD45D4"/>
    <w:multiLevelType w:val="multilevel"/>
    <w:tmpl w:val="3B2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690C2D"/>
    <w:multiLevelType w:val="multilevel"/>
    <w:tmpl w:val="89A2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F975C8"/>
    <w:multiLevelType w:val="hybridMultilevel"/>
    <w:tmpl w:val="52F27E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0F43A5"/>
    <w:multiLevelType w:val="multilevel"/>
    <w:tmpl w:val="A51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4901BB"/>
    <w:multiLevelType w:val="multilevel"/>
    <w:tmpl w:val="42F4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5B323E"/>
    <w:multiLevelType w:val="multilevel"/>
    <w:tmpl w:val="7D24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2752F9"/>
    <w:multiLevelType w:val="multilevel"/>
    <w:tmpl w:val="B5AA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B1E9F"/>
    <w:multiLevelType w:val="multilevel"/>
    <w:tmpl w:val="CBB4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C1299A"/>
    <w:multiLevelType w:val="multilevel"/>
    <w:tmpl w:val="812A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C311C7"/>
    <w:multiLevelType w:val="multilevel"/>
    <w:tmpl w:val="77E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089093B"/>
    <w:multiLevelType w:val="multilevel"/>
    <w:tmpl w:val="7D9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976FBF"/>
    <w:multiLevelType w:val="multilevel"/>
    <w:tmpl w:val="6062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C70156"/>
    <w:multiLevelType w:val="multilevel"/>
    <w:tmpl w:val="E84C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3915C8"/>
    <w:multiLevelType w:val="multilevel"/>
    <w:tmpl w:val="B4F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79456D"/>
    <w:multiLevelType w:val="multilevel"/>
    <w:tmpl w:val="494E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8452AA"/>
    <w:multiLevelType w:val="multilevel"/>
    <w:tmpl w:val="262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39B633D"/>
    <w:multiLevelType w:val="multilevel"/>
    <w:tmpl w:val="E742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39D163E"/>
    <w:multiLevelType w:val="multilevel"/>
    <w:tmpl w:val="E8EE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01257A"/>
    <w:multiLevelType w:val="multilevel"/>
    <w:tmpl w:val="03D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5E60DF"/>
    <w:multiLevelType w:val="multilevel"/>
    <w:tmpl w:val="475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115456"/>
    <w:multiLevelType w:val="multilevel"/>
    <w:tmpl w:val="565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3A68EE"/>
    <w:multiLevelType w:val="multilevel"/>
    <w:tmpl w:val="7D5E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B4E489A"/>
    <w:multiLevelType w:val="multilevel"/>
    <w:tmpl w:val="EF0A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CA227F7"/>
    <w:multiLevelType w:val="multilevel"/>
    <w:tmpl w:val="EA48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CA3465D"/>
    <w:multiLevelType w:val="multilevel"/>
    <w:tmpl w:val="4F7A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D0D1FF6"/>
    <w:multiLevelType w:val="multilevel"/>
    <w:tmpl w:val="A05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E15412C"/>
    <w:multiLevelType w:val="multilevel"/>
    <w:tmpl w:val="D372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E8475FB"/>
    <w:multiLevelType w:val="multilevel"/>
    <w:tmpl w:val="E15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F357C9"/>
    <w:multiLevelType w:val="multilevel"/>
    <w:tmpl w:val="FD9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4" w15:restartNumberingAfterBreak="0">
    <w:nsid w:val="200E0301"/>
    <w:multiLevelType w:val="multilevel"/>
    <w:tmpl w:val="BC3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107482E"/>
    <w:multiLevelType w:val="multilevel"/>
    <w:tmpl w:val="8954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1CB2FE3"/>
    <w:multiLevelType w:val="multilevel"/>
    <w:tmpl w:val="B448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2456D02"/>
    <w:multiLevelType w:val="multilevel"/>
    <w:tmpl w:val="5412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4156413"/>
    <w:multiLevelType w:val="multilevel"/>
    <w:tmpl w:val="064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4272447"/>
    <w:multiLevelType w:val="multilevel"/>
    <w:tmpl w:val="D018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975BA2"/>
    <w:multiLevelType w:val="multilevel"/>
    <w:tmpl w:val="406C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BA7A70"/>
    <w:multiLevelType w:val="multilevel"/>
    <w:tmpl w:val="C520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5DA5B19"/>
    <w:multiLevelType w:val="multilevel"/>
    <w:tmpl w:val="44B2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69F6148"/>
    <w:multiLevelType w:val="multilevel"/>
    <w:tmpl w:val="C8C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7DA0D92"/>
    <w:multiLevelType w:val="multilevel"/>
    <w:tmpl w:val="AA4C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853411B"/>
    <w:multiLevelType w:val="multilevel"/>
    <w:tmpl w:val="B00A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93A4557"/>
    <w:multiLevelType w:val="multilevel"/>
    <w:tmpl w:val="DD4C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96E2194"/>
    <w:multiLevelType w:val="hybridMultilevel"/>
    <w:tmpl w:val="E7847122"/>
    <w:lvl w:ilvl="0" w:tplc="71ECDE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9B9492E"/>
    <w:multiLevelType w:val="multilevel"/>
    <w:tmpl w:val="54BE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9E57403"/>
    <w:multiLevelType w:val="multilevel"/>
    <w:tmpl w:val="DC5E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A140142"/>
    <w:multiLevelType w:val="multilevel"/>
    <w:tmpl w:val="CDEC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A205686"/>
    <w:multiLevelType w:val="multilevel"/>
    <w:tmpl w:val="3EA2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A4604DC"/>
    <w:multiLevelType w:val="multilevel"/>
    <w:tmpl w:val="1A02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AB408AD"/>
    <w:multiLevelType w:val="multilevel"/>
    <w:tmpl w:val="F304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ABB7B0F"/>
    <w:multiLevelType w:val="multilevel"/>
    <w:tmpl w:val="9E3E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ABC3325"/>
    <w:multiLevelType w:val="multilevel"/>
    <w:tmpl w:val="80C6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C271BC8"/>
    <w:multiLevelType w:val="multilevel"/>
    <w:tmpl w:val="143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C574620"/>
    <w:multiLevelType w:val="multilevel"/>
    <w:tmpl w:val="17FE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1C44DA"/>
    <w:multiLevelType w:val="multilevel"/>
    <w:tmpl w:val="34CA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D607C2B"/>
    <w:multiLevelType w:val="multilevel"/>
    <w:tmpl w:val="8E6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D6E20D0"/>
    <w:multiLevelType w:val="multilevel"/>
    <w:tmpl w:val="1FDA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DF42B47"/>
    <w:multiLevelType w:val="multilevel"/>
    <w:tmpl w:val="F18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E2757CB"/>
    <w:multiLevelType w:val="hybridMultilevel"/>
    <w:tmpl w:val="52F27ED2"/>
    <w:lvl w:ilvl="0" w:tplc="71ECD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E541B70"/>
    <w:multiLevelType w:val="multilevel"/>
    <w:tmpl w:val="96FA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EBE7D44"/>
    <w:multiLevelType w:val="multilevel"/>
    <w:tmpl w:val="D95C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F2D0A0E"/>
    <w:multiLevelType w:val="multilevel"/>
    <w:tmpl w:val="BAFE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F9F204E"/>
    <w:multiLevelType w:val="multilevel"/>
    <w:tmpl w:val="FC1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05B5F85"/>
    <w:multiLevelType w:val="multilevel"/>
    <w:tmpl w:val="7D88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0A978B5"/>
    <w:multiLevelType w:val="multilevel"/>
    <w:tmpl w:val="22DC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36D0CB4"/>
    <w:multiLevelType w:val="multilevel"/>
    <w:tmpl w:val="ED4A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44B5425"/>
    <w:multiLevelType w:val="multilevel"/>
    <w:tmpl w:val="BF7A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46E1A04"/>
    <w:multiLevelType w:val="multilevel"/>
    <w:tmpl w:val="7A2E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5316835"/>
    <w:multiLevelType w:val="multilevel"/>
    <w:tmpl w:val="1576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57D290B"/>
    <w:multiLevelType w:val="multilevel"/>
    <w:tmpl w:val="8A30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6115D5D"/>
    <w:multiLevelType w:val="multilevel"/>
    <w:tmpl w:val="ED7C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6CC004B"/>
    <w:multiLevelType w:val="multilevel"/>
    <w:tmpl w:val="F45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7032063"/>
    <w:multiLevelType w:val="multilevel"/>
    <w:tmpl w:val="637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74F0A56"/>
    <w:multiLevelType w:val="multilevel"/>
    <w:tmpl w:val="765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7C2396C"/>
    <w:multiLevelType w:val="multilevel"/>
    <w:tmpl w:val="6252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83503AF"/>
    <w:multiLevelType w:val="multilevel"/>
    <w:tmpl w:val="F366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A226E1E"/>
    <w:multiLevelType w:val="multilevel"/>
    <w:tmpl w:val="6808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AD54E71"/>
    <w:multiLevelType w:val="multilevel"/>
    <w:tmpl w:val="359E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B0142E8"/>
    <w:multiLevelType w:val="multilevel"/>
    <w:tmpl w:val="0238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B090491"/>
    <w:multiLevelType w:val="multilevel"/>
    <w:tmpl w:val="E200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B0F7498"/>
    <w:multiLevelType w:val="multilevel"/>
    <w:tmpl w:val="7C1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F5D0CFB"/>
    <w:multiLevelType w:val="multilevel"/>
    <w:tmpl w:val="52C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F777371"/>
    <w:multiLevelType w:val="multilevel"/>
    <w:tmpl w:val="FD5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F990037"/>
    <w:multiLevelType w:val="multilevel"/>
    <w:tmpl w:val="E67A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05656B4"/>
    <w:multiLevelType w:val="multilevel"/>
    <w:tmpl w:val="2532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1563930"/>
    <w:multiLevelType w:val="multilevel"/>
    <w:tmpl w:val="616E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2795CED"/>
    <w:multiLevelType w:val="multilevel"/>
    <w:tmpl w:val="9942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28820C6"/>
    <w:multiLevelType w:val="multilevel"/>
    <w:tmpl w:val="1BDC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37225BC"/>
    <w:multiLevelType w:val="multilevel"/>
    <w:tmpl w:val="C30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3B06E1A"/>
    <w:multiLevelType w:val="multilevel"/>
    <w:tmpl w:val="766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4A93CCF"/>
    <w:multiLevelType w:val="multilevel"/>
    <w:tmpl w:val="1C56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6934ADF"/>
    <w:multiLevelType w:val="multilevel"/>
    <w:tmpl w:val="3DBE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6BE29B5"/>
    <w:multiLevelType w:val="multilevel"/>
    <w:tmpl w:val="623E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6D50CD3"/>
    <w:multiLevelType w:val="multilevel"/>
    <w:tmpl w:val="3C70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96E513A"/>
    <w:multiLevelType w:val="multilevel"/>
    <w:tmpl w:val="C628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B455918"/>
    <w:multiLevelType w:val="multilevel"/>
    <w:tmpl w:val="4CE2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CFB06CA"/>
    <w:multiLevelType w:val="multilevel"/>
    <w:tmpl w:val="27C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D075CE6"/>
    <w:multiLevelType w:val="multilevel"/>
    <w:tmpl w:val="3D38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DCF3589"/>
    <w:multiLevelType w:val="multilevel"/>
    <w:tmpl w:val="31BC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DE04F9C"/>
    <w:multiLevelType w:val="multilevel"/>
    <w:tmpl w:val="D832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E3C0FE7"/>
    <w:multiLevelType w:val="multilevel"/>
    <w:tmpl w:val="96AA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E817B48"/>
    <w:multiLevelType w:val="multilevel"/>
    <w:tmpl w:val="BE7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EC81731"/>
    <w:multiLevelType w:val="multilevel"/>
    <w:tmpl w:val="F3DC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0300264"/>
    <w:multiLevelType w:val="multilevel"/>
    <w:tmpl w:val="D43C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0935C85"/>
    <w:multiLevelType w:val="multilevel"/>
    <w:tmpl w:val="4680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0BB52CE"/>
    <w:multiLevelType w:val="multilevel"/>
    <w:tmpl w:val="F4A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0E36365"/>
    <w:multiLevelType w:val="multilevel"/>
    <w:tmpl w:val="D73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1C53689"/>
    <w:multiLevelType w:val="multilevel"/>
    <w:tmpl w:val="ABB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2153440"/>
    <w:multiLevelType w:val="multilevel"/>
    <w:tmpl w:val="710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2195D94"/>
    <w:multiLevelType w:val="multilevel"/>
    <w:tmpl w:val="831C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24D203B"/>
    <w:multiLevelType w:val="multilevel"/>
    <w:tmpl w:val="6A5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37454FC"/>
    <w:multiLevelType w:val="multilevel"/>
    <w:tmpl w:val="3D14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4BC009D"/>
    <w:multiLevelType w:val="multilevel"/>
    <w:tmpl w:val="669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57B1933"/>
    <w:multiLevelType w:val="multilevel"/>
    <w:tmpl w:val="FD2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61E09DE"/>
    <w:multiLevelType w:val="multilevel"/>
    <w:tmpl w:val="8B40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6623BE2"/>
    <w:multiLevelType w:val="multilevel"/>
    <w:tmpl w:val="37A6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7103E90"/>
    <w:multiLevelType w:val="multilevel"/>
    <w:tmpl w:val="ABCA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82B3C41"/>
    <w:multiLevelType w:val="multilevel"/>
    <w:tmpl w:val="8A4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8853F61"/>
    <w:multiLevelType w:val="multilevel"/>
    <w:tmpl w:val="395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9363B62"/>
    <w:multiLevelType w:val="multilevel"/>
    <w:tmpl w:val="CFB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B495775"/>
    <w:multiLevelType w:val="multilevel"/>
    <w:tmpl w:val="C55E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D246529"/>
    <w:multiLevelType w:val="multilevel"/>
    <w:tmpl w:val="5274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D44508F"/>
    <w:multiLevelType w:val="multilevel"/>
    <w:tmpl w:val="AC1E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D9572FA"/>
    <w:multiLevelType w:val="multilevel"/>
    <w:tmpl w:val="4036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F6E5781"/>
    <w:multiLevelType w:val="multilevel"/>
    <w:tmpl w:val="6A92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FC2603F"/>
    <w:multiLevelType w:val="multilevel"/>
    <w:tmpl w:val="2A9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338384E"/>
    <w:multiLevelType w:val="multilevel"/>
    <w:tmpl w:val="8F30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3904DC7"/>
    <w:multiLevelType w:val="multilevel"/>
    <w:tmpl w:val="2F90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45563F4"/>
    <w:multiLevelType w:val="multilevel"/>
    <w:tmpl w:val="B66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469622C"/>
    <w:multiLevelType w:val="multilevel"/>
    <w:tmpl w:val="FD9E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46D6A14"/>
    <w:multiLevelType w:val="multilevel"/>
    <w:tmpl w:val="A3D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5581B01"/>
    <w:multiLevelType w:val="multilevel"/>
    <w:tmpl w:val="7A7C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6E1037D"/>
    <w:multiLevelType w:val="multilevel"/>
    <w:tmpl w:val="03B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7410096"/>
    <w:multiLevelType w:val="multilevel"/>
    <w:tmpl w:val="6B64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853024B"/>
    <w:multiLevelType w:val="multilevel"/>
    <w:tmpl w:val="47A2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8DF7959"/>
    <w:multiLevelType w:val="multilevel"/>
    <w:tmpl w:val="3A0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9D60D71"/>
    <w:multiLevelType w:val="multilevel"/>
    <w:tmpl w:val="A56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A632EED"/>
    <w:multiLevelType w:val="multilevel"/>
    <w:tmpl w:val="DF56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C496F97"/>
    <w:multiLevelType w:val="multilevel"/>
    <w:tmpl w:val="7E4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DFF156E"/>
    <w:multiLevelType w:val="multilevel"/>
    <w:tmpl w:val="A9C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E3A75D5"/>
    <w:multiLevelType w:val="multilevel"/>
    <w:tmpl w:val="97AA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E532D48"/>
    <w:multiLevelType w:val="multilevel"/>
    <w:tmpl w:val="B568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E5A481C"/>
    <w:multiLevelType w:val="multilevel"/>
    <w:tmpl w:val="21DC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E7A1009"/>
    <w:multiLevelType w:val="multilevel"/>
    <w:tmpl w:val="9C0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EAF79D3"/>
    <w:multiLevelType w:val="multilevel"/>
    <w:tmpl w:val="C35E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0165E58"/>
    <w:multiLevelType w:val="multilevel"/>
    <w:tmpl w:val="611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2E340E0"/>
    <w:multiLevelType w:val="multilevel"/>
    <w:tmpl w:val="146A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364038E"/>
    <w:multiLevelType w:val="multilevel"/>
    <w:tmpl w:val="18D8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56917AE"/>
    <w:multiLevelType w:val="multilevel"/>
    <w:tmpl w:val="4F8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6903A18"/>
    <w:multiLevelType w:val="multilevel"/>
    <w:tmpl w:val="CEA2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6C12976"/>
    <w:multiLevelType w:val="multilevel"/>
    <w:tmpl w:val="951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7252183"/>
    <w:multiLevelType w:val="multilevel"/>
    <w:tmpl w:val="A60A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7A55430"/>
    <w:multiLevelType w:val="multilevel"/>
    <w:tmpl w:val="D5B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7F83D2C"/>
    <w:multiLevelType w:val="multilevel"/>
    <w:tmpl w:val="F582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8540F8E"/>
    <w:multiLevelType w:val="multilevel"/>
    <w:tmpl w:val="CDAC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9852ADD"/>
    <w:multiLevelType w:val="multilevel"/>
    <w:tmpl w:val="2032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ADE5EA4"/>
    <w:multiLevelType w:val="multilevel"/>
    <w:tmpl w:val="0CBA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AF01943"/>
    <w:multiLevelType w:val="multilevel"/>
    <w:tmpl w:val="BE4E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B1101CC"/>
    <w:multiLevelType w:val="multilevel"/>
    <w:tmpl w:val="2524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B4D15AB"/>
    <w:multiLevelType w:val="multilevel"/>
    <w:tmpl w:val="F268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B6F1A18"/>
    <w:multiLevelType w:val="multilevel"/>
    <w:tmpl w:val="6B6C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D4632E5"/>
    <w:multiLevelType w:val="multilevel"/>
    <w:tmpl w:val="679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FF6444D"/>
    <w:multiLevelType w:val="hybridMultilevel"/>
    <w:tmpl w:val="EBA6D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5385">
    <w:abstractNumId w:val="110"/>
  </w:num>
  <w:num w:numId="2" w16cid:durableId="1094788733">
    <w:abstractNumId w:val="8"/>
  </w:num>
  <w:num w:numId="3" w16cid:durableId="912156866">
    <w:abstractNumId w:val="43"/>
  </w:num>
  <w:num w:numId="4" w16cid:durableId="1934700525">
    <w:abstractNumId w:val="137"/>
  </w:num>
  <w:num w:numId="5" w16cid:durableId="2142458755">
    <w:abstractNumId w:val="114"/>
  </w:num>
  <w:num w:numId="6" w16cid:durableId="1355497047">
    <w:abstractNumId w:val="2"/>
  </w:num>
  <w:num w:numId="7" w16cid:durableId="1518888792">
    <w:abstractNumId w:val="111"/>
  </w:num>
  <w:num w:numId="8" w16cid:durableId="145316655">
    <w:abstractNumId w:val="165"/>
  </w:num>
  <w:num w:numId="9" w16cid:durableId="410809696">
    <w:abstractNumId w:val="122"/>
  </w:num>
  <w:num w:numId="10" w16cid:durableId="44260803">
    <w:abstractNumId w:val="54"/>
  </w:num>
  <w:num w:numId="11" w16cid:durableId="1070886365">
    <w:abstractNumId w:val="115"/>
  </w:num>
  <w:num w:numId="12" w16cid:durableId="747843855">
    <w:abstractNumId w:val="163"/>
  </w:num>
  <w:num w:numId="13" w16cid:durableId="719089148">
    <w:abstractNumId w:val="133"/>
  </w:num>
  <w:num w:numId="14" w16cid:durableId="281771903">
    <w:abstractNumId w:val="84"/>
  </w:num>
  <w:num w:numId="15" w16cid:durableId="1907762125">
    <w:abstractNumId w:val="164"/>
  </w:num>
  <w:num w:numId="16" w16cid:durableId="2016954960">
    <w:abstractNumId w:val="41"/>
  </w:num>
  <w:num w:numId="17" w16cid:durableId="927343982">
    <w:abstractNumId w:val="78"/>
  </w:num>
  <w:num w:numId="18" w16cid:durableId="1614242193">
    <w:abstractNumId w:val="48"/>
  </w:num>
  <w:num w:numId="19" w16cid:durableId="426997708">
    <w:abstractNumId w:val="90"/>
  </w:num>
  <w:num w:numId="20" w16cid:durableId="1012147886">
    <w:abstractNumId w:val="61"/>
  </w:num>
  <w:num w:numId="21" w16cid:durableId="1749812147">
    <w:abstractNumId w:val="33"/>
  </w:num>
  <w:num w:numId="22" w16cid:durableId="1346521725">
    <w:abstractNumId w:val="53"/>
  </w:num>
  <w:num w:numId="23" w16cid:durableId="1157067685">
    <w:abstractNumId w:val="140"/>
  </w:num>
  <w:num w:numId="24" w16cid:durableId="2059434848">
    <w:abstractNumId w:val="102"/>
  </w:num>
  <w:num w:numId="25" w16cid:durableId="1969698452">
    <w:abstractNumId w:val="146"/>
  </w:num>
  <w:num w:numId="26" w16cid:durableId="229584350">
    <w:abstractNumId w:val="30"/>
  </w:num>
  <w:num w:numId="27" w16cid:durableId="1600487161">
    <w:abstractNumId w:val="116"/>
  </w:num>
  <w:num w:numId="28" w16cid:durableId="1289555711">
    <w:abstractNumId w:val="174"/>
  </w:num>
  <w:num w:numId="29" w16cid:durableId="1859268354">
    <w:abstractNumId w:val="20"/>
  </w:num>
  <w:num w:numId="30" w16cid:durableId="1431657348">
    <w:abstractNumId w:val="26"/>
  </w:num>
  <w:num w:numId="31" w16cid:durableId="1088231732">
    <w:abstractNumId w:val="75"/>
  </w:num>
  <w:num w:numId="32" w16cid:durableId="264845574">
    <w:abstractNumId w:val="42"/>
  </w:num>
  <w:num w:numId="33" w16cid:durableId="1928150981">
    <w:abstractNumId w:val="142"/>
  </w:num>
  <w:num w:numId="34" w16cid:durableId="612058711">
    <w:abstractNumId w:val="36"/>
  </w:num>
  <w:num w:numId="35" w16cid:durableId="803813928">
    <w:abstractNumId w:val="63"/>
  </w:num>
  <w:num w:numId="36" w16cid:durableId="1863324129">
    <w:abstractNumId w:val="107"/>
  </w:num>
  <w:num w:numId="37" w16cid:durableId="1095130969">
    <w:abstractNumId w:val="50"/>
  </w:num>
  <w:num w:numId="38" w16cid:durableId="223488280">
    <w:abstractNumId w:val="28"/>
  </w:num>
  <w:num w:numId="39" w16cid:durableId="631521545">
    <w:abstractNumId w:val="87"/>
  </w:num>
  <w:num w:numId="40" w16cid:durableId="650058507">
    <w:abstractNumId w:val="91"/>
  </w:num>
  <w:num w:numId="41" w16cid:durableId="477259525">
    <w:abstractNumId w:val="40"/>
  </w:num>
  <w:num w:numId="42" w16cid:durableId="2047244339">
    <w:abstractNumId w:val="12"/>
  </w:num>
  <w:num w:numId="43" w16cid:durableId="973749816">
    <w:abstractNumId w:val="27"/>
  </w:num>
  <w:num w:numId="44" w16cid:durableId="1218518459">
    <w:abstractNumId w:val="79"/>
  </w:num>
  <w:num w:numId="45" w16cid:durableId="1110971088">
    <w:abstractNumId w:val="80"/>
  </w:num>
  <w:num w:numId="46" w16cid:durableId="724530401">
    <w:abstractNumId w:val="154"/>
  </w:num>
  <w:num w:numId="47" w16cid:durableId="88241063">
    <w:abstractNumId w:val="94"/>
  </w:num>
  <w:num w:numId="48" w16cid:durableId="1082409928">
    <w:abstractNumId w:val="22"/>
  </w:num>
  <w:num w:numId="49" w16cid:durableId="676343434">
    <w:abstractNumId w:val="24"/>
  </w:num>
  <w:num w:numId="50" w16cid:durableId="168062153">
    <w:abstractNumId w:val="31"/>
  </w:num>
  <w:num w:numId="51" w16cid:durableId="1122843355">
    <w:abstractNumId w:val="77"/>
  </w:num>
  <w:num w:numId="52" w16cid:durableId="1753118509">
    <w:abstractNumId w:val="73"/>
  </w:num>
  <w:num w:numId="53" w16cid:durableId="1810781715">
    <w:abstractNumId w:val="127"/>
  </w:num>
  <w:num w:numId="54" w16cid:durableId="783422101">
    <w:abstractNumId w:val="128"/>
  </w:num>
  <w:num w:numId="55" w16cid:durableId="1278440888">
    <w:abstractNumId w:val="44"/>
  </w:num>
  <w:num w:numId="56" w16cid:durableId="1224678993">
    <w:abstractNumId w:val="134"/>
  </w:num>
  <w:num w:numId="57" w16cid:durableId="811216365">
    <w:abstractNumId w:val="118"/>
  </w:num>
  <w:num w:numId="58" w16cid:durableId="499198979">
    <w:abstractNumId w:val="34"/>
  </w:num>
  <w:num w:numId="59" w16cid:durableId="116800600">
    <w:abstractNumId w:val="71"/>
  </w:num>
  <w:num w:numId="60" w16cid:durableId="233591955">
    <w:abstractNumId w:val="92"/>
  </w:num>
  <w:num w:numId="61" w16cid:durableId="2134059660">
    <w:abstractNumId w:val="108"/>
  </w:num>
  <w:num w:numId="62" w16cid:durableId="818956698">
    <w:abstractNumId w:val="6"/>
  </w:num>
  <w:num w:numId="63" w16cid:durableId="678772641">
    <w:abstractNumId w:val="120"/>
  </w:num>
  <w:num w:numId="64" w16cid:durableId="1894658587">
    <w:abstractNumId w:val="119"/>
  </w:num>
  <w:num w:numId="65" w16cid:durableId="714237194">
    <w:abstractNumId w:val="157"/>
  </w:num>
  <w:num w:numId="66" w16cid:durableId="1408728028">
    <w:abstractNumId w:val="18"/>
  </w:num>
  <w:num w:numId="67" w16cid:durableId="1356030875">
    <w:abstractNumId w:val="160"/>
  </w:num>
  <w:num w:numId="68" w16cid:durableId="1957784362">
    <w:abstractNumId w:val="152"/>
  </w:num>
  <w:num w:numId="69" w16cid:durableId="1607157366">
    <w:abstractNumId w:val="15"/>
  </w:num>
  <w:num w:numId="70" w16cid:durableId="1387873093">
    <w:abstractNumId w:val="136"/>
  </w:num>
  <w:num w:numId="71" w16cid:durableId="529800460">
    <w:abstractNumId w:val="150"/>
  </w:num>
  <w:num w:numId="72" w16cid:durableId="933516888">
    <w:abstractNumId w:val="35"/>
  </w:num>
  <w:num w:numId="73" w16cid:durableId="1164902818">
    <w:abstractNumId w:val="64"/>
  </w:num>
  <w:num w:numId="74" w16cid:durableId="167985008">
    <w:abstractNumId w:val="141"/>
  </w:num>
  <w:num w:numId="75" w16cid:durableId="605190223">
    <w:abstractNumId w:val="173"/>
  </w:num>
  <w:num w:numId="76" w16cid:durableId="2076512031">
    <w:abstractNumId w:val="95"/>
  </w:num>
  <w:num w:numId="77" w16cid:durableId="1374815637">
    <w:abstractNumId w:val="132"/>
  </w:num>
  <w:num w:numId="78" w16cid:durableId="1622765728">
    <w:abstractNumId w:val="135"/>
  </w:num>
  <w:num w:numId="79" w16cid:durableId="1601335638">
    <w:abstractNumId w:val="5"/>
  </w:num>
  <w:num w:numId="80" w16cid:durableId="1606304622">
    <w:abstractNumId w:val="86"/>
  </w:num>
  <w:num w:numId="81" w16cid:durableId="1461261901">
    <w:abstractNumId w:val="21"/>
  </w:num>
  <w:num w:numId="82" w16cid:durableId="1819881041">
    <w:abstractNumId w:val="65"/>
  </w:num>
  <w:num w:numId="83" w16cid:durableId="325521303">
    <w:abstractNumId w:val="14"/>
  </w:num>
  <w:num w:numId="84" w16cid:durableId="399793174">
    <w:abstractNumId w:val="105"/>
  </w:num>
  <w:num w:numId="85" w16cid:durableId="71705631">
    <w:abstractNumId w:val="4"/>
  </w:num>
  <w:num w:numId="86" w16cid:durableId="55521073">
    <w:abstractNumId w:val="155"/>
  </w:num>
  <w:num w:numId="87" w16cid:durableId="1524394381">
    <w:abstractNumId w:val="60"/>
  </w:num>
  <w:num w:numId="88" w16cid:durableId="1836022622">
    <w:abstractNumId w:val="38"/>
  </w:num>
  <w:num w:numId="89" w16cid:durableId="1323121987">
    <w:abstractNumId w:val="62"/>
  </w:num>
  <w:num w:numId="90" w16cid:durableId="368145931">
    <w:abstractNumId w:val="156"/>
  </w:num>
  <w:num w:numId="91" w16cid:durableId="1947694269">
    <w:abstractNumId w:val="112"/>
  </w:num>
  <w:num w:numId="92" w16cid:durableId="732698397">
    <w:abstractNumId w:val="109"/>
  </w:num>
  <w:num w:numId="93" w16cid:durableId="811216941">
    <w:abstractNumId w:val="158"/>
  </w:num>
  <w:num w:numId="94" w16cid:durableId="444082632">
    <w:abstractNumId w:val="168"/>
  </w:num>
  <w:num w:numId="95" w16cid:durableId="1442261833">
    <w:abstractNumId w:val="59"/>
  </w:num>
  <w:num w:numId="96" w16cid:durableId="2119566434">
    <w:abstractNumId w:val="138"/>
  </w:num>
  <w:num w:numId="97" w16cid:durableId="1956020121">
    <w:abstractNumId w:val="123"/>
  </w:num>
  <w:num w:numId="98" w16cid:durableId="136920669">
    <w:abstractNumId w:val="144"/>
  </w:num>
  <w:num w:numId="99" w16cid:durableId="213666519">
    <w:abstractNumId w:val="82"/>
  </w:num>
  <w:num w:numId="100" w16cid:durableId="467089002">
    <w:abstractNumId w:val="151"/>
  </w:num>
  <w:num w:numId="101" w16cid:durableId="48112599">
    <w:abstractNumId w:val="106"/>
  </w:num>
  <w:num w:numId="102" w16cid:durableId="1117523449">
    <w:abstractNumId w:val="55"/>
  </w:num>
  <w:num w:numId="103" w16cid:durableId="180095630">
    <w:abstractNumId w:val="104"/>
  </w:num>
  <w:num w:numId="104" w16cid:durableId="216480505">
    <w:abstractNumId w:val="17"/>
  </w:num>
  <w:num w:numId="105" w16cid:durableId="2044207832">
    <w:abstractNumId w:val="58"/>
  </w:num>
  <w:num w:numId="106" w16cid:durableId="1890803126">
    <w:abstractNumId w:val="172"/>
  </w:num>
  <w:num w:numId="107" w16cid:durableId="279844555">
    <w:abstractNumId w:val="149"/>
  </w:num>
  <w:num w:numId="108" w16cid:durableId="1437291669">
    <w:abstractNumId w:val="68"/>
  </w:num>
  <w:num w:numId="109" w16cid:durableId="1080442060">
    <w:abstractNumId w:val="74"/>
  </w:num>
  <w:num w:numId="110" w16cid:durableId="187838717">
    <w:abstractNumId w:val="45"/>
  </w:num>
  <w:num w:numId="111" w16cid:durableId="978262325">
    <w:abstractNumId w:val="29"/>
  </w:num>
  <w:num w:numId="112" w16cid:durableId="1447042203">
    <w:abstractNumId w:val="99"/>
  </w:num>
  <w:num w:numId="113" w16cid:durableId="598221774">
    <w:abstractNumId w:val="19"/>
  </w:num>
  <w:num w:numId="114" w16cid:durableId="1649431595">
    <w:abstractNumId w:val="117"/>
  </w:num>
  <w:num w:numId="115" w16cid:durableId="2030443382">
    <w:abstractNumId w:val="85"/>
  </w:num>
  <w:num w:numId="116" w16cid:durableId="1945571815">
    <w:abstractNumId w:val="93"/>
  </w:num>
  <w:num w:numId="117" w16cid:durableId="801001357">
    <w:abstractNumId w:val="7"/>
  </w:num>
  <w:num w:numId="118" w16cid:durableId="1481925341">
    <w:abstractNumId w:val="67"/>
  </w:num>
  <w:num w:numId="119" w16cid:durableId="491067373">
    <w:abstractNumId w:val="23"/>
  </w:num>
  <w:num w:numId="120" w16cid:durableId="693846774">
    <w:abstractNumId w:val="49"/>
  </w:num>
  <w:num w:numId="121" w16cid:durableId="2134908900">
    <w:abstractNumId w:val="32"/>
  </w:num>
  <w:num w:numId="122" w16cid:durableId="566495104">
    <w:abstractNumId w:val="56"/>
  </w:num>
  <w:num w:numId="123" w16cid:durableId="1390155655">
    <w:abstractNumId w:val="170"/>
  </w:num>
  <w:num w:numId="124" w16cid:durableId="1193419179">
    <w:abstractNumId w:val="126"/>
  </w:num>
  <w:num w:numId="125" w16cid:durableId="764502085">
    <w:abstractNumId w:val="100"/>
  </w:num>
  <w:num w:numId="126" w16cid:durableId="1025330180">
    <w:abstractNumId w:val="11"/>
  </w:num>
  <w:num w:numId="127" w16cid:durableId="1363749454">
    <w:abstractNumId w:val="171"/>
  </w:num>
  <w:num w:numId="128" w16cid:durableId="410784304">
    <w:abstractNumId w:val="37"/>
  </w:num>
  <w:num w:numId="129" w16cid:durableId="980504936">
    <w:abstractNumId w:val="166"/>
  </w:num>
  <w:num w:numId="130" w16cid:durableId="1510635267">
    <w:abstractNumId w:val="97"/>
  </w:num>
  <w:num w:numId="131" w16cid:durableId="817303715">
    <w:abstractNumId w:val="10"/>
  </w:num>
  <w:num w:numId="132" w16cid:durableId="1454052689">
    <w:abstractNumId w:val="0"/>
  </w:num>
  <w:num w:numId="133" w16cid:durableId="279340243">
    <w:abstractNumId w:val="161"/>
  </w:num>
  <w:num w:numId="134" w16cid:durableId="127866009">
    <w:abstractNumId w:val="83"/>
  </w:num>
  <w:num w:numId="135" w16cid:durableId="1440831370">
    <w:abstractNumId w:val="162"/>
  </w:num>
  <w:num w:numId="136" w16cid:durableId="883178588">
    <w:abstractNumId w:val="25"/>
  </w:num>
  <w:num w:numId="137" w16cid:durableId="1934894515">
    <w:abstractNumId w:val="125"/>
  </w:num>
  <w:num w:numId="138" w16cid:durableId="1656764380">
    <w:abstractNumId w:val="9"/>
  </w:num>
  <w:num w:numId="139" w16cid:durableId="691540812">
    <w:abstractNumId w:val="51"/>
  </w:num>
  <w:num w:numId="140" w16cid:durableId="370812598">
    <w:abstractNumId w:val="167"/>
  </w:num>
  <w:num w:numId="141" w16cid:durableId="2079667153">
    <w:abstractNumId w:val="113"/>
  </w:num>
  <w:num w:numId="142" w16cid:durableId="2130004316">
    <w:abstractNumId w:val="52"/>
  </w:num>
  <w:num w:numId="143" w16cid:durableId="1375810044">
    <w:abstractNumId w:val="1"/>
  </w:num>
  <w:num w:numId="144" w16cid:durableId="719859354">
    <w:abstractNumId w:val="101"/>
  </w:num>
  <w:num w:numId="145" w16cid:durableId="1072895509">
    <w:abstractNumId w:val="3"/>
  </w:num>
  <w:num w:numId="146" w16cid:durableId="596526209">
    <w:abstractNumId w:val="143"/>
  </w:num>
  <w:num w:numId="147" w16cid:durableId="1905488448">
    <w:abstractNumId w:val="98"/>
  </w:num>
  <w:num w:numId="148" w16cid:durableId="978997015">
    <w:abstractNumId w:val="121"/>
  </w:num>
  <w:num w:numId="149" w16cid:durableId="770974655">
    <w:abstractNumId w:val="175"/>
  </w:num>
  <w:num w:numId="150" w16cid:durableId="1183860072">
    <w:abstractNumId w:val="46"/>
  </w:num>
  <w:num w:numId="151" w16cid:durableId="1740597671">
    <w:abstractNumId w:val="139"/>
  </w:num>
  <w:num w:numId="152" w16cid:durableId="993533731">
    <w:abstractNumId w:val="169"/>
  </w:num>
  <w:num w:numId="153" w16cid:durableId="145168948">
    <w:abstractNumId w:val="76"/>
  </w:num>
  <w:num w:numId="154" w16cid:durableId="1545824692">
    <w:abstractNumId w:val="145"/>
  </w:num>
  <w:num w:numId="155" w16cid:durableId="292055423">
    <w:abstractNumId w:val="153"/>
  </w:num>
  <w:num w:numId="156" w16cid:durableId="1413239083">
    <w:abstractNumId w:val="13"/>
  </w:num>
  <w:num w:numId="157" w16cid:durableId="1868591988">
    <w:abstractNumId w:val="89"/>
  </w:num>
  <w:num w:numId="158" w16cid:durableId="65610164">
    <w:abstractNumId w:val="148"/>
  </w:num>
  <w:num w:numId="159" w16cid:durableId="1041512308">
    <w:abstractNumId w:val="39"/>
  </w:num>
  <w:num w:numId="160" w16cid:durableId="2056813789">
    <w:abstractNumId w:val="70"/>
  </w:num>
  <w:num w:numId="161" w16cid:durableId="285740900">
    <w:abstractNumId w:val="159"/>
  </w:num>
  <w:num w:numId="162" w16cid:durableId="91244854">
    <w:abstractNumId w:val="66"/>
  </w:num>
  <w:num w:numId="163" w16cid:durableId="759177509">
    <w:abstractNumId w:val="129"/>
  </w:num>
  <w:num w:numId="164" w16cid:durableId="1771929510">
    <w:abstractNumId w:val="96"/>
  </w:num>
  <w:num w:numId="165" w16cid:durableId="586230133">
    <w:abstractNumId w:val="124"/>
  </w:num>
  <w:num w:numId="166" w16cid:durableId="1283489729">
    <w:abstractNumId w:val="88"/>
  </w:num>
  <w:num w:numId="167" w16cid:durableId="1000278905">
    <w:abstractNumId w:val="147"/>
  </w:num>
  <w:num w:numId="168" w16cid:durableId="2047101171">
    <w:abstractNumId w:val="103"/>
  </w:num>
  <w:num w:numId="169" w16cid:durableId="1646734726">
    <w:abstractNumId w:val="130"/>
  </w:num>
  <w:num w:numId="170" w16cid:durableId="545796300">
    <w:abstractNumId w:val="47"/>
  </w:num>
  <w:num w:numId="171" w16cid:durableId="1883249236">
    <w:abstractNumId w:val="81"/>
  </w:num>
  <w:num w:numId="172" w16cid:durableId="1075860334">
    <w:abstractNumId w:val="69"/>
  </w:num>
  <w:num w:numId="173" w16cid:durableId="588737495">
    <w:abstractNumId w:val="176"/>
  </w:num>
  <w:num w:numId="174" w16cid:durableId="619798919">
    <w:abstractNumId w:val="131"/>
  </w:num>
  <w:num w:numId="175" w16cid:durableId="156583363">
    <w:abstractNumId w:val="177"/>
  </w:num>
  <w:num w:numId="176" w16cid:durableId="901646604">
    <w:abstractNumId w:val="72"/>
  </w:num>
  <w:num w:numId="177" w16cid:durableId="1269696217">
    <w:abstractNumId w:val="16"/>
  </w:num>
  <w:num w:numId="178" w16cid:durableId="1591357063">
    <w:abstractNumId w:val="57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72"/>
    <w:rsid w:val="00000CB2"/>
    <w:rsid w:val="00000CDD"/>
    <w:rsid w:val="00000DA0"/>
    <w:rsid w:val="00000F29"/>
    <w:rsid w:val="00002CED"/>
    <w:rsid w:val="00004116"/>
    <w:rsid w:val="0000425F"/>
    <w:rsid w:val="0000465D"/>
    <w:rsid w:val="00007045"/>
    <w:rsid w:val="00007F49"/>
    <w:rsid w:val="00010A4B"/>
    <w:rsid w:val="000115AE"/>
    <w:rsid w:val="00015B4B"/>
    <w:rsid w:val="00015BFA"/>
    <w:rsid w:val="00015CC1"/>
    <w:rsid w:val="000175CB"/>
    <w:rsid w:val="00017675"/>
    <w:rsid w:val="00017974"/>
    <w:rsid w:val="00017E02"/>
    <w:rsid w:val="000246D6"/>
    <w:rsid w:val="00024798"/>
    <w:rsid w:val="000260A8"/>
    <w:rsid w:val="00027039"/>
    <w:rsid w:val="000305F1"/>
    <w:rsid w:val="00030B79"/>
    <w:rsid w:val="00030E38"/>
    <w:rsid w:val="0003330E"/>
    <w:rsid w:val="00033D31"/>
    <w:rsid w:val="00034228"/>
    <w:rsid w:val="00034442"/>
    <w:rsid w:val="0003459C"/>
    <w:rsid w:val="00034852"/>
    <w:rsid w:val="00034D6C"/>
    <w:rsid w:val="00035815"/>
    <w:rsid w:val="00035B7B"/>
    <w:rsid w:val="000366DA"/>
    <w:rsid w:val="0003676A"/>
    <w:rsid w:val="00036E5F"/>
    <w:rsid w:val="00037260"/>
    <w:rsid w:val="00042CC0"/>
    <w:rsid w:val="000441F2"/>
    <w:rsid w:val="0004667E"/>
    <w:rsid w:val="000471D2"/>
    <w:rsid w:val="00050CED"/>
    <w:rsid w:val="00050D55"/>
    <w:rsid w:val="00050E61"/>
    <w:rsid w:val="00051F2A"/>
    <w:rsid w:val="00052215"/>
    <w:rsid w:val="0005253B"/>
    <w:rsid w:val="0005256C"/>
    <w:rsid w:val="00053126"/>
    <w:rsid w:val="000534B7"/>
    <w:rsid w:val="000549CC"/>
    <w:rsid w:val="000549D8"/>
    <w:rsid w:val="00054BE0"/>
    <w:rsid w:val="00054BF9"/>
    <w:rsid w:val="00054C41"/>
    <w:rsid w:val="0005756A"/>
    <w:rsid w:val="00060783"/>
    <w:rsid w:val="00060DD9"/>
    <w:rsid w:val="00061DBC"/>
    <w:rsid w:val="00065E18"/>
    <w:rsid w:val="00066710"/>
    <w:rsid w:val="00066725"/>
    <w:rsid w:val="000669DA"/>
    <w:rsid w:val="00066EB7"/>
    <w:rsid w:val="00067535"/>
    <w:rsid w:val="0007057F"/>
    <w:rsid w:val="000715F0"/>
    <w:rsid w:val="000717A4"/>
    <w:rsid w:val="000725B4"/>
    <w:rsid w:val="000730E9"/>
    <w:rsid w:val="00073419"/>
    <w:rsid w:val="0007399F"/>
    <w:rsid w:val="0007464C"/>
    <w:rsid w:val="000758D5"/>
    <w:rsid w:val="0008024C"/>
    <w:rsid w:val="00080793"/>
    <w:rsid w:val="00081E20"/>
    <w:rsid w:val="00082F62"/>
    <w:rsid w:val="000868DC"/>
    <w:rsid w:val="000875B6"/>
    <w:rsid w:val="00087BFC"/>
    <w:rsid w:val="00087DE8"/>
    <w:rsid w:val="00090812"/>
    <w:rsid w:val="00090ED9"/>
    <w:rsid w:val="00090F92"/>
    <w:rsid w:val="0009285A"/>
    <w:rsid w:val="00092E36"/>
    <w:rsid w:val="000931AD"/>
    <w:rsid w:val="000932A3"/>
    <w:rsid w:val="0009567F"/>
    <w:rsid w:val="00095E34"/>
    <w:rsid w:val="00096243"/>
    <w:rsid w:val="00096C2C"/>
    <w:rsid w:val="000A07CC"/>
    <w:rsid w:val="000A0971"/>
    <w:rsid w:val="000A1776"/>
    <w:rsid w:val="000A386F"/>
    <w:rsid w:val="000A5230"/>
    <w:rsid w:val="000A61F5"/>
    <w:rsid w:val="000A69E7"/>
    <w:rsid w:val="000A775E"/>
    <w:rsid w:val="000A78FF"/>
    <w:rsid w:val="000A7E69"/>
    <w:rsid w:val="000B1447"/>
    <w:rsid w:val="000B1484"/>
    <w:rsid w:val="000B351E"/>
    <w:rsid w:val="000B4176"/>
    <w:rsid w:val="000B5216"/>
    <w:rsid w:val="000B535B"/>
    <w:rsid w:val="000B6184"/>
    <w:rsid w:val="000B64C5"/>
    <w:rsid w:val="000B6835"/>
    <w:rsid w:val="000C04EC"/>
    <w:rsid w:val="000C0809"/>
    <w:rsid w:val="000C23EE"/>
    <w:rsid w:val="000C2CAD"/>
    <w:rsid w:val="000C3296"/>
    <w:rsid w:val="000C3C05"/>
    <w:rsid w:val="000C43A9"/>
    <w:rsid w:val="000C5486"/>
    <w:rsid w:val="000C5ADD"/>
    <w:rsid w:val="000C5DEA"/>
    <w:rsid w:val="000C76ED"/>
    <w:rsid w:val="000D0006"/>
    <w:rsid w:val="000D21B1"/>
    <w:rsid w:val="000D3905"/>
    <w:rsid w:val="000D395F"/>
    <w:rsid w:val="000D3B0D"/>
    <w:rsid w:val="000D4774"/>
    <w:rsid w:val="000D4D74"/>
    <w:rsid w:val="000D52F0"/>
    <w:rsid w:val="000D5337"/>
    <w:rsid w:val="000D632A"/>
    <w:rsid w:val="000D651D"/>
    <w:rsid w:val="000D7A76"/>
    <w:rsid w:val="000D7C16"/>
    <w:rsid w:val="000E0237"/>
    <w:rsid w:val="000E0B67"/>
    <w:rsid w:val="000E0DD8"/>
    <w:rsid w:val="000E0F9B"/>
    <w:rsid w:val="000E1022"/>
    <w:rsid w:val="000E152A"/>
    <w:rsid w:val="000E1847"/>
    <w:rsid w:val="000E19A0"/>
    <w:rsid w:val="000E1B9C"/>
    <w:rsid w:val="000E1D59"/>
    <w:rsid w:val="000E2784"/>
    <w:rsid w:val="000E2BC7"/>
    <w:rsid w:val="000E2DF6"/>
    <w:rsid w:val="000E3177"/>
    <w:rsid w:val="000E7F7B"/>
    <w:rsid w:val="000F03D2"/>
    <w:rsid w:val="000F0AAC"/>
    <w:rsid w:val="000F0F90"/>
    <w:rsid w:val="000F16C2"/>
    <w:rsid w:val="000F185A"/>
    <w:rsid w:val="000F3FAD"/>
    <w:rsid w:val="000F44DB"/>
    <w:rsid w:val="000F4D04"/>
    <w:rsid w:val="000F4F06"/>
    <w:rsid w:val="000F5837"/>
    <w:rsid w:val="000F5DBE"/>
    <w:rsid w:val="000F5E56"/>
    <w:rsid w:val="000F6738"/>
    <w:rsid w:val="000F7B0E"/>
    <w:rsid w:val="000F7F4B"/>
    <w:rsid w:val="001007D7"/>
    <w:rsid w:val="00101839"/>
    <w:rsid w:val="00102541"/>
    <w:rsid w:val="00102B53"/>
    <w:rsid w:val="00105C18"/>
    <w:rsid w:val="0010730C"/>
    <w:rsid w:val="00110056"/>
    <w:rsid w:val="0011029E"/>
    <w:rsid w:val="00110E23"/>
    <w:rsid w:val="001123EA"/>
    <w:rsid w:val="001127FA"/>
    <w:rsid w:val="001128D8"/>
    <w:rsid w:val="00112A91"/>
    <w:rsid w:val="001151C8"/>
    <w:rsid w:val="00117EF8"/>
    <w:rsid w:val="0012038F"/>
    <w:rsid w:val="001213D5"/>
    <w:rsid w:val="00122C6D"/>
    <w:rsid w:val="0012302F"/>
    <w:rsid w:val="00124A71"/>
    <w:rsid w:val="00125842"/>
    <w:rsid w:val="00126E99"/>
    <w:rsid w:val="00127B36"/>
    <w:rsid w:val="00127B3B"/>
    <w:rsid w:val="001300CE"/>
    <w:rsid w:val="00131321"/>
    <w:rsid w:val="00131A90"/>
    <w:rsid w:val="001324D6"/>
    <w:rsid w:val="00132EF9"/>
    <w:rsid w:val="001342B7"/>
    <w:rsid w:val="00135245"/>
    <w:rsid w:val="00135518"/>
    <w:rsid w:val="001362EE"/>
    <w:rsid w:val="00136A48"/>
    <w:rsid w:val="0013731D"/>
    <w:rsid w:val="001415F2"/>
    <w:rsid w:val="0014176C"/>
    <w:rsid w:val="00141B00"/>
    <w:rsid w:val="001420CA"/>
    <w:rsid w:val="00142169"/>
    <w:rsid w:val="001423C8"/>
    <w:rsid w:val="001423E0"/>
    <w:rsid w:val="00142BA2"/>
    <w:rsid w:val="001435DE"/>
    <w:rsid w:val="00143EFA"/>
    <w:rsid w:val="00145E78"/>
    <w:rsid w:val="0014634F"/>
    <w:rsid w:val="001508BB"/>
    <w:rsid w:val="00151859"/>
    <w:rsid w:val="00152272"/>
    <w:rsid w:val="00152448"/>
    <w:rsid w:val="00152A5D"/>
    <w:rsid w:val="00152D8C"/>
    <w:rsid w:val="00153541"/>
    <w:rsid w:val="0015386F"/>
    <w:rsid w:val="00153B90"/>
    <w:rsid w:val="001545E9"/>
    <w:rsid w:val="001549F5"/>
    <w:rsid w:val="00154E3C"/>
    <w:rsid w:val="00155A95"/>
    <w:rsid w:val="00155B4C"/>
    <w:rsid w:val="0015750C"/>
    <w:rsid w:val="001575B0"/>
    <w:rsid w:val="001579DA"/>
    <w:rsid w:val="001610EF"/>
    <w:rsid w:val="001612B4"/>
    <w:rsid w:val="001631FB"/>
    <w:rsid w:val="00163437"/>
    <w:rsid w:val="0016528A"/>
    <w:rsid w:val="001654E4"/>
    <w:rsid w:val="00165572"/>
    <w:rsid w:val="001671D2"/>
    <w:rsid w:val="001715B7"/>
    <w:rsid w:val="00171869"/>
    <w:rsid w:val="001719F5"/>
    <w:rsid w:val="00172278"/>
    <w:rsid w:val="00173106"/>
    <w:rsid w:val="00174C49"/>
    <w:rsid w:val="0017516B"/>
    <w:rsid w:val="00177A79"/>
    <w:rsid w:val="0018183A"/>
    <w:rsid w:val="00181F99"/>
    <w:rsid w:val="00182160"/>
    <w:rsid w:val="00183059"/>
    <w:rsid w:val="001832A6"/>
    <w:rsid w:val="00183DD1"/>
    <w:rsid w:val="001857DC"/>
    <w:rsid w:val="00186A3C"/>
    <w:rsid w:val="00187D53"/>
    <w:rsid w:val="0019050A"/>
    <w:rsid w:val="00190DFD"/>
    <w:rsid w:val="001910D3"/>
    <w:rsid w:val="00191A77"/>
    <w:rsid w:val="001921BC"/>
    <w:rsid w:val="00192981"/>
    <w:rsid w:val="00192DCA"/>
    <w:rsid w:val="0019429A"/>
    <w:rsid w:val="0019480D"/>
    <w:rsid w:val="00194B57"/>
    <w:rsid w:val="001960FC"/>
    <w:rsid w:val="0019647B"/>
    <w:rsid w:val="001A008E"/>
    <w:rsid w:val="001A08D0"/>
    <w:rsid w:val="001A0EB3"/>
    <w:rsid w:val="001A0F9D"/>
    <w:rsid w:val="001A2314"/>
    <w:rsid w:val="001A2D32"/>
    <w:rsid w:val="001A422D"/>
    <w:rsid w:val="001A593B"/>
    <w:rsid w:val="001A5EB3"/>
    <w:rsid w:val="001A603E"/>
    <w:rsid w:val="001A694A"/>
    <w:rsid w:val="001A7271"/>
    <w:rsid w:val="001B0252"/>
    <w:rsid w:val="001B29F3"/>
    <w:rsid w:val="001B2C4E"/>
    <w:rsid w:val="001B3C4F"/>
    <w:rsid w:val="001B5096"/>
    <w:rsid w:val="001B62CE"/>
    <w:rsid w:val="001B71B4"/>
    <w:rsid w:val="001B723F"/>
    <w:rsid w:val="001C15E1"/>
    <w:rsid w:val="001C19DB"/>
    <w:rsid w:val="001C1B18"/>
    <w:rsid w:val="001C2123"/>
    <w:rsid w:val="001C393A"/>
    <w:rsid w:val="001C405C"/>
    <w:rsid w:val="001C440D"/>
    <w:rsid w:val="001C456A"/>
    <w:rsid w:val="001C4861"/>
    <w:rsid w:val="001C48FF"/>
    <w:rsid w:val="001C4D59"/>
    <w:rsid w:val="001C4DC1"/>
    <w:rsid w:val="001C5CEB"/>
    <w:rsid w:val="001C6255"/>
    <w:rsid w:val="001D017E"/>
    <w:rsid w:val="001D0B03"/>
    <w:rsid w:val="001D10ED"/>
    <w:rsid w:val="001D13FF"/>
    <w:rsid w:val="001D16E4"/>
    <w:rsid w:val="001D3DEC"/>
    <w:rsid w:val="001D4BA8"/>
    <w:rsid w:val="001D6316"/>
    <w:rsid w:val="001D6ED5"/>
    <w:rsid w:val="001D7D7A"/>
    <w:rsid w:val="001D7ED7"/>
    <w:rsid w:val="001E1289"/>
    <w:rsid w:val="001E4535"/>
    <w:rsid w:val="001E51CB"/>
    <w:rsid w:val="001E52A4"/>
    <w:rsid w:val="001E6C6E"/>
    <w:rsid w:val="001E71A2"/>
    <w:rsid w:val="001E7E58"/>
    <w:rsid w:val="001F089C"/>
    <w:rsid w:val="001F0F48"/>
    <w:rsid w:val="001F0FAD"/>
    <w:rsid w:val="001F19CE"/>
    <w:rsid w:val="001F2105"/>
    <w:rsid w:val="001F3CF0"/>
    <w:rsid w:val="001F49D3"/>
    <w:rsid w:val="001F53EE"/>
    <w:rsid w:val="001F5F2F"/>
    <w:rsid w:val="001F6571"/>
    <w:rsid w:val="001F7607"/>
    <w:rsid w:val="002001A3"/>
    <w:rsid w:val="002008E2"/>
    <w:rsid w:val="00200CA0"/>
    <w:rsid w:val="00201D22"/>
    <w:rsid w:val="00201D39"/>
    <w:rsid w:val="002022D4"/>
    <w:rsid w:val="00202E09"/>
    <w:rsid w:val="00204E19"/>
    <w:rsid w:val="00206DF6"/>
    <w:rsid w:val="002073E4"/>
    <w:rsid w:val="00207667"/>
    <w:rsid w:val="002077ED"/>
    <w:rsid w:val="00207BD1"/>
    <w:rsid w:val="002100B6"/>
    <w:rsid w:val="00211208"/>
    <w:rsid w:val="00211315"/>
    <w:rsid w:val="00211805"/>
    <w:rsid w:val="002118BD"/>
    <w:rsid w:val="00211EAE"/>
    <w:rsid w:val="00212DF5"/>
    <w:rsid w:val="0021309C"/>
    <w:rsid w:val="002134BF"/>
    <w:rsid w:val="00213916"/>
    <w:rsid w:val="00213F8B"/>
    <w:rsid w:val="0021685B"/>
    <w:rsid w:val="00217035"/>
    <w:rsid w:val="00220117"/>
    <w:rsid w:val="00220729"/>
    <w:rsid w:val="00220BD9"/>
    <w:rsid w:val="00221CAB"/>
    <w:rsid w:val="00222032"/>
    <w:rsid w:val="00223EF9"/>
    <w:rsid w:val="002249F0"/>
    <w:rsid w:val="00225193"/>
    <w:rsid w:val="00225457"/>
    <w:rsid w:val="00226CE6"/>
    <w:rsid w:val="00226E47"/>
    <w:rsid w:val="00230FDF"/>
    <w:rsid w:val="0023130C"/>
    <w:rsid w:val="0023257F"/>
    <w:rsid w:val="002327AF"/>
    <w:rsid w:val="00232845"/>
    <w:rsid w:val="00232FE6"/>
    <w:rsid w:val="0023354A"/>
    <w:rsid w:val="0023420C"/>
    <w:rsid w:val="00234CE0"/>
    <w:rsid w:val="00234E35"/>
    <w:rsid w:val="00235296"/>
    <w:rsid w:val="00235540"/>
    <w:rsid w:val="00235EDB"/>
    <w:rsid w:val="0023620F"/>
    <w:rsid w:val="002407CF"/>
    <w:rsid w:val="002416A0"/>
    <w:rsid w:val="00241889"/>
    <w:rsid w:val="00241C72"/>
    <w:rsid w:val="00241D74"/>
    <w:rsid w:val="00242CE0"/>
    <w:rsid w:val="00244F49"/>
    <w:rsid w:val="002453DA"/>
    <w:rsid w:val="0024598B"/>
    <w:rsid w:val="00245A3A"/>
    <w:rsid w:val="00245CEF"/>
    <w:rsid w:val="0024611E"/>
    <w:rsid w:val="00246A9F"/>
    <w:rsid w:val="00246CF2"/>
    <w:rsid w:val="00247377"/>
    <w:rsid w:val="00250175"/>
    <w:rsid w:val="002513D7"/>
    <w:rsid w:val="0025199E"/>
    <w:rsid w:val="00251CC0"/>
    <w:rsid w:val="00252744"/>
    <w:rsid w:val="00252E14"/>
    <w:rsid w:val="00252FFD"/>
    <w:rsid w:val="00253D82"/>
    <w:rsid w:val="00255439"/>
    <w:rsid w:val="0025646D"/>
    <w:rsid w:val="00260C05"/>
    <w:rsid w:val="00260E0A"/>
    <w:rsid w:val="00261637"/>
    <w:rsid w:val="00262DF0"/>
    <w:rsid w:val="00262EE6"/>
    <w:rsid w:val="002634C4"/>
    <w:rsid w:val="0026364D"/>
    <w:rsid w:val="00263D1A"/>
    <w:rsid w:val="0026570E"/>
    <w:rsid w:val="002659DE"/>
    <w:rsid w:val="00265BD3"/>
    <w:rsid w:val="00266112"/>
    <w:rsid w:val="00266436"/>
    <w:rsid w:val="00270AE2"/>
    <w:rsid w:val="002712FC"/>
    <w:rsid w:val="0027144B"/>
    <w:rsid w:val="00272D2F"/>
    <w:rsid w:val="00272F40"/>
    <w:rsid w:val="0027418C"/>
    <w:rsid w:val="00276339"/>
    <w:rsid w:val="0027644D"/>
    <w:rsid w:val="002765D0"/>
    <w:rsid w:val="00277C73"/>
    <w:rsid w:val="0028049B"/>
    <w:rsid w:val="002818E8"/>
    <w:rsid w:val="00281B42"/>
    <w:rsid w:val="00281F05"/>
    <w:rsid w:val="00282CFB"/>
    <w:rsid w:val="002830E3"/>
    <w:rsid w:val="00283EF0"/>
    <w:rsid w:val="0028415C"/>
    <w:rsid w:val="00285BA3"/>
    <w:rsid w:val="00285FD2"/>
    <w:rsid w:val="00286AB8"/>
    <w:rsid w:val="00286BAD"/>
    <w:rsid w:val="00286C6A"/>
    <w:rsid w:val="00287A17"/>
    <w:rsid w:val="00290D78"/>
    <w:rsid w:val="00290E8E"/>
    <w:rsid w:val="00291AA3"/>
    <w:rsid w:val="00291B16"/>
    <w:rsid w:val="00291C97"/>
    <w:rsid w:val="002925FB"/>
    <w:rsid w:val="002A0CFD"/>
    <w:rsid w:val="002A1208"/>
    <w:rsid w:val="002A1839"/>
    <w:rsid w:val="002A243C"/>
    <w:rsid w:val="002A2964"/>
    <w:rsid w:val="002A48D6"/>
    <w:rsid w:val="002A4CF6"/>
    <w:rsid w:val="002A67FC"/>
    <w:rsid w:val="002A6E66"/>
    <w:rsid w:val="002B0F40"/>
    <w:rsid w:val="002B25CE"/>
    <w:rsid w:val="002B3878"/>
    <w:rsid w:val="002B5474"/>
    <w:rsid w:val="002B629B"/>
    <w:rsid w:val="002B7158"/>
    <w:rsid w:val="002C0531"/>
    <w:rsid w:val="002C0D6D"/>
    <w:rsid w:val="002C163B"/>
    <w:rsid w:val="002C21D2"/>
    <w:rsid w:val="002C23F2"/>
    <w:rsid w:val="002C2E8D"/>
    <w:rsid w:val="002C3EBE"/>
    <w:rsid w:val="002C412B"/>
    <w:rsid w:val="002C58C1"/>
    <w:rsid w:val="002C5B6A"/>
    <w:rsid w:val="002C606D"/>
    <w:rsid w:val="002C62F4"/>
    <w:rsid w:val="002C709A"/>
    <w:rsid w:val="002C719C"/>
    <w:rsid w:val="002C7FA7"/>
    <w:rsid w:val="002D06CF"/>
    <w:rsid w:val="002D232B"/>
    <w:rsid w:val="002D4E58"/>
    <w:rsid w:val="002D51A8"/>
    <w:rsid w:val="002D5388"/>
    <w:rsid w:val="002D572B"/>
    <w:rsid w:val="002D61CD"/>
    <w:rsid w:val="002D76C9"/>
    <w:rsid w:val="002D7A95"/>
    <w:rsid w:val="002D7EA6"/>
    <w:rsid w:val="002E037F"/>
    <w:rsid w:val="002E0B6A"/>
    <w:rsid w:val="002E115B"/>
    <w:rsid w:val="002E1684"/>
    <w:rsid w:val="002E28AA"/>
    <w:rsid w:val="002E3042"/>
    <w:rsid w:val="002E3899"/>
    <w:rsid w:val="002E3E54"/>
    <w:rsid w:val="002E4960"/>
    <w:rsid w:val="002E5122"/>
    <w:rsid w:val="002E56DE"/>
    <w:rsid w:val="002E592C"/>
    <w:rsid w:val="002E604F"/>
    <w:rsid w:val="002E72A5"/>
    <w:rsid w:val="002E7722"/>
    <w:rsid w:val="002E7817"/>
    <w:rsid w:val="002E7D90"/>
    <w:rsid w:val="002F0328"/>
    <w:rsid w:val="002F0544"/>
    <w:rsid w:val="002F14E0"/>
    <w:rsid w:val="002F15A7"/>
    <w:rsid w:val="002F3007"/>
    <w:rsid w:val="002F3FB5"/>
    <w:rsid w:val="002F435F"/>
    <w:rsid w:val="002F452F"/>
    <w:rsid w:val="002F4E68"/>
    <w:rsid w:val="002F53C3"/>
    <w:rsid w:val="002F5907"/>
    <w:rsid w:val="002F5931"/>
    <w:rsid w:val="002F6616"/>
    <w:rsid w:val="00300551"/>
    <w:rsid w:val="00300C68"/>
    <w:rsid w:val="00300D5E"/>
    <w:rsid w:val="0030283F"/>
    <w:rsid w:val="003029AF"/>
    <w:rsid w:val="00310FEF"/>
    <w:rsid w:val="00312AF3"/>
    <w:rsid w:val="00312FE9"/>
    <w:rsid w:val="00313261"/>
    <w:rsid w:val="0031348C"/>
    <w:rsid w:val="00313FF2"/>
    <w:rsid w:val="00314052"/>
    <w:rsid w:val="0031531C"/>
    <w:rsid w:val="00315C3B"/>
    <w:rsid w:val="00315ED6"/>
    <w:rsid w:val="0031633D"/>
    <w:rsid w:val="00317827"/>
    <w:rsid w:val="003201A1"/>
    <w:rsid w:val="00320447"/>
    <w:rsid w:val="00321036"/>
    <w:rsid w:val="00321637"/>
    <w:rsid w:val="00322681"/>
    <w:rsid w:val="00323B67"/>
    <w:rsid w:val="003242D7"/>
    <w:rsid w:val="003249BB"/>
    <w:rsid w:val="00325617"/>
    <w:rsid w:val="00325717"/>
    <w:rsid w:val="00326DFB"/>
    <w:rsid w:val="003311AB"/>
    <w:rsid w:val="00332805"/>
    <w:rsid w:val="00333320"/>
    <w:rsid w:val="003338F0"/>
    <w:rsid w:val="003342FF"/>
    <w:rsid w:val="003356B8"/>
    <w:rsid w:val="003363EF"/>
    <w:rsid w:val="00336752"/>
    <w:rsid w:val="00340730"/>
    <w:rsid w:val="0034216D"/>
    <w:rsid w:val="00342FB7"/>
    <w:rsid w:val="00343B8D"/>
    <w:rsid w:val="00344354"/>
    <w:rsid w:val="00344546"/>
    <w:rsid w:val="003451A8"/>
    <w:rsid w:val="00345393"/>
    <w:rsid w:val="00345633"/>
    <w:rsid w:val="00345978"/>
    <w:rsid w:val="00345B6A"/>
    <w:rsid w:val="0034657D"/>
    <w:rsid w:val="003465B0"/>
    <w:rsid w:val="0034723E"/>
    <w:rsid w:val="00347B67"/>
    <w:rsid w:val="00351E90"/>
    <w:rsid w:val="0035279F"/>
    <w:rsid w:val="003532F4"/>
    <w:rsid w:val="00353C63"/>
    <w:rsid w:val="00355507"/>
    <w:rsid w:val="00357237"/>
    <w:rsid w:val="00357DD3"/>
    <w:rsid w:val="00360703"/>
    <w:rsid w:val="00360A65"/>
    <w:rsid w:val="003619E5"/>
    <w:rsid w:val="0036281C"/>
    <w:rsid w:val="00363A19"/>
    <w:rsid w:val="00365141"/>
    <w:rsid w:val="003656D5"/>
    <w:rsid w:val="00365A1D"/>
    <w:rsid w:val="003665D5"/>
    <w:rsid w:val="00366ACE"/>
    <w:rsid w:val="0036724F"/>
    <w:rsid w:val="0037039C"/>
    <w:rsid w:val="00370437"/>
    <w:rsid w:val="0037086D"/>
    <w:rsid w:val="00370EA2"/>
    <w:rsid w:val="0037156F"/>
    <w:rsid w:val="003717E7"/>
    <w:rsid w:val="00371A1E"/>
    <w:rsid w:val="00371BD1"/>
    <w:rsid w:val="00372EC9"/>
    <w:rsid w:val="0037320D"/>
    <w:rsid w:val="003746DA"/>
    <w:rsid w:val="00377347"/>
    <w:rsid w:val="003779CA"/>
    <w:rsid w:val="003807F0"/>
    <w:rsid w:val="003811D7"/>
    <w:rsid w:val="0038204F"/>
    <w:rsid w:val="00382571"/>
    <w:rsid w:val="003828B6"/>
    <w:rsid w:val="00382936"/>
    <w:rsid w:val="00383DF0"/>
    <w:rsid w:val="003845C1"/>
    <w:rsid w:val="003845C2"/>
    <w:rsid w:val="00386141"/>
    <w:rsid w:val="00386505"/>
    <w:rsid w:val="003922A9"/>
    <w:rsid w:val="00392F40"/>
    <w:rsid w:val="00394598"/>
    <w:rsid w:val="003947D5"/>
    <w:rsid w:val="003951A0"/>
    <w:rsid w:val="003955C6"/>
    <w:rsid w:val="00395B65"/>
    <w:rsid w:val="00396E65"/>
    <w:rsid w:val="003A0339"/>
    <w:rsid w:val="003A080C"/>
    <w:rsid w:val="003A14F2"/>
    <w:rsid w:val="003A2467"/>
    <w:rsid w:val="003A26D2"/>
    <w:rsid w:val="003A35C5"/>
    <w:rsid w:val="003A4AF2"/>
    <w:rsid w:val="003A5286"/>
    <w:rsid w:val="003A561C"/>
    <w:rsid w:val="003A57D8"/>
    <w:rsid w:val="003A5BB0"/>
    <w:rsid w:val="003A5E75"/>
    <w:rsid w:val="003A60E7"/>
    <w:rsid w:val="003A7FD4"/>
    <w:rsid w:val="003B0D09"/>
    <w:rsid w:val="003B3064"/>
    <w:rsid w:val="003B3E10"/>
    <w:rsid w:val="003B41A3"/>
    <w:rsid w:val="003B475A"/>
    <w:rsid w:val="003B4E89"/>
    <w:rsid w:val="003B5131"/>
    <w:rsid w:val="003B53DA"/>
    <w:rsid w:val="003B6BF7"/>
    <w:rsid w:val="003B6C40"/>
    <w:rsid w:val="003B71F7"/>
    <w:rsid w:val="003B79BE"/>
    <w:rsid w:val="003B79DB"/>
    <w:rsid w:val="003B7FF6"/>
    <w:rsid w:val="003C1C86"/>
    <w:rsid w:val="003C2FB4"/>
    <w:rsid w:val="003C31CC"/>
    <w:rsid w:val="003C3EFE"/>
    <w:rsid w:val="003C4A98"/>
    <w:rsid w:val="003C4AE1"/>
    <w:rsid w:val="003C62CC"/>
    <w:rsid w:val="003C6596"/>
    <w:rsid w:val="003C685E"/>
    <w:rsid w:val="003C7B29"/>
    <w:rsid w:val="003D0EAE"/>
    <w:rsid w:val="003D10AF"/>
    <w:rsid w:val="003D228D"/>
    <w:rsid w:val="003D23A3"/>
    <w:rsid w:val="003D2478"/>
    <w:rsid w:val="003D249D"/>
    <w:rsid w:val="003D2578"/>
    <w:rsid w:val="003D2EE9"/>
    <w:rsid w:val="003D3CD1"/>
    <w:rsid w:val="003D4937"/>
    <w:rsid w:val="003D4A78"/>
    <w:rsid w:val="003D55B8"/>
    <w:rsid w:val="003D70CB"/>
    <w:rsid w:val="003E0656"/>
    <w:rsid w:val="003E065E"/>
    <w:rsid w:val="003E310B"/>
    <w:rsid w:val="003E33F6"/>
    <w:rsid w:val="003E41FB"/>
    <w:rsid w:val="003E4CE6"/>
    <w:rsid w:val="003E512A"/>
    <w:rsid w:val="003E576B"/>
    <w:rsid w:val="003E5C82"/>
    <w:rsid w:val="003E61E0"/>
    <w:rsid w:val="003E7319"/>
    <w:rsid w:val="003E7C9B"/>
    <w:rsid w:val="003F0FEF"/>
    <w:rsid w:val="003F1706"/>
    <w:rsid w:val="003F24B5"/>
    <w:rsid w:val="003F279F"/>
    <w:rsid w:val="003F2DD3"/>
    <w:rsid w:val="003F3E68"/>
    <w:rsid w:val="003F4E2C"/>
    <w:rsid w:val="003F6CF7"/>
    <w:rsid w:val="00400161"/>
    <w:rsid w:val="00400197"/>
    <w:rsid w:val="0040036B"/>
    <w:rsid w:val="004003DF"/>
    <w:rsid w:val="004006F9"/>
    <w:rsid w:val="004008B2"/>
    <w:rsid w:val="00400A41"/>
    <w:rsid w:val="00401DFE"/>
    <w:rsid w:val="004023B9"/>
    <w:rsid w:val="00402893"/>
    <w:rsid w:val="00402EDB"/>
    <w:rsid w:val="00403B6C"/>
    <w:rsid w:val="00406B86"/>
    <w:rsid w:val="0040714E"/>
    <w:rsid w:val="00407E71"/>
    <w:rsid w:val="00410477"/>
    <w:rsid w:val="00410C23"/>
    <w:rsid w:val="00410C9E"/>
    <w:rsid w:val="00410D20"/>
    <w:rsid w:val="004120A6"/>
    <w:rsid w:val="004134AB"/>
    <w:rsid w:val="00413A23"/>
    <w:rsid w:val="00414176"/>
    <w:rsid w:val="00415A69"/>
    <w:rsid w:val="00415DD6"/>
    <w:rsid w:val="00415FDA"/>
    <w:rsid w:val="00416F6B"/>
    <w:rsid w:val="00420D32"/>
    <w:rsid w:val="00420D6B"/>
    <w:rsid w:val="00421731"/>
    <w:rsid w:val="004235AF"/>
    <w:rsid w:val="0042394F"/>
    <w:rsid w:val="00423E3E"/>
    <w:rsid w:val="004279C7"/>
    <w:rsid w:val="00427AF4"/>
    <w:rsid w:val="004301F8"/>
    <w:rsid w:val="004303EC"/>
    <w:rsid w:val="00430AA8"/>
    <w:rsid w:val="004320AB"/>
    <w:rsid w:val="004333B5"/>
    <w:rsid w:val="004335AE"/>
    <w:rsid w:val="00434414"/>
    <w:rsid w:val="004347D2"/>
    <w:rsid w:val="00434897"/>
    <w:rsid w:val="00436F14"/>
    <w:rsid w:val="00437DDC"/>
    <w:rsid w:val="00440AAA"/>
    <w:rsid w:val="00441CDC"/>
    <w:rsid w:val="0044419F"/>
    <w:rsid w:val="00444B20"/>
    <w:rsid w:val="00444C27"/>
    <w:rsid w:val="00446C65"/>
    <w:rsid w:val="00446D25"/>
    <w:rsid w:val="004472ED"/>
    <w:rsid w:val="00447DD9"/>
    <w:rsid w:val="0045074C"/>
    <w:rsid w:val="00450818"/>
    <w:rsid w:val="004528F2"/>
    <w:rsid w:val="00452D23"/>
    <w:rsid w:val="00453537"/>
    <w:rsid w:val="00453B3B"/>
    <w:rsid w:val="004557F7"/>
    <w:rsid w:val="00455C4A"/>
    <w:rsid w:val="00455D8D"/>
    <w:rsid w:val="00456E91"/>
    <w:rsid w:val="00457630"/>
    <w:rsid w:val="00460310"/>
    <w:rsid w:val="0046078D"/>
    <w:rsid w:val="00461872"/>
    <w:rsid w:val="00461878"/>
    <w:rsid w:val="00461880"/>
    <w:rsid w:val="00464623"/>
    <w:rsid w:val="004647DA"/>
    <w:rsid w:val="0046518C"/>
    <w:rsid w:val="00465AF8"/>
    <w:rsid w:val="004668CC"/>
    <w:rsid w:val="00467288"/>
    <w:rsid w:val="00467857"/>
    <w:rsid w:val="0047056C"/>
    <w:rsid w:val="00470816"/>
    <w:rsid w:val="00471BFF"/>
    <w:rsid w:val="00472A19"/>
    <w:rsid w:val="0047320F"/>
    <w:rsid w:val="00473876"/>
    <w:rsid w:val="00473EEB"/>
    <w:rsid w:val="004743B9"/>
    <w:rsid w:val="00474FDB"/>
    <w:rsid w:val="00475BA4"/>
    <w:rsid w:val="0047613E"/>
    <w:rsid w:val="004769EB"/>
    <w:rsid w:val="00476F71"/>
    <w:rsid w:val="00477D6B"/>
    <w:rsid w:val="00481909"/>
    <w:rsid w:val="00481FC8"/>
    <w:rsid w:val="00481FE0"/>
    <w:rsid w:val="00483006"/>
    <w:rsid w:val="004836F7"/>
    <w:rsid w:val="004848DB"/>
    <w:rsid w:val="00485A2E"/>
    <w:rsid w:val="00485F51"/>
    <w:rsid w:val="004862FB"/>
    <w:rsid w:val="00486418"/>
    <w:rsid w:val="00486962"/>
    <w:rsid w:val="00486D09"/>
    <w:rsid w:val="004870A6"/>
    <w:rsid w:val="00487523"/>
    <w:rsid w:val="00487C53"/>
    <w:rsid w:val="00490BF8"/>
    <w:rsid w:val="00491058"/>
    <w:rsid w:val="00491BD6"/>
    <w:rsid w:val="00491D07"/>
    <w:rsid w:val="00492F71"/>
    <w:rsid w:val="0049383F"/>
    <w:rsid w:val="00493D4C"/>
    <w:rsid w:val="00494310"/>
    <w:rsid w:val="00494B35"/>
    <w:rsid w:val="004950C4"/>
    <w:rsid w:val="00496858"/>
    <w:rsid w:val="0049718F"/>
    <w:rsid w:val="00497B04"/>
    <w:rsid w:val="00497F0E"/>
    <w:rsid w:val="004A1B66"/>
    <w:rsid w:val="004A2249"/>
    <w:rsid w:val="004A291C"/>
    <w:rsid w:val="004A3C65"/>
    <w:rsid w:val="004A3F04"/>
    <w:rsid w:val="004A4F88"/>
    <w:rsid w:val="004A50E4"/>
    <w:rsid w:val="004A5234"/>
    <w:rsid w:val="004A5A8C"/>
    <w:rsid w:val="004A63B4"/>
    <w:rsid w:val="004A6A22"/>
    <w:rsid w:val="004A71EF"/>
    <w:rsid w:val="004A744F"/>
    <w:rsid w:val="004B068D"/>
    <w:rsid w:val="004B0BC2"/>
    <w:rsid w:val="004B1D67"/>
    <w:rsid w:val="004B5144"/>
    <w:rsid w:val="004B61DF"/>
    <w:rsid w:val="004B64D7"/>
    <w:rsid w:val="004B6808"/>
    <w:rsid w:val="004C07C4"/>
    <w:rsid w:val="004C0814"/>
    <w:rsid w:val="004C33FE"/>
    <w:rsid w:val="004C35FB"/>
    <w:rsid w:val="004C4D91"/>
    <w:rsid w:val="004C76E2"/>
    <w:rsid w:val="004C790E"/>
    <w:rsid w:val="004D0288"/>
    <w:rsid w:val="004D104B"/>
    <w:rsid w:val="004D2916"/>
    <w:rsid w:val="004D39B7"/>
    <w:rsid w:val="004D3BCB"/>
    <w:rsid w:val="004D3C11"/>
    <w:rsid w:val="004D3F8E"/>
    <w:rsid w:val="004D44A7"/>
    <w:rsid w:val="004D47E3"/>
    <w:rsid w:val="004D48FA"/>
    <w:rsid w:val="004D4CC3"/>
    <w:rsid w:val="004D5635"/>
    <w:rsid w:val="004D58A7"/>
    <w:rsid w:val="004D5A4D"/>
    <w:rsid w:val="004D7B90"/>
    <w:rsid w:val="004E121E"/>
    <w:rsid w:val="004E2BA7"/>
    <w:rsid w:val="004E3959"/>
    <w:rsid w:val="004E3986"/>
    <w:rsid w:val="004E3A15"/>
    <w:rsid w:val="004E65A6"/>
    <w:rsid w:val="004E762E"/>
    <w:rsid w:val="004E7D9B"/>
    <w:rsid w:val="004F10F3"/>
    <w:rsid w:val="004F1CE4"/>
    <w:rsid w:val="004F1E08"/>
    <w:rsid w:val="004F5D44"/>
    <w:rsid w:val="004F6430"/>
    <w:rsid w:val="004F6665"/>
    <w:rsid w:val="004F66CA"/>
    <w:rsid w:val="004F7689"/>
    <w:rsid w:val="00500CB2"/>
    <w:rsid w:val="00501024"/>
    <w:rsid w:val="005018A2"/>
    <w:rsid w:val="00502060"/>
    <w:rsid w:val="005022EB"/>
    <w:rsid w:val="00503574"/>
    <w:rsid w:val="00504FC8"/>
    <w:rsid w:val="0050520D"/>
    <w:rsid w:val="005054E3"/>
    <w:rsid w:val="005068FE"/>
    <w:rsid w:val="0050737A"/>
    <w:rsid w:val="005075CD"/>
    <w:rsid w:val="00507C4C"/>
    <w:rsid w:val="00507EFD"/>
    <w:rsid w:val="005101DB"/>
    <w:rsid w:val="0051059F"/>
    <w:rsid w:val="00510B6A"/>
    <w:rsid w:val="00510F79"/>
    <w:rsid w:val="00511310"/>
    <w:rsid w:val="00511B75"/>
    <w:rsid w:val="00511C9F"/>
    <w:rsid w:val="00513076"/>
    <w:rsid w:val="0051329D"/>
    <w:rsid w:val="00513ACF"/>
    <w:rsid w:val="00513CED"/>
    <w:rsid w:val="005140BE"/>
    <w:rsid w:val="00514366"/>
    <w:rsid w:val="00514FD3"/>
    <w:rsid w:val="0051536B"/>
    <w:rsid w:val="00515D14"/>
    <w:rsid w:val="00515DBD"/>
    <w:rsid w:val="00515FF6"/>
    <w:rsid w:val="0051644E"/>
    <w:rsid w:val="00516A33"/>
    <w:rsid w:val="00517AFE"/>
    <w:rsid w:val="005201B7"/>
    <w:rsid w:val="0052157D"/>
    <w:rsid w:val="00522F12"/>
    <w:rsid w:val="00523AAD"/>
    <w:rsid w:val="00523EAE"/>
    <w:rsid w:val="00524596"/>
    <w:rsid w:val="0052584B"/>
    <w:rsid w:val="005268CC"/>
    <w:rsid w:val="005268E5"/>
    <w:rsid w:val="005270B0"/>
    <w:rsid w:val="00530106"/>
    <w:rsid w:val="00530A0B"/>
    <w:rsid w:val="00530D5B"/>
    <w:rsid w:val="00531001"/>
    <w:rsid w:val="00531717"/>
    <w:rsid w:val="005317C0"/>
    <w:rsid w:val="0053239B"/>
    <w:rsid w:val="00533C0A"/>
    <w:rsid w:val="0053458E"/>
    <w:rsid w:val="00534B57"/>
    <w:rsid w:val="00534E90"/>
    <w:rsid w:val="00535F02"/>
    <w:rsid w:val="00536CAE"/>
    <w:rsid w:val="00540022"/>
    <w:rsid w:val="0054033D"/>
    <w:rsid w:val="00540E35"/>
    <w:rsid w:val="00542748"/>
    <w:rsid w:val="00543E31"/>
    <w:rsid w:val="005463BA"/>
    <w:rsid w:val="00547B94"/>
    <w:rsid w:val="005506C1"/>
    <w:rsid w:val="005507ED"/>
    <w:rsid w:val="00550AAB"/>
    <w:rsid w:val="005513DC"/>
    <w:rsid w:val="00552287"/>
    <w:rsid w:val="00552584"/>
    <w:rsid w:val="005550DC"/>
    <w:rsid w:val="00555BA0"/>
    <w:rsid w:val="00555C28"/>
    <w:rsid w:val="00556362"/>
    <w:rsid w:val="005624D1"/>
    <w:rsid w:val="00563851"/>
    <w:rsid w:val="00563D36"/>
    <w:rsid w:val="00563E2E"/>
    <w:rsid w:val="00564618"/>
    <w:rsid w:val="00564DC3"/>
    <w:rsid w:val="00565788"/>
    <w:rsid w:val="00566CE7"/>
    <w:rsid w:val="00567776"/>
    <w:rsid w:val="00571865"/>
    <w:rsid w:val="00571A45"/>
    <w:rsid w:val="00571F91"/>
    <w:rsid w:val="005732BD"/>
    <w:rsid w:val="0057393A"/>
    <w:rsid w:val="00573C4F"/>
    <w:rsid w:val="00573D7C"/>
    <w:rsid w:val="005749E5"/>
    <w:rsid w:val="00576CFD"/>
    <w:rsid w:val="00577B88"/>
    <w:rsid w:val="00581A0D"/>
    <w:rsid w:val="0058282F"/>
    <w:rsid w:val="00582B7F"/>
    <w:rsid w:val="00583F99"/>
    <w:rsid w:val="00585975"/>
    <w:rsid w:val="0058613A"/>
    <w:rsid w:val="00586E2A"/>
    <w:rsid w:val="005874B0"/>
    <w:rsid w:val="00587F98"/>
    <w:rsid w:val="005902E3"/>
    <w:rsid w:val="00590314"/>
    <w:rsid w:val="0059095D"/>
    <w:rsid w:val="00591771"/>
    <w:rsid w:val="00591845"/>
    <w:rsid w:val="00592161"/>
    <w:rsid w:val="00592E44"/>
    <w:rsid w:val="00593E66"/>
    <w:rsid w:val="005946E5"/>
    <w:rsid w:val="005951A5"/>
    <w:rsid w:val="00595DD8"/>
    <w:rsid w:val="00596D21"/>
    <w:rsid w:val="00597162"/>
    <w:rsid w:val="0059794F"/>
    <w:rsid w:val="00597B87"/>
    <w:rsid w:val="005A0515"/>
    <w:rsid w:val="005A0996"/>
    <w:rsid w:val="005A1D86"/>
    <w:rsid w:val="005A38D1"/>
    <w:rsid w:val="005B0CD5"/>
    <w:rsid w:val="005B106C"/>
    <w:rsid w:val="005B19EB"/>
    <w:rsid w:val="005B257C"/>
    <w:rsid w:val="005B2C0A"/>
    <w:rsid w:val="005B45F6"/>
    <w:rsid w:val="005B4F2C"/>
    <w:rsid w:val="005B5CD2"/>
    <w:rsid w:val="005B6390"/>
    <w:rsid w:val="005C03CE"/>
    <w:rsid w:val="005C1593"/>
    <w:rsid w:val="005C27C3"/>
    <w:rsid w:val="005C3110"/>
    <w:rsid w:val="005C3B04"/>
    <w:rsid w:val="005C473D"/>
    <w:rsid w:val="005C57E4"/>
    <w:rsid w:val="005C7A07"/>
    <w:rsid w:val="005C7D0D"/>
    <w:rsid w:val="005D1CDD"/>
    <w:rsid w:val="005D2742"/>
    <w:rsid w:val="005D397F"/>
    <w:rsid w:val="005D4D92"/>
    <w:rsid w:val="005D5F30"/>
    <w:rsid w:val="005D64F6"/>
    <w:rsid w:val="005E02F6"/>
    <w:rsid w:val="005E0412"/>
    <w:rsid w:val="005E1F9A"/>
    <w:rsid w:val="005E3473"/>
    <w:rsid w:val="005E3F23"/>
    <w:rsid w:val="005E4E33"/>
    <w:rsid w:val="005E5E35"/>
    <w:rsid w:val="005E70CC"/>
    <w:rsid w:val="005E716F"/>
    <w:rsid w:val="005F0549"/>
    <w:rsid w:val="005F0D8E"/>
    <w:rsid w:val="005F0F4B"/>
    <w:rsid w:val="005F1F13"/>
    <w:rsid w:val="005F2B9D"/>
    <w:rsid w:val="005F2BEE"/>
    <w:rsid w:val="005F2C9B"/>
    <w:rsid w:val="005F2CEE"/>
    <w:rsid w:val="005F30B1"/>
    <w:rsid w:val="005F346C"/>
    <w:rsid w:val="005F506D"/>
    <w:rsid w:val="005F5543"/>
    <w:rsid w:val="005F5A2B"/>
    <w:rsid w:val="005F617D"/>
    <w:rsid w:val="005F6774"/>
    <w:rsid w:val="00600189"/>
    <w:rsid w:val="00601982"/>
    <w:rsid w:val="006019AB"/>
    <w:rsid w:val="00602DBC"/>
    <w:rsid w:val="006031E1"/>
    <w:rsid w:val="00603E0C"/>
    <w:rsid w:val="00605827"/>
    <w:rsid w:val="00606ABF"/>
    <w:rsid w:val="00607A32"/>
    <w:rsid w:val="006107E2"/>
    <w:rsid w:val="00610AAF"/>
    <w:rsid w:val="00610DFA"/>
    <w:rsid w:val="0061162E"/>
    <w:rsid w:val="00613EFD"/>
    <w:rsid w:val="00614B66"/>
    <w:rsid w:val="006156D5"/>
    <w:rsid w:val="006164DD"/>
    <w:rsid w:val="006164DF"/>
    <w:rsid w:val="00616ECF"/>
    <w:rsid w:val="00620013"/>
    <w:rsid w:val="0062082D"/>
    <w:rsid w:val="00621E24"/>
    <w:rsid w:val="00621F2A"/>
    <w:rsid w:val="00622383"/>
    <w:rsid w:val="006265CF"/>
    <w:rsid w:val="006275A2"/>
    <w:rsid w:val="00630EA7"/>
    <w:rsid w:val="006325B4"/>
    <w:rsid w:val="00632A21"/>
    <w:rsid w:val="00632AB0"/>
    <w:rsid w:val="006341D3"/>
    <w:rsid w:val="00634313"/>
    <w:rsid w:val="00634855"/>
    <w:rsid w:val="00634B59"/>
    <w:rsid w:val="00636A5D"/>
    <w:rsid w:val="0063708E"/>
    <w:rsid w:val="0063745F"/>
    <w:rsid w:val="00637971"/>
    <w:rsid w:val="00637C23"/>
    <w:rsid w:val="00637CA2"/>
    <w:rsid w:val="00637EBA"/>
    <w:rsid w:val="00640087"/>
    <w:rsid w:val="006407A4"/>
    <w:rsid w:val="006427FC"/>
    <w:rsid w:val="00643BEA"/>
    <w:rsid w:val="00644256"/>
    <w:rsid w:val="00645087"/>
    <w:rsid w:val="0064698C"/>
    <w:rsid w:val="00646C2B"/>
    <w:rsid w:val="00647FAF"/>
    <w:rsid w:val="006508F0"/>
    <w:rsid w:val="00650912"/>
    <w:rsid w:val="00651CC3"/>
    <w:rsid w:val="006524F3"/>
    <w:rsid w:val="006525A1"/>
    <w:rsid w:val="00652AFF"/>
    <w:rsid w:val="006539FB"/>
    <w:rsid w:val="00655B89"/>
    <w:rsid w:val="00656C01"/>
    <w:rsid w:val="00657061"/>
    <w:rsid w:val="00657434"/>
    <w:rsid w:val="00657712"/>
    <w:rsid w:val="00660050"/>
    <w:rsid w:val="006601E9"/>
    <w:rsid w:val="00661DB7"/>
    <w:rsid w:val="00662495"/>
    <w:rsid w:val="00663512"/>
    <w:rsid w:val="0066455A"/>
    <w:rsid w:val="0066522D"/>
    <w:rsid w:val="00667E20"/>
    <w:rsid w:val="00670A2F"/>
    <w:rsid w:val="00671B4A"/>
    <w:rsid w:val="00671C9A"/>
    <w:rsid w:val="0067322A"/>
    <w:rsid w:val="00675120"/>
    <w:rsid w:val="0067551A"/>
    <w:rsid w:val="0067592F"/>
    <w:rsid w:val="00675A93"/>
    <w:rsid w:val="0067764D"/>
    <w:rsid w:val="00680B27"/>
    <w:rsid w:val="00681356"/>
    <w:rsid w:val="006813B4"/>
    <w:rsid w:val="00681E08"/>
    <w:rsid w:val="00681FC2"/>
    <w:rsid w:val="00682CA9"/>
    <w:rsid w:val="00683F5A"/>
    <w:rsid w:val="00684F54"/>
    <w:rsid w:val="00685C6F"/>
    <w:rsid w:val="00686A2E"/>
    <w:rsid w:val="006878D9"/>
    <w:rsid w:val="00687CB7"/>
    <w:rsid w:val="006902A3"/>
    <w:rsid w:val="00690456"/>
    <w:rsid w:val="0069130D"/>
    <w:rsid w:val="0069325E"/>
    <w:rsid w:val="00694317"/>
    <w:rsid w:val="0069468F"/>
    <w:rsid w:val="00694BE6"/>
    <w:rsid w:val="00696A1F"/>
    <w:rsid w:val="006A0B23"/>
    <w:rsid w:val="006A0D11"/>
    <w:rsid w:val="006A0E1E"/>
    <w:rsid w:val="006A13B8"/>
    <w:rsid w:val="006A1A60"/>
    <w:rsid w:val="006A1D5C"/>
    <w:rsid w:val="006A290E"/>
    <w:rsid w:val="006A2A6E"/>
    <w:rsid w:val="006A45C5"/>
    <w:rsid w:val="006A48A9"/>
    <w:rsid w:val="006A52A8"/>
    <w:rsid w:val="006A5D3C"/>
    <w:rsid w:val="006A7274"/>
    <w:rsid w:val="006A7E03"/>
    <w:rsid w:val="006B2763"/>
    <w:rsid w:val="006B2A7B"/>
    <w:rsid w:val="006B2FA0"/>
    <w:rsid w:val="006B3056"/>
    <w:rsid w:val="006B45DF"/>
    <w:rsid w:val="006B55BE"/>
    <w:rsid w:val="006B5839"/>
    <w:rsid w:val="006B6314"/>
    <w:rsid w:val="006B6EAA"/>
    <w:rsid w:val="006B77BD"/>
    <w:rsid w:val="006C06AF"/>
    <w:rsid w:val="006C0ABF"/>
    <w:rsid w:val="006C0C06"/>
    <w:rsid w:val="006C293F"/>
    <w:rsid w:val="006C4070"/>
    <w:rsid w:val="006C40D5"/>
    <w:rsid w:val="006C549C"/>
    <w:rsid w:val="006C6A2F"/>
    <w:rsid w:val="006D0BA2"/>
    <w:rsid w:val="006D13AB"/>
    <w:rsid w:val="006D1A8A"/>
    <w:rsid w:val="006D2CD7"/>
    <w:rsid w:val="006D379C"/>
    <w:rsid w:val="006D44AB"/>
    <w:rsid w:val="006D4818"/>
    <w:rsid w:val="006D5116"/>
    <w:rsid w:val="006D56C7"/>
    <w:rsid w:val="006D6DAE"/>
    <w:rsid w:val="006E0547"/>
    <w:rsid w:val="006E071A"/>
    <w:rsid w:val="006E07B3"/>
    <w:rsid w:val="006E2B00"/>
    <w:rsid w:val="006E2EB6"/>
    <w:rsid w:val="006E3FD1"/>
    <w:rsid w:val="006E48C7"/>
    <w:rsid w:val="006E558C"/>
    <w:rsid w:val="006E5F8D"/>
    <w:rsid w:val="006E6AAE"/>
    <w:rsid w:val="006E6C03"/>
    <w:rsid w:val="006E7CAB"/>
    <w:rsid w:val="006E7DD6"/>
    <w:rsid w:val="006F1DAF"/>
    <w:rsid w:val="006F319E"/>
    <w:rsid w:val="006F31E0"/>
    <w:rsid w:val="006F4908"/>
    <w:rsid w:val="006F4EF9"/>
    <w:rsid w:val="006F5342"/>
    <w:rsid w:val="006F5E47"/>
    <w:rsid w:val="00700B26"/>
    <w:rsid w:val="00705A72"/>
    <w:rsid w:val="00706357"/>
    <w:rsid w:val="00707355"/>
    <w:rsid w:val="00707BE7"/>
    <w:rsid w:val="0071119C"/>
    <w:rsid w:val="00711D4B"/>
    <w:rsid w:val="00711DEF"/>
    <w:rsid w:val="007126BE"/>
    <w:rsid w:val="007136DE"/>
    <w:rsid w:val="00714664"/>
    <w:rsid w:val="00715079"/>
    <w:rsid w:val="00717A1A"/>
    <w:rsid w:val="00717F00"/>
    <w:rsid w:val="0072001A"/>
    <w:rsid w:val="00720493"/>
    <w:rsid w:val="007206CF"/>
    <w:rsid w:val="00721320"/>
    <w:rsid w:val="0072157C"/>
    <w:rsid w:val="00721A29"/>
    <w:rsid w:val="00722051"/>
    <w:rsid w:val="007241C0"/>
    <w:rsid w:val="00724980"/>
    <w:rsid w:val="007249B7"/>
    <w:rsid w:val="00724C31"/>
    <w:rsid w:val="0072580A"/>
    <w:rsid w:val="00725872"/>
    <w:rsid w:val="00727794"/>
    <w:rsid w:val="00727BF5"/>
    <w:rsid w:val="00730106"/>
    <w:rsid w:val="00730247"/>
    <w:rsid w:val="00730255"/>
    <w:rsid w:val="0073095A"/>
    <w:rsid w:val="00731AA3"/>
    <w:rsid w:val="00732E80"/>
    <w:rsid w:val="00733BE8"/>
    <w:rsid w:val="00733F21"/>
    <w:rsid w:val="00734395"/>
    <w:rsid w:val="0073652D"/>
    <w:rsid w:val="007369E0"/>
    <w:rsid w:val="00736EC7"/>
    <w:rsid w:val="00736EED"/>
    <w:rsid w:val="00737312"/>
    <w:rsid w:val="007375CD"/>
    <w:rsid w:val="00737C37"/>
    <w:rsid w:val="007403A8"/>
    <w:rsid w:val="00740B96"/>
    <w:rsid w:val="0074166C"/>
    <w:rsid w:val="007428BA"/>
    <w:rsid w:val="007429BB"/>
    <w:rsid w:val="007437E9"/>
    <w:rsid w:val="0074476A"/>
    <w:rsid w:val="00744D12"/>
    <w:rsid w:val="00744D6A"/>
    <w:rsid w:val="00744E05"/>
    <w:rsid w:val="00744FF6"/>
    <w:rsid w:val="00746A34"/>
    <w:rsid w:val="007476F5"/>
    <w:rsid w:val="00747C8A"/>
    <w:rsid w:val="00747CC1"/>
    <w:rsid w:val="0075021F"/>
    <w:rsid w:val="0075114D"/>
    <w:rsid w:val="007511D3"/>
    <w:rsid w:val="007512A5"/>
    <w:rsid w:val="00752066"/>
    <w:rsid w:val="007523B3"/>
    <w:rsid w:val="007532B5"/>
    <w:rsid w:val="00755731"/>
    <w:rsid w:val="00756EBB"/>
    <w:rsid w:val="00757190"/>
    <w:rsid w:val="007606D6"/>
    <w:rsid w:val="007608E0"/>
    <w:rsid w:val="00760C51"/>
    <w:rsid w:val="00760DC8"/>
    <w:rsid w:val="00761151"/>
    <w:rsid w:val="00761B5D"/>
    <w:rsid w:val="00761CE2"/>
    <w:rsid w:val="0076240C"/>
    <w:rsid w:val="00762774"/>
    <w:rsid w:val="00762948"/>
    <w:rsid w:val="00764A5B"/>
    <w:rsid w:val="0076720A"/>
    <w:rsid w:val="007674F6"/>
    <w:rsid w:val="0077187D"/>
    <w:rsid w:val="00771C96"/>
    <w:rsid w:val="00771CBC"/>
    <w:rsid w:val="00771FF4"/>
    <w:rsid w:val="007726C5"/>
    <w:rsid w:val="007745AD"/>
    <w:rsid w:val="00775712"/>
    <w:rsid w:val="007760D1"/>
    <w:rsid w:val="00776F90"/>
    <w:rsid w:val="007770C8"/>
    <w:rsid w:val="007774B7"/>
    <w:rsid w:val="00780614"/>
    <w:rsid w:val="00781B52"/>
    <w:rsid w:val="007827C8"/>
    <w:rsid w:val="00783372"/>
    <w:rsid w:val="007834CF"/>
    <w:rsid w:val="00783CFA"/>
    <w:rsid w:val="0078474C"/>
    <w:rsid w:val="007855E1"/>
    <w:rsid w:val="00785D28"/>
    <w:rsid w:val="007869D3"/>
    <w:rsid w:val="00786FD1"/>
    <w:rsid w:val="0078705B"/>
    <w:rsid w:val="007879B9"/>
    <w:rsid w:val="007903E5"/>
    <w:rsid w:val="0079135E"/>
    <w:rsid w:val="00791710"/>
    <w:rsid w:val="0079223A"/>
    <w:rsid w:val="0079309C"/>
    <w:rsid w:val="00793443"/>
    <w:rsid w:val="00793B84"/>
    <w:rsid w:val="007943A2"/>
    <w:rsid w:val="0079491C"/>
    <w:rsid w:val="0079504D"/>
    <w:rsid w:val="00795B41"/>
    <w:rsid w:val="00795C7B"/>
    <w:rsid w:val="00796C42"/>
    <w:rsid w:val="007974A5"/>
    <w:rsid w:val="00797B64"/>
    <w:rsid w:val="00797CBA"/>
    <w:rsid w:val="00797D65"/>
    <w:rsid w:val="007A01EF"/>
    <w:rsid w:val="007A0573"/>
    <w:rsid w:val="007A1352"/>
    <w:rsid w:val="007A22B9"/>
    <w:rsid w:val="007A25A7"/>
    <w:rsid w:val="007A3C8C"/>
    <w:rsid w:val="007A42CB"/>
    <w:rsid w:val="007A4A02"/>
    <w:rsid w:val="007A5B85"/>
    <w:rsid w:val="007B0B9E"/>
    <w:rsid w:val="007B1C53"/>
    <w:rsid w:val="007B23B0"/>
    <w:rsid w:val="007B2DDD"/>
    <w:rsid w:val="007B3085"/>
    <w:rsid w:val="007B3F21"/>
    <w:rsid w:val="007B5079"/>
    <w:rsid w:val="007B52D1"/>
    <w:rsid w:val="007B5A58"/>
    <w:rsid w:val="007B5D6A"/>
    <w:rsid w:val="007B690D"/>
    <w:rsid w:val="007B6F07"/>
    <w:rsid w:val="007C15C9"/>
    <w:rsid w:val="007C31C6"/>
    <w:rsid w:val="007C3800"/>
    <w:rsid w:val="007C42A3"/>
    <w:rsid w:val="007C4F90"/>
    <w:rsid w:val="007C51EA"/>
    <w:rsid w:val="007C53D3"/>
    <w:rsid w:val="007C75EC"/>
    <w:rsid w:val="007D6132"/>
    <w:rsid w:val="007D72B3"/>
    <w:rsid w:val="007D74E8"/>
    <w:rsid w:val="007D7D69"/>
    <w:rsid w:val="007E0146"/>
    <w:rsid w:val="007E0A5F"/>
    <w:rsid w:val="007E1270"/>
    <w:rsid w:val="007E1688"/>
    <w:rsid w:val="007E1B7E"/>
    <w:rsid w:val="007E2F9E"/>
    <w:rsid w:val="007E3E44"/>
    <w:rsid w:val="007E47EB"/>
    <w:rsid w:val="007E4963"/>
    <w:rsid w:val="007E5EF2"/>
    <w:rsid w:val="007E6DC8"/>
    <w:rsid w:val="007E703F"/>
    <w:rsid w:val="007F0061"/>
    <w:rsid w:val="007F248E"/>
    <w:rsid w:val="007F268C"/>
    <w:rsid w:val="007F2DC1"/>
    <w:rsid w:val="007F2F46"/>
    <w:rsid w:val="007F35DE"/>
    <w:rsid w:val="007F462C"/>
    <w:rsid w:val="007F6E4D"/>
    <w:rsid w:val="007F7250"/>
    <w:rsid w:val="007F78C1"/>
    <w:rsid w:val="007F790D"/>
    <w:rsid w:val="007F7B97"/>
    <w:rsid w:val="00801160"/>
    <w:rsid w:val="008012E3"/>
    <w:rsid w:val="00801AE6"/>
    <w:rsid w:val="0080208D"/>
    <w:rsid w:val="0080229E"/>
    <w:rsid w:val="00802A1B"/>
    <w:rsid w:val="00802B48"/>
    <w:rsid w:val="00803B76"/>
    <w:rsid w:val="00806C18"/>
    <w:rsid w:val="0080742C"/>
    <w:rsid w:val="0080789E"/>
    <w:rsid w:val="008107C1"/>
    <w:rsid w:val="00813B12"/>
    <w:rsid w:val="00814006"/>
    <w:rsid w:val="0081459F"/>
    <w:rsid w:val="00814B4C"/>
    <w:rsid w:val="00814FFF"/>
    <w:rsid w:val="008168D8"/>
    <w:rsid w:val="008175D8"/>
    <w:rsid w:val="008178D5"/>
    <w:rsid w:val="00817AEE"/>
    <w:rsid w:val="0082036C"/>
    <w:rsid w:val="008206E2"/>
    <w:rsid w:val="00823741"/>
    <w:rsid w:val="00824396"/>
    <w:rsid w:val="0082444C"/>
    <w:rsid w:val="00824F62"/>
    <w:rsid w:val="00826924"/>
    <w:rsid w:val="008306B6"/>
    <w:rsid w:val="00830798"/>
    <w:rsid w:val="008308D2"/>
    <w:rsid w:val="00831566"/>
    <w:rsid w:val="00832441"/>
    <w:rsid w:val="00832BA2"/>
    <w:rsid w:val="008337DC"/>
    <w:rsid w:val="00833BD8"/>
    <w:rsid w:val="00834656"/>
    <w:rsid w:val="008346E0"/>
    <w:rsid w:val="00835754"/>
    <w:rsid w:val="00835796"/>
    <w:rsid w:val="008359C1"/>
    <w:rsid w:val="008374D8"/>
    <w:rsid w:val="00840485"/>
    <w:rsid w:val="00841519"/>
    <w:rsid w:val="008417EE"/>
    <w:rsid w:val="008420B7"/>
    <w:rsid w:val="00842589"/>
    <w:rsid w:val="0084324F"/>
    <w:rsid w:val="008432D1"/>
    <w:rsid w:val="00843D9E"/>
    <w:rsid w:val="008442CD"/>
    <w:rsid w:val="0084471B"/>
    <w:rsid w:val="00844D79"/>
    <w:rsid w:val="00845B85"/>
    <w:rsid w:val="00845FA0"/>
    <w:rsid w:val="008468D6"/>
    <w:rsid w:val="00847BB7"/>
    <w:rsid w:val="008516A0"/>
    <w:rsid w:val="00851965"/>
    <w:rsid w:val="008538FA"/>
    <w:rsid w:val="00853A86"/>
    <w:rsid w:val="008542AA"/>
    <w:rsid w:val="00855FD7"/>
    <w:rsid w:val="008610AD"/>
    <w:rsid w:val="00861C05"/>
    <w:rsid w:val="0086352A"/>
    <w:rsid w:val="0086656F"/>
    <w:rsid w:val="008666D8"/>
    <w:rsid w:val="00866D24"/>
    <w:rsid w:val="0086719C"/>
    <w:rsid w:val="008708D9"/>
    <w:rsid w:val="00870CA0"/>
    <w:rsid w:val="00871314"/>
    <w:rsid w:val="008719B8"/>
    <w:rsid w:val="00873006"/>
    <w:rsid w:val="00873BC0"/>
    <w:rsid w:val="00874226"/>
    <w:rsid w:val="00874CEA"/>
    <w:rsid w:val="00876F81"/>
    <w:rsid w:val="00877458"/>
    <w:rsid w:val="00877893"/>
    <w:rsid w:val="0088102A"/>
    <w:rsid w:val="00881161"/>
    <w:rsid w:val="0088116C"/>
    <w:rsid w:val="00881738"/>
    <w:rsid w:val="00884799"/>
    <w:rsid w:val="00885B45"/>
    <w:rsid w:val="00886930"/>
    <w:rsid w:val="0088783D"/>
    <w:rsid w:val="00887D0A"/>
    <w:rsid w:val="0089074A"/>
    <w:rsid w:val="00890B42"/>
    <w:rsid w:val="00890C10"/>
    <w:rsid w:val="00893BA5"/>
    <w:rsid w:val="00894692"/>
    <w:rsid w:val="00895574"/>
    <w:rsid w:val="00896528"/>
    <w:rsid w:val="0089725E"/>
    <w:rsid w:val="00897B81"/>
    <w:rsid w:val="008A0D1C"/>
    <w:rsid w:val="008A0EB2"/>
    <w:rsid w:val="008A18DE"/>
    <w:rsid w:val="008A22A7"/>
    <w:rsid w:val="008A24B1"/>
    <w:rsid w:val="008A2AD6"/>
    <w:rsid w:val="008A3441"/>
    <w:rsid w:val="008A3C22"/>
    <w:rsid w:val="008A3FE4"/>
    <w:rsid w:val="008A5202"/>
    <w:rsid w:val="008A5C02"/>
    <w:rsid w:val="008A721C"/>
    <w:rsid w:val="008A7D4C"/>
    <w:rsid w:val="008A7DE7"/>
    <w:rsid w:val="008B08EA"/>
    <w:rsid w:val="008B108B"/>
    <w:rsid w:val="008B1D0F"/>
    <w:rsid w:val="008B2497"/>
    <w:rsid w:val="008B2618"/>
    <w:rsid w:val="008B2CC1"/>
    <w:rsid w:val="008B652A"/>
    <w:rsid w:val="008B6FA4"/>
    <w:rsid w:val="008B721B"/>
    <w:rsid w:val="008B7440"/>
    <w:rsid w:val="008C2162"/>
    <w:rsid w:val="008C2408"/>
    <w:rsid w:val="008C250B"/>
    <w:rsid w:val="008C332B"/>
    <w:rsid w:val="008C4002"/>
    <w:rsid w:val="008C4A1A"/>
    <w:rsid w:val="008C5371"/>
    <w:rsid w:val="008C65E6"/>
    <w:rsid w:val="008C6D57"/>
    <w:rsid w:val="008C7C22"/>
    <w:rsid w:val="008C7C71"/>
    <w:rsid w:val="008D0C68"/>
    <w:rsid w:val="008D36C8"/>
    <w:rsid w:val="008D48CE"/>
    <w:rsid w:val="008D4CFB"/>
    <w:rsid w:val="008D583B"/>
    <w:rsid w:val="008D64A7"/>
    <w:rsid w:val="008D689B"/>
    <w:rsid w:val="008D7023"/>
    <w:rsid w:val="008E10F2"/>
    <w:rsid w:val="008E1260"/>
    <w:rsid w:val="008E1A86"/>
    <w:rsid w:val="008E1BAE"/>
    <w:rsid w:val="008E1CA2"/>
    <w:rsid w:val="008E20B6"/>
    <w:rsid w:val="008E2462"/>
    <w:rsid w:val="008E288C"/>
    <w:rsid w:val="008E2BDC"/>
    <w:rsid w:val="008E2C36"/>
    <w:rsid w:val="008E303F"/>
    <w:rsid w:val="008E3A21"/>
    <w:rsid w:val="008E400D"/>
    <w:rsid w:val="008E44A7"/>
    <w:rsid w:val="008E4C22"/>
    <w:rsid w:val="008F094E"/>
    <w:rsid w:val="008F1382"/>
    <w:rsid w:val="008F1415"/>
    <w:rsid w:val="008F4F13"/>
    <w:rsid w:val="008F4F9B"/>
    <w:rsid w:val="008F50E6"/>
    <w:rsid w:val="008F626E"/>
    <w:rsid w:val="008F66B1"/>
    <w:rsid w:val="008F745F"/>
    <w:rsid w:val="008F7D4E"/>
    <w:rsid w:val="0090055E"/>
    <w:rsid w:val="00901E93"/>
    <w:rsid w:val="0090219F"/>
    <w:rsid w:val="00902AC8"/>
    <w:rsid w:val="0090366A"/>
    <w:rsid w:val="00903DEA"/>
    <w:rsid w:val="0090483B"/>
    <w:rsid w:val="009055C1"/>
    <w:rsid w:val="00906837"/>
    <w:rsid w:val="00906B13"/>
    <w:rsid w:val="00906BF4"/>
    <w:rsid w:val="00907196"/>
    <w:rsid w:val="0090729A"/>
    <w:rsid w:val="0090731E"/>
    <w:rsid w:val="00907508"/>
    <w:rsid w:val="00910C65"/>
    <w:rsid w:val="00910D44"/>
    <w:rsid w:val="00911B0D"/>
    <w:rsid w:val="00911B28"/>
    <w:rsid w:val="0091233E"/>
    <w:rsid w:val="0091240F"/>
    <w:rsid w:val="00912C5E"/>
    <w:rsid w:val="00912C6B"/>
    <w:rsid w:val="0091576A"/>
    <w:rsid w:val="0091590E"/>
    <w:rsid w:val="00916805"/>
    <w:rsid w:val="00916B2A"/>
    <w:rsid w:val="009178AD"/>
    <w:rsid w:val="00917CFB"/>
    <w:rsid w:val="00920992"/>
    <w:rsid w:val="0092124E"/>
    <w:rsid w:val="00921E6E"/>
    <w:rsid w:val="00924948"/>
    <w:rsid w:val="0092559A"/>
    <w:rsid w:val="009255E6"/>
    <w:rsid w:val="009266DB"/>
    <w:rsid w:val="0092676B"/>
    <w:rsid w:val="00927709"/>
    <w:rsid w:val="00927962"/>
    <w:rsid w:val="00930C78"/>
    <w:rsid w:val="00930D00"/>
    <w:rsid w:val="0093121D"/>
    <w:rsid w:val="00932209"/>
    <w:rsid w:val="0093241D"/>
    <w:rsid w:val="00932707"/>
    <w:rsid w:val="00936F9B"/>
    <w:rsid w:val="00940C88"/>
    <w:rsid w:val="00940D1F"/>
    <w:rsid w:val="009413CA"/>
    <w:rsid w:val="00941D62"/>
    <w:rsid w:val="00943FB3"/>
    <w:rsid w:val="00944A0A"/>
    <w:rsid w:val="00944A35"/>
    <w:rsid w:val="0094591D"/>
    <w:rsid w:val="009459E1"/>
    <w:rsid w:val="00945B47"/>
    <w:rsid w:val="00945B88"/>
    <w:rsid w:val="009474EE"/>
    <w:rsid w:val="00947709"/>
    <w:rsid w:val="00950665"/>
    <w:rsid w:val="00952436"/>
    <w:rsid w:val="00952DC0"/>
    <w:rsid w:val="00953B20"/>
    <w:rsid w:val="009542DE"/>
    <w:rsid w:val="009579D0"/>
    <w:rsid w:val="00957B64"/>
    <w:rsid w:val="00957CE9"/>
    <w:rsid w:val="00960ACD"/>
    <w:rsid w:val="0096243B"/>
    <w:rsid w:val="009640B9"/>
    <w:rsid w:val="00964569"/>
    <w:rsid w:val="00965130"/>
    <w:rsid w:val="00965C12"/>
    <w:rsid w:val="00966A22"/>
    <w:rsid w:val="00966B07"/>
    <w:rsid w:val="00966FB0"/>
    <w:rsid w:val="009673A5"/>
    <w:rsid w:val="00970619"/>
    <w:rsid w:val="00972BFA"/>
    <w:rsid w:val="00972D81"/>
    <w:rsid w:val="009735E3"/>
    <w:rsid w:val="00975621"/>
    <w:rsid w:val="009763CE"/>
    <w:rsid w:val="00976D55"/>
    <w:rsid w:val="009770A0"/>
    <w:rsid w:val="00977175"/>
    <w:rsid w:val="009776DE"/>
    <w:rsid w:val="009779F4"/>
    <w:rsid w:val="009815E9"/>
    <w:rsid w:val="00981959"/>
    <w:rsid w:val="0098201B"/>
    <w:rsid w:val="00982D04"/>
    <w:rsid w:val="00984E0D"/>
    <w:rsid w:val="00984F93"/>
    <w:rsid w:val="00985D69"/>
    <w:rsid w:val="00986C9A"/>
    <w:rsid w:val="00986F3D"/>
    <w:rsid w:val="009870A6"/>
    <w:rsid w:val="00990179"/>
    <w:rsid w:val="009904F2"/>
    <w:rsid w:val="00993F42"/>
    <w:rsid w:val="0099408D"/>
    <w:rsid w:val="00994D55"/>
    <w:rsid w:val="00995FD3"/>
    <w:rsid w:val="009A0730"/>
    <w:rsid w:val="009A17A5"/>
    <w:rsid w:val="009A2231"/>
    <w:rsid w:val="009A30B0"/>
    <w:rsid w:val="009A52C8"/>
    <w:rsid w:val="009A67C4"/>
    <w:rsid w:val="009A6BC1"/>
    <w:rsid w:val="009A77DA"/>
    <w:rsid w:val="009A7ADA"/>
    <w:rsid w:val="009B1BB6"/>
    <w:rsid w:val="009B250F"/>
    <w:rsid w:val="009B3072"/>
    <w:rsid w:val="009B3739"/>
    <w:rsid w:val="009B4749"/>
    <w:rsid w:val="009B5176"/>
    <w:rsid w:val="009C0046"/>
    <w:rsid w:val="009C0429"/>
    <w:rsid w:val="009C093B"/>
    <w:rsid w:val="009C0E23"/>
    <w:rsid w:val="009C12B9"/>
    <w:rsid w:val="009C12C7"/>
    <w:rsid w:val="009C12E5"/>
    <w:rsid w:val="009C1416"/>
    <w:rsid w:val="009C1DED"/>
    <w:rsid w:val="009C1FBC"/>
    <w:rsid w:val="009C2183"/>
    <w:rsid w:val="009C2DCC"/>
    <w:rsid w:val="009C3372"/>
    <w:rsid w:val="009C43C3"/>
    <w:rsid w:val="009C56F3"/>
    <w:rsid w:val="009C5E05"/>
    <w:rsid w:val="009C5FA1"/>
    <w:rsid w:val="009C61C2"/>
    <w:rsid w:val="009C655E"/>
    <w:rsid w:val="009D1E52"/>
    <w:rsid w:val="009D2A73"/>
    <w:rsid w:val="009D47D2"/>
    <w:rsid w:val="009D52AD"/>
    <w:rsid w:val="009D53F5"/>
    <w:rsid w:val="009D6C0F"/>
    <w:rsid w:val="009D6C20"/>
    <w:rsid w:val="009D7943"/>
    <w:rsid w:val="009E246B"/>
    <w:rsid w:val="009E285F"/>
    <w:rsid w:val="009E409C"/>
    <w:rsid w:val="009E4FB7"/>
    <w:rsid w:val="009E5E13"/>
    <w:rsid w:val="009F0F5E"/>
    <w:rsid w:val="009F1ABD"/>
    <w:rsid w:val="009F3756"/>
    <w:rsid w:val="009F4A1C"/>
    <w:rsid w:val="009F6DA4"/>
    <w:rsid w:val="009F7AA0"/>
    <w:rsid w:val="00A00CDF"/>
    <w:rsid w:val="00A0328F"/>
    <w:rsid w:val="00A05A57"/>
    <w:rsid w:val="00A061B9"/>
    <w:rsid w:val="00A068B1"/>
    <w:rsid w:val="00A1124D"/>
    <w:rsid w:val="00A1138A"/>
    <w:rsid w:val="00A11B18"/>
    <w:rsid w:val="00A11D50"/>
    <w:rsid w:val="00A1267A"/>
    <w:rsid w:val="00A12908"/>
    <w:rsid w:val="00A13312"/>
    <w:rsid w:val="00A15409"/>
    <w:rsid w:val="00A15716"/>
    <w:rsid w:val="00A15A1F"/>
    <w:rsid w:val="00A16499"/>
    <w:rsid w:val="00A16AE6"/>
    <w:rsid w:val="00A16FD8"/>
    <w:rsid w:val="00A178C1"/>
    <w:rsid w:val="00A217F2"/>
    <w:rsid w:val="00A21CD0"/>
    <w:rsid w:val="00A241DA"/>
    <w:rsid w:val="00A24AAF"/>
    <w:rsid w:val="00A25705"/>
    <w:rsid w:val="00A27001"/>
    <w:rsid w:val="00A27007"/>
    <w:rsid w:val="00A27EE3"/>
    <w:rsid w:val="00A305AB"/>
    <w:rsid w:val="00A3060B"/>
    <w:rsid w:val="00A306E7"/>
    <w:rsid w:val="00A308B6"/>
    <w:rsid w:val="00A30B3C"/>
    <w:rsid w:val="00A30D01"/>
    <w:rsid w:val="00A310BB"/>
    <w:rsid w:val="00A327C3"/>
    <w:rsid w:val="00A33C3F"/>
    <w:rsid w:val="00A3445E"/>
    <w:rsid w:val="00A35404"/>
    <w:rsid w:val="00A35765"/>
    <w:rsid w:val="00A35CA0"/>
    <w:rsid w:val="00A36221"/>
    <w:rsid w:val="00A36BDC"/>
    <w:rsid w:val="00A37FC7"/>
    <w:rsid w:val="00A40A46"/>
    <w:rsid w:val="00A40F21"/>
    <w:rsid w:val="00A41746"/>
    <w:rsid w:val="00A41B3C"/>
    <w:rsid w:val="00A42944"/>
    <w:rsid w:val="00A451AC"/>
    <w:rsid w:val="00A45FFD"/>
    <w:rsid w:val="00A46C12"/>
    <w:rsid w:val="00A4799E"/>
    <w:rsid w:val="00A47EC4"/>
    <w:rsid w:val="00A515D1"/>
    <w:rsid w:val="00A53DD5"/>
    <w:rsid w:val="00A54169"/>
    <w:rsid w:val="00A56F7A"/>
    <w:rsid w:val="00A57136"/>
    <w:rsid w:val="00A57185"/>
    <w:rsid w:val="00A57BB4"/>
    <w:rsid w:val="00A57EA6"/>
    <w:rsid w:val="00A61225"/>
    <w:rsid w:val="00A6309E"/>
    <w:rsid w:val="00A6362A"/>
    <w:rsid w:val="00A65832"/>
    <w:rsid w:val="00A658C6"/>
    <w:rsid w:val="00A65D61"/>
    <w:rsid w:val="00A6718E"/>
    <w:rsid w:val="00A67963"/>
    <w:rsid w:val="00A70515"/>
    <w:rsid w:val="00A70B22"/>
    <w:rsid w:val="00A71EFF"/>
    <w:rsid w:val="00A722E0"/>
    <w:rsid w:val="00A725CD"/>
    <w:rsid w:val="00A72AF8"/>
    <w:rsid w:val="00A72EAF"/>
    <w:rsid w:val="00A74723"/>
    <w:rsid w:val="00A74893"/>
    <w:rsid w:val="00A75FDE"/>
    <w:rsid w:val="00A76ECB"/>
    <w:rsid w:val="00A80305"/>
    <w:rsid w:val="00A83873"/>
    <w:rsid w:val="00A850D7"/>
    <w:rsid w:val="00A85E28"/>
    <w:rsid w:val="00A86FB6"/>
    <w:rsid w:val="00A90A79"/>
    <w:rsid w:val="00A92C13"/>
    <w:rsid w:val="00A931E2"/>
    <w:rsid w:val="00A93CB1"/>
    <w:rsid w:val="00A93D2D"/>
    <w:rsid w:val="00A93E06"/>
    <w:rsid w:val="00A95A6D"/>
    <w:rsid w:val="00A95D78"/>
    <w:rsid w:val="00A95F8F"/>
    <w:rsid w:val="00A96A3C"/>
    <w:rsid w:val="00A96E64"/>
    <w:rsid w:val="00A972CB"/>
    <w:rsid w:val="00AA0641"/>
    <w:rsid w:val="00AA06F8"/>
    <w:rsid w:val="00AA0AAE"/>
    <w:rsid w:val="00AA1B68"/>
    <w:rsid w:val="00AA21D9"/>
    <w:rsid w:val="00AA3059"/>
    <w:rsid w:val="00AA48D1"/>
    <w:rsid w:val="00AA4ABF"/>
    <w:rsid w:val="00AA7901"/>
    <w:rsid w:val="00AA7D90"/>
    <w:rsid w:val="00AB0BA2"/>
    <w:rsid w:val="00AB1A64"/>
    <w:rsid w:val="00AB34FF"/>
    <w:rsid w:val="00AB38F3"/>
    <w:rsid w:val="00AB5C60"/>
    <w:rsid w:val="00AC0633"/>
    <w:rsid w:val="00AC224F"/>
    <w:rsid w:val="00AC23C2"/>
    <w:rsid w:val="00AC2BA8"/>
    <w:rsid w:val="00AC47DB"/>
    <w:rsid w:val="00AC52CB"/>
    <w:rsid w:val="00AC5507"/>
    <w:rsid w:val="00AC58EC"/>
    <w:rsid w:val="00AC6657"/>
    <w:rsid w:val="00AC73A2"/>
    <w:rsid w:val="00AD0DC7"/>
    <w:rsid w:val="00AD10EE"/>
    <w:rsid w:val="00AD1818"/>
    <w:rsid w:val="00AD1A0A"/>
    <w:rsid w:val="00AD20C9"/>
    <w:rsid w:val="00AD297B"/>
    <w:rsid w:val="00AD3E34"/>
    <w:rsid w:val="00AD4342"/>
    <w:rsid w:val="00AD51A4"/>
    <w:rsid w:val="00AD5237"/>
    <w:rsid w:val="00AD5A78"/>
    <w:rsid w:val="00AD6142"/>
    <w:rsid w:val="00AD63AB"/>
    <w:rsid w:val="00AD75D3"/>
    <w:rsid w:val="00AD7820"/>
    <w:rsid w:val="00AD783B"/>
    <w:rsid w:val="00AE151E"/>
    <w:rsid w:val="00AE1BB4"/>
    <w:rsid w:val="00AE26CB"/>
    <w:rsid w:val="00AE2F46"/>
    <w:rsid w:val="00AE64CE"/>
    <w:rsid w:val="00AE6763"/>
    <w:rsid w:val="00AE744F"/>
    <w:rsid w:val="00AF1607"/>
    <w:rsid w:val="00AF3BC9"/>
    <w:rsid w:val="00AF3EC1"/>
    <w:rsid w:val="00AF42BE"/>
    <w:rsid w:val="00AF4857"/>
    <w:rsid w:val="00AF4993"/>
    <w:rsid w:val="00AF4D66"/>
    <w:rsid w:val="00AF5B48"/>
    <w:rsid w:val="00AF5BE4"/>
    <w:rsid w:val="00AF5C5C"/>
    <w:rsid w:val="00AF5CC4"/>
    <w:rsid w:val="00AF6A46"/>
    <w:rsid w:val="00AF6D49"/>
    <w:rsid w:val="00AF7E2B"/>
    <w:rsid w:val="00B01269"/>
    <w:rsid w:val="00B01B6A"/>
    <w:rsid w:val="00B02317"/>
    <w:rsid w:val="00B030F2"/>
    <w:rsid w:val="00B04D77"/>
    <w:rsid w:val="00B06122"/>
    <w:rsid w:val="00B06AA9"/>
    <w:rsid w:val="00B0762A"/>
    <w:rsid w:val="00B078A3"/>
    <w:rsid w:val="00B07C73"/>
    <w:rsid w:val="00B106AB"/>
    <w:rsid w:val="00B11085"/>
    <w:rsid w:val="00B110D4"/>
    <w:rsid w:val="00B119FD"/>
    <w:rsid w:val="00B12112"/>
    <w:rsid w:val="00B12145"/>
    <w:rsid w:val="00B13BA0"/>
    <w:rsid w:val="00B14260"/>
    <w:rsid w:val="00B14516"/>
    <w:rsid w:val="00B1624D"/>
    <w:rsid w:val="00B16328"/>
    <w:rsid w:val="00B16BE3"/>
    <w:rsid w:val="00B178D9"/>
    <w:rsid w:val="00B20616"/>
    <w:rsid w:val="00B20FAE"/>
    <w:rsid w:val="00B21001"/>
    <w:rsid w:val="00B21134"/>
    <w:rsid w:val="00B214BF"/>
    <w:rsid w:val="00B21F9F"/>
    <w:rsid w:val="00B2216C"/>
    <w:rsid w:val="00B22B5A"/>
    <w:rsid w:val="00B246CF"/>
    <w:rsid w:val="00B2574F"/>
    <w:rsid w:val="00B27B8F"/>
    <w:rsid w:val="00B3043A"/>
    <w:rsid w:val="00B30CF3"/>
    <w:rsid w:val="00B310B1"/>
    <w:rsid w:val="00B32CA7"/>
    <w:rsid w:val="00B33516"/>
    <w:rsid w:val="00B35FFA"/>
    <w:rsid w:val="00B36DDD"/>
    <w:rsid w:val="00B37067"/>
    <w:rsid w:val="00B374FF"/>
    <w:rsid w:val="00B4055E"/>
    <w:rsid w:val="00B40BDA"/>
    <w:rsid w:val="00B40CBC"/>
    <w:rsid w:val="00B4175D"/>
    <w:rsid w:val="00B42BE8"/>
    <w:rsid w:val="00B43268"/>
    <w:rsid w:val="00B44E21"/>
    <w:rsid w:val="00B45F36"/>
    <w:rsid w:val="00B46EC2"/>
    <w:rsid w:val="00B47700"/>
    <w:rsid w:val="00B51AA0"/>
    <w:rsid w:val="00B52548"/>
    <w:rsid w:val="00B52F5B"/>
    <w:rsid w:val="00B53925"/>
    <w:rsid w:val="00B56D91"/>
    <w:rsid w:val="00B56DB5"/>
    <w:rsid w:val="00B57449"/>
    <w:rsid w:val="00B60461"/>
    <w:rsid w:val="00B60A7A"/>
    <w:rsid w:val="00B61731"/>
    <w:rsid w:val="00B619B2"/>
    <w:rsid w:val="00B6290E"/>
    <w:rsid w:val="00B62AA5"/>
    <w:rsid w:val="00B63A7E"/>
    <w:rsid w:val="00B63B54"/>
    <w:rsid w:val="00B63D78"/>
    <w:rsid w:val="00B66586"/>
    <w:rsid w:val="00B67B0E"/>
    <w:rsid w:val="00B705FF"/>
    <w:rsid w:val="00B71266"/>
    <w:rsid w:val="00B71FCC"/>
    <w:rsid w:val="00B71FCF"/>
    <w:rsid w:val="00B72C0A"/>
    <w:rsid w:val="00B74CB2"/>
    <w:rsid w:val="00B7502B"/>
    <w:rsid w:val="00B7617F"/>
    <w:rsid w:val="00B76F30"/>
    <w:rsid w:val="00B77032"/>
    <w:rsid w:val="00B77489"/>
    <w:rsid w:val="00B80963"/>
    <w:rsid w:val="00B80CD5"/>
    <w:rsid w:val="00B81A2B"/>
    <w:rsid w:val="00B81D61"/>
    <w:rsid w:val="00B81FD9"/>
    <w:rsid w:val="00B825F9"/>
    <w:rsid w:val="00B82811"/>
    <w:rsid w:val="00B8624D"/>
    <w:rsid w:val="00B87BC3"/>
    <w:rsid w:val="00B900DA"/>
    <w:rsid w:val="00B907CA"/>
    <w:rsid w:val="00B914D6"/>
    <w:rsid w:val="00B91A18"/>
    <w:rsid w:val="00B923A3"/>
    <w:rsid w:val="00B93B69"/>
    <w:rsid w:val="00B93B98"/>
    <w:rsid w:val="00B9404E"/>
    <w:rsid w:val="00B94BAA"/>
    <w:rsid w:val="00B94CCD"/>
    <w:rsid w:val="00B956A3"/>
    <w:rsid w:val="00B956E3"/>
    <w:rsid w:val="00B959C0"/>
    <w:rsid w:val="00B96D13"/>
    <w:rsid w:val="00BA000A"/>
    <w:rsid w:val="00BA0F0B"/>
    <w:rsid w:val="00BA1622"/>
    <w:rsid w:val="00BA17D3"/>
    <w:rsid w:val="00BA2109"/>
    <w:rsid w:val="00BA251E"/>
    <w:rsid w:val="00BA301E"/>
    <w:rsid w:val="00BA44E3"/>
    <w:rsid w:val="00BA5375"/>
    <w:rsid w:val="00BA6FF0"/>
    <w:rsid w:val="00BB0379"/>
    <w:rsid w:val="00BB1355"/>
    <w:rsid w:val="00BB24E7"/>
    <w:rsid w:val="00BB30C0"/>
    <w:rsid w:val="00BB3574"/>
    <w:rsid w:val="00BB3BA6"/>
    <w:rsid w:val="00BB4C77"/>
    <w:rsid w:val="00BB4F0D"/>
    <w:rsid w:val="00BB539B"/>
    <w:rsid w:val="00BB555C"/>
    <w:rsid w:val="00BB56DD"/>
    <w:rsid w:val="00BB643D"/>
    <w:rsid w:val="00BB7FF6"/>
    <w:rsid w:val="00BC2829"/>
    <w:rsid w:val="00BC3509"/>
    <w:rsid w:val="00BC4908"/>
    <w:rsid w:val="00BC6304"/>
    <w:rsid w:val="00BD0884"/>
    <w:rsid w:val="00BD0B77"/>
    <w:rsid w:val="00BD26EB"/>
    <w:rsid w:val="00BD364B"/>
    <w:rsid w:val="00BD3C52"/>
    <w:rsid w:val="00BD439D"/>
    <w:rsid w:val="00BD4BDF"/>
    <w:rsid w:val="00BD5A98"/>
    <w:rsid w:val="00BD6297"/>
    <w:rsid w:val="00BD7266"/>
    <w:rsid w:val="00BD7563"/>
    <w:rsid w:val="00BE07F8"/>
    <w:rsid w:val="00BE1059"/>
    <w:rsid w:val="00BE1E6C"/>
    <w:rsid w:val="00BE22E4"/>
    <w:rsid w:val="00BE2364"/>
    <w:rsid w:val="00BE33D6"/>
    <w:rsid w:val="00BE33FE"/>
    <w:rsid w:val="00BE42B5"/>
    <w:rsid w:val="00BE4FC0"/>
    <w:rsid w:val="00BE53AA"/>
    <w:rsid w:val="00BE5D40"/>
    <w:rsid w:val="00BF1791"/>
    <w:rsid w:val="00BF3425"/>
    <w:rsid w:val="00BF4213"/>
    <w:rsid w:val="00BF5071"/>
    <w:rsid w:val="00BF7112"/>
    <w:rsid w:val="00C00F8A"/>
    <w:rsid w:val="00C01489"/>
    <w:rsid w:val="00C018FB"/>
    <w:rsid w:val="00C0336E"/>
    <w:rsid w:val="00C04586"/>
    <w:rsid w:val="00C04FA9"/>
    <w:rsid w:val="00C05168"/>
    <w:rsid w:val="00C05EFE"/>
    <w:rsid w:val="00C10AB1"/>
    <w:rsid w:val="00C12870"/>
    <w:rsid w:val="00C13A66"/>
    <w:rsid w:val="00C158E9"/>
    <w:rsid w:val="00C1591E"/>
    <w:rsid w:val="00C15AB2"/>
    <w:rsid w:val="00C17C6B"/>
    <w:rsid w:val="00C17DEF"/>
    <w:rsid w:val="00C20FAE"/>
    <w:rsid w:val="00C21637"/>
    <w:rsid w:val="00C220EB"/>
    <w:rsid w:val="00C22AE4"/>
    <w:rsid w:val="00C23670"/>
    <w:rsid w:val="00C23A51"/>
    <w:rsid w:val="00C24DC0"/>
    <w:rsid w:val="00C24DF9"/>
    <w:rsid w:val="00C25B57"/>
    <w:rsid w:val="00C25DC3"/>
    <w:rsid w:val="00C26177"/>
    <w:rsid w:val="00C27566"/>
    <w:rsid w:val="00C275FA"/>
    <w:rsid w:val="00C30260"/>
    <w:rsid w:val="00C30C07"/>
    <w:rsid w:val="00C30DAC"/>
    <w:rsid w:val="00C346C3"/>
    <w:rsid w:val="00C34C5A"/>
    <w:rsid w:val="00C34CE7"/>
    <w:rsid w:val="00C35AF7"/>
    <w:rsid w:val="00C36D4A"/>
    <w:rsid w:val="00C371CD"/>
    <w:rsid w:val="00C4205E"/>
    <w:rsid w:val="00C431D3"/>
    <w:rsid w:val="00C4443E"/>
    <w:rsid w:val="00C44685"/>
    <w:rsid w:val="00C44D3C"/>
    <w:rsid w:val="00C451C6"/>
    <w:rsid w:val="00C456CD"/>
    <w:rsid w:val="00C457A6"/>
    <w:rsid w:val="00C45CB7"/>
    <w:rsid w:val="00C45E69"/>
    <w:rsid w:val="00C461DF"/>
    <w:rsid w:val="00C51762"/>
    <w:rsid w:val="00C51EF1"/>
    <w:rsid w:val="00C5256D"/>
    <w:rsid w:val="00C52EC5"/>
    <w:rsid w:val="00C5385C"/>
    <w:rsid w:val="00C54B39"/>
    <w:rsid w:val="00C60941"/>
    <w:rsid w:val="00C6098E"/>
    <w:rsid w:val="00C60BD2"/>
    <w:rsid w:val="00C60EDA"/>
    <w:rsid w:val="00C610FD"/>
    <w:rsid w:val="00C62669"/>
    <w:rsid w:val="00C63B6D"/>
    <w:rsid w:val="00C64AE4"/>
    <w:rsid w:val="00C64F21"/>
    <w:rsid w:val="00C655DB"/>
    <w:rsid w:val="00C716CB"/>
    <w:rsid w:val="00C71F06"/>
    <w:rsid w:val="00C71F72"/>
    <w:rsid w:val="00C72494"/>
    <w:rsid w:val="00C754F1"/>
    <w:rsid w:val="00C7591A"/>
    <w:rsid w:val="00C761EC"/>
    <w:rsid w:val="00C77D4D"/>
    <w:rsid w:val="00C80309"/>
    <w:rsid w:val="00C80751"/>
    <w:rsid w:val="00C807F7"/>
    <w:rsid w:val="00C81DA7"/>
    <w:rsid w:val="00C82704"/>
    <w:rsid w:val="00C82927"/>
    <w:rsid w:val="00C82B8B"/>
    <w:rsid w:val="00C8459C"/>
    <w:rsid w:val="00C84F71"/>
    <w:rsid w:val="00C86B3A"/>
    <w:rsid w:val="00C86EDC"/>
    <w:rsid w:val="00C8749B"/>
    <w:rsid w:val="00C87DFE"/>
    <w:rsid w:val="00C902BE"/>
    <w:rsid w:val="00C90ED5"/>
    <w:rsid w:val="00C9129C"/>
    <w:rsid w:val="00C928F3"/>
    <w:rsid w:val="00C92DB1"/>
    <w:rsid w:val="00C9315C"/>
    <w:rsid w:val="00C94722"/>
    <w:rsid w:val="00CA1548"/>
    <w:rsid w:val="00CA2BA2"/>
    <w:rsid w:val="00CA3F1D"/>
    <w:rsid w:val="00CA43DA"/>
    <w:rsid w:val="00CA450A"/>
    <w:rsid w:val="00CA475B"/>
    <w:rsid w:val="00CA47F4"/>
    <w:rsid w:val="00CA5598"/>
    <w:rsid w:val="00CA6524"/>
    <w:rsid w:val="00CA673C"/>
    <w:rsid w:val="00CA7536"/>
    <w:rsid w:val="00CA76F6"/>
    <w:rsid w:val="00CB0549"/>
    <w:rsid w:val="00CB0931"/>
    <w:rsid w:val="00CB1733"/>
    <w:rsid w:val="00CB1F29"/>
    <w:rsid w:val="00CB2D79"/>
    <w:rsid w:val="00CB40B0"/>
    <w:rsid w:val="00CB4A9D"/>
    <w:rsid w:val="00CB574D"/>
    <w:rsid w:val="00CB5F65"/>
    <w:rsid w:val="00CB653F"/>
    <w:rsid w:val="00CB70DB"/>
    <w:rsid w:val="00CB7A7A"/>
    <w:rsid w:val="00CB7CAC"/>
    <w:rsid w:val="00CB7D65"/>
    <w:rsid w:val="00CC1DC0"/>
    <w:rsid w:val="00CC21A3"/>
    <w:rsid w:val="00CC24B6"/>
    <w:rsid w:val="00CC2614"/>
    <w:rsid w:val="00CC4806"/>
    <w:rsid w:val="00CC4AA5"/>
    <w:rsid w:val="00CC4ECB"/>
    <w:rsid w:val="00CC4ED4"/>
    <w:rsid w:val="00CC589A"/>
    <w:rsid w:val="00CC6807"/>
    <w:rsid w:val="00CD2589"/>
    <w:rsid w:val="00CD2675"/>
    <w:rsid w:val="00CD2876"/>
    <w:rsid w:val="00CD2E86"/>
    <w:rsid w:val="00CD2E8D"/>
    <w:rsid w:val="00CD3D3A"/>
    <w:rsid w:val="00CD4E2D"/>
    <w:rsid w:val="00CD5781"/>
    <w:rsid w:val="00CD60A2"/>
    <w:rsid w:val="00CD6842"/>
    <w:rsid w:val="00CD7E96"/>
    <w:rsid w:val="00CE102B"/>
    <w:rsid w:val="00CE209F"/>
    <w:rsid w:val="00CE2569"/>
    <w:rsid w:val="00CE2931"/>
    <w:rsid w:val="00CE4608"/>
    <w:rsid w:val="00CE4D37"/>
    <w:rsid w:val="00CE4F23"/>
    <w:rsid w:val="00CE65E7"/>
    <w:rsid w:val="00CE6880"/>
    <w:rsid w:val="00CE70C7"/>
    <w:rsid w:val="00CE7848"/>
    <w:rsid w:val="00CE7AE8"/>
    <w:rsid w:val="00CE7BEB"/>
    <w:rsid w:val="00CF14E0"/>
    <w:rsid w:val="00CF1590"/>
    <w:rsid w:val="00CF2828"/>
    <w:rsid w:val="00CF3029"/>
    <w:rsid w:val="00CF35D9"/>
    <w:rsid w:val="00CF462E"/>
    <w:rsid w:val="00CF4933"/>
    <w:rsid w:val="00CF6EEE"/>
    <w:rsid w:val="00D03181"/>
    <w:rsid w:val="00D049AA"/>
    <w:rsid w:val="00D05769"/>
    <w:rsid w:val="00D065BC"/>
    <w:rsid w:val="00D07210"/>
    <w:rsid w:val="00D1022B"/>
    <w:rsid w:val="00D108E9"/>
    <w:rsid w:val="00D1290B"/>
    <w:rsid w:val="00D14399"/>
    <w:rsid w:val="00D166D2"/>
    <w:rsid w:val="00D17E6E"/>
    <w:rsid w:val="00D2046B"/>
    <w:rsid w:val="00D20DCE"/>
    <w:rsid w:val="00D2309A"/>
    <w:rsid w:val="00D23F51"/>
    <w:rsid w:val="00D24C87"/>
    <w:rsid w:val="00D25E20"/>
    <w:rsid w:val="00D27499"/>
    <w:rsid w:val="00D27C6C"/>
    <w:rsid w:val="00D27E4C"/>
    <w:rsid w:val="00D30703"/>
    <w:rsid w:val="00D30CDF"/>
    <w:rsid w:val="00D3188C"/>
    <w:rsid w:val="00D31D8D"/>
    <w:rsid w:val="00D3212A"/>
    <w:rsid w:val="00D32B17"/>
    <w:rsid w:val="00D32D92"/>
    <w:rsid w:val="00D35617"/>
    <w:rsid w:val="00D36F7E"/>
    <w:rsid w:val="00D37B6F"/>
    <w:rsid w:val="00D401BD"/>
    <w:rsid w:val="00D42950"/>
    <w:rsid w:val="00D42A34"/>
    <w:rsid w:val="00D44EE1"/>
    <w:rsid w:val="00D44EE8"/>
    <w:rsid w:val="00D44FE1"/>
    <w:rsid w:val="00D45881"/>
    <w:rsid w:val="00D46406"/>
    <w:rsid w:val="00D46716"/>
    <w:rsid w:val="00D469B2"/>
    <w:rsid w:val="00D47C44"/>
    <w:rsid w:val="00D47ECA"/>
    <w:rsid w:val="00D51051"/>
    <w:rsid w:val="00D5111B"/>
    <w:rsid w:val="00D5154F"/>
    <w:rsid w:val="00D51833"/>
    <w:rsid w:val="00D528BB"/>
    <w:rsid w:val="00D52BE6"/>
    <w:rsid w:val="00D53313"/>
    <w:rsid w:val="00D5354A"/>
    <w:rsid w:val="00D53B58"/>
    <w:rsid w:val="00D53E9B"/>
    <w:rsid w:val="00D55267"/>
    <w:rsid w:val="00D56D13"/>
    <w:rsid w:val="00D60140"/>
    <w:rsid w:val="00D60670"/>
    <w:rsid w:val="00D61380"/>
    <w:rsid w:val="00D6226E"/>
    <w:rsid w:val="00D62621"/>
    <w:rsid w:val="00D63559"/>
    <w:rsid w:val="00D63DED"/>
    <w:rsid w:val="00D63E16"/>
    <w:rsid w:val="00D6496C"/>
    <w:rsid w:val="00D64CFE"/>
    <w:rsid w:val="00D64EA5"/>
    <w:rsid w:val="00D656EA"/>
    <w:rsid w:val="00D65A9D"/>
    <w:rsid w:val="00D65DCE"/>
    <w:rsid w:val="00D6653D"/>
    <w:rsid w:val="00D67AFE"/>
    <w:rsid w:val="00D7134B"/>
    <w:rsid w:val="00D71B4D"/>
    <w:rsid w:val="00D724B4"/>
    <w:rsid w:val="00D725AD"/>
    <w:rsid w:val="00D72AF4"/>
    <w:rsid w:val="00D72E80"/>
    <w:rsid w:val="00D73F8F"/>
    <w:rsid w:val="00D7402C"/>
    <w:rsid w:val="00D75398"/>
    <w:rsid w:val="00D75D0C"/>
    <w:rsid w:val="00D7693B"/>
    <w:rsid w:val="00D7783A"/>
    <w:rsid w:val="00D77E4A"/>
    <w:rsid w:val="00D80698"/>
    <w:rsid w:val="00D8151A"/>
    <w:rsid w:val="00D82354"/>
    <w:rsid w:val="00D82554"/>
    <w:rsid w:val="00D83123"/>
    <w:rsid w:val="00D833CF"/>
    <w:rsid w:val="00D8421A"/>
    <w:rsid w:val="00D847CF"/>
    <w:rsid w:val="00D84C1E"/>
    <w:rsid w:val="00D85E02"/>
    <w:rsid w:val="00D8651F"/>
    <w:rsid w:val="00D90502"/>
    <w:rsid w:val="00D90D0A"/>
    <w:rsid w:val="00D91142"/>
    <w:rsid w:val="00D928B5"/>
    <w:rsid w:val="00D92B7F"/>
    <w:rsid w:val="00D93D55"/>
    <w:rsid w:val="00D93DDF"/>
    <w:rsid w:val="00D94EE8"/>
    <w:rsid w:val="00D95367"/>
    <w:rsid w:val="00D9612F"/>
    <w:rsid w:val="00D9739A"/>
    <w:rsid w:val="00D978E0"/>
    <w:rsid w:val="00D97A8C"/>
    <w:rsid w:val="00DA0C3F"/>
    <w:rsid w:val="00DA2BEF"/>
    <w:rsid w:val="00DA2F40"/>
    <w:rsid w:val="00DA4550"/>
    <w:rsid w:val="00DA4787"/>
    <w:rsid w:val="00DA4B05"/>
    <w:rsid w:val="00DA6F63"/>
    <w:rsid w:val="00DA7B97"/>
    <w:rsid w:val="00DB06D8"/>
    <w:rsid w:val="00DB0735"/>
    <w:rsid w:val="00DB07B1"/>
    <w:rsid w:val="00DB1AAF"/>
    <w:rsid w:val="00DB2E2E"/>
    <w:rsid w:val="00DB4303"/>
    <w:rsid w:val="00DB4587"/>
    <w:rsid w:val="00DB4E5E"/>
    <w:rsid w:val="00DB59F7"/>
    <w:rsid w:val="00DB5F7C"/>
    <w:rsid w:val="00DB65C9"/>
    <w:rsid w:val="00DB6E35"/>
    <w:rsid w:val="00DB7029"/>
    <w:rsid w:val="00DC087D"/>
    <w:rsid w:val="00DC09EE"/>
    <w:rsid w:val="00DC2326"/>
    <w:rsid w:val="00DC2D1A"/>
    <w:rsid w:val="00DC2E3C"/>
    <w:rsid w:val="00DC3C5C"/>
    <w:rsid w:val="00DC6195"/>
    <w:rsid w:val="00DD0C2E"/>
    <w:rsid w:val="00DD0E0A"/>
    <w:rsid w:val="00DD222C"/>
    <w:rsid w:val="00DD39C7"/>
    <w:rsid w:val="00DD6020"/>
    <w:rsid w:val="00DD65D8"/>
    <w:rsid w:val="00DE122C"/>
    <w:rsid w:val="00DE218C"/>
    <w:rsid w:val="00DE3ED3"/>
    <w:rsid w:val="00DE4941"/>
    <w:rsid w:val="00DE4BB4"/>
    <w:rsid w:val="00DE4C4D"/>
    <w:rsid w:val="00DE7A2E"/>
    <w:rsid w:val="00DF015D"/>
    <w:rsid w:val="00DF1006"/>
    <w:rsid w:val="00DF1585"/>
    <w:rsid w:val="00DF168C"/>
    <w:rsid w:val="00DF1CF7"/>
    <w:rsid w:val="00DF1F07"/>
    <w:rsid w:val="00DF2830"/>
    <w:rsid w:val="00DF4489"/>
    <w:rsid w:val="00DF493A"/>
    <w:rsid w:val="00DF4DDA"/>
    <w:rsid w:val="00DF4E9B"/>
    <w:rsid w:val="00DF53DC"/>
    <w:rsid w:val="00DF6035"/>
    <w:rsid w:val="00E013F5"/>
    <w:rsid w:val="00E014C7"/>
    <w:rsid w:val="00E01A47"/>
    <w:rsid w:val="00E02D58"/>
    <w:rsid w:val="00E04468"/>
    <w:rsid w:val="00E044C8"/>
    <w:rsid w:val="00E05A88"/>
    <w:rsid w:val="00E05BA4"/>
    <w:rsid w:val="00E06037"/>
    <w:rsid w:val="00E0685C"/>
    <w:rsid w:val="00E1038E"/>
    <w:rsid w:val="00E10D6C"/>
    <w:rsid w:val="00E11DCF"/>
    <w:rsid w:val="00E11E71"/>
    <w:rsid w:val="00E129BD"/>
    <w:rsid w:val="00E1306F"/>
    <w:rsid w:val="00E13E8D"/>
    <w:rsid w:val="00E14EC7"/>
    <w:rsid w:val="00E1577B"/>
    <w:rsid w:val="00E16640"/>
    <w:rsid w:val="00E169F6"/>
    <w:rsid w:val="00E20377"/>
    <w:rsid w:val="00E21A79"/>
    <w:rsid w:val="00E22CA9"/>
    <w:rsid w:val="00E22D14"/>
    <w:rsid w:val="00E22F11"/>
    <w:rsid w:val="00E2324B"/>
    <w:rsid w:val="00E25067"/>
    <w:rsid w:val="00E25CF5"/>
    <w:rsid w:val="00E27033"/>
    <w:rsid w:val="00E273BA"/>
    <w:rsid w:val="00E318D8"/>
    <w:rsid w:val="00E31B4A"/>
    <w:rsid w:val="00E40268"/>
    <w:rsid w:val="00E40513"/>
    <w:rsid w:val="00E40DA5"/>
    <w:rsid w:val="00E4194A"/>
    <w:rsid w:val="00E41E24"/>
    <w:rsid w:val="00E42449"/>
    <w:rsid w:val="00E429F2"/>
    <w:rsid w:val="00E4359F"/>
    <w:rsid w:val="00E446D4"/>
    <w:rsid w:val="00E4477D"/>
    <w:rsid w:val="00E44851"/>
    <w:rsid w:val="00E44EE1"/>
    <w:rsid w:val="00E45B45"/>
    <w:rsid w:val="00E45C90"/>
    <w:rsid w:val="00E46CED"/>
    <w:rsid w:val="00E476A9"/>
    <w:rsid w:val="00E506DA"/>
    <w:rsid w:val="00E50EE9"/>
    <w:rsid w:val="00E5473A"/>
    <w:rsid w:val="00E54CD9"/>
    <w:rsid w:val="00E55065"/>
    <w:rsid w:val="00E5615E"/>
    <w:rsid w:val="00E60A9F"/>
    <w:rsid w:val="00E6197B"/>
    <w:rsid w:val="00E62B9B"/>
    <w:rsid w:val="00E63F5A"/>
    <w:rsid w:val="00E64BEE"/>
    <w:rsid w:val="00E64E65"/>
    <w:rsid w:val="00E65438"/>
    <w:rsid w:val="00E67E2D"/>
    <w:rsid w:val="00E67F16"/>
    <w:rsid w:val="00E70C25"/>
    <w:rsid w:val="00E71822"/>
    <w:rsid w:val="00E71C30"/>
    <w:rsid w:val="00E71D9C"/>
    <w:rsid w:val="00E72262"/>
    <w:rsid w:val="00E72384"/>
    <w:rsid w:val="00E72D51"/>
    <w:rsid w:val="00E72F66"/>
    <w:rsid w:val="00E733DA"/>
    <w:rsid w:val="00E73D2F"/>
    <w:rsid w:val="00E73F61"/>
    <w:rsid w:val="00E7416E"/>
    <w:rsid w:val="00E741D6"/>
    <w:rsid w:val="00E75B57"/>
    <w:rsid w:val="00E77534"/>
    <w:rsid w:val="00E77E3A"/>
    <w:rsid w:val="00E806CE"/>
    <w:rsid w:val="00E80863"/>
    <w:rsid w:val="00E808B4"/>
    <w:rsid w:val="00E81F04"/>
    <w:rsid w:val="00E82D3A"/>
    <w:rsid w:val="00E83DF0"/>
    <w:rsid w:val="00E8606A"/>
    <w:rsid w:val="00E865BB"/>
    <w:rsid w:val="00E86A9E"/>
    <w:rsid w:val="00E86DF4"/>
    <w:rsid w:val="00E87125"/>
    <w:rsid w:val="00E87A6E"/>
    <w:rsid w:val="00E87E82"/>
    <w:rsid w:val="00E901D1"/>
    <w:rsid w:val="00E90667"/>
    <w:rsid w:val="00E90DA4"/>
    <w:rsid w:val="00E910FD"/>
    <w:rsid w:val="00E91DC7"/>
    <w:rsid w:val="00E92361"/>
    <w:rsid w:val="00E925C4"/>
    <w:rsid w:val="00E93748"/>
    <w:rsid w:val="00E93866"/>
    <w:rsid w:val="00E93983"/>
    <w:rsid w:val="00E93CBD"/>
    <w:rsid w:val="00E93EA3"/>
    <w:rsid w:val="00E9590E"/>
    <w:rsid w:val="00E97266"/>
    <w:rsid w:val="00E9796A"/>
    <w:rsid w:val="00EA10F0"/>
    <w:rsid w:val="00EA3509"/>
    <w:rsid w:val="00EA3EDB"/>
    <w:rsid w:val="00EA5644"/>
    <w:rsid w:val="00EA58DD"/>
    <w:rsid w:val="00EA5940"/>
    <w:rsid w:val="00EA79E1"/>
    <w:rsid w:val="00EB0480"/>
    <w:rsid w:val="00EB1312"/>
    <w:rsid w:val="00EB2BAC"/>
    <w:rsid w:val="00EB3158"/>
    <w:rsid w:val="00EB3A41"/>
    <w:rsid w:val="00EB4BE4"/>
    <w:rsid w:val="00EC063A"/>
    <w:rsid w:val="00EC06A6"/>
    <w:rsid w:val="00EC1B2F"/>
    <w:rsid w:val="00EC1BBE"/>
    <w:rsid w:val="00EC2578"/>
    <w:rsid w:val="00EC390D"/>
    <w:rsid w:val="00EC3F59"/>
    <w:rsid w:val="00EC407B"/>
    <w:rsid w:val="00EC4F2A"/>
    <w:rsid w:val="00EC5771"/>
    <w:rsid w:val="00ED66DD"/>
    <w:rsid w:val="00EE105F"/>
    <w:rsid w:val="00EE13B0"/>
    <w:rsid w:val="00EE2D41"/>
    <w:rsid w:val="00EE32C0"/>
    <w:rsid w:val="00EE3E22"/>
    <w:rsid w:val="00EE56AA"/>
    <w:rsid w:val="00EE6766"/>
    <w:rsid w:val="00EE72B2"/>
    <w:rsid w:val="00EF00D3"/>
    <w:rsid w:val="00EF069E"/>
    <w:rsid w:val="00EF0996"/>
    <w:rsid w:val="00EF3B80"/>
    <w:rsid w:val="00EF481A"/>
    <w:rsid w:val="00EF51A9"/>
    <w:rsid w:val="00EF5424"/>
    <w:rsid w:val="00EF5F2F"/>
    <w:rsid w:val="00EF60C2"/>
    <w:rsid w:val="00EF6208"/>
    <w:rsid w:val="00EF7DCD"/>
    <w:rsid w:val="00F00107"/>
    <w:rsid w:val="00F01379"/>
    <w:rsid w:val="00F01AB4"/>
    <w:rsid w:val="00F01DA6"/>
    <w:rsid w:val="00F021FA"/>
    <w:rsid w:val="00F02BE7"/>
    <w:rsid w:val="00F0349C"/>
    <w:rsid w:val="00F06134"/>
    <w:rsid w:val="00F064BA"/>
    <w:rsid w:val="00F06CFF"/>
    <w:rsid w:val="00F10402"/>
    <w:rsid w:val="00F1088F"/>
    <w:rsid w:val="00F127D0"/>
    <w:rsid w:val="00F1346F"/>
    <w:rsid w:val="00F144A1"/>
    <w:rsid w:val="00F160E5"/>
    <w:rsid w:val="00F16B4B"/>
    <w:rsid w:val="00F21274"/>
    <w:rsid w:val="00F21849"/>
    <w:rsid w:val="00F21BC9"/>
    <w:rsid w:val="00F21D88"/>
    <w:rsid w:val="00F224C9"/>
    <w:rsid w:val="00F2534C"/>
    <w:rsid w:val="00F258AF"/>
    <w:rsid w:val="00F25B70"/>
    <w:rsid w:val="00F25F9A"/>
    <w:rsid w:val="00F26E9B"/>
    <w:rsid w:val="00F35F92"/>
    <w:rsid w:val="00F36438"/>
    <w:rsid w:val="00F375A7"/>
    <w:rsid w:val="00F379B7"/>
    <w:rsid w:val="00F37C3C"/>
    <w:rsid w:val="00F40AAB"/>
    <w:rsid w:val="00F40B98"/>
    <w:rsid w:val="00F41DE0"/>
    <w:rsid w:val="00F42D9C"/>
    <w:rsid w:val="00F4412B"/>
    <w:rsid w:val="00F44166"/>
    <w:rsid w:val="00F44C4A"/>
    <w:rsid w:val="00F4611A"/>
    <w:rsid w:val="00F4625E"/>
    <w:rsid w:val="00F468BB"/>
    <w:rsid w:val="00F46BD1"/>
    <w:rsid w:val="00F46E7B"/>
    <w:rsid w:val="00F47075"/>
    <w:rsid w:val="00F471C1"/>
    <w:rsid w:val="00F508DB"/>
    <w:rsid w:val="00F512F7"/>
    <w:rsid w:val="00F5255E"/>
    <w:rsid w:val="00F52763"/>
    <w:rsid w:val="00F537D3"/>
    <w:rsid w:val="00F546B1"/>
    <w:rsid w:val="00F549A6"/>
    <w:rsid w:val="00F55C24"/>
    <w:rsid w:val="00F5643A"/>
    <w:rsid w:val="00F5681B"/>
    <w:rsid w:val="00F575B9"/>
    <w:rsid w:val="00F5770C"/>
    <w:rsid w:val="00F57F06"/>
    <w:rsid w:val="00F612AA"/>
    <w:rsid w:val="00F61B0B"/>
    <w:rsid w:val="00F62A75"/>
    <w:rsid w:val="00F62AA2"/>
    <w:rsid w:val="00F62BD2"/>
    <w:rsid w:val="00F63349"/>
    <w:rsid w:val="00F63A94"/>
    <w:rsid w:val="00F63CD1"/>
    <w:rsid w:val="00F652FC"/>
    <w:rsid w:val="00F658E1"/>
    <w:rsid w:val="00F65AF0"/>
    <w:rsid w:val="00F66152"/>
    <w:rsid w:val="00F663F2"/>
    <w:rsid w:val="00F6668E"/>
    <w:rsid w:val="00F704AD"/>
    <w:rsid w:val="00F705EE"/>
    <w:rsid w:val="00F7093C"/>
    <w:rsid w:val="00F75FBC"/>
    <w:rsid w:val="00F8317A"/>
    <w:rsid w:val="00F84896"/>
    <w:rsid w:val="00F870EF"/>
    <w:rsid w:val="00F87823"/>
    <w:rsid w:val="00F901BD"/>
    <w:rsid w:val="00F90A57"/>
    <w:rsid w:val="00F90F43"/>
    <w:rsid w:val="00F914C1"/>
    <w:rsid w:val="00F9153F"/>
    <w:rsid w:val="00F91B9B"/>
    <w:rsid w:val="00F9264F"/>
    <w:rsid w:val="00F92ABE"/>
    <w:rsid w:val="00F933D7"/>
    <w:rsid w:val="00F94401"/>
    <w:rsid w:val="00F94423"/>
    <w:rsid w:val="00F9564A"/>
    <w:rsid w:val="00F9599B"/>
    <w:rsid w:val="00F9693A"/>
    <w:rsid w:val="00F96D86"/>
    <w:rsid w:val="00FA02E2"/>
    <w:rsid w:val="00FA0B2A"/>
    <w:rsid w:val="00FA2CD6"/>
    <w:rsid w:val="00FA4697"/>
    <w:rsid w:val="00FA6933"/>
    <w:rsid w:val="00FA7DFD"/>
    <w:rsid w:val="00FB059D"/>
    <w:rsid w:val="00FB246D"/>
    <w:rsid w:val="00FB2CA8"/>
    <w:rsid w:val="00FB2FA2"/>
    <w:rsid w:val="00FB75C4"/>
    <w:rsid w:val="00FC02B8"/>
    <w:rsid w:val="00FC088E"/>
    <w:rsid w:val="00FC0D60"/>
    <w:rsid w:val="00FC18ED"/>
    <w:rsid w:val="00FC237A"/>
    <w:rsid w:val="00FC2A3B"/>
    <w:rsid w:val="00FC2BBF"/>
    <w:rsid w:val="00FC3438"/>
    <w:rsid w:val="00FC3DE8"/>
    <w:rsid w:val="00FC4A04"/>
    <w:rsid w:val="00FC5069"/>
    <w:rsid w:val="00FD15F1"/>
    <w:rsid w:val="00FD1DBC"/>
    <w:rsid w:val="00FD2549"/>
    <w:rsid w:val="00FD36D5"/>
    <w:rsid w:val="00FD3BE7"/>
    <w:rsid w:val="00FD477B"/>
    <w:rsid w:val="00FD4E18"/>
    <w:rsid w:val="00FD56B5"/>
    <w:rsid w:val="00FD6A88"/>
    <w:rsid w:val="00FD6F78"/>
    <w:rsid w:val="00FD7098"/>
    <w:rsid w:val="00FD73DA"/>
    <w:rsid w:val="00FE126F"/>
    <w:rsid w:val="00FE18C5"/>
    <w:rsid w:val="00FE33C0"/>
    <w:rsid w:val="00FE347D"/>
    <w:rsid w:val="00FE3A45"/>
    <w:rsid w:val="00FE60F4"/>
    <w:rsid w:val="00FE698E"/>
    <w:rsid w:val="00FE7174"/>
    <w:rsid w:val="00FE73FA"/>
    <w:rsid w:val="00FE7B5E"/>
    <w:rsid w:val="00FF03FC"/>
    <w:rsid w:val="00FF1557"/>
    <w:rsid w:val="00FF1E32"/>
    <w:rsid w:val="00FF1FC9"/>
    <w:rsid w:val="00FF4B27"/>
    <w:rsid w:val="00FF4B44"/>
    <w:rsid w:val="00FF777C"/>
    <w:rsid w:val="00FF7902"/>
    <w:rsid w:val="00FF79A3"/>
    <w:rsid w:val="14CE11A8"/>
    <w:rsid w:val="337CA00C"/>
    <w:rsid w:val="420D6243"/>
    <w:rsid w:val="43680D99"/>
    <w:rsid w:val="4C94E286"/>
    <w:rsid w:val="4EBC0429"/>
    <w:rsid w:val="5844982C"/>
    <w:rsid w:val="5A79A3BD"/>
    <w:rsid w:val="622B00FD"/>
    <w:rsid w:val="62754ABC"/>
    <w:rsid w:val="6735F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AECB38"/>
  <w15:docId w15:val="{02A32450-F04D-4031-B3A8-FAA8D73C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1"/>
      </w:numPr>
    </w:pPr>
  </w:style>
  <w:style w:type="paragraph" w:customStyle="1" w:styleId="ONUME">
    <w:name w:val="ONUM E"/>
    <w:basedOn w:val="BodyText"/>
    <w:rsid w:val="00BC4908"/>
    <w:pPr>
      <w:numPr>
        <w:numId w:val="2"/>
      </w:numPr>
    </w:pPr>
  </w:style>
  <w:style w:type="paragraph" w:customStyle="1" w:styleId="ONUMFS">
    <w:name w:val="ONUM FS"/>
    <w:basedOn w:val="BodyText"/>
    <w:rsid w:val="00BC4908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ListParagraph">
    <w:name w:val="List Paragraph"/>
    <w:basedOn w:val="Normal"/>
    <w:uiPriority w:val="34"/>
    <w:qFormat/>
    <w:rsid w:val="00C71F7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35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35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35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A3509"/>
    <w:rPr>
      <w:rFonts w:ascii="Arial" w:eastAsia="SimSun" w:hAnsi="Arial" w:cs="Arial"/>
      <w:b/>
      <w:bCs/>
      <w:sz w:val="18"/>
      <w:lang w:val="en-US" w:eastAsia="zh-CN"/>
    </w:rPr>
  </w:style>
  <w:style w:type="paragraph" w:styleId="NormalWeb">
    <w:name w:val="Normal (Web)"/>
    <w:basedOn w:val="Normal"/>
    <w:semiHidden/>
    <w:unhideWhenUsed/>
    <w:rsid w:val="00415DD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B2E2E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semiHidden/>
    <w:unhideWhenUsed/>
    <w:rsid w:val="008C216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C2162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D53B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7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5" ma:contentTypeDescription="" ma:contentTypeScope="" ma:versionID="8ff56d0f2dda37987db0091b68f6ee27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_dlc_DocId xmlns="afdacc0a-6563-489f-9b51-6fc9acac5c48">DEAADBFP-1499948599-56066</_dlc_DocId>
    <_dlc_DocIdUrl xmlns="afdacc0a-6563-489f-9b51-6fc9acac5c48">
      <Url>https://wipoprod.sharepoint.com/sites/SPS-INT-BFP-DEAAD-AsseAffa/_layouts/15/DocIdRedir.aspx?ID=DEAADBFP-1499948599-56066</Url>
      <Description>DEAADBFP-1499948599-56066</Description>
    </_dlc_DocIdUrl>
    <IPSystem xmlns="56500874-bba0-4b48-9090-b201492e8473" xsi:nil="true"/>
  </documentManagement>
</p:properties>
</file>

<file path=customXml/itemProps1.xml><?xml version="1.0" encoding="utf-8"?>
<ds:datastoreItem xmlns:ds="http://schemas.openxmlformats.org/officeDocument/2006/customXml" ds:itemID="{743EB27D-5539-49EE-9CE2-335B73C3E7D3}"/>
</file>

<file path=customXml/itemProps2.xml><?xml version="1.0" encoding="utf-8"?>
<ds:datastoreItem xmlns:ds="http://schemas.openxmlformats.org/officeDocument/2006/customXml" ds:itemID="{089688F5-C026-4085-84B1-64477C59F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2CA49-2E69-4A01-BE20-E44A3A1AE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16725-2A8D-4831-9D7F-D805781B09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9C3CBE-C066-4A91-A7F1-7CDFAECBBEA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DCDB45E-999F-48DA-9415-31FD653AD3D8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67 (F-E)</Template>
  <TotalTime>6</TotalTime>
  <Pages>81</Pages>
  <Words>21228</Words>
  <Characters>121003</Characters>
  <Application>Microsoft Office Word</Application>
  <DocSecurity>0</DocSecurity>
  <Lines>1008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A/67/INF/2</vt:lpstr>
    </vt:vector>
  </TitlesOfParts>
  <Company>WIPO</Company>
  <LinksUpToDate>false</LinksUpToDate>
  <CharactersWithSpaces>141948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A/67/INF/2</dc:title>
  <dc:subject/>
  <dc:creator>BARRET David</dc:creator>
  <cp:keywords>PUBLIC</cp:keywords>
  <dc:description/>
  <cp:lastModifiedBy>SAKOTIC Masa</cp:lastModifiedBy>
  <cp:revision>2</cp:revision>
  <cp:lastPrinted>2011-01-11T08:13:00Z</cp:lastPrinted>
  <dcterms:created xsi:type="dcterms:W3CDTF">2026-09-01T06:34:00Z</dcterms:created>
  <dcterms:modified xsi:type="dcterms:W3CDTF">2026-09-01T06:34:00Z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c36cc690-ffdd-4413-aed8-bbd154650844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2023-11-22T13:13:03Z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32101067-43fc-49b7-bb5b-252bb1e3c2f4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BusinessUnit">
    <vt:lpwstr>3;#Diplomatic Engagement and Assemblies Affairs Division|c4a5cf71-800f-4e10-aab9-36d8b83eadc2</vt:lpwstr>
  </property>
  <property fmtid="{D5CDD505-2E9C-101B-9397-08002B2CF9AE}" pid="17" name="RMClassification">
    <vt:lpwstr>7;#09 Official Meeting Documents|1c3d7eba-ea38-434e-9ba8-de39eb589212</vt:lpwstr>
  </property>
  <property fmtid="{D5CDD505-2E9C-101B-9397-08002B2CF9AE}" pid="18" name="Languages">
    <vt:lpwstr>1;#English|950e6fa2-2df0-4983-a604-54e57c7a6d93</vt:lpwstr>
  </property>
  <property fmtid="{D5CDD505-2E9C-101B-9397-08002B2CF9AE}" pid="19" name="Body1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_dlc_DocIdItemGuid">
    <vt:lpwstr>0187ad1a-a7db-4c98-bdf8-07677690d793</vt:lpwstr>
  </property>
</Properties>
</file>