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1B15" w14:textId="77777777" w:rsidR="008B2CC1" w:rsidRPr="008B2CC1" w:rsidRDefault="00B71266" w:rsidP="00C5256D">
      <w:pPr>
        <w:spacing w:after="120"/>
        <w:jc w:val="right"/>
      </w:pPr>
      <w:r w:rsidRPr="00B45589">
        <w:rPr>
          <w:noProof/>
          <w:lang w:eastAsia="en-US"/>
        </w:rPr>
        <w:drawing>
          <wp:inline distT="0" distB="0" distL="0" distR="0" wp14:anchorId="2AB26EFF" wp14:editId="1A590042">
            <wp:extent cx="3019425" cy="1304925"/>
            <wp:effectExtent l="0" t="0" r="9525" b="0"/>
            <wp:docPr id="1137041634" name="Picture 1137041634" descr="F et E&#10;&#10;Les courbes en direction du ciel du logo de l’OMPI évoquent le progrès de l’humanité stimulé par l’innovation et la créativité.&#10;&#10;The upward curving lines of the World Intellectual Property Organization’s logo evoke human progress driven by innovation and creativity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A46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81A5A3F" wp14:editId="73E13DFF">
                <wp:extent cx="5935980" cy="0"/>
                <wp:effectExtent l="0" t="0" r="26670" b="19050"/>
                <wp:docPr id="1" name="Straight Connector 1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3CF6BE" id="Straight Connector 1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315E77E" w14:textId="793401C8" w:rsidR="00C5256D" w:rsidRPr="00B71266" w:rsidRDefault="004008B2" w:rsidP="00C5256D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lang w:val="fr-CH"/>
        </w:rPr>
        <w:t>A/</w:t>
      </w:r>
      <w:r w:rsidRPr="00B71266">
        <w:rPr>
          <w:rFonts w:ascii="Arial Black" w:hAnsi="Arial Black"/>
          <w:caps/>
          <w:sz w:val="15"/>
          <w:szCs w:val="15"/>
          <w:lang w:val="fr-CH"/>
        </w:rPr>
        <w:t>6</w:t>
      </w:r>
      <w:r w:rsidR="00AE151E" w:rsidRPr="00B71266">
        <w:rPr>
          <w:rFonts w:ascii="Arial Black" w:hAnsi="Arial Black"/>
          <w:caps/>
          <w:sz w:val="15"/>
          <w:szCs w:val="15"/>
          <w:lang w:val="fr-CH"/>
        </w:rPr>
        <w:t>7</w:t>
      </w:r>
      <w:r w:rsidRPr="00B71266">
        <w:rPr>
          <w:rFonts w:ascii="Arial Black" w:hAnsi="Arial Black"/>
          <w:caps/>
          <w:sz w:val="15"/>
          <w:szCs w:val="15"/>
          <w:lang w:val="fr-CH"/>
        </w:rPr>
        <w:t>/</w:t>
      </w:r>
      <w:bookmarkStart w:id="0" w:name="Code"/>
      <w:bookmarkEnd w:id="0"/>
      <w:r w:rsidR="00725872">
        <w:rPr>
          <w:rFonts w:ascii="Arial Black" w:hAnsi="Arial Black"/>
          <w:caps/>
          <w:sz w:val="15"/>
          <w:szCs w:val="15"/>
          <w:lang w:val="fr-CH"/>
        </w:rPr>
        <w:t>INF/2</w:t>
      </w:r>
      <w:r w:rsidR="004C7B7A">
        <w:rPr>
          <w:rFonts w:ascii="Arial Black" w:hAnsi="Arial Black"/>
          <w:caps/>
          <w:sz w:val="15"/>
          <w:szCs w:val="15"/>
          <w:lang w:val="fr-CH"/>
        </w:rPr>
        <w:t xml:space="preserve"> PROV.</w:t>
      </w:r>
    </w:p>
    <w:p w14:paraId="5A5EC675" w14:textId="18ECD152" w:rsidR="008B2CC1" w:rsidRPr="00B71266" w:rsidRDefault="00C5256D" w:rsidP="00C5256D">
      <w:pPr>
        <w:jc w:val="right"/>
        <w:rPr>
          <w:rFonts w:ascii="Arial Black" w:hAnsi="Arial Black"/>
          <w:sz w:val="15"/>
          <w:szCs w:val="15"/>
          <w:lang w:val="fr-CH"/>
        </w:rPr>
      </w:pPr>
      <w:proofErr w:type="gramStart"/>
      <w:r w:rsidRPr="00B71266">
        <w:rPr>
          <w:rFonts w:ascii="Arial Black" w:hAnsi="Arial Black"/>
          <w:caps/>
          <w:sz w:val="15"/>
          <w:szCs w:val="15"/>
          <w:lang w:val="fr-CH"/>
        </w:rPr>
        <w:t>ORIGINAL:</w:t>
      </w:r>
      <w:bookmarkStart w:id="1" w:name="Original"/>
      <w:proofErr w:type="gramEnd"/>
      <w:r w:rsidR="00725872">
        <w:rPr>
          <w:rFonts w:ascii="Arial Black" w:hAnsi="Arial Black"/>
          <w:caps/>
          <w:sz w:val="15"/>
          <w:szCs w:val="15"/>
          <w:lang w:val="fr-CH"/>
        </w:rPr>
        <w:t xml:space="preserve">  FRANÇAIS / ENGLISH </w:t>
      </w:r>
    </w:p>
    <w:bookmarkEnd w:id="1"/>
    <w:p w14:paraId="00F04FBF" w14:textId="0209CC74" w:rsidR="008B2CC1" w:rsidRPr="00B71266" w:rsidRDefault="005F0549" w:rsidP="00C5256D">
      <w:pPr>
        <w:spacing w:after="1200"/>
        <w:jc w:val="right"/>
        <w:rPr>
          <w:rFonts w:ascii="Arial Black" w:hAnsi="Arial Black"/>
          <w:sz w:val="15"/>
          <w:szCs w:val="15"/>
          <w:lang w:val="fr-CH"/>
        </w:rPr>
      </w:pPr>
      <w:proofErr w:type="gramStart"/>
      <w:r w:rsidRPr="00B71266">
        <w:rPr>
          <w:rFonts w:ascii="Arial Black" w:hAnsi="Arial Black"/>
          <w:sz w:val="15"/>
          <w:szCs w:val="15"/>
          <w:lang w:val="fr-CH"/>
        </w:rPr>
        <w:t>DATE</w:t>
      </w:r>
      <w:r w:rsidR="00C5256D" w:rsidRPr="00B71266">
        <w:rPr>
          <w:rFonts w:ascii="Arial Black" w:hAnsi="Arial Black"/>
          <w:caps/>
          <w:sz w:val="15"/>
          <w:szCs w:val="15"/>
          <w:lang w:val="fr-CH"/>
        </w:rPr>
        <w:t>:</w:t>
      </w:r>
      <w:proofErr w:type="gramEnd"/>
      <w:r w:rsidR="00200CA0" w:rsidRPr="00200CA0">
        <w:rPr>
          <w:rFonts w:ascii="Arial Black" w:hAnsi="Arial Black"/>
          <w:caps/>
          <w:sz w:val="15"/>
          <w:szCs w:val="15"/>
          <w:lang w:val="fr-CH"/>
        </w:rPr>
        <w:t xml:space="preserve">  </w:t>
      </w:r>
      <w:r w:rsidR="00895574">
        <w:rPr>
          <w:rFonts w:ascii="Arial Black" w:hAnsi="Arial Black"/>
          <w:caps/>
          <w:sz w:val="15"/>
          <w:szCs w:val="15"/>
          <w:lang w:val="fr-CH"/>
        </w:rPr>
        <w:t xml:space="preserve">14 </w:t>
      </w:r>
      <w:r w:rsidR="00200CA0" w:rsidRPr="00200CA0">
        <w:rPr>
          <w:rFonts w:ascii="Arial Black" w:hAnsi="Arial Black"/>
          <w:caps/>
          <w:sz w:val="15"/>
          <w:szCs w:val="15"/>
          <w:lang w:val="fr-CH"/>
        </w:rPr>
        <w:t>août</w:t>
      </w:r>
      <w:r w:rsidR="00895574">
        <w:rPr>
          <w:rFonts w:ascii="Arial Black" w:hAnsi="Arial Black"/>
          <w:caps/>
          <w:sz w:val="15"/>
          <w:szCs w:val="15"/>
          <w:lang w:val="fr-CH"/>
        </w:rPr>
        <w:t xml:space="preserve"> 2026</w:t>
      </w:r>
      <w:r w:rsidR="00200CA0">
        <w:rPr>
          <w:rFonts w:ascii="Arial Black" w:hAnsi="Arial Black"/>
          <w:caps/>
          <w:sz w:val="15"/>
          <w:szCs w:val="15"/>
          <w:lang w:val="fr-CH"/>
        </w:rPr>
        <w:t xml:space="preserve"> /</w:t>
      </w:r>
      <w:r w:rsidR="0047613E" w:rsidRPr="00B71266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2" w:name="dateE"/>
      <w:r w:rsidR="00FA6933">
        <w:rPr>
          <w:rFonts w:ascii="Arial Black" w:hAnsi="Arial Black"/>
          <w:caps/>
          <w:sz w:val="15"/>
          <w:szCs w:val="15"/>
          <w:lang w:val="fr-CH"/>
        </w:rPr>
        <w:t>august 14</w:t>
      </w:r>
      <w:r w:rsidR="00895574">
        <w:rPr>
          <w:rFonts w:ascii="Arial Black" w:hAnsi="Arial Black"/>
          <w:caps/>
          <w:sz w:val="15"/>
          <w:szCs w:val="15"/>
          <w:lang w:val="fr-CH"/>
        </w:rPr>
        <w:t>, 2026</w:t>
      </w:r>
      <w:r w:rsidR="00200CA0">
        <w:rPr>
          <w:rFonts w:ascii="Arial Black" w:hAnsi="Arial Black"/>
          <w:caps/>
          <w:sz w:val="15"/>
          <w:szCs w:val="15"/>
          <w:lang w:val="fr-CH"/>
        </w:rPr>
        <w:t xml:space="preserve"> </w:t>
      </w:r>
    </w:p>
    <w:bookmarkEnd w:id="2"/>
    <w:p w14:paraId="1E3012AD" w14:textId="2FAD5818" w:rsidR="00235540" w:rsidRPr="00C5256D" w:rsidRDefault="004008B2" w:rsidP="00B71266">
      <w:pPr>
        <w:spacing w:after="600"/>
        <w:rPr>
          <w:b/>
          <w:sz w:val="28"/>
          <w:szCs w:val="28"/>
          <w:lang w:val="fr-CH"/>
        </w:rPr>
      </w:pPr>
      <w:r w:rsidRPr="004008B2">
        <w:rPr>
          <w:b/>
          <w:sz w:val="28"/>
          <w:szCs w:val="28"/>
          <w:lang w:val="fr-CH"/>
        </w:rPr>
        <w:t>Assemblées des États membres de l</w:t>
      </w:r>
      <w:r w:rsidR="00725872">
        <w:rPr>
          <w:b/>
          <w:sz w:val="28"/>
          <w:szCs w:val="28"/>
          <w:lang w:val="fr-CH"/>
        </w:rPr>
        <w:t>’</w:t>
      </w:r>
      <w:r w:rsidRPr="004008B2">
        <w:rPr>
          <w:b/>
          <w:sz w:val="28"/>
          <w:szCs w:val="28"/>
          <w:lang w:val="fr-CH"/>
        </w:rPr>
        <w:t>OMPI</w:t>
      </w:r>
    </w:p>
    <w:p w14:paraId="35494AD8" w14:textId="77777777" w:rsidR="004008B2" w:rsidRPr="004008B2" w:rsidRDefault="004008B2" w:rsidP="004008B2">
      <w:pPr>
        <w:rPr>
          <w:b/>
          <w:sz w:val="24"/>
          <w:szCs w:val="24"/>
          <w:lang w:val="fr-CH"/>
        </w:rPr>
      </w:pPr>
      <w:r w:rsidRPr="004008B2">
        <w:rPr>
          <w:b/>
          <w:sz w:val="24"/>
          <w:szCs w:val="24"/>
          <w:lang w:val="fr-CH"/>
        </w:rPr>
        <w:t>Soixante</w:t>
      </w:r>
      <w:r w:rsidR="007B52D1" w:rsidRPr="004008B2">
        <w:rPr>
          <w:b/>
          <w:sz w:val="24"/>
          <w:szCs w:val="24"/>
          <w:lang w:val="fr-CH"/>
        </w:rPr>
        <w:t>-</w:t>
      </w:r>
      <w:r w:rsidR="00EE2D41" w:rsidRPr="00EE2D41">
        <w:rPr>
          <w:b/>
          <w:sz w:val="24"/>
          <w:szCs w:val="24"/>
          <w:lang w:val="fr-CH"/>
        </w:rPr>
        <w:t>s</w:t>
      </w:r>
      <w:r w:rsidR="00AE151E">
        <w:rPr>
          <w:b/>
          <w:sz w:val="24"/>
          <w:szCs w:val="24"/>
          <w:lang w:val="fr-CH"/>
        </w:rPr>
        <w:t>ept</w:t>
      </w:r>
      <w:r w:rsidR="00EE2D41" w:rsidRPr="00EE2D41">
        <w:rPr>
          <w:b/>
          <w:sz w:val="24"/>
          <w:szCs w:val="24"/>
          <w:lang w:val="fr-CH"/>
        </w:rPr>
        <w:t xml:space="preserve">ième </w:t>
      </w:r>
      <w:r w:rsidRPr="004008B2">
        <w:rPr>
          <w:b/>
          <w:sz w:val="24"/>
          <w:szCs w:val="24"/>
          <w:lang w:val="fr-CH"/>
        </w:rPr>
        <w:t>série de réunions</w:t>
      </w:r>
    </w:p>
    <w:p w14:paraId="57C91732" w14:textId="77777777" w:rsidR="00235540" w:rsidRPr="00B71266" w:rsidRDefault="004008B2" w:rsidP="00B71266">
      <w:pPr>
        <w:spacing w:after="720"/>
        <w:rPr>
          <w:lang w:val="fr-FR"/>
        </w:rPr>
      </w:pPr>
      <w:r w:rsidRPr="00B71266">
        <w:rPr>
          <w:b/>
          <w:sz w:val="24"/>
          <w:szCs w:val="24"/>
          <w:lang w:val="fr-FR"/>
        </w:rPr>
        <w:t xml:space="preserve">Genève, </w:t>
      </w:r>
      <w:r w:rsidR="00AE151E" w:rsidRPr="00B71266">
        <w:rPr>
          <w:b/>
          <w:sz w:val="24"/>
          <w:szCs w:val="24"/>
          <w:lang w:val="fr-FR"/>
        </w:rPr>
        <w:t>21</w:t>
      </w:r>
      <w:r w:rsidR="00B71266">
        <w:rPr>
          <w:b/>
          <w:sz w:val="24"/>
          <w:szCs w:val="24"/>
          <w:lang w:val="fr-FR"/>
        </w:rPr>
        <w:t> </w:t>
      </w:r>
      <w:r w:rsidR="00AE151E" w:rsidRPr="00B71266">
        <w:rPr>
          <w:b/>
          <w:sz w:val="24"/>
          <w:szCs w:val="24"/>
          <w:lang w:val="fr-FR"/>
        </w:rPr>
        <w:t>avril</w:t>
      </w:r>
      <w:r w:rsidR="00B71266">
        <w:rPr>
          <w:b/>
          <w:sz w:val="24"/>
          <w:szCs w:val="24"/>
          <w:lang w:val="fr-FR"/>
        </w:rPr>
        <w:t> </w:t>
      </w:r>
      <w:r w:rsidR="00CF3029" w:rsidRPr="00B71266">
        <w:rPr>
          <w:b/>
          <w:sz w:val="24"/>
          <w:szCs w:val="24"/>
          <w:lang w:val="fr-FR"/>
        </w:rPr>
        <w:t>202</w:t>
      </w:r>
      <w:r w:rsidR="00AE151E" w:rsidRPr="00B71266">
        <w:rPr>
          <w:b/>
          <w:sz w:val="24"/>
          <w:szCs w:val="24"/>
          <w:lang w:val="fr-FR"/>
        </w:rPr>
        <w:t>6</w:t>
      </w:r>
    </w:p>
    <w:p w14:paraId="588BCFBD" w14:textId="77777777" w:rsidR="008B2CC1" w:rsidRPr="00C5256D" w:rsidRDefault="004008B2" w:rsidP="00B71266">
      <w:pPr>
        <w:spacing w:after="600"/>
        <w:rPr>
          <w:b/>
          <w:sz w:val="28"/>
          <w:szCs w:val="28"/>
        </w:rPr>
      </w:pPr>
      <w:r w:rsidRPr="004008B2">
        <w:rPr>
          <w:b/>
          <w:sz w:val="28"/>
          <w:szCs w:val="28"/>
        </w:rPr>
        <w:t>Assemblies of the Member States of WIPO</w:t>
      </w:r>
    </w:p>
    <w:p w14:paraId="06AD5D7B" w14:textId="77777777" w:rsidR="004008B2" w:rsidRDefault="004008B2" w:rsidP="004008B2">
      <w:pPr>
        <w:rPr>
          <w:b/>
          <w:sz w:val="24"/>
          <w:szCs w:val="24"/>
        </w:rPr>
      </w:pPr>
      <w:r w:rsidRPr="00882758">
        <w:rPr>
          <w:b/>
          <w:sz w:val="24"/>
        </w:rPr>
        <w:t>Sixty</w:t>
      </w:r>
      <w:r>
        <w:rPr>
          <w:b/>
          <w:sz w:val="24"/>
        </w:rPr>
        <w:noBreakHyphen/>
      </w:r>
      <w:r w:rsidR="00AE151E" w:rsidRPr="00F8074C">
        <w:rPr>
          <w:b/>
          <w:sz w:val="24"/>
          <w:szCs w:val="24"/>
        </w:rPr>
        <w:t>S</w:t>
      </w:r>
      <w:r w:rsidR="00AE151E">
        <w:rPr>
          <w:b/>
          <w:sz w:val="24"/>
          <w:szCs w:val="24"/>
        </w:rPr>
        <w:t>even</w:t>
      </w:r>
      <w:r w:rsidR="00EE2D41" w:rsidRPr="00EE2D41">
        <w:rPr>
          <w:b/>
          <w:sz w:val="24"/>
        </w:rPr>
        <w:t xml:space="preserve">th </w:t>
      </w:r>
      <w:r w:rsidRPr="00882758">
        <w:rPr>
          <w:b/>
          <w:sz w:val="24"/>
        </w:rPr>
        <w:t>Series of Meetings</w:t>
      </w:r>
    </w:p>
    <w:p w14:paraId="43E7E6AA" w14:textId="77777777" w:rsidR="008B2CC1" w:rsidRPr="00C5256D" w:rsidRDefault="004008B2" w:rsidP="00C5256D">
      <w:pPr>
        <w:spacing w:after="720"/>
        <w:rPr>
          <w:b/>
          <w:sz w:val="24"/>
          <w:szCs w:val="24"/>
        </w:rPr>
      </w:pPr>
      <w:r w:rsidRPr="004008B2">
        <w:rPr>
          <w:b/>
          <w:sz w:val="24"/>
          <w:szCs w:val="24"/>
        </w:rPr>
        <w:t xml:space="preserve">Geneva, </w:t>
      </w:r>
      <w:r w:rsidR="00AE151E">
        <w:rPr>
          <w:b/>
          <w:sz w:val="24"/>
          <w:szCs w:val="24"/>
        </w:rPr>
        <w:t>April 21</w:t>
      </w:r>
      <w:r w:rsidR="00AE151E" w:rsidRPr="005F10BC">
        <w:rPr>
          <w:b/>
          <w:sz w:val="24"/>
          <w:szCs w:val="24"/>
        </w:rPr>
        <w:t>, 202</w:t>
      </w:r>
      <w:r w:rsidR="00AE151E">
        <w:rPr>
          <w:b/>
          <w:sz w:val="24"/>
          <w:szCs w:val="24"/>
        </w:rPr>
        <w:t>6</w:t>
      </w:r>
    </w:p>
    <w:p w14:paraId="1185CA42" w14:textId="7A27B115" w:rsidR="00725872" w:rsidRDefault="00725872" w:rsidP="008B2CC1">
      <w:pPr>
        <w:rPr>
          <w:caps/>
          <w:sz w:val="24"/>
          <w:lang w:val="fr-FR"/>
        </w:rPr>
      </w:pPr>
      <w:bookmarkStart w:id="3" w:name="TitleOfDoc"/>
      <w:bookmarkStart w:id="4" w:name="TitleOfDocF"/>
      <w:bookmarkEnd w:id="3"/>
      <w:r>
        <w:rPr>
          <w:caps/>
          <w:sz w:val="24"/>
          <w:lang w:val="fr-FR"/>
        </w:rPr>
        <w:t>LISTE PROVISOIRE</w:t>
      </w:r>
      <w:r w:rsidR="005B2B7A">
        <w:rPr>
          <w:rStyle w:val="FootnoteReference"/>
          <w:caps/>
          <w:sz w:val="24"/>
          <w:lang w:val="fr-FR"/>
        </w:rPr>
        <w:footnoteReference w:id="1"/>
      </w:r>
      <w:r>
        <w:rPr>
          <w:caps/>
          <w:sz w:val="24"/>
          <w:lang w:val="fr-FR"/>
        </w:rPr>
        <w:t xml:space="preserve"> DES PARTICIPANTS/</w:t>
      </w:r>
      <w:r>
        <w:rPr>
          <w:caps/>
          <w:sz w:val="24"/>
          <w:lang w:val="fr-FR"/>
        </w:rPr>
        <w:br/>
        <w:t>PROVISIONAL LIST</w:t>
      </w:r>
      <w:r w:rsidR="001968BC" w:rsidRPr="00853231">
        <w:rPr>
          <w:caps/>
          <w:sz w:val="24"/>
          <w:vertAlign w:val="superscript"/>
          <w:lang w:val="fr-FR"/>
        </w:rPr>
        <w:t>1</w:t>
      </w:r>
      <w:r>
        <w:rPr>
          <w:caps/>
          <w:sz w:val="24"/>
          <w:lang w:val="fr-FR"/>
        </w:rPr>
        <w:t xml:space="preserve"> OF PARTICIPANTS</w:t>
      </w:r>
    </w:p>
    <w:p w14:paraId="6E7BEECF" w14:textId="77777777" w:rsidR="00725872" w:rsidRPr="00725872" w:rsidRDefault="00725872" w:rsidP="008B2CC1">
      <w:pPr>
        <w:rPr>
          <w:caps/>
          <w:sz w:val="24"/>
          <w:lang w:val="fr-FR"/>
        </w:rPr>
      </w:pPr>
    </w:p>
    <w:p w14:paraId="3288DD54" w14:textId="75E5F21A" w:rsidR="008B2CC1" w:rsidRPr="00725872" w:rsidRDefault="008B2CC1" w:rsidP="008B2CC1">
      <w:pPr>
        <w:rPr>
          <w:caps/>
          <w:sz w:val="24"/>
          <w:lang w:val="fr-FR"/>
        </w:rPr>
      </w:pPr>
    </w:p>
    <w:p w14:paraId="52550F3C" w14:textId="09413BF5" w:rsidR="008B2CC1" w:rsidRPr="004557F7" w:rsidRDefault="00725872" w:rsidP="008B2CC1">
      <w:pPr>
        <w:rPr>
          <w:i/>
          <w:lang w:val="fr-FR"/>
        </w:rPr>
      </w:pPr>
      <w:bookmarkStart w:id="5" w:name="Prepared"/>
      <w:bookmarkStart w:id="6" w:name="PreparedF"/>
      <w:bookmarkEnd w:id="4"/>
      <w:bookmarkEnd w:id="5"/>
      <w:bookmarkEnd w:id="6"/>
      <w:proofErr w:type="gramStart"/>
      <w:r w:rsidRPr="004557F7">
        <w:rPr>
          <w:i/>
          <w:lang w:val="fr-FR"/>
        </w:rPr>
        <w:t>établie</w:t>
      </w:r>
      <w:proofErr w:type="gramEnd"/>
      <w:r w:rsidRPr="004557F7">
        <w:rPr>
          <w:i/>
          <w:lang w:val="fr-FR"/>
        </w:rPr>
        <w:t xml:space="preserve"> par le Secrétariat </w:t>
      </w:r>
    </w:p>
    <w:p w14:paraId="52A91793" w14:textId="1E2290E8" w:rsidR="00725872" w:rsidRPr="004557F7" w:rsidRDefault="00725872" w:rsidP="00725872">
      <w:pPr>
        <w:spacing w:after="960"/>
        <w:rPr>
          <w:i/>
          <w:lang w:val="fr-FR"/>
        </w:rPr>
      </w:pPr>
      <w:bookmarkStart w:id="7" w:name="PreparedE"/>
      <w:bookmarkEnd w:id="7"/>
      <w:proofErr w:type="spellStart"/>
      <w:proofErr w:type="gramStart"/>
      <w:r w:rsidRPr="004557F7">
        <w:rPr>
          <w:i/>
          <w:lang w:val="fr-FR"/>
        </w:rPr>
        <w:t>prepared</w:t>
      </w:r>
      <w:proofErr w:type="spellEnd"/>
      <w:proofErr w:type="gramEnd"/>
      <w:r w:rsidRPr="004557F7">
        <w:rPr>
          <w:i/>
          <w:lang w:val="fr-FR"/>
        </w:rPr>
        <w:t xml:space="preserve"> by the </w:t>
      </w:r>
      <w:proofErr w:type="spellStart"/>
      <w:r w:rsidRPr="004557F7">
        <w:rPr>
          <w:i/>
          <w:lang w:val="fr-FR"/>
        </w:rPr>
        <w:t>Secretariat</w:t>
      </w:r>
      <w:proofErr w:type="spellEnd"/>
      <w:r w:rsidRPr="004557F7">
        <w:rPr>
          <w:i/>
          <w:lang w:val="fr-FR"/>
        </w:rPr>
        <w:t xml:space="preserve"> </w:t>
      </w:r>
    </w:p>
    <w:p w14:paraId="2F1DE7E7" w14:textId="77777777" w:rsidR="00725872" w:rsidRPr="004557F7" w:rsidRDefault="00725872">
      <w:pPr>
        <w:rPr>
          <w:i/>
          <w:lang w:val="fr-FR"/>
        </w:rPr>
      </w:pPr>
      <w:r w:rsidRPr="004557F7">
        <w:rPr>
          <w:i/>
          <w:lang w:val="fr-FR"/>
        </w:rPr>
        <w:br w:type="page"/>
      </w:r>
    </w:p>
    <w:p w14:paraId="429A38CD" w14:textId="4D16A67B" w:rsidR="00A13312" w:rsidRPr="00853231" w:rsidRDefault="00A13312" w:rsidP="00853231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lastRenderedPageBreak/>
        <w:t>ÉTATS/STATES</w:t>
      </w:r>
    </w:p>
    <w:p w14:paraId="1DB4941F" w14:textId="77777777" w:rsidR="00A90A79" w:rsidRPr="00A90A79" w:rsidRDefault="00A90A79" w:rsidP="00A90A79">
      <w:pPr>
        <w:spacing w:before="240" w:after="220"/>
        <w:rPr>
          <w:b/>
          <w:bCs/>
          <w:iCs/>
          <w:lang w:val="fr-FR"/>
        </w:rPr>
      </w:pPr>
    </w:p>
    <w:p w14:paraId="0109B346" w14:textId="33BDE1C4" w:rsidR="00FC02B8" w:rsidRPr="00853231" w:rsidRDefault="00A13312" w:rsidP="00A90A79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AFRIQUE DU SUD/SOUTH AFRICA</w:t>
      </w:r>
    </w:p>
    <w:p w14:paraId="21046A34" w14:textId="5A66010C" w:rsidR="00895574" w:rsidRPr="00853231" w:rsidRDefault="00FC02B8" w:rsidP="00A90A79">
      <w:pPr>
        <w:spacing w:before="240" w:after="220"/>
        <w:rPr>
          <w:iCs/>
          <w:lang w:val="fr-FR"/>
        </w:rPr>
      </w:pPr>
      <w:r w:rsidRPr="00853231">
        <w:rPr>
          <w:iCs/>
          <w:lang w:val="fr-FR"/>
        </w:rPr>
        <w:t>Tsholofelo TSHEOLE (Ms.), Deputy Permanent Representative, Permanent Mission, Geneva</w:t>
      </w:r>
    </w:p>
    <w:p w14:paraId="42139B26" w14:textId="4E136EA6" w:rsidR="00895574" w:rsidRDefault="00A13312" w:rsidP="00A90A79">
      <w:pPr>
        <w:spacing w:before="240" w:after="220"/>
        <w:rPr>
          <w:iCs/>
        </w:rPr>
      </w:pPr>
      <w:r w:rsidRPr="00E6283D">
        <w:rPr>
          <w:iCs/>
        </w:rPr>
        <w:t>Reginald RATSHITANGA (Mr</w:t>
      </w:r>
      <w:r w:rsidR="00FC02B8" w:rsidRPr="00E6283D">
        <w:rPr>
          <w:iCs/>
        </w:rPr>
        <w:t>.</w:t>
      </w:r>
      <w:r w:rsidRPr="00E6283D">
        <w:rPr>
          <w:iCs/>
        </w:rPr>
        <w:t>), Counsellor, Permanent Missio</w:t>
      </w:r>
      <w:r w:rsidR="005513DC" w:rsidRPr="00E6283D">
        <w:rPr>
          <w:iCs/>
        </w:rPr>
        <w:t>n</w:t>
      </w:r>
      <w:r w:rsidRPr="00E6283D">
        <w:rPr>
          <w:iCs/>
        </w:rPr>
        <w:t>, Geneva</w:t>
      </w:r>
    </w:p>
    <w:p w14:paraId="2B8525DB" w14:textId="77777777" w:rsidR="00853231" w:rsidRPr="00853231" w:rsidRDefault="00853231" w:rsidP="00A90A79">
      <w:pPr>
        <w:spacing w:before="240" w:after="220"/>
        <w:rPr>
          <w:iCs/>
        </w:rPr>
      </w:pPr>
    </w:p>
    <w:p w14:paraId="77209C07" w14:textId="6B27E003" w:rsidR="00895574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ALBANIE/ALBANIA</w:t>
      </w:r>
    </w:p>
    <w:p w14:paraId="56B9F0DC" w14:textId="73C9C341" w:rsidR="00895574" w:rsidRPr="002E7722" w:rsidRDefault="00A13312" w:rsidP="00A90A79">
      <w:pPr>
        <w:spacing w:before="240" w:after="220"/>
        <w:rPr>
          <w:iCs/>
        </w:rPr>
      </w:pPr>
      <w:r w:rsidRPr="002E7722">
        <w:rPr>
          <w:iCs/>
        </w:rPr>
        <w:t>Rudina BOLLANO (Ms</w:t>
      </w:r>
      <w:r w:rsidR="00FC02B8" w:rsidRPr="002E7722">
        <w:rPr>
          <w:iCs/>
        </w:rPr>
        <w:t>.</w:t>
      </w:r>
      <w:r w:rsidRPr="002E7722">
        <w:rPr>
          <w:iCs/>
        </w:rPr>
        <w:t>), Acting Director General, General Directorate of Industrial Property</w:t>
      </w:r>
      <w:r w:rsidR="00565BC8">
        <w:rPr>
          <w:iCs/>
        </w:rPr>
        <w:t> </w:t>
      </w:r>
      <w:r w:rsidRPr="002E7722">
        <w:rPr>
          <w:iCs/>
        </w:rPr>
        <w:t>(GDIP), Ministry of Economy and Innovation, Tirana</w:t>
      </w:r>
    </w:p>
    <w:p w14:paraId="35D46995" w14:textId="1C9568D0" w:rsidR="00895574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Miranda PISTOLI (M</w:t>
      </w:r>
      <w:r w:rsidR="00E9590E" w:rsidRPr="00A90A79">
        <w:rPr>
          <w:iCs/>
        </w:rPr>
        <w:t>s.</w:t>
      </w:r>
      <w:r w:rsidRPr="00A90A79">
        <w:rPr>
          <w:iCs/>
        </w:rPr>
        <w:t>), First Secretary, Permanent Missio</w:t>
      </w:r>
      <w:r w:rsidR="00E9590E" w:rsidRPr="00A90A79">
        <w:rPr>
          <w:iCs/>
        </w:rPr>
        <w:t>n</w:t>
      </w:r>
      <w:r w:rsidRPr="00A90A79">
        <w:rPr>
          <w:iCs/>
        </w:rPr>
        <w:t>, Genev</w:t>
      </w:r>
      <w:r w:rsidR="00E9590E" w:rsidRPr="00A90A79">
        <w:rPr>
          <w:iCs/>
        </w:rPr>
        <w:t>a</w:t>
      </w:r>
    </w:p>
    <w:p w14:paraId="1A43992B" w14:textId="1E5491AC" w:rsidR="00895574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Xhesika LULAJ (Ms</w:t>
      </w:r>
      <w:r w:rsidR="00C90ED5" w:rsidRPr="00A90A79">
        <w:rPr>
          <w:iCs/>
        </w:rPr>
        <w:t>.</w:t>
      </w:r>
      <w:r w:rsidRPr="00A90A79">
        <w:rPr>
          <w:iCs/>
        </w:rPr>
        <w:t>), First Secretary, Permanent Mission, Geneva</w:t>
      </w:r>
    </w:p>
    <w:p w14:paraId="305A7EF8" w14:textId="77777777" w:rsidR="00762DE9" w:rsidRPr="00A13312" w:rsidRDefault="00762DE9" w:rsidP="00A90A79">
      <w:pPr>
        <w:spacing w:before="240" w:after="220"/>
        <w:rPr>
          <w:iCs/>
        </w:rPr>
      </w:pPr>
    </w:p>
    <w:p w14:paraId="0162B0B6" w14:textId="1D803270" w:rsidR="00895574" w:rsidRPr="00853231" w:rsidRDefault="00A13312" w:rsidP="00A90A79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ALGÉRIE/ALGERIA</w:t>
      </w:r>
    </w:p>
    <w:p w14:paraId="2A479B2D" w14:textId="140CE1C9" w:rsidR="00895574" w:rsidRPr="00E8606A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Rachid BLADEHANE (M</w:t>
      </w:r>
      <w:r w:rsidR="00565BC8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E8606A" w:rsidRPr="00A90A79">
        <w:rPr>
          <w:iCs/>
          <w:lang w:val="fr-FR"/>
        </w:rPr>
        <w:t>a</w:t>
      </w:r>
      <w:r w:rsidRPr="00A90A79">
        <w:rPr>
          <w:iCs/>
          <w:lang w:val="fr-FR"/>
        </w:rPr>
        <w:t xml:space="preserve">mbassadeur, </w:t>
      </w:r>
      <w:r w:rsidR="00E8606A" w:rsidRPr="00A90A79">
        <w:rPr>
          <w:iCs/>
          <w:lang w:val="fr-FR"/>
        </w:rPr>
        <w:t>représentant permanent, Mission permanente, Genève</w:t>
      </w:r>
    </w:p>
    <w:p w14:paraId="0E97EC0B" w14:textId="76C9AEA4" w:rsidR="00895574" w:rsidRPr="008D4CFB" w:rsidRDefault="00E8606A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Belgacem TABAI (M.), conseiller, Mission permanente, Genève</w:t>
      </w:r>
    </w:p>
    <w:p w14:paraId="6573F61D" w14:textId="77777777" w:rsidR="00762DE9" w:rsidRPr="008D4CFB" w:rsidRDefault="00762DE9" w:rsidP="00A90A79">
      <w:pPr>
        <w:spacing w:before="240" w:after="220"/>
        <w:rPr>
          <w:iCs/>
          <w:lang w:val="fr-FR"/>
        </w:rPr>
      </w:pPr>
    </w:p>
    <w:p w14:paraId="449C42C8" w14:textId="72CADF07" w:rsidR="00895574" w:rsidRPr="00CA3FF8" w:rsidRDefault="00A13312" w:rsidP="00A90A79">
      <w:pPr>
        <w:spacing w:before="240" w:after="220"/>
        <w:rPr>
          <w:u w:val="single"/>
          <w:lang w:val="fr-FR"/>
        </w:rPr>
      </w:pPr>
      <w:r w:rsidRPr="00CA3FF8">
        <w:rPr>
          <w:u w:val="single"/>
          <w:lang w:val="fr-FR"/>
        </w:rPr>
        <w:t>ALLEMAGNE/GERMANY</w:t>
      </w:r>
    </w:p>
    <w:p w14:paraId="4F356AF2" w14:textId="7EA264DB" w:rsidR="00895574" w:rsidRPr="00CA3FF8" w:rsidRDefault="00A13312" w:rsidP="00A90A79">
      <w:pPr>
        <w:spacing w:before="240" w:after="220"/>
        <w:rPr>
          <w:lang w:val="fr-FR"/>
        </w:rPr>
      </w:pPr>
      <w:r w:rsidRPr="00CA3FF8">
        <w:rPr>
          <w:lang w:val="fr-FR"/>
        </w:rPr>
        <w:t>Antje LEENDERTSE (Ms</w:t>
      </w:r>
      <w:r w:rsidR="00024798" w:rsidRPr="00CA3FF8">
        <w:rPr>
          <w:lang w:val="fr-FR"/>
        </w:rPr>
        <w:t>.</w:t>
      </w:r>
      <w:r w:rsidRPr="00CA3FF8">
        <w:rPr>
          <w:lang w:val="fr-FR"/>
        </w:rPr>
        <w:t xml:space="preserve">), </w:t>
      </w:r>
      <w:r w:rsidR="00DB2E2E" w:rsidRPr="00CA3FF8">
        <w:rPr>
          <w:lang w:val="fr-FR"/>
        </w:rPr>
        <w:t xml:space="preserve">Ambassador, </w:t>
      </w:r>
      <w:r w:rsidRPr="00CA3FF8">
        <w:rPr>
          <w:lang w:val="fr-FR"/>
        </w:rPr>
        <w:t>Permanent Representative, Permanent Mission, Geneva</w:t>
      </w:r>
    </w:p>
    <w:p w14:paraId="7C4DC31C" w14:textId="6EC92334" w:rsidR="00895574" w:rsidRPr="00CA3FF8" w:rsidRDefault="00A13312" w:rsidP="00A90A79">
      <w:pPr>
        <w:spacing w:before="240" w:after="220"/>
        <w:rPr>
          <w:lang w:val="fr-FR"/>
        </w:rPr>
      </w:pPr>
      <w:r w:rsidRPr="00CA3FF8">
        <w:rPr>
          <w:lang w:val="fr-FR"/>
        </w:rPr>
        <w:t>Nikola GILLHOFF (Ms</w:t>
      </w:r>
      <w:r w:rsidR="00024798" w:rsidRPr="00CA3FF8">
        <w:rPr>
          <w:lang w:val="fr-FR"/>
        </w:rPr>
        <w:t>.</w:t>
      </w:r>
      <w:r w:rsidRPr="00CA3FF8">
        <w:rPr>
          <w:lang w:val="fr-FR"/>
        </w:rPr>
        <w:t>), Deputy Permanent Representative, P</w:t>
      </w:r>
      <w:r w:rsidR="00204E19" w:rsidRPr="00CA3FF8">
        <w:rPr>
          <w:lang w:val="fr-FR"/>
        </w:rPr>
        <w:t>ermanent Mission, Geneva</w:t>
      </w:r>
    </w:p>
    <w:p w14:paraId="7C587ECB" w14:textId="0AD4D9E2" w:rsidR="00895574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Christian SCHERNITZKY (Mr</w:t>
      </w:r>
      <w:r w:rsidR="00024798" w:rsidRPr="00A90A79">
        <w:rPr>
          <w:iCs/>
        </w:rPr>
        <w:t>.</w:t>
      </w:r>
      <w:r w:rsidRPr="00A90A79">
        <w:rPr>
          <w:iCs/>
        </w:rPr>
        <w:t xml:space="preserve">), First Counsellor, </w:t>
      </w:r>
      <w:r w:rsidR="00591845" w:rsidRPr="00A90A79">
        <w:rPr>
          <w:iCs/>
        </w:rPr>
        <w:t>Permanent Mission,</w:t>
      </w:r>
      <w:r w:rsidRPr="00A90A79">
        <w:rPr>
          <w:iCs/>
        </w:rPr>
        <w:t xml:space="preserve"> Geneva</w:t>
      </w:r>
    </w:p>
    <w:p w14:paraId="680C9E09" w14:textId="194880CC" w:rsidR="00895574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Viola ZOLLITSCH (Ms</w:t>
      </w:r>
      <w:r w:rsidR="00024798" w:rsidRPr="00A90A79">
        <w:rPr>
          <w:iCs/>
        </w:rPr>
        <w:t>.</w:t>
      </w:r>
      <w:r w:rsidRPr="00A90A79">
        <w:rPr>
          <w:iCs/>
        </w:rPr>
        <w:t>), Legal Officer, Federal Ministry of Justice and Consumer Protection, Berlin</w:t>
      </w:r>
    </w:p>
    <w:p w14:paraId="7386E8BB" w14:textId="6BDB13CA" w:rsidR="00895574" w:rsidRPr="00F021FA" w:rsidRDefault="00A13312" w:rsidP="00A90A79">
      <w:pPr>
        <w:spacing w:before="240" w:after="220"/>
        <w:rPr>
          <w:iCs/>
          <w:lang w:val="it-IT"/>
        </w:rPr>
      </w:pPr>
      <w:r w:rsidRPr="00A90A79">
        <w:rPr>
          <w:iCs/>
          <w:lang w:val="it-IT"/>
        </w:rPr>
        <w:t>Chiara SABETTA (Ms</w:t>
      </w:r>
      <w:r w:rsidR="00024798" w:rsidRPr="00A90A79">
        <w:rPr>
          <w:iCs/>
          <w:lang w:val="it-IT"/>
        </w:rPr>
        <w:t>.</w:t>
      </w:r>
      <w:r w:rsidRPr="00A90A79">
        <w:rPr>
          <w:iCs/>
          <w:lang w:val="it-IT"/>
        </w:rPr>
        <w:t>), Legal Intern, Permanent Mission, Geneva</w:t>
      </w:r>
    </w:p>
    <w:p w14:paraId="00164F0B" w14:textId="77777777" w:rsidR="00FA0CF7" w:rsidRPr="00F021FA" w:rsidRDefault="00FA0CF7" w:rsidP="00A90A79">
      <w:pPr>
        <w:spacing w:before="240" w:after="220"/>
        <w:rPr>
          <w:iCs/>
          <w:lang w:val="it-IT"/>
        </w:rPr>
      </w:pPr>
    </w:p>
    <w:p w14:paraId="7639A4A6" w14:textId="7CD222E0" w:rsidR="00895574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ANDORRE/ANDORRA</w:t>
      </w:r>
    </w:p>
    <w:p w14:paraId="164DC294" w14:textId="58487BAC" w:rsidR="00152D8C" w:rsidRDefault="00A13312" w:rsidP="00A90A79">
      <w:pPr>
        <w:spacing w:before="240" w:after="220"/>
        <w:rPr>
          <w:iCs/>
          <w:lang w:val="it-IT"/>
        </w:rPr>
      </w:pPr>
      <w:r w:rsidRPr="00A90A79">
        <w:rPr>
          <w:iCs/>
          <w:lang w:val="it-IT"/>
        </w:rPr>
        <w:t>Ferran COSTA (Mr</w:t>
      </w:r>
      <w:r w:rsidR="00EC60BB">
        <w:rPr>
          <w:iCs/>
          <w:lang w:val="it-IT"/>
        </w:rPr>
        <w:t>.</w:t>
      </w:r>
      <w:r w:rsidRPr="00A90A79">
        <w:rPr>
          <w:iCs/>
          <w:lang w:val="it-IT"/>
        </w:rPr>
        <w:t xml:space="preserve">), </w:t>
      </w:r>
      <w:r w:rsidR="0009567F" w:rsidRPr="00A90A79">
        <w:rPr>
          <w:iCs/>
          <w:lang w:val="it-IT"/>
        </w:rPr>
        <w:t xml:space="preserve">Ambassador, </w:t>
      </w:r>
      <w:r w:rsidR="00152D8C" w:rsidRPr="00A90A79">
        <w:rPr>
          <w:iCs/>
          <w:lang w:val="it-IT"/>
        </w:rPr>
        <w:t xml:space="preserve">Permanent Representative, Permanent Mission, Geneva </w:t>
      </w:r>
    </w:p>
    <w:p w14:paraId="6312841B" w14:textId="753FC187" w:rsidR="00F021FA" w:rsidRPr="00F021FA" w:rsidRDefault="00152D8C" w:rsidP="00A90A79">
      <w:pPr>
        <w:spacing w:before="240" w:after="220"/>
        <w:rPr>
          <w:iCs/>
          <w:lang w:val="it-IT"/>
        </w:rPr>
      </w:pPr>
      <w:r w:rsidRPr="00A90A79">
        <w:rPr>
          <w:iCs/>
          <w:lang w:val="it-IT"/>
        </w:rPr>
        <w:t xml:space="preserve">Alba NOYA TRAVESSET (Ms.), Deputy Permanent Representative, Permanent Mission, Geneva </w:t>
      </w:r>
    </w:p>
    <w:p w14:paraId="233AAF5C" w14:textId="376FBD8B" w:rsidR="00895574" w:rsidRPr="00895574" w:rsidRDefault="00A13312" w:rsidP="00A90A79">
      <w:pPr>
        <w:spacing w:before="240" w:after="220"/>
        <w:rPr>
          <w:iCs/>
          <w:lang w:val="it-IT"/>
        </w:rPr>
      </w:pPr>
      <w:r w:rsidRPr="00A90A79">
        <w:rPr>
          <w:iCs/>
          <w:lang w:val="it-IT"/>
        </w:rPr>
        <w:t>Guillem ZAPATERO (M</w:t>
      </w:r>
      <w:r w:rsidR="00152D8C" w:rsidRPr="00A90A79">
        <w:rPr>
          <w:iCs/>
          <w:lang w:val="it-IT"/>
        </w:rPr>
        <w:t>r.), Counsellor, Permanent Mission, Genev</w:t>
      </w:r>
      <w:r w:rsidR="00244F49" w:rsidRPr="00A90A79">
        <w:rPr>
          <w:iCs/>
          <w:lang w:val="it-IT"/>
        </w:rPr>
        <w:t>a</w:t>
      </w:r>
    </w:p>
    <w:p w14:paraId="72EC54A6" w14:textId="2D5A4807" w:rsidR="00895574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lastRenderedPageBreak/>
        <w:t>ANGOL</w:t>
      </w:r>
      <w:r w:rsidR="001960FC" w:rsidRPr="00853231">
        <w:rPr>
          <w:iCs/>
          <w:u w:val="single"/>
          <w:lang w:val="it-IT"/>
        </w:rPr>
        <w:t>A</w:t>
      </w:r>
    </w:p>
    <w:p w14:paraId="79611936" w14:textId="235161E8" w:rsidR="00895574" w:rsidRPr="0009567F" w:rsidRDefault="00A13312" w:rsidP="00A90A79">
      <w:pPr>
        <w:spacing w:before="240" w:after="220"/>
        <w:rPr>
          <w:iCs/>
          <w:lang w:val="it-IT"/>
        </w:rPr>
      </w:pPr>
      <w:r w:rsidRPr="00A90A79">
        <w:rPr>
          <w:iCs/>
          <w:lang w:val="it-IT"/>
        </w:rPr>
        <w:t xml:space="preserve">Ana Maria DE OLIVEIRA </w:t>
      </w:r>
      <w:r w:rsidR="00A71EFF" w:rsidRPr="00A90A79">
        <w:rPr>
          <w:iCs/>
          <w:lang w:val="it-IT"/>
        </w:rPr>
        <w:t>(Ms.), Ambassador, Permanent Representative, Permanent Mission, Geneva</w:t>
      </w:r>
    </w:p>
    <w:p w14:paraId="355ED824" w14:textId="0B06E3D0" w:rsidR="00895574" w:rsidRPr="002E7722" w:rsidRDefault="00A13312" w:rsidP="00A90A79">
      <w:pPr>
        <w:spacing w:before="240" w:after="220"/>
        <w:rPr>
          <w:iCs/>
          <w:lang w:val="it-IT"/>
        </w:rPr>
      </w:pPr>
      <w:r w:rsidRPr="002E7722">
        <w:rPr>
          <w:iCs/>
          <w:lang w:val="it-IT"/>
        </w:rPr>
        <w:t>Edson DE CARVALHO (Mr</w:t>
      </w:r>
      <w:r w:rsidR="0009567F" w:rsidRPr="002E7722">
        <w:rPr>
          <w:iCs/>
          <w:lang w:val="it-IT"/>
        </w:rPr>
        <w:t>.</w:t>
      </w:r>
      <w:r w:rsidRPr="002E7722">
        <w:rPr>
          <w:iCs/>
          <w:lang w:val="it-IT"/>
        </w:rPr>
        <w:t xml:space="preserve">), Counsellor, </w:t>
      </w:r>
      <w:r w:rsidR="004335AE" w:rsidRPr="002E7722">
        <w:rPr>
          <w:iCs/>
          <w:lang w:val="it-IT"/>
        </w:rPr>
        <w:t>Permanent Mission</w:t>
      </w:r>
      <w:r w:rsidRPr="002E7722">
        <w:rPr>
          <w:iCs/>
          <w:lang w:val="it-IT"/>
        </w:rPr>
        <w:t>, Geneva</w:t>
      </w:r>
    </w:p>
    <w:p w14:paraId="3730A4B8" w14:textId="452D07FF" w:rsidR="007B2DDD" w:rsidRPr="002E7722" w:rsidRDefault="00DE122C" w:rsidP="00A90A79">
      <w:pPr>
        <w:spacing w:before="240" w:after="220"/>
        <w:rPr>
          <w:iCs/>
          <w:lang w:val="it-IT"/>
        </w:rPr>
      </w:pPr>
      <w:r w:rsidRPr="002E7722">
        <w:rPr>
          <w:iCs/>
          <w:lang w:val="it-IT"/>
        </w:rPr>
        <w:t>Horus da Rosa Pedro XAVIER</w:t>
      </w:r>
      <w:r w:rsidR="00A13312" w:rsidRPr="002E7722">
        <w:rPr>
          <w:iCs/>
          <w:lang w:val="it-IT"/>
        </w:rPr>
        <w:t xml:space="preserve"> (Mr</w:t>
      </w:r>
      <w:r w:rsidR="004335AE" w:rsidRPr="002E7722">
        <w:rPr>
          <w:iCs/>
          <w:lang w:val="it-IT"/>
        </w:rPr>
        <w:t>.</w:t>
      </w:r>
      <w:r w:rsidR="00A13312" w:rsidRPr="002E7722">
        <w:rPr>
          <w:iCs/>
          <w:lang w:val="it-IT"/>
        </w:rPr>
        <w:t xml:space="preserve">), </w:t>
      </w:r>
      <w:r w:rsidRPr="002E7722">
        <w:rPr>
          <w:iCs/>
          <w:lang w:val="it-IT"/>
        </w:rPr>
        <w:t>Third Secretary, Permanent Mission, Geneva</w:t>
      </w:r>
    </w:p>
    <w:p w14:paraId="1273AC05" w14:textId="77777777" w:rsidR="009D370F" w:rsidRPr="002E7722" w:rsidRDefault="009D370F" w:rsidP="00A90A79">
      <w:pPr>
        <w:spacing w:before="240" w:after="220"/>
        <w:rPr>
          <w:iCs/>
          <w:lang w:val="it-IT"/>
        </w:rPr>
      </w:pPr>
    </w:p>
    <w:p w14:paraId="243BA486" w14:textId="68622AA6" w:rsidR="00DE122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ARABIE SAOUDITE/SAUDI ARABIA</w:t>
      </w:r>
    </w:p>
    <w:p w14:paraId="2DD7B692" w14:textId="15A3026E" w:rsidR="00DE122C" w:rsidRDefault="00A13312" w:rsidP="00A90A79">
      <w:pPr>
        <w:spacing w:before="240" w:after="220"/>
        <w:rPr>
          <w:iCs/>
        </w:rPr>
      </w:pPr>
      <w:r w:rsidRPr="00A90A79">
        <w:rPr>
          <w:iCs/>
        </w:rPr>
        <w:t xml:space="preserve">Hesham ALARIFI </w:t>
      </w:r>
      <w:r w:rsidR="00801AE6" w:rsidRPr="00A90A79">
        <w:rPr>
          <w:iCs/>
        </w:rPr>
        <w:t>(Mr.), Executive Director, International Cooperation and Partnerships, Saudi Authority for Intellectual Property (SAIP), Riyadh</w:t>
      </w:r>
    </w:p>
    <w:p w14:paraId="26947363" w14:textId="190B115A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F</w:t>
      </w:r>
      <w:r w:rsidR="00BE07F8" w:rsidRPr="00A90A79">
        <w:rPr>
          <w:iCs/>
        </w:rPr>
        <w:t>aisal</w:t>
      </w:r>
      <w:r w:rsidRPr="00A90A79">
        <w:rPr>
          <w:iCs/>
        </w:rPr>
        <w:t xml:space="preserve"> ALENAZI (Mr</w:t>
      </w:r>
      <w:r w:rsidR="003D4A78" w:rsidRPr="00A90A79">
        <w:rPr>
          <w:iCs/>
        </w:rPr>
        <w:t>.</w:t>
      </w:r>
      <w:r w:rsidRPr="00A90A79">
        <w:rPr>
          <w:iCs/>
        </w:rPr>
        <w:t>), Head</w:t>
      </w:r>
      <w:r w:rsidR="00483FB0">
        <w:rPr>
          <w:iCs/>
        </w:rPr>
        <w:t>,</w:t>
      </w:r>
      <w:r w:rsidRPr="00A90A79">
        <w:rPr>
          <w:iCs/>
        </w:rPr>
        <w:t xml:space="preserve"> International Organizations</w:t>
      </w:r>
      <w:r w:rsidR="00483FB0">
        <w:rPr>
          <w:iCs/>
        </w:rPr>
        <w:t xml:space="preserve"> Department</w:t>
      </w:r>
      <w:r w:rsidRPr="00A90A79">
        <w:rPr>
          <w:iCs/>
        </w:rPr>
        <w:t>, Saudi Authority for Intellectual Property</w:t>
      </w:r>
      <w:r w:rsidR="003D4A78" w:rsidRPr="00A90A79">
        <w:rPr>
          <w:iCs/>
        </w:rPr>
        <w:t xml:space="preserve"> (SAIP)</w:t>
      </w:r>
      <w:r w:rsidRPr="00A90A79">
        <w:rPr>
          <w:iCs/>
        </w:rPr>
        <w:t>, Riyadh</w:t>
      </w:r>
    </w:p>
    <w:p w14:paraId="1570774E" w14:textId="77777777" w:rsidR="00F45EA5" w:rsidRPr="00A13312" w:rsidRDefault="00F45EA5" w:rsidP="00A90A79">
      <w:pPr>
        <w:spacing w:before="240" w:after="220"/>
        <w:rPr>
          <w:iCs/>
        </w:rPr>
      </w:pPr>
    </w:p>
    <w:p w14:paraId="4033B3CF" w14:textId="5C0DE5FB" w:rsidR="00DE122C" w:rsidRPr="00CA3FF8" w:rsidRDefault="00A13312" w:rsidP="00A90A79">
      <w:pPr>
        <w:spacing w:before="240" w:after="220"/>
        <w:rPr>
          <w:u w:val="single"/>
          <w:lang w:val="it-IT"/>
        </w:rPr>
      </w:pPr>
      <w:r w:rsidRPr="00CA3FF8">
        <w:rPr>
          <w:u w:val="single"/>
          <w:lang w:val="it-IT"/>
        </w:rPr>
        <w:t>ARGENTINE/ARGENTINA</w:t>
      </w:r>
    </w:p>
    <w:p w14:paraId="2018A550" w14:textId="261951F6" w:rsidR="00DE122C" w:rsidRPr="00CA3FF8" w:rsidRDefault="00A13312" w:rsidP="00A90A79">
      <w:pPr>
        <w:spacing w:before="240" w:after="220"/>
        <w:rPr>
          <w:lang w:val="it-IT"/>
        </w:rPr>
      </w:pPr>
      <w:r w:rsidRPr="00CA3FF8">
        <w:rPr>
          <w:lang w:val="it-IT"/>
        </w:rPr>
        <w:t xml:space="preserve">Carlos Mario FORADORI </w:t>
      </w:r>
      <w:r w:rsidR="00D91142" w:rsidRPr="00CA3FF8">
        <w:rPr>
          <w:lang w:val="it-IT"/>
        </w:rPr>
        <w:t>(Sr.), Embajador, Representante Permanente, Misión Permanente, Ginebra</w:t>
      </w:r>
    </w:p>
    <w:p w14:paraId="1FAB828E" w14:textId="01B59FC1" w:rsidR="00DE122C" w:rsidRPr="00CA3FF8" w:rsidRDefault="00D91142" w:rsidP="00A90A79">
      <w:pPr>
        <w:spacing w:before="240" w:after="220"/>
        <w:rPr>
          <w:lang w:val="it-IT"/>
        </w:rPr>
      </w:pPr>
      <w:r w:rsidRPr="00CA3FF8">
        <w:rPr>
          <w:lang w:val="it-IT"/>
        </w:rPr>
        <w:t>Nadia Soledad SOCOLOFF (Sra.), Consejera, Misión Permanente, Ginebra</w:t>
      </w:r>
    </w:p>
    <w:p w14:paraId="7D5AAC53" w14:textId="7238020A" w:rsidR="00DE122C" w:rsidRPr="00CA3FF8" w:rsidRDefault="00CA450A" w:rsidP="00A90A79">
      <w:pPr>
        <w:spacing w:before="240" w:after="220"/>
        <w:rPr>
          <w:lang w:val="it-IT"/>
        </w:rPr>
      </w:pPr>
      <w:r w:rsidRPr="00CA3FF8">
        <w:rPr>
          <w:lang w:val="it-IT"/>
        </w:rPr>
        <w:t>Valeria María GONZÁLEZ POSSE (Sra.), Ministra, Representante Permanente Alterna, Misión Permanente, Ginebra</w:t>
      </w:r>
    </w:p>
    <w:p w14:paraId="238FFC93" w14:textId="77777777" w:rsidR="00070FDB" w:rsidRPr="00CA3FF8" w:rsidRDefault="00070FDB" w:rsidP="00A90A79">
      <w:pPr>
        <w:spacing w:before="240" w:after="220"/>
        <w:rPr>
          <w:lang w:val="it-IT"/>
        </w:rPr>
      </w:pPr>
    </w:p>
    <w:p w14:paraId="6A84380C" w14:textId="60AD2154" w:rsidR="00DE122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ARMÉNIE/ARMENIA</w:t>
      </w:r>
    </w:p>
    <w:p w14:paraId="2443CFEA" w14:textId="04CAF739" w:rsidR="00DE122C" w:rsidRPr="00401D11" w:rsidRDefault="00A13312" w:rsidP="00A90A79">
      <w:pPr>
        <w:spacing w:before="240" w:after="220"/>
        <w:rPr>
          <w:iCs/>
        </w:rPr>
      </w:pPr>
      <w:r w:rsidRPr="00401D11">
        <w:rPr>
          <w:iCs/>
        </w:rPr>
        <w:t xml:space="preserve">Hasmik TOLMAJIAN </w:t>
      </w:r>
      <w:r w:rsidR="00EF3B80" w:rsidRPr="00401D11">
        <w:rPr>
          <w:iCs/>
        </w:rPr>
        <w:t>(Ms.), Ambassador, Permanent Representative, Permanent Mission, Geneva</w:t>
      </w:r>
    </w:p>
    <w:p w14:paraId="1125ADBC" w14:textId="7B63C92B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 xml:space="preserve">Kristine HAMBARYAN </w:t>
      </w:r>
      <w:r w:rsidR="00EF3B80" w:rsidRPr="00A90A79">
        <w:rPr>
          <w:iCs/>
        </w:rPr>
        <w:t>(Ms.), Head, Intellectual Property Office, Ministry of Economy of the Republic of Armenia, Yerevan</w:t>
      </w:r>
    </w:p>
    <w:p w14:paraId="634BE288" w14:textId="3B68D29A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Anna SARGSYAN (Ms</w:t>
      </w:r>
      <w:r w:rsidR="00AF4D66" w:rsidRPr="00A90A79">
        <w:rPr>
          <w:iCs/>
        </w:rPr>
        <w:t>.</w:t>
      </w:r>
      <w:r w:rsidRPr="00A90A79">
        <w:rPr>
          <w:iCs/>
        </w:rPr>
        <w:t xml:space="preserve">), First Secretary, </w:t>
      </w:r>
      <w:r w:rsidR="00EF3B80" w:rsidRPr="00A90A79">
        <w:rPr>
          <w:iCs/>
        </w:rPr>
        <w:t>Permanent Mission, Geneva</w:t>
      </w:r>
    </w:p>
    <w:p w14:paraId="07BAC011" w14:textId="77777777" w:rsidR="00D43C9D" w:rsidRPr="00A13312" w:rsidRDefault="00D43C9D" w:rsidP="00A90A79">
      <w:pPr>
        <w:spacing w:before="240" w:after="220"/>
        <w:rPr>
          <w:iCs/>
        </w:rPr>
      </w:pPr>
    </w:p>
    <w:p w14:paraId="0391F2F0" w14:textId="15ED2393" w:rsidR="00DE122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AUSTRALIE/AUSTRALIA</w:t>
      </w:r>
    </w:p>
    <w:p w14:paraId="3A4277B7" w14:textId="7E3BA9FB" w:rsidR="003B205C" w:rsidRDefault="003B205C" w:rsidP="00A90A79">
      <w:pPr>
        <w:spacing w:before="240" w:after="220"/>
        <w:rPr>
          <w:iCs/>
        </w:rPr>
      </w:pPr>
      <w:r>
        <w:rPr>
          <w:iCs/>
        </w:rPr>
        <w:t>James Baxter</w:t>
      </w:r>
      <w:r w:rsidR="008C73D7">
        <w:rPr>
          <w:iCs/>
        </w:rPr>
        <w:t xml:space="preserve"> (Mr.)</w:t>
      </w:r>
      <w:r>
        <w:rPr>
          <w:iCs/>
        </w:rPr>
        <w:t>, Ambassador, Permanent Representative</w:t>
      </w:r>
      <w:r w:rsidR="00FE16CE">
        <w:rPr>
          <w:iCs/>
        </w:rPr>
        <w:t>, Permanent Mission to the World</w:t>
      </w:r>
      <w:r w:rsidR="008C73D7">
        <w:rPr>
          <w:iCs/>
        </w:rPr>
        <w:t xml:space="preserve"> Trade Organization (WTO), Geneva</w:t>
      </w:r>
    </w:p>
    <w:p w14:paraId="4E06A9D0" w14:textId="7E73C466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Margaret TREGURTHA (Ms</w:t>
      </w:r>
      <w:r w:rsidR="00AF4D66" w:rsidRPr="00A90A79">
        <w:rPr>
          <w:iCs/>
        </w:rPr>
        <w:t>.</w:t>
      </w:r>
      <w:r w:rsidRPr="00A90A79">
        <w:rPr>
          <w:iCs/>
        </w:rPr>
        <w:t>), Acting Director General, IP Australia, Department of Industry Science and Resources, Canberra</w:t>
      </w:r>
    </w:p>
    <w:p w14:paraId="4748098E" w14:textId="765AE6D1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Emily MCDONALD (Ms</w:t>
      </w:r>
      <w:r w:rsidR="00BB555C" w:rsidRPr="00A90A79">
        <w:rPr>
          <w:iCs/>
        </w:rPr>
        <w:t>.</w:t>
      </w:r>
      <w:r w:rsidRPr="00A90A79">
        <w:rPr>
          <w:iCs/>
        </w:rPr>
        <w:t xml:space="preserve">), </w:t>
      </w:r>
      <w:r w:rsidR="00AF4D66" w:rsidRPr="00A90A79">
        <w:rPr>
          <w:iCs/>
        </w:rPr>
        <w:t>Second Secretary, Permanent Mission to the World Trade Organization (WTO), Geneva</w:t>
      </w:r>
    </w:p>
    <w:p w14:paraId="66AE1D79" w14:textId="3BE6B490" w:rsidR="00DE122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lastRenderedPageBreak/>
        <w:t>Lana HALPERIN (Ms</w:t>
      </w:r>
      <w:r w:rsidR="00AF4D66" w:rsidRPr="00A90A79">
        <w:rPr>
          <w:iCs/>
        </w:rPr>
        <w:t>.</w:t>
      </w:r>
      <w:r w:rsidRPr="00A90A79">
        <w:rPr>
          <w:iCs/>
        </w:rPr>
        <w:t>), Acting Director, Policy and Stakeholders Group, IP Australia, Department of Industry Science and Resources, Canberra</w:t>
      </w:r>
    </w:p>
    <w:p w14:paraId="0156412E" w14:textId="77777777" w:rsidR="00253D7F" w:rsidRPr="00A13312" w:rsidRDefault="00253D7F" w:rsidP="00A90A79">
      <w:pPr>
        <w:spacing w:before="240" w:after="220"/>
        <w:rPr>
          <w:iCs/>
        </w:rPr>
      </w:pPr>
    </w:p>
    <w:p w14:paraId="02B6C953" w14:textId="0541987C" w:rsidR="00AF4D66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AUTRICHE/AUSTRIA</w:t>
      </w:r>
    </w:p>
    <w:p w14:paraId="388CC3BC" w14:textId="55D56635" w:rsidR="00AF4D66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Alexander KMENTT (Mr</w:t>
      </w:r>
      <w:r w:rsidR="005C03CE" w:rsidRPr="00A90A79">
        <w:rPr>
          <w:iCs/>
        </w:rPr>
        <w:t>.</w:t>
      </w:r>
      <w:r w:rsidRPr="00A90A79">
        <w:rPr>
          <w:iCs/>
        </w:rPr>
        <w:t>), Ambassador, Permanent Representative, Permanent Mission</w:t>
      </w:r>
      <w:r w:rsidR="005C03CE" w:rsidRPr="00A90A79">
        <w:rPr>
          <w:iCs/>
        </w:rPr>
        <w:t xml:space="preserve">, </w:t>
      </w:r>
      <w:r w:rsidRPr="00A90A79">
        <w:rPr>
          <w:iCs/>
        </w:rPr>
        <w:t>Geneva</w:t>
      </w:r>
    </w:p>
    <w:p w14:paraId="0575DD83" w14:textId="5D762509" w:rsidR="00E7416E" w:rsidRDefault="00A13312" w:rsidP="00A90A79">
      <w:pPr>
        <w:spacing w:before="240" w:after="220"/>
        <w:rPr>
          <w:iCs/>
        </w:rPr>
      </w:pPr>
      <w:r w:rsidRPr="00A90A79">
        <w:rPr>
          <w:iCs/>
        </w:rPr>
        <w:t>Christoph WIELAND (Mr</w:t>
      </w:r>
      <w:r w:rsidR="00C0336E" w:rsidRPr="00A90A79">
        <w:rPr>
          <w:iCs/>
        </w:rPr>
        <w:t>.</w:t>
      </w:r>
      <w:r w:rsidRPr="00A90A79">
        <w:rPr>
          <w:iCs/>
        </w:rPr>
        <w:t>), Deputy Permanent Representative, Permanent Mission</w:t>
      </w:r>
      <w:r w:rsidR="00E50EE9" w:rsidRPr="00A90A79">
        <w:rPr>
          <w:iCs/>
        </w:rPr>
        <w:t xml:space="preserve">, </w:t>
      </w:r>
      <w:r w:rsidRPr="00A90A79">
        <w:rPr>
          <w:iCs/>
        </w:rPr>
        <w:t>Geneva</w:t>
      </w:r>
    </w:p>
    <w:p w14:paraId="188AC47D" w14:textId="77777777" w:rsidR="00DB2E2E" w:rsidRPr="00A13312" w:rsidRDefault="00DB2E2E" w:rsidP="00DB2E2E">
      <w:pPr>
        <w:spacing w:before="240" w:after="220"/>
        <w:rPr>
          <w:iCs/>
        </w:rPr>
      </w:pPr>
      <w:r w:rsidRPr="00A90A79">
        <w:rPr>
          <w:iCs/>
        </w:rPr>
        <w:t>Silvia GEHRER (Ms.), Counsellor (Transport/Mobility/Intellectual Property), Permanent Mission, Geneva</w:t>
      </w:r>
    </w:p>
    <w:p w14:paraId="7F4866D3" w14:textId="77777777" w:rsidR="00781684" w:rsidRPr="00A13312" w:rsidRDefault="00781684" w:rsidP="00DB2E2E">
      <w:pPr>
        <w:spacing w:before="240" w:after="220"/>
        <w:rPr>
          <w:iCs/>
        </w:rPr>
      </w:pPr>
    </w:p>
    <w:p w14:paraId="1408C176" w14:textId="0E3739C1" w:rsidR="00E50EE9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AZERBAÏDJAN/AZERBAIJAN</w:t>
      </w:r>
    </w:p>
    <w:p w14:paraId="3FAA1D80" w14:textId="73E85438" w:rsidR="009B1BB6" w:rsidRDefault="00A13312" w:rsidP="00A90A79">
      <w:pPr>
        <w:spacing w:before="240" w:after="220"/>
        <w:rPr>
          <w:iCs/>
        </w:rPr>
      </w:pPr>
      <w:r w:rsidRPr="00A90A79">
        <w:rPr>
          <w:iCs/>
        </w:rPr>
        <w:t>Galib ISRAFILOV (Mr</w:t>
      </w:r>
      <w:r w:rsidR="007B2DDD" w:rsidRPr="00A90A79">
        <w:rPr>
          <w:iCs/>
        </w:rPr>
        <w:t>.</w:t>
      </w:r>
      <w:r w:rsidRPr="00A90A79">
        <w:rPr>
          <w:iCs/>
        </w:rPr>
        <w:t>), Ambassador, Permanent Representative, Permanent Mission, Geneva</w:t>
      </w:r>
    </w:p>
    <w:p w14:paraId="29E94F2D" w14:textId="51418AA4" w:rsidR="00E50EE9" w:rsidRPr="00A13312" w:rsidRDefault="009B1BB6" w:rsidP="00A90A79">
      <w:pPr>
        <w:spacing w:before="240" w:after="220"/>
        <w:rPr>
          <w:iCs/>
        </w:rPr>
      </w:pPr>
      <w:r w:rsidRPr="00A90A79">
        <w:rPr>
          <w:iCs/>
        </w:rPr>
        <w:t>Marat KANGARLINSKI (Mr.), Deputy Permanent Representative, Permanent Mission, Geneva</w:t>
      </w:r>
    </w:p>
    <w:p w14:paraId="16A3EE7F" w14:textId="38FF606B" w:rsidR="00EA3EDB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Anar JAVADOV (Mr</w:t>
      </w:r>
      <w:r w:rsidR="007B2DDD" w:rsidRPr="00A90A79">
        <w:rPr>
          <w:iCs/>
        </w:rPr>
        <w:t>.</w:t>
      </w:r>
      <w:r w:rsidRPr="00A90A79">
        <w:rPr>
          <w:iCs/>
        </w:rPr>
        <w:t>), Third Secretary, Permanent Mission, Geneva</w:t>
      </w:r>
    </w:p>
    <w:p w14:paraId="14477C8D" w14:textId="77777777" w:rsidR="00683120" w:rsidRPr="00A13312" w:rsidRDefault="00683120" w:rsidP="00A90A79">
      <w:pPr>
        <w:spacing w:before="240" w:after="220"/>
        <w:rPr>
          <w:iCs/>
        </w:rPr>
      </w:pPr>
    </w:p>
    <w:p w14:paraId="4521C3BB" w14:textId="5A343A42" w:rsidR="00EA3EDB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BAHAMAS</w:t>
      </w:r>
    </w:p>
    <w:p w14:paraId="635F12EE" w14:textId="1EA45950" w:rsidR="00E50EE9" w:rsidRPr="00A90A79" w:rsidRDefault="00EA3EDB" w:rsidP="00A90A79">
      <w:pPr>
        <w:spacing w:before="240" w:after="220"/>
        <w:rPr>
          <w:iCs/>
        </w:rPr>
      </w:pPr>
      <w:r w:rsidRPr="00A90A79">
        <w:rPr>
          <w:iCs/>
        </w:rPr>
        <w:t>Charles GIBSON (Mr.), Second Secretary, Permanent Mission, Geneva</w:t>
      </w:r>
    </w:p>
    <w:p w14:paraId="4AF8BDB6" w14:textId="77AF587B" w:rsidR="00EA3EDB" w:rsidRDefault="00A13312" w:rsidP="00A90A79">
      <w:pPr>
        <w:spacing w:before="240" w:after="220"/>
        <w:rPr>
          <w:iCs/>
        </w:rPr>
      </w:pPr>
      <w:r w:rsidRPr="00A90A79">
        <w:rPr>
          <w:iCs/>
        </w:rPr>
        <w:t>Camille GOMEZ-JONES (Ms</w:t>
      </w:r>
      <w:r w:rsidR="00EA3EDB" w:rsidRPr="00A90A79">
        <w:rPr>
          <w:iCs/>
        </w:rPr>
        <w:t>.</w:t>
      </w:r>
      <w:r w:rsidRPr="00A90A79">
        <w:rPr>
          <w:iCs/>
        </w:rPr>
        <w:t>), Registrar General, Registrar General's Department, Nassau</w:t>
      </w:r>
    </w:p>
    <w:p w14:paraId="76F6E83C" w14:textId="77777777" w:rsidR="009752CB" w:rsidRDefault="009752CB" w:rsidP="00A90A79">
      <w:pPr>
        <w:spacing w:before="240" w:after="220"/>
        <w:rPr>
          <w:iCs/>
        </w:rPr>
      </w:pPr>
    </w:p>
    <w:p w14:paraId="6F3487B1" w14:textId="35E7F4E6" w:rsidR="00EA3EDB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BAHREÏN/BAHRAIN</w:t>
      </w:r>
    </w:p>
    <w:p w14:paraId="395BC385" w14:textId="3BC362AE" w:rsidR="00E50EE9" w:rsidRPr="00A13312" w:rsidRDefault="005F1F13" w:rsidP="00A90A79">
      <w:pPr>
        <w:spacing w:before="240" w:after="220"/>
        <w:rPr>
          <w:iCs/>
        </w:rPr>
      </w:pPr>
      <w:r w:rsidRPr="00A90A79">
        <w:rPr>
          <w:iCs/>
        </w:rPr>
        <w:t xml:space="preserve">Fatema </w:t>
      </w:r>
      <w:r w:rsidR="00A13312" w:rsidRPr="00A90A79">
        <w:rPr>
          <w:iCs/>
        </w:rPr>
        <w:t>Maryam ALDOSERI (Ms</w:t>
      </w:r>
      <w:r w:rsidR="00EA3EDB" w:rsidRPr="00A90A79">
        <w:rPr>
          <w:iCs/>
        </w:rPr>
        <w:t>.</w:t>
      </w:r>
      <w:r w:rsidR="00A13312" w:rsidRPr="00A90A79">
        <w:rPr>
          <w:iCs/>
        </w:rPr>
        <w:t xml:space="preserve">), </w:t>
      </w:r>
      <w:r w:rsidR="00220BD9" w:rsidRPr="00A90A79">
        <w:rPr>
          <w:iCs/>
        </w:rPr>
        <w:t>Attaché (Commercial Affairs), Permanent Mission, Geneva</w:t>
      </w:r>
    </w:p>
    <w:p w14:paraId="18D111A7" w14:textId="09F4A496" w:rsidR="00E50EE9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 xml:space="preserve">Rana ALAHMED </w:t>
      </w:r>
      <w:r w:rsidR="0073095A" w:rsidRPr="00A90A79">
        <w:rPr>
          <w:iCs/>
        </w:rPr>
        <w:t>(Ms.), Chief, Grievances and Oppositions, National Patent Office, Foreign Trade and Industrial Property Directorate, Ministry of Industry and Commerce, Manama</w:t>
      </w:r>
    </w:p>
    <w:p w14:paraId="1D13CFEA" w14:textId="1D19B1F2" w:rsidR="00E50EE9" w:rsidRPr="00A13312" w:rsidRDefault="00EA3EDB" w:rsidP="00A90A79">
      <w:pPr>
        <w:spacing w:before="240" w:after="220"/>
        <w:rPr>
          <w:iCs/>
        </w:rPr>
      </w:pPr>
      <w:r w:rsidRPr="00A90A79">
        <w:rPr>
          <w:iCs/>
        </w:rPr>
        <w:t>S</w:t>
      </w:r>
      <w:r w:rsidR="00A13312" w:rsidRPr="00A90A79">
        <w:rPr>
          <w:iCs/>
        </w:rPr>
        <w:t>hatha SHARIF (Ms</w:t>
      </w:r>
      <w:r w:rsidRPr="00A90A79">
        <w:rPr>
          <w:iCs/>
        </w:rPr>
        <w:t>.</w:t>
      </w:r>
      <w:r w:rsidR="00A13312" w:rsidRPr="00A90A79">
        <w:rPr>
          <w:iCs/>
        </w:rPr>
        <w:t>), Chief</w:t>
      </w:r>
      <w:r w:rsidR="00BA5D1C">
        <w:rPr>
          <w:iCs/>
        </w:rPr>
        <w:t xml:space="preserve">, </w:t>
      </w:r>
      <w:r w:rsidR="00A13312" w:rsidRPr="00A90A79">
        <w:rPr>
          <w:iCs/>
        </w:rPr>
        <w:t>Trade</w:t>
      </w:r>
      <w:r w:rsidR="00E7416E" w:rsidRPr="00A90A79">
        <w:rPr>
          <w:iCs/>
        </w:rPr>
        <w:t>mark</w:t>
      </w:r>
      <w:r w:rsidR="00A13312" w:rsidRPr="00A90A79">
        <w:rPr>
          <w:iCs/>
        </w:rPr>
        <w:t xml:space="preserve"> Office, </w:t>
      </w:r>
      <w:r w:rsidR="00E7416E" w:rsidRPr="00A90A79">
        <w:rPr>
          <w:iCs/>
        </w:rPr>
        <w:t xml:space="preserve">Ministry </w:t>
      </w:r>
      <w:r w:rsidR="00A13312" w:rsidRPr="00A90A79">
        <w:rPr>
          <w:iCs/>
        </w:rPr>
        <w:t>of Industry and Commerce, Manama</w:t>
      </w:r>
    </w:p>
    <w:p w14:paraId="71552312" w14:textId="77777777" w:rsidR="00BA5D1C" w:rsidRPr="00A13312" w:rsidRDefault="00BA5D1C" w:rsidP="00A90A79">
      <w:pPr>
        <w:spacing w:before="240" w:after="220"/>
        <w:rPr>
          <w:iCs/>
        </w:rPr>
      </w:pPr>
    </w:p>
    <w:p w14:paraId="2273B56D" w14:textId="242ED5BF" w:rsidR="00E7416E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BANGLADESH</w:t>
      </w:r>
    </w:p>
    <w:p w14:paraId="4B434BDB" w14:textId="3F1D62A9" w:rsidR="00E7416E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Abdullah BIN MAHABUB (Mr</w:t>
      </w:r>
      <w:r w:rsidR="00BF19CF">
        <w:rPr>
          <w:iCs/>
        </w:rPr>
        <w:t>.</w:t>
      </w:r>
      <w:r w:rsidRPr="00A90A79">
        <w:rPr>
          <w:iCs/>
        </w:rPr>
        <w:t>), First Secretary, Permanent Mission</w:t>
      </w:r>
      <w:r w:rsidR="00F870EF">
        <w:rPr>
          <w:iCs/>
        </w:rPr>
        <w:t>,</w:t>
      </w:r>
      <w:r w:rsidRPr="00A90A79">
        <w:rPr>
          <w:iCs/>
        </w:rPr>
        <w:t xml:space="preserve"> Geneva</w:t>
      </w:r>
    </w:p>
    <w:p w14:paraId="3E40FBDF" w14:textId="6C82770F" w:rsidR="00E7416E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G.M. IFTEKHAR (Mr</w:t>
      </w:r>
      <w:r w:rsidR="00BF19CF">
        <w:rPr>
          <w:iCs/>
        </w:rPr>
        <w:t>.</w:t>
      </w:r>
      <w:r w:rsidRPr="00A90A79">
        <w:rPr>
          <w:iCs/>
        </w:rPr>
        <w:t>), Second Secretary, Permanent Mission</w:t>
      </w:r>
      <w:r w:rsidR="00F870EF">
        <w:rPr>
          <w:iCs/>
        </w:rPr>
        <w:t xml:space="preserve">, </w:t>
      </w:r>
      <w:r w:rsidRPr="00A90A79">
        <w:rPr>
          <w:iCs/>
        </w:rPr>
        <w:t>Geneva</w:t>
      </w:r>
    </w:p>
    <w:p w14:paraId="1FE989C2" w14:textId="239F2795" w:rsidR="00D4423C" w:rsidRDefault="00D4423C">
      <w:pPr>
        <w:rPr>
          <w:iCs/>
        </w:rPr>
      </w:pPr>
      <w:r>
        <w:rPr>
          <w:iCs/>
        </w:rPr>
        <w:br w:type="page"/>
      </w:r>
    </w:p>
    <w:p w14:paraId="762C3D9A" w14:textId="2498B1C3" w:rsidR="00E7416E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BARBADE/BARBADOS</w:t>
      </w:r>
    </w:p>
    <w:p w14:paraId="434476A8" w14:textId="07B84E38" w:rsidR="00E7416E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 xml:space="preserve">Matthew </w:t>
      </w:r>
      <w:r w:rsidR="00E22F11" w:rsidRPr="00A90A79">
        <w:rPr>
          <w:iCs/>
        </w:rPr>
        <w:t xml:space="preserve">Anthony </w:t>
      </w:r>
      <w:r w:rsidRPr="00A90A79">
        <w:rPr>
          <w:iCs/>
        </w:rPr>
        <w:t>WILSON (Mr</w:t>
      </w:r>
      <w:r w:rsidR="00AA3059" w:rsidRPr="00A90A79">
        <w:rPr>
          <w:iCs/>
        </w:rPr>
        <w:t>.</w:t>
      </w:r>
      <w:r w:rsidRPr="00A90A79">
        <w:rPr>
          <w:iCs/>
        </w:rPr>
        <w:t>), Ambassador, Permanent Mission, Geneva</w:t>
      </w:r>
    </w:p>
    <w:p w14:paraId="64ADC3B1" w14:textId="124C536C" w:rsidR="00E7416E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Erica SMITH (</w:t>
      </w:r>
      <w:r w:rsidR="00E22F11" w:rsidRPr="00A90A79">
        <w:rPr>
          <w:iCs/>
        </w:rPr>
        <w:t>Ms.</w:t>
      </w:r>
      <w:r w:rsidRPr="00A90A79">
        <w:rPr>
          <w:iCs/>
        </w:rPr>
        <w:t>), Director, Energy, Business Development and Commerce, Bridgetown</w:t>
      </w:r>
    </w:p>
    <w:p w14:paraId="42D8BA79" w14:textId="77777777" w:rsidR="002F7ED3" w:rsidRPr="00A13312" w:rsidRDefault="002F7ED3" w:rsidP="00A90A79">
      <w:pPr>
        <w:spacing w:before="240" w:after="220"/>
        <w:rPr>
          <w:iCs/>
        </w:rPr>
      </w:pPr>
    </w:p>
    <w:p w14:paraId="194D5521" w14:textId="3D386D0E" w:rsidR="00641706" w:rsidRPr="00853231" w:rsidRDefault="00641706" w:rsidP="00641706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BÉLARUS/BELARUS</w:t>
      </w:r>
    </w:p>
    <w:p w14:paraId="46C78BB5" w14:textId="77777777" w:rsidR="00641706" w:rsidRPr="00A13312" w:rsidRDefault="00641706" w:rsidP="00641706">
      <w:pPr>
        <w:spacing w:before="240" w:after="220"/>
        <w:rPr>
          <w:iCs/>
        </w:rPr>
      </w:pPr>
      <w:r w:rsidRPr="00A90A79">
        <w:rPr>
          <w:iCs/>
        </w:rPr>
        <w:t>Larysa BELSKAYA (Ms.), Ambassador, Permanent Representative, Permanent Mission, Geneva</w:t>
      </w:r>
    </w:p>
    <w:p w14:paraId="70478BD9" w14:textId="77777777" w:rsidR="00641706" w:rsidRPr="00A13312" w:rsidRDefault="00641706" w:rsidP="00641706">
      <w:pPr>
        <w:spacing w:before="240" w:after="220"/>
        <w:rPr>
          <w:iCs/>
        </w:rPr>
      </w:pPr>
      <w:r w:rsidRPr="00A90A79">
        <w:rPr>
          <w:iCs/>
        </w:rPr>
        <w:t>Anna KLIUT (Ms.), Counsellor, Permanent Mission, Geneva</w:t>
      </w:r>
    </w:p>
    <w:p w14:paraId="090836D9" w14:textId="77777777" w:rsidR="00131C59" w:rsidRPr="00A13312" w:rsidRDefault="00131C59" w:rsidP="00641706">
      <w:pPr>
        <w:spacing w:before="240" w:after="220"/>
        <w:rPr>
          <w:iCs/>
        </w:rPr>
      </w:pPr>
    </w:p>
    <w:p w14:paraId="60DE52F1" w14:textId="35F481E4" w:rsidR="00E22F11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BELGIQUE/BELGIUM</w:t>
      </w:r>
    </w:p>
    <w:p w14:paraId="10E888DD" w14:textId="2A0B082A" w:rsidR="00A13312" w:rsidRPr="00C27C06" w:rsidRDefault="00A13312" w:rsidP="00A90A79">
      <w:pPr>
        <w:spacing w:before="240" w:after="220"/>
        <w:rPr>
          <w:iCs/>
        </w:rPr>
      </w:pPr>
      <w:r w:rsidRPr="00C27C06">
        <w:rPr>
          <w:iCs/>
        </w:rPr>
        <w:t>Christophe PAYOT (M</w:t>
      </w:r>
      <w:r w:rsidR="00E22F11" w:rsidRPr="00C27C06">
        <w:rPr>
          <w:iCs/>
        </w:rPr>
        <w:t>.</w:t>
      </w:r>
      <w:r w:rsidRPr="00C27C06">
        <w:rPr>
          <w:iCs/>
        </w:rPr>
        <w:t>),</w:t>
      </w:r>
      <w:r w:rsidR="008C5AE8" w:rsidRPr="00C27C06">
        <w:rPr>
          <w:iCs/>
        </w:rPr>
        <w:t xml:space="preserve"> </w:t>
      </w:r>
      <w:proofErr w:type="spellStart"/>
      <w:r w:rsidR="008C5AE8" w:rsidRPr="00853231">
        <w:rPr>
          <w:iCs/>
        </w:rPr>
        <w:t>ambassadeur</w:t>
      </w:r>
      <w:proofErr w:type="spellEnd"/>
      <w:r w:rsidR="008C5AE8" w:rsidRPr="00853231">
        <w:rPr>
          <w:iCs/>
        </w:rPr>
        <w:t xml:space="preserve">, </w:t>
      </w:r>
      <w:proofErr w:type="spellStart"/>
      <w:r w:rsidR="008C5AE8" w:rsidRPr="00853231">
        <w:rPr>
          <w:iCs/>
        </w:rPr>
        <w:t>représentant</w:t>
      </w:r>
      <w:proofErr w:type="spellEnd"/>
      <w:r w:rsidR="008C5AE8" w:rsidRPr="00853231">
        <w:rPr>
          <w:iCs/>
        </w:rPr>
        <w:t xml:space="preserve"> permanent, Mission </w:t>
      </w:r>
      <w:proofErr w:type="spellStart"/>
      <w:r w:rsidR="008C5AE8" w:rsidRPr="00853231">
        <w:rPr>
          <w:iCs/>
        </w:rPr>
        <w:t>permanente</w:t>
      </w:r>
      <w:proofErr w:type="spellEnd"/>
      <w:r w:rsidR="008C5AE8" w:rsidRPr="00853231">
        <w:rPr>
          <w:iCs/>
        </w:rPr>
        <w:t>, Genève</w:t>
      </w:r>
      <w:r w:rsidRPr="00C27C06">
        <w:rPr>
          <w:iCs/>
        </w:rPr>
        <w:t xml:space="preserve"> </w:t>
      </w:r>
    </w:p>
    <w:p w14:paraId="24C8497D" w14:textId="1A6A3246" w:rsidR="004A1B66" w:rsidRPr="00853231" w:rsidRDefault="00A13312" w:rsidP="00A90A79">
      <w:pPr>
        <w:spacing w:before="240" w:after="220"/>
        <w:rPr>
          <w:iCs/>
          <w:lang w:val="fr-FR"/>
        </w:rPr>
      </w:pPr>
      <w:r w:rsidRPr="00853231">
        <w:rPr>
          <w:iCs/>
          <w:lang w:val="fr-FR"/>
        </w:rPr>
        <w:t>Sofie RAVAGLIA (M</w:t>
      </w:r>
      <w:r w:rsidR="00FA7024" w:rsidRPr="00853231">
        <w:rPr>
          <w:iCs/>
          <w:lang w:val="fr-FR"/>
        </w:rPr>
        <w:t>me</w:t>
      </w:r>
      <w:r w:rsidRPr="00853231">
        <w:rPr>
          <w:iCs/>
          <w:lang w:val="fr-FR"/>
        </w:rPr>
        <w:t xml:space="preserve">), </w:t>
      </w:r>
      <w:r w:rsidR="00FA7024" w:rsidRPr="00853231">
        <w:rPr>
          <w:lang w:val="fr-FR"/>
        </w:rPr>
        <w:t>première secrétaire (Affaires économiques et commerciales), Mission permanente, Genève</w:t>
      </w:r>
      <w:r w:rsidR="00FA7024" w:rsidRPr="00853231" w:rsidDel="00FA7024">
        <w:rPr>
          <w:iCs/>
          <w:lang w:val="fr-FR"/>
        </w:rPr>
        <w:t xml:space="preserve"> </w:t>
      </w:r>
    </w:p>
    <w:p w14:paraId="37694E86" w14:textId="77777777" w:rsidR="00131C59" w:rsidRPr="00853231" w:rsidRDefault="00131C59" w:rsidP="00A90A79">
      <w:pPr>
        <w:spacing w:before="240" w:after="220"/>
        <w:rPr>
          <w:iCs/>
          <w:lang w:val="fr-FR"/>
        </w:rPr>
      </w:pPr>
    </w:p>
    <w:p w14:paraId="5AB91692" w14:textId="56046815" w:rsidR="00E22F11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BHOUTAN/BHUTAN</w:t>
      </w:r>
    </w:p>
    <w:p w14:paraId="6D53AF3B" w14:textId="0219CB38" w:rsidR="00E22F11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Sonam PENJOR (Mr</w:t>
      </w:r>
      <w:r w:rsidR="002E3899" w:rsidRPr="00A90A79">
        <w:rPr>
          <w:iCs/>
        </w:rPr>
        <w:t>.</w:t>
      </w:r>
      <w:r w:rsidRPr="00A90A79">
        <w:rPr>
          <w:iCs/>
        </w:rPr>
        <w:t xml:space="preserve">), Director, </w:t>
      </w:r>
      <w:r w:rsidR="00616ECF" w:rsidRPr="00A90A79">
        <w:rPr>
          <w:iCs/>
        </w:rPr>
        <w:t>Department of Media, Creative Industry and Intellectual Property (</w:t>
      </w:r>
      <w:proofErr w:type="spellStart"/>
      <w:r w:rsidR="00616ECF" w:rsidRPr="00A90A79">
        <w:rPr>
          <w:iCs/>
        </w:rPr>
        <w:t>DoMCIIP</w:t>
      </w:r>
      <w:proofErr w:type="spellEnd"/>
      <w:r w:rsidR="00616ECF" w:rsidRPr="00A90A79">
        <w:rPr>
          <w:iCs/>
        </w:rPr>
        <w:t>), Ministry of Industry, Commerce and Employment (</w:t>
      </w:r>
      <w:proofErr w:type="spellStart"/>
      <w:r w:rsidR="00616ECF" w:rsidRPr="00A90A79">
        <w:rPr>
          <w:iCs/>
        </w:rPr>
        <w:t>MoICE</w:t>
      </w:r>
      <w:proofErr w:type="spellEnd"/>
      <w:r w:rsidR="00616ECF" w:rsidRPr="00A90A79">
        <w:rPr>
          <w:iCs/>
        </w:rPr>
        <w:t>), Thimphu</w:t>
      </w:r>
    </w:p>
    <w:p w14:paraId="78E52AE4" w14:textId="41D5C1CC" w:rsidR="00E22F11" w:rsidRDefault="00A13312" w:rsidP="00A90A79">
      <w:pPr>
        <w:spacing w:before="240" w:after="220"/>
        <w:rPr>
          <w:iCs/>
        </w:rPr>
      </w:pPr>
      <w:r w:rsidRPr="00A90A79">
        <w:rPr>
          <w:iCs/>
        </w:rPr>
        <w:t>Choki TSHEWANG (Mr</w:t>
      </w:r>
      <w:r w:rsidR="002E3899" w:rsidRPr="00A90A79">
        <w:rPr>
          <w:iCs/>
        </w:rPr>
        <w:t>.</w:t>
      </w:r>
      <w:r w:rsidRPr="00A90A79">
        <w:rPr>
          <w:iCs/>
        </w:rPr>
        <w:t xml:space="preserve">), </w:t>
      </w:r>
      <w:r w:rsidR="00616ECF" w:rsidRPr="00A90A79">
        <w:rPr>
          <w:iCs/>
        </w:rPr>
        <w:t>Attaché (Trade)</w:t>
      </w:r>
      <w:r w:rsidRPr="00A90A79">
        <w:rPr>
          <w:iCs/>
        </w:rPr>
        <w:t>, Permanent Mission</w:t>
      </w:r>
      <w:r w:rsidR="00616ECF" w:rsidRPr="00A90A79">
        <w:rPr>
          <w:iCs/>
        </w:rPr>
        <w:t>, Geneva</w:t>
      </w:r>
    </w:p>
    <w:p w14:paraId="1FBAF7D6" w14:textId="77777777" w:rsidR="00353C63" w:rsidRDefault="00353C63" w:rsidP="00A90A79">
      <w:pPr>
        <w:spacing w:before="240" w:after="220"/>
        <w:rPr>
          <w:iCs/>
        </w:rPr>
      </w:pPr>
    </w:p>
    <w:p w14:paraId="6E4EB48B" w14:textId="389E70A1" w:rsidR="00E22F11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BOSNIE-HERZÉGOVINE/BOSNIA AND HERZEGOVINA</w:t>
      </w:r>
    </w:p>
    <w:p w14:paraId="4F8654AC" w14:textId="4F974465" w:rsidR="001960FC" w:rsidRDefault="00A13312" w:rsidP="00A90A79">
      <w:pPr>
        <w:spacing w:before="240" w:after="220"/>
        <w:rPr>
          <w:iCs/>
        </w:rPr>
      </w:pPr>
      <w:r w:rsidRPr="00A90A79">
        <w:rPr>
          <w:iCs/>
        </w:rPr>
        <w:t>Josip MERD</w:t>
      </w:r>
      <w:r w:rsidR="009C093B" w:rsidRPr="00A90A79">
        <w:rPr>
          <w:iCs/>
        </w:rPr>
        <w:t>Ž</w:t>
      </w:r>
      <w:r w:rsidRPr="00A90A79">
        <w:rPr>
          <w:iCs/>
        </w:rPr>
        <w:t xml:space="preserve">O </w:t>
      </w:r>
      <w:r w:rsidR="001960FC" w:rsidRPr="00A90A79">
        <w:rPr>
          <w:iCs/>
        </w:rPr>
        <w:t>(Mr.), Director, Institute for Intellectual Property of Bosnia and Herzegovina, Mostar</w:t>
      </w:r>
    </w:p>
    <w:p w14:paraId="0AD9DDEE" w14:textId="77777777" w:rsidR="00323E21" w:rsidRDefault="00323E21" w:rsidP="00A90A79">
      <w:pPr>
        <w:spacing w:before="240" w:after="220"/>
        <w:rPr>
          <w:iCs/>
        </w:rPr>
      </w:pPr>
    </w:p>
    <w:p w14:paraId="0B3EAF7B" w14:textId="02BB53CA" w:rsidR="001960F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BOTSWANA</w:t>
      </w:r>
    </w:p>
    <w:p w14:paraId="6D91A74E" w14:textId="2F9D043B" w:rsidR="001960FC" w:rsidRPr="00A13312" w:rsidRDefault="00A13312" w:rsidP="00A90A79">
      <w:pPr>
        <w:spacing w:before="240" w:after="220"/>
        <w:rPr>
          <w:iCs/>
        </w:rPr>
      </w:pPr>
      <w:proofErr w:type="spellStart"/>
      <w:r w:rsidRPr="00A90A79">
        <w:rPr>
          <w:iCs/>
        </w:rPr>
        <w:t>Nthisana</w:t>
      </w:r>
      <w:proofErr w:type="spellEnd"/>
      <w:r w:rsidRPr="00A90A79">
        <w:rPr>
          <w:iCs/>
        </w:rPr>
        <w:t xml:space="preserve"> MOTSETE-PHILLIPS (Ms</w:t>
      </w:r>
      <w:r w:rsidR="001960FC" w:rsidRPr="00A90A79">
        <w:rPr>
          <w:iCs/>
        </w:rPr>
        <w:t>.</w:t>
      </w:r>
      <w:r w:rsidRPr="00A90A79">
        <w:rPr>
          <w:iCs/>
        </w:rPr>
        <w:t xml:space="preserve">), Ambassador, </w:t>
      </w:r>
      <w:r w:rsidR="005624D1" w:rsidRPr="00A90A79">
        <w:rPr>
          <w:iCs/>
        </w:rPr>
        <w:t xml:space="preserve">Permanent Representative, </w:t>
      </w:r>
      <w:r w:rsidRPr="00A90A79">
        <w:rPr>
          <w:iCs/>
        </w:rPr>
        <w:t>Permanent Mission</w:t>
      </w:r>
      <w:r w:rsidR="005624D1" w:rsidRPr="00A90A79">
        <w:rPr>
          <w:iCs/>
        </w:rPr>
        <w:t xml:space="preserve">, </w:t>
      </w:r>
      <w:r w:rsidRPr="00A90A79">
        <w:rPr>
          <w:iCs/>
        </w:rPr>
        <w:t>Genev</w:t>
      </w:r>
      <w:r w:rsidR="005624D1" w:rsidRPr="00A90A79">
        <w:rPr>
          <w:iCs/>
        </w:rPr>
        <w:t>a</w:t>
      </w:r>
    </w:p>
    <w:p w14:paraId="62FBABB8" w14:textId="33C29B50" w:rsidR="001960F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Mpho Michelle MOGOBE (Ms</w:t>
      </w:r>
      <w:r w:rsidR="00D8651F" w:rsidRPr="00A90A79">
        <w:rPr>
          <w:iCs/>
        </w:rPr>
        <w:t>.</w:t>
      </w:r>
      <w:r w:rsidRPr="00A90A79">
        <w:rPr>
          <w:iCs/>
        </w:rPr>
        <w:t>), Deputy Permanent Representative, Permanent Mission, Genev</w:t>
      </w:r>
      <w:r w:rsidR="00D8651F" w:rsidRPr="00A90A79">
        <w:rPr>
          <w:iCs/>
        </w:rPr>
        <w:t>a</w:t>
      </w:r>
    </w:p>
    <w:p w14:paraId="66C223AC" w14:textId="759FDE78" w:rsidR="001960FC" w:rsidRDefault="00A13312" w:rsidP="00A90A79">
      <w:pPr>
        <w:spacing w:before="240" w:after="220"/>
        <w:rPr>
          <w:iCs/>
        </w:rPr>
      </w:pPr>
      <w:r w:rsidRPr="00A90A79">
        <w:rPr>
          <w:iCs/>
        </w:rPr>
        <w:t>Asta NGWAKOMONNYE (Mr</w:t>
      </w:r>
      <w:r w:rsidR="00B2574F" w:rsidRPr="00A90A79">
        <w:rPr>
          <w:iCs/>
        </w:rPr>
        <w:t>.</w:t>
      </w:r>
      <w:r w:rsidRPr="00A90A79">
        <w:rPr>
          <w:iCs/>
        </w:rPr>
        <w:t>), Attaché</w:t>
      </w:r>
      <w:r w:rsidR="00B2574F" w:rsidRPr="00A90A79">
        <w:rPr>
          <w:iCs/>
        </w:rPr>
        <w:t xml:space="preserve"> (Commercial Affairs)</w:t>
      </w:r>
      <w:r w:rsidRPr="00A90A79">
        <w:rPr>
          <w:iCs/>
        </w:rPr>
        <w:t xml:space="preserve">, </w:t>
      </w:r>
      <w:r w:rsidR="00B2574F" w:rsidRPr="00A90A79">
        <w:rPr>
          <w:iCs/>
        </w:rPr>
        <w:t>Permanent Mission</w:t>
      </w:r>
      <w:r w:rsidRPr="00A90A79">
        <w:rPr>
          <w:iCs/>
        </w:rPr>
        <w:t>, Geneva</w:t>
      </w:r>
    </w:p>
    <w:p w14:paraId="616C4C1A" w14:textId="47246FD0" w:rsidR="00CF60EC" w:rsidRDefault="00CF60EC">
      <w:pPr>
        <w:rPr>
          <w:iCs/>
        </w:rPr>
      </w:pPr>
      <w:r>
        <w:rPr>
          <w:iCs/>
        </w:rPr>
        <w:br w:type="page"/>
      </w:r>
    </w:p>
    <w:p w14:paraId="5AD5B40C" w14:textId="707DF869" w:rsidR="001960F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BRÉSIL/BRAZIL</w:t>
      </w:r>
    </w:p>
    <w:p w14:paraId="284FF74F" w14:textId="703659A6" w:rsidR="0013731D" w:rsidRDefault="00A13312" w:rsidP="00A90A79">
      <w:pPr>
        <w:spacing w:before="240" w:after="220"/>
        <w:rPr>
          <w:iCs/>
        </w:rPr>
      </w:pPr>
      <w:r w:rsidRPr="00A90A79">
        <w:rPr>
          <w:iCs/>
        </w:rPr>
        <w:t>Guilherme DE AGUIAR PATRIOTA (Mr</w:t>
      </w:r>
      <w:r w:rsidR="00CB0549" w:rsidRPr="00A90A79">
        <w:rPr>
          <w:iCs/>
        </w:rPr>
        <w:t>.</w:t>
      </w:r>
      <w:r w:rsidRPr="00A90A79">
        <w:rPr>
          <w:iCs/>
        </w:rPr>
        <w:t>),</w:t>
      </w:r>
      <w:r w:rsidR="00B214BF" w:rsidRPr="00A90A79">
        <w:rPr>
          <w:iCs/>
        </w:rPr>
        <w:t xml:space="preserve"> Ambassador, Permanent Representative, Permanent Mission to the World Trade Organization (WTO), Geneva</w:t>
      </w:r>
    </w:p>
    <w:p w14:paraId="7F405DA1" w14:textId="597E8C88" w:rsidR="001960FC" w:rsidRPr="00A13312" w:rsidRDefault="0013731D" w:rsidP="00A90A79">
      <w:pPr>
        <w:spacing w:before="240" w:after="220"/>
        <w:rPr>
          <w:iCs/>
        </w:rPr>
      </w:pPr>
      <w:r w:rsidRPr="00A90A79">
        <w:rPr>
          <w:iCs/>
        </w:rPr>
        <w:t>Erika ALMEIDA WATANABE PATRIOTA (Ms.), Minister-Counsellor, Deputy Permanent Representative, Permanent Mission to the World Trade Organization (WTO), Geneva</w:t>
      </w:r>
    </w:p>
    <w:p w14:paraId="4CC84F5E" w14:textId="2BAFCCDB" w:rsidR="0013731D" w:rsidRDefault="00A13312" w:rsidP="00A90A79">
      <w:pPr>
        <w:spacing w:before="240" w:after="220"/>
        <w:rPr>
          <w:iCs/>
        </w:rPr>
      </w:pPr>
      <w:r w:rsidRPr="00A90A79">
        <w:rPr>
          <w:iCs/>
        </w:rPr>
        <w:t>Cristina VIEIRA MACHADO ALEXANDRE (Ms</w:t>
      </w:r>
      <w:r w:rsidR="00CB0549" w:rsidRPr="00A90A79">
        <w:rPr>
          <w:iCs/>
        </w:rPr>
        <w:t>.</w:t>
      </w:r>
      <w:r w:rsidRPr="00A90A79">
        <w:rPr>
          <w:iCs/>
        </w:rPr>
        <w:t xml:space="preserve">), </w:t>
      </w:r>
      <w:r w:rsidR="00B214BF" w:rsidRPr="00A90A79">
        <w:rPr>
          <w:iCs/>
        </w:rPr>
        <w:t>Counsellor, Permanent Mission to the World Trade Organization (WTO), Geneva</w:t>
      </w:r>
    </w:p>
    <w:p w14:paraId="6B7EFEC4" w14:textId="77777777" w:rsidR="00C37E59" w:rsidRDefault="00C37E59" w:rsidP="00A90A79">
      <w:pPr>
        <w:spacing w:before="240" w:after="220"/>
        <w:rPr>
          <w:iCs/>
        </w:rPr>
      </w:pPr>
    </w:p>
    <w:p w14:paraId="292DF34C" w14:textId="0A907E90" w:rsidR="0024701E" w:rsidRPr="00853231" w:rsidRDefault="0024701E" w:rsidP="0024701E">
      <w:pPr>
        <w:spacing w:before="240" w:after="220"/>
        <w:rPr>
          <w:iCs/>
          <w:u w:val="single"/>
          <w:lang w:val="pt-BR"/>
        </w:rPr>
      </w:pPr>
      <w:r w:rsidRPr="00853231">
        <w:rPr>
          <w:iCs/>
          <w:u w:val="single"/>
          <w:lang w:val="pt-BR"/>
        </w:rPr>
        <w:t>BRUNÉI DARUSSALAM/BRUNEI DARUSSALAM</w:t>
      </w:r>
    </w:p>
    <w:p w14:paraId="62DB692C" w14:textId="77777777" w:rsidR="0024701E" w:rsidRPr="00401D11" w:rsidRDefault="0024701E" w:rsidP="0024701E">
      <w:pPr>
        <w:spacing w:before="240" w:after="220"/>
        <w:rPr>
          <w:iCs/>
          <w:lang w:val="pt-BR"/>
        </w:rPr>
      </w:pPr>
      <w:r w:rsidRPr="00401D11">
        <w:rPr>
          <w:iCs/>
          <w:lang w:val="pt-BR"/>
        </w:rPr>
        <w:t>Dk Mazlizah PG HJ MAHALEE (Ms.), Ambassador, Permanent Representative, Permanent Mission, Geneva</w:t>
      </w:r>
    </w:p>
    <w:p w14:paraId="702F2BB6" w14:textId="77777777" w:rsidR="00C37E59" w:rsidRPr="00401D11" w:rsidRDefault="00C37E59" w:rsidP="0024701E">
      <w:pPr>
        <w:spacing w:before="240" w:after="220"/>
        <w:rPr>
          <w:iCs/>
          <w:lang w:val="pt-BR"/>
        </w:rPr>
      </w:pPr>
    </w:p>
    <w:p w14:paraId="0F0BE13A" w14:textId="0568A9AA" w:rsidR="0013731D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BULGARIE/BULGARIA</w:t>
      </w:r>
    </w:p>
    <w:p w14:paraId="477ED39B" w14:textId="2EA450CA" w:rsidR="0013731D" w:rsidRPr="002E7722" w:rsidRDefault="00A13312" w:rsidP="00A90A79">
      <w:pPr>
        <w:spacing w:before="240" w:after="220"/>
        <w:rPr>
          <w:iCs/>
          <w:lang w:val="it-IT"/>
        </w:rPr>
      </w:pPr>
      <w:r w:rsidRPr="002E7722">
        <w:rPr>
          <w:iCs/>
          <w:lang w:val="it-IT"/>
        </w:rPr>
        <w:t>Angel BANDJOV (M</w:t>
      </w:r>
      <w:r w:rsidR="0013731D" w:rsidRPr="002E7722">
        <w:rPr>
          <w:iCs/>
          <w:lang w:val="it-IT"/>
        </w:rPr>
        <w:t>r.</w:t>
      </w:r>
      <w:r w:rsidRPr="002E7722">
        <w:rPr>
          <w:iCs/>
          <w:lang w:val="it-IT"/>
        </w:rPr>
        <w:t>), Ambassador, Permanent Representative, Permanent Mission</w:t>
      </w:r>
      <w:r w:rsidR="0052584B" w:rsidRPr="002E7722">
        <w:rPr>
          <w:iCs/>
          <w:lang w:val="it-IT"/>
        </w:rPr>
        <w:t>, Geneva</w:t>
      </w:r>
    </w:p>
    <w:p w14:paraId="018163D6" w14:textId="6095D360" w:rsidR="009C0046" w:rsidRDefault="00A13312" w:rsidP="00A90A79">
      <w:pPr>
        <w:spacing w:before="240" w:after="220"/>
        <w:rPr>
          <w:iCs/>
        </w:rPr>
      </w:pPr>
      <w:r w:rsidRPr="00A90A79">
        <w:rPr>
          <w:iCs/>
        </w:rPr>
        <w:t xml:space="preserve">Olya DIMITROVA </w:t>
      </w:r>
      <w:r w:rsidR="009C0046" w:rsidRPr="00A90A79">
        <w:rPr>
          <w:iCs/>
        </w:rPr>
        <w:t>(Ms.), President, Patent Office of the Republic of Bulgaria, Sofia</w:t>
      </w:r>
    </w:p>
    <w:p w14:paraId="04A2BA91" w14:textId="581CCA73" w:rsidR="00174C49" w:rsidRPr="00DB2E2E" w:rsidRDefault="00A13312" w:rsidP="00A90A79">
      <w:pPr>
        <w:spacing w:before="240" w:after="220"/>
        <w:rPr>
          <w:iCs/>
          <w:lang w:val="it-IT"/>
        </w:rPr>
      </w:pPr>
      <w:r w:rsidRPr="00DB2E2E">
        <w:rPr>
          <w:iCs/>
          <w:lang w:val="it-IT"/>
        </w:rPr>
        <w:t>K</w:t>
      </w:r>
      <w:r w:rsidR="00174C49" w:rsidRPr="00DB2E2E">
        <w:rPr>
          <w:iCs/>
          <w:lang w:val="it-IT"/>
        </w:rPr>
        <w:t>amelia</w:t>
      </w:r>
      <w:r w:rsidRPr="00DB2E2E">
        <w:rPr>
          <w:iCs/>
          <w:lang w:val="it-IT"/>
        </w:rPr>
        <w:t xml:space="preserve"> DIMITROVA (M</w:t>
      </w:r>
      <w:r w:rsidR="00174C49" w:rsidRPr="00DB2E2E">
        <w:rPr>
          <w:iCs/>
          <w:lang w:val="it-IT"/>
        </w:rPr>
        <w:t>s.</w:t>
      </w:r>
      <w:r w:rsidRPr="00DB2E2E">
        <w:rPr>
          <w:iCs/>
          <w:lang w:val="it-IT"/>
        </w:rPr>
        <w:t>), First Secretary, Permanent Mission</w:t>
      </w:r>
      <w:r w:rsidR="00174C49" w:rsidRPr="00DB2E2E">
        <w:rPr>
          <w:iCs/>
          <w:lang w:val="it-IT"/>
        </w:rPr>
        <w:t xml:space="preserve">, </w:t>
      </w:r>
      <w:r w:rsidRPr="00DB2E2E">
        <w:rPr>
          <w:iCs/>
          <w:lang w:val="it-IT"/>
        </w:rPr>
        <w:t>Geneva</w:t>
      </w:r>
    </w:p>
    <w:p w14:paraId="3A12EC60" w14:textId="77777777" w:rsidR="00C37E59" w:rsidRPr="00DB2E2E" w:rsidRDefault="00C37E59" w:rsidP="00A90A79">
      <w:pPr>
        <w:spacing w:before="240" w:after="220"/>
        <w:rPr>
          <w:iCs/>
          <w:lang w:val="it-IT"/>
        </w:rPr>
      </w:pPr>
    </w:p>
    <w:p w14:paraId="1E43FDC2" w14:textId="1B419C20" w:rsidR="00174C49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BURKINA FASO</w:t>
      </w:r>
    </w:p>
    <w:p w14:paraId="67D47522" w14:textId="25B126A2" w:rsidR="00174C49" w:rsidRPr="00F4625E" w:rsidRDefault="00B44E21" w:rsidP="00A90A79">
      <w:pPr>
        <w:spacing w:before="240" w:after="220"/>
        <w:rPr>
          <w:iCs/>
          <w:lang w:val="it-IT"/>
        </w:rPr>
      </w:pPr>
      <w:r w:rsidRPr="00DB2E2E">
        <w:rPr>
          <w:iCs/>
          <w:lang w:val="it-IT"/>
        </w:rPr>
        <w:t>Sabine BAKYONO KANZIE (Mme), ambassadrice, représentante permanente, Mission permanente, Genève</w:t>
      </w:r>
    </w:p>
    <w:p w14:paraId="6D055EE9" w14:textId="486E7862" w:rsidR="00174C49" w:rsidRPr="00F4625E" w:rsidRDefault="00B44E21" w:rsidP="00A90A79">
      <w:pPr>
        <w:spacing w:before="240" w:after="220"/>
        <w:rPr>
          <w:iCs/>
          <w:lang w:val="fr-FR"/>
        </w:rPr>
      </w:pPr>
      <w:proofErr w:type="spellStart"/>
      <w:r w:rsidRPr="00A90A79">
        <w:rPr>
          <w:iCs/>
          <w:lang w:val="fr-FR"/>
        </w:rPr>
        <w:t>Tilado</w:t>
      </w:r>
      <w:proofErr w:type="spellEnd"/>
      <w:r w:rsidRPr="00A90A79">
        <w:rPr>
          <w:iCs/>
          <w:lang w:val="fr-FR"/>
        </w:rPr>
        <w:t xml:space="preserve"> Inoussa SILGA (M.), deuxième conseiller, Mission permanente, Genève</w:t>
      </w:r>
    </w:p>
    <w:p w14:paraId="24F2CDFF" w14:textId="77777777" w:rsidR="005F55A1" w:rsidRPr="00F4625E" w:rsidRDefault="005F55A1" w:rsidP="00A90A79">
      <w:pPr>
        <w:spacing w:before="240" w:after="220"/>
        <w:rPr>
          <w:iCs/>
          <w:lang w:val="fr-FR"/>
        </w:rPr>
      </w:pPr>
    </w:p>
    <w:p w14:paraId="48CEB383" w14:textId="3F0F4866" w:rsidR="00174C49" w:rsidRPr="00853231" w:rsidRDefault="00A13312" w:rsidP="00A90A79">
      <w:pPr>
        <w:spacing w:before="240" w:after="220"/>
        <w:rPr>
          <w:iCs/>
          <w:u w:val="single"/>
          <w:lang w:val="pt-BR"/>
        </w:rPr>
      </w:pPr>
      <w:r w:rsidRPr="00853231">
        <w:rPr>
          <w:iCs/>
          <w:u w:val="single"/>
          <w:lang w:val="pt-BR"/>
        </w:rPr>
        <w:t xml:space="preserve">CABO VERDE </w:t>
      </w:r>
    </w:p>
    <w:p w14:paraId="191C4475" w14:textId="32A18492" w:rsidR="00174C49" w:rsidRPr="00401D11" w:rsidRDefault="006D379C" w:rsidP="00A90A79">
      <w:pPr>
        <w:spacing w:before="240" w:after="220"/>
        <w:rPr>
          <w:iCs/>
          <w:lang w:val="pt-BR"/>
        </w:rPr>
      </w:pPr>
      <w:r w:rsidRPr="00401D11">
        <w:rPr>
          <w:iCs/>
          <w:lang w:val="pt-BR"/>
        </w:rPr>
        <w:t>Clara DELGADO JESUS (Ms.), Ambassador, Permanent Representative, Permanent Mission, Geneva</w:t>
      </w:r>
    </w:p>
    <w:p w14:paraId="6D64C012" w14:textId="141C6B4B" w:rsidR="00174C49" w:rsidRPr="00853231" w:rsidRDefault="006019AB" w:rsidP="00A90A79">
      <w:pPr>
        <w:spacing w:before="240" w:after="220"/>
        <w:rPr>
          <w:lang w:val="pt-BR"/>
        </w:rPr>
      </w:pPr>
      <w:r w:rsidRPr="00853231">
        <w:rPr>
          <w:lang w:val="pt-BR"/>
        </w:rPr>
        <w:t>Carla CARVALHO LIMA MIRANDA (Ms.), Minister (Multilateral Affairs), Permanent Mission, Geneva</w:t>
      </w:r>
    </w:p>
    <w:p w14:paraId="4F7C9910" w14:textId="77777777" w:rsidR="00353C63" w:rsidRPr="00853231" w:rsidRDefault="00353C63" w:rsidP="00A90A79">
      <w:pPr>
        <w:spacing w:before="240" w:after="220"/>
        <w:rPr>
          <w:lang w:val="pt-BR"/>
        </w:rPr>
      </w:pPr>
    </w:p>
    <w:p w14:paraId="0FCB0CC5" w14:textId="2381518A" w:rsidR="00C34C5A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CAMBODGE/CAMBODIA</w:t>
      </w:r>
    </w:p>
    <w:p w14:paraId="5C9E8709" w14:textId="3321E264" w:rsidR="00174C49" w:rsidRPr="00A90A79" w:rsidRDefault="00ED315F" w:rsidP="00A90A79">
      <w:pPr>
        <w:spacing w:before="240" w:after="220"/>
        <w:rPr>
          <w:iCs/>
        </w:rPr>
      </w:pPr>
      <w:r w:rsidRPr="00A90A79">
        <w:rPr>
          <w:iCs/>
        </w:rPr>
        <w:t xml:space="preserve">OUK </w:t>
      </w:r>
      <w:proofErr w:type="spellStart"/>
      <w:r w:rsidR="00C34C5A" w:rsidRPr="00A90A79">
        <w:rPr>
          <w:iCs/>
        </w:rPr>
        <w:t>Prachea</w:t>
      </w:r>
      <w:proofErr w:type="spellEnd"/>
      <w:r w:rsidR="00C34C5A" w:rsidRPr="00A90A79">
        <w:rPr>
          <w:iCs/>
        </w:rPr>
        <w:t xml:space="preserve"> (Mr.), Secretary of State, Ministry of Commerce, Phnom Penh</w:t>
      </w:r>
    </w:p>
    <w:p w14:paraId="15ECEB36" w14:textId="35F6E634" w:rsidR="00C15AB2" w:rsidRDefault="00ED315F" w:rsidP="00A90A79">
      <w:pPr>
        <w:spacing w:before="240" w:after="220"/>
        <w:rPr>
          <w:iCs/>
        </w:rPr>
      </w:pPr>
      <w:r w:rsidRPr="00A90A79">
        <w:rPr>
          <w:iCs/>
        </w:rPr>
        <w:t xml:space="preserve">SUON </w:t>
      </w:r>
      <w:r w:rsidR="003A561C" w:rsidRPr="00A90A79">
        <w:rPr>
          <w:iCs/>
        </w:rPr>
        <w:t>Prasith (Mr.), Ambassador, Permanent Representative, Permanent Mission to the World Trade Organization (WTO), Geneva</w:t>
      </w:r>
    </w:p>
    <w:p w14:paraId="2EA77585" w14:textId="5BEA247E" w:rsidR="003A561C" w:rsidRDefault="00ED315F" w:rsidP="00A90A79">
      <w:pPr>
        <w:spacing w:before="240" w:after="220"/>
        <w:rPr>
          <w:iCs/>
        </w:rPr>
      </w:pPr>
      <w:r w:rsidRPr="00A90A79">
        <w:rPr>
          <w:iCs/>
        </w:rPr>
        <w:lastRenderedPageBreak/>
        <w:t xml:space="preserve">KONG </w:t>
      </w:r>
      <w:proofErr w:type="spellStart"/>
      <w:r w:rsidR="00C15AB2" w:rsidRPr="00A90A79">
        <w:rPr>
          <w:iCs/>
        </w:rPr>
        <w:t>Sokheng</w:t>
      </w:r>
      <w:proofErr w:type="spellEnd"/>
      <w:r w:rsidR="00C15AB2" w:rsidRPr="00A90A79">
        <w:rPr>
          <w:iCs/>
        </w:rPr>
        <w:t xml:space="preserve"> (Ms.), Counsellor, Permanent Mission to the World Trade Organization (WTO), Geneva</w:t>
      </w:r>
    </w:p>
    <w:p w14:paraId="1694EA47" w14:textId="4086DA2D" w:rsidR="003A561C" w:rsidRDefault="00ED315F" w:rsidP="00A90A79">
      <w:pPr>
        <w:spacing w:before="240" w:after="220"/>
        <w:rPr>
          <w:iCs/>
        </w:rPr>
      </w:pPr>
      <w:r w:rsidRPr="00A90A79">
        <w:rPr>
          <w:iCs/>
        </w:rPr>
        <w:t xml:space="preserve">SUON </w:t>
      </w:r>
      <w:proofErr w:type="spellStart"/>
      <w:r w:rsidR="003A561C" w:rsidRPr="00A90A79">
        <w:rPr>
          <w:iCs/>
        </w:rPr>
        <w:t>Vichea</w:t>
      </w:r>
      <w:proofErr w:type="spellEnd"/>
      <w:r w:rsidR="003A561C" w:rsidRPr="00A90A79">
        <w:rPr>
          <w:iCs/>
        </w:rPr>
        <w:t xml:space="preserve"> (Mr.), Director, Department of Intellectual Property (DIP), Ministry of Commerce, Phnom Penh</w:t>
      </w:r>
    </w:p>
    <w:p w14:paraId="56219399" w14:textId="3ADFCABA" w:rsidR="006019AB" w:rsidRPr="00A13312" w:rsidRDefault="00C350D5" w:rsidP="00A90A79">
      <w:pPr>
        <w:spacing w:before="240" w:after="220"/>
        <w:rPr>
          <w:iCs/>
        </w:rPr>
      </w:pPr>
      <w:r w:rsidRPr="00A90A79">
        <w:rPr>
          <w:iCs/>
        </w:rPr>
        <w:t xml:space="preserve">NEN </w:t>
      </w:r>
      <w:proofErr w:type="spellStart"/>
      <w:r w:rsidR="00C15AB2" w:rsidRPr="00A90A79">
        <w:rPr>
          <w:iCs/>
        </w:rPr>
        <w:t>Chansamuth</w:t>
      </w:r>
      <w:proofErr w:type="spellEnd"/>
      <w:r w:rsidR="00C15AB2" w:rsidRPr="00A90A79">
        <w:rPr>
          <w:iCs/>
        </w:rPr>
        <w:t xml:space="preserve"> (Mr.), </w:t>
      </w:r>
      <w:r w:rsidR="00BD4D40" w:rsidRPr="00A90A79">
        <w:rPr>
          <w:iCs/>
        </w:rPr>
        <w:t xml:space="preserve">Attaché </w:t>
      </w:r>
      <w:r w:rsidR="00BD4D40">
        <w:rPr>
          <w:iCs/>
        </w:rPr>
        <w:t>(</w:t>
      </w:r>
      <w:r w:rsidR="00C15AB2" w:rsidRPr="00A90A79">
        <w:rPr>
          <w:iCs/>
        </w:rPr>
        <w:t>Commercial</w:t>
      </w:r>
      <w:r w:rsidR="00BD4D40">
        <w:rPr>
          <w:iCs/>
        </w:rPr>
        <w:t>)</w:t>
      </w:r>
      <w:r w:rsidR="00C15AB2" w:rsidRPr="00A90A79">
        <w:rPr>
          <w:iCs/>
        </w:rPr>
        <w:t>, Permanent Mission to the World Trade Organization (WTO), Geneva</w:t>
      </w:r>
    </w:p>
    <w:p w14:paraId="78113D30" w14:textId="77777777" w:rsidR="003E3AEA" w:rsidRPr="00A13312" w:rsidRDefault="003E3AEA" w:rsidP="00A90A79">
      <w:pPr>
        <w:spacing w:before="240" w:after="220"/>
        <w:rPr>
          <w:iCs/>
        </w:rPr>
      </w:pPr>
    </w:p>
    <w:p w14:paraId="16D2939E" w14:textId="2CA297E7" w:rsidR="00C15AB2" w:rsidRPr="00853231" w:rsidRDefault="00A13312" w:rsidP="00A90A79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CAMEROUN/CAMEROON</w:t>
      </w:r>
    </w:p>
    <w:p w14:paraId="6BC9B652" w14:textId="47603D34" w:rsidR="00C15AB2" w:rsidRPr="008D4CFB" w:rsidRDefault="008206E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Salomon EHETH (M.), ambassadeur, représentant permanent, Mission permanente, Genève</w:t>
      </w:r>
    </w:p>
    <w:p w14:paraId="73242F41" w14:textId="6407042C" w:rsidR="00C15AB2" w:rsidRPr="008D4CFB" w:rsidRDefault="007E1B7E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Théophile Olivier BOSSE (M.), premier conseiller, Mission permanente, Genève</w:t>
      </w:r>
    </w:p>
    <w:p w14:paraId="1CC979A0" w14:textId="77777777" w:rsidR="003E3AEA" w:rsidRPr="008D4CFB" w:rsidRDefault="003E3AEA" w:rsidP="00A90A79">
      <w:pPr>
        <w:spacing w:before="240" w:after="220"/>
        <w:rPr>
          <w:iCs/>
          <w:lang w:val="fr-FR"/>
        </w:rPr>
      </w:pPr>
    </w:p>
    <w:p w14:paraId="02002F05" w14:textId="0B683784" w:rsidR="00C15AB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CANADA</w:t>
      </w:r>
    </w:p>
    <w:p w14:paraId="1FB7F65D" w14:textId="2D09B076" w:rsidR="00FD4E18" w:rsidRDefault="007E1B7E" w:rsidP="00A90A79">
      <w:pPr>
        <w:spacing w:before="240" w:after="220"/>
        <w:rPr>
          <w:iCs/>
        </w:rPr>
      </w:pPr>
      <w:r w:rsidRPr="00A90A79">
        <w:rPr>
          <w:iCs/>
        </w:rPr>
        <w:t>Nadia THEODORE (Ms.), Ambassador, Permanent Representative, Permanent Mission to the World Trade Organization (WTO), Geneva</w:t>
      </w:r>
    </w:p>
    <w:p w14:paraId="67723EB3" w14:textId="5DC51F65" w:rsidR="00FD4E18" w:rsidRPr="00A13312" w:rsidRDefault="00A13312" w:rsidP="0024701E">
      <w:pPr>
        <w:spacing w:before="240" w:after="220"/>
        <w:rPr>
          <w:iCs/>
        </w:rPr>
      </w:pPr>
      <w:r w:rsidRPr="00A90A79">
        <w:rPr>
          <w:iCs/>
        </w:rPr>
        <w:t>Romina RAEISI (Ms</w:t>
      </w:r>
      <w:r w:rsidR="0024701E">
        <w:rPr>
          <w:iCs/>
        </w:rPr>
        <w:t>.</w:t>
      </w:r>
      <w:r w:rsidRPr="00A90A79">
        <w:rPr>
          <w:iCs/>
        </w:rPr>
        <w:t>), First Secretary</w:t>
      </w:r>
      <w:r w:rsidR="006D4E58">
        <w:rPr>
          <w:iCs/>
        </w:rPr>
        <w:t xml:space="preserve"> (</w:t>
      </w:r>
      <w:r w:rsidRPr="00A90A79">
        <w:rPr>
          <w:iCs/>
        </w:rPr>
        <w:t>Trade</w:t>
      </w:r>
      <w:r w:rsidR="006D4E58">
        <w:rPr>
          <w:iCs/>
        </w:rPr>
        <w:t>)</w:t>
      </w:r>
      <w:r w:rsidRPr="00A90A79">
        <w:rPr>
          <w:iCs/>
        </w:rPr>
        <w:t>, Permanent Mission</w:t>
      </w:r>
      <w:r w:rsidR="0024701E">
        <w:rPr>
          <w:iCs/>
        </w:rPr>
        <w:t xml:space="preserve">, </w:t>
      </w:r>
      <w:r w:rsidRPr="00A90A79">
        <w:rPr>
          <w:iCs/>
        </w:rPr>
        <w:t xml:space="preserve">Geneva </w:t>
      </w:r>
    </w:p>
    <w:p w14:paraId="2A754417" w14:textId="77777777" w:rsidR="009814F5" w:rsidRPr="00A13312" w:rsidRDefault="009814F5" w:rsidP="0024701E">
      <w:pPr>
        <w:spacing w:before="240" w:after="220"/>
        <w:rPr>
          <w:iCs/>
        </w:rPr>
      </w:pPr>
    </w:p>
    <w:p w14:paraId="31DF9A8F" w14:textId="69191F80" w:rsidR="00FD4E18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CHILI/CHILE</w:t>
      </w:r>
    </w:p>
    <w:p w14:paraId="4991F137" w14:textId="112F86E8" w:rsidR="00A90A79" w:rsidRPr="001C4DC1" w:rsidRDefault="00906BF4" w:rsidP="00A90A79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 xml:space="preserve">Pablo LATORRE (Sr.), Primer </w:t>
      </w:r>
      <w:proofErr w:type="gramStart"/>
      <w:r w:rsidRPr="001C4DC1">
        <w:rPr>
          <w:iCs/>
          <w:lang w:val="es-ES_tradnl"/>
        </w:rPr>
        <w:t>Secretario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599B6B88" w14:textId="77777777" w:rsidR="009814F5" w:rsidRPr="001C4DC1" w:rsidRDefault="009814F5" w:rsidP="00A90A79">
      <w:pPr>
        <w:spacing w:before="240" w:after="220"/>
        <w:rPr>
          <w:iCs/>
          <w:lang w:val="es-ES_tradnl"/>
        </w:rPr>
      </w:pPr>
    </w:p>
    <w:p w14:paraId="4EC4B24B" w14:textId="6C4EEED2" w:rsidR="0079309C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CHINE/CHINA</w:t>
      </w:r>
    </w:p>
    <w:p w14:paraId="606C3578" w14:textId="2B2CEA72" w:rsidR="00906BF4" w:rsidRPr="00A13312" w:rsidRDefault="00F5681B" w:rsidP="00A90A79">
      <w:pPr>
        <w:spacing w:before="240" w:after="220"/>
        <w:rPr>
          <w:iCs/>
        </w:rPr>
      </w:pPr>
      <w:r w:rsidRPr="00A90A79">
        <w:rPr>
          <w:iCs/>
        </w:rPr>
        <w:t>SHEN Changyu (Mr.), Commissioner, China National Intellectual Property Administration</w:t>
      </w:r>
      <w:r w:rsidR="000A3C3F">
        <w:rPr>
          <w:iCs/>
        </w:rPr>
        <w:t> </w:t>
      </w:r>
      <w:r w:rsidRPr="00A90A79">
        <w:rPr>
          <w:iCs/>
        </w:rPr>
        <w:t>(CNIPA), Beijing</w:t>
      </w:r>
    </w:p>
    <w:p w14:paraId="2D8C6069" w14:textId="2014B5E4" w:rsidR="00906BF4" w:rsidRPr="00A13312" w:rsidRDefault="00E014C7" w:rsidP="00A90A79">
      <w:pPr>
        <w:spacing w:before="240" w:after="220"/>
        <w:rPr>
          <w:iCs/>
        </w:rPr>
      </w:pPr>
      <w:r w:rsidRPr="00A90A79">
        <w:rPr>
          <w:iCs/>
        </w:rPr>
        <w:t xml:space="preserve">JIA </w:t>
      </w:r>
      <w:r w:rsidR="00A13312" w:rsidRPr="00A90A79">
        <w:rPr>
          <w:iCs/>
        </w:rPr>
        <w:t>Guide</w:t>
      </w:r>
      <w:r w:rsidRPr="00A90A79">
        <w:rPr>
          <w:iCs/>
        </w:rPr>
        <w:t xml:space="preserve"> </w:t>
      </w:r>
      <w:r w:rsidR="00A13312" w:rsidRPr="00A90A79">
        <w:rPr>
          <w:iCs/>
        </w:rPr>
        <w:t>(Mr</w:t>
      </w:r>
      <w:r w:rsidR="00F84896" w:rsidRPr="00A90A79">
        <w:rPr>
          <w:iCs/>
        </w:rPr>
        <w:t>.</w:t>
      </w:r>
      <w:r w:rsidR="00A13312" w:rsidRPr="00A90A79">
        <w:rPr>
          <w:iCs/>
        </w:rPr>
        <w:t>), Ambassador</w:t>
      </w:r>
      <w:r w:rsidR="00F84896" w:rsidRPr="00A90A79">
        <w:rPr>
          <w:iCs/>
        </w:rPr>
        <w:t xml:space="preserve">, </w:t>
      </w:r>
      <w:r w:rsidR="00A13312" w:rsidRPr="00A90A79">
        <w:rPr>
          <w:iCs/>
        </w:rPr>
        <w:t>Permanent Representative</w:t>
      </w:r>
      <w:r w:rsidR="00F84896" w:rsidRPr="00A90A79">
        <w:rPr>
          <w:iCs/>
        </w:rPr>
        <w:t>, Permanent Mission, Geneva</w:t>
      </w:r>
    </w:p>
    <w:p w14:paraId="7A665ACC" w14:textId="2D77D5D6" w:rsidR="00326DFB" w:rsidRDefault="00C928F3" w:rsidP="00A90A79">
      <w:pPr>
        <w:spacing w:before="240" w:after="220"/>
        <w:rPr>
          <w:iCs/>
        </w:rPr>
      </w:pPr>
      <w:r w:rsidRPr="00A90A79">
        <w:rPr>
          <w:iCs/>
        </w:rPr>
        <w:t>SHEN Jian (Mr.), Ambassador, Deputy Permanent Representative (Disarmament), Permanent Mission, Genev</w:t>
      </w:r>
      <w:r w:rsidR="00326DFB" w:rsidRPr="00A90A79">
        <w:rPr>
          <w:iCs/>
        </w:rPr>
        <w:t>a</w:t>
      </w:r>
    </w:p>
    <w:p w14:paraId="511BACB0" w14:textId="2D5DF47E" w:rsidR="00711D4B" w:rsidRDefault="00326DFB" w:rsidP="00A90A79">
      <w:pPr>
        <w:spacing w:before="240" w:after="220"/>
        <w:rPr>
          <w:iCs/>
        </w:rPr>
      </w:pPr>
      <w:r w:rsidRPr="00A90A79">
        <w:rPr>
          <w:iCs/>
        </w:rPr>
        <w:t xml:space="preserve">HENG </w:t>
      </w:r>
      <w:proofErr w:type="spellStart"/>
      <w:r w:rsidRPr="00A90A79">
        <w:rPr>
          <w:iCs/>
        </w:rPr>
        <w:t>Fuguang</w:t>
      </w:r>
      <w:proofErr w:type="spellEnd"/>
      <w:r w:rsidRPr="00A90A79">
        <w:rPr>
          <w:iCs/>
        </w:rPr>
        <w:t xml:space="preserve"> (Mr.), Director General, General Affairs Office, China National Intellectual Property Administration (CNIPA), Beijing</w:t>
      </w:r>
    </w:p>
    <w:p w14:paraId="502F9EBC" w14:textId="65E637BC" w:rsidR="00634855" w:rsidRDefault="00711D4B" w:rsidP="00A90A79">
      <w:pPr>
        <w:spacing w:before="240" w:after="220"/>
        <w:rPr>
          <w:iCs/>
        </w:rPr>
      </w:pPr>
      <w:r w:rsidRPr="00A90A79">
        <w:rPr>
          <w:iCs/>
        </w:rPr>
        <w:t xml:space="preserve">LI </w:t>
      </w:r>
      <w:proofErr w:type="spellStart"/>
      <w:r w:rsidRPr="00A90A79">
        <w:rPr>
          <w:iCs/>
        </w:rPr>
        <w:t>Guanqun</w:t>
      </w:r>
      <w:proofErr w:type="spellEnd"/>
      <w:r w:rsidRPr="00A90A79">
        <w:rPr>
          <w:iCs/>
        </w:rPr>
        <w:t xml:space="preserve"> (Ms.), Director, International Cooperation Department, China National Intellectual Property Administration (CNIPA), Beijing</w:t>
      </w:r>
    </w:p>
    <w:p w14:paraId="288DA712" w14:textId="752AF080" w:rsidR="00315ED6" w:rsidRDefault="00634855" w:rsidP="00A90A79">
      <w:pPr>
        <w:spacing w:before="240" w:after="220"/>
        <w:rPr>
          <w:iCs/>
        </w:rPr>
      </w:pPr>
      <w:r w:rsidRPr="00A90A79">
        <w:rPr>
          <w:iCs/>
        </w:rPr>
        <w:t>SHENG li (Ms.), Director General, International Cooperation Department, China National Intellectual Property Administration (CNIPA), Beijing</w:t>
      </w:r>
    </w:p>
    <w:p w14:paraId="4B8D01C9" w14:textId="1D861FF9" w:rsidR="00315ED6" w:rsidRPr="00A13312" w:rsidRDefault="00315ED6" w:rsidP="00A90A79">
      <w:pPr>
        <w:spacing w:before="240" w:after="220"/>
        <w:rPr>
          <w:iCs/>
        </w:rPr>
      </w:pPr>
      <w:r w:rsidRPr="00A90A79">
        <w:rPr>
          <w:iCs/>
        </w:rPr>
        <w:t xml:space="preserve">YANG </w:t>
      </w:r>
      <w:proofErr w:type="spellStart"/>
      <w:r w:rsidRPr="00A90A79">
        <w:rPr>
          <w:iCs/>
        </w:rPr>
        <w:t>Jiaxi</w:t>
      </w:r>
      <w:proofErr w:type="spellEnd"/>
      <w:r w:rsidRPr="00A90A79">
        <w:rPr>
          <w:iCs/>
        </w:rPr>
        <w:t xml:space="preserve"> (Mr.), First-level principal staff, General Affairs Office, China National Intellectual Property Administration (CNIPA), Beijing</w:t>
      </w:r>
    </w:p>
    <w:p w14:paraId="7115D9B5" w14:textId="1DDABA1C" w:rsidR="00473876" w:rsidRPr="00A13312" w:rsidRDefault="00315ED6" w:rsidP="00A90A79">
      <w:pPr>
        <w:spacing w:before="240" w:after="220"/>
        <w:rPr>
          <w:iCs/>
        </w:rPr>
      </w:pPr>
      <w:r w:rsidRPr="00A90A79">
        <w:rPr>
          <w:iCs/>
        </w:rPr>
        <w:lastRenderedPageBreak/>
        <w:t>ZHANG Chan (Ms</w:t>
      </w:r>
      <w:r w:rsidR="00E014C7" w:rsidRPr="00A90A79">
        <w:rPr>
          <w:iCs/>
        </w:rPr>
        <w:t>.</w:t>
      </w:r>
      <w:r w:rsidRPr="00A90A79">
        <w:rPr>
          <w:iCs/>
        </w:rPr>
        <w:t>), Project Administrator, International Cooperation Department, China National Intellectual Property Administration (CNIPA), Beijing</w:t>
      </w:r>
    </w:p>
    <w:p w14:paraId="3D14CB46" w14:textId="0F65EDD2" w:rsidR="00473876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ZHANG</w:t>
      </w:r>
      <w:r w:rsidR="00BA301E" w:rsidRPr="00A90A79">
        <w:rPr>
          <w:iCs/>
        </w:rPr>
        <w:t xml:space="preserve"> Ling</w:t>
      </w:r>
      <w:r w:rsidRPr="00A90A79">
        <w:rPr>
          <w:iCs/>
        </w:rPr>
        <w:t xml:space="preserve"> (Ms</w:t>
      </w:r>
      <w:r w:rsidR="008C7C71" w:rsidRPr="00A90A79">
        <w:rPr>
          <w:iCs/>
        </w:rPr>
        <w:t>.</w:t>
      </w:r>
      <w:r w:rsidRPr="00A90A79">
        <w:rPr>
          <w:iCs/>
        </w:rPr>
        <w:t>), First Secretary, Permanent Mission</w:t>
      </w:r>
      <w:r w:rsidR="00BA301E" w:rsidRPr="00A90A79">
        <w:rPr>
          <w:iCs/>
        </w:rPr>
        <w:t xml:space="preserve">, </w:t>
      </w:r>
      <w:r w:rsidRPr="00A90A79">
        <w:rPr>
          <w:iCs/>
        </w:rPr>
        <w:t>Geneva</w:t>
      </w:r>
    </w:p>
    <w:p w14:paraId="2D81A39F" w14:textId="05C0716C" w:rsidR="0079309C" w:rsidRPr="00A13312" w:rsidRDefault="00D35617" w:rsidP="00A90A79">
      <w:pPr>
        <w:spacing w:before="240" w:after="220"/>
        <w:rPr>
          <w:iCs/>
        </w:rPr>
      </w:pPr>
      <w:r w:rsidRPr="00A90A79">
        <w:rPr>
          <w:iCs/>
        </w:rPr>
        <w:t xml:space="preserve">DING </w:t>
      </w:r>
      <w:proofErr w:type="spellStart"/>
      <w:r w:rsidRPr="00A90A79">
        <w:rPr>
          <w:iCs/>
        </w:rPr>
        <w:t>Tongbing</w:t>
      </w:r>
      <w:proofErr w:type="spellEnd"/>
      <w:r w:rsidRPr="00A90A79">
        <w:rPr>
          <w:iCs/>
        </w:rPr>
        <w:t xml:space="preserve"> (Mr.), Counsellor, Permanent Mission, Geneva</w:t>
      </w:r>
    </w:p>
    <w:p w14:paraId="4ACCAF29" w14:textId="07D589C7" w:rsidR="0079309C" w:rsidRPr="00A13312" w:rsidRDefault="00A13312" w:rsidP="00A90A79">
      <w:pPr>
        <w:spacing w:before="240" w:after="220"/>
        <w:rPr>
          <w:iCs/>
        </w:rPr>
      </w:pPr>
      <w:r w:rsidRPr="00A90A79">
        <w:rPr>
          <w:iCs/>
        </w:rPr>
        <w:t>CHEN Yiling (Ms</w:t>
      </w:r>
      <w:r w:rsidR="008C7C71" w:rsidRPr="00A90A79">
        <w:rPr>
          <w:iCs/>
        </w:rPr>
        <w:t>.</w:t>
      </w:r>
      <w:r w:rsidRPr="00A90A79">
        <w:rPr>
          <w:iCs/>
        </w:rPr>
        <w:t>), Attach</w:t>
      </w:r>
      <w:r w:rsidR="004F1E08" w:rsidRPr="00A90A79">
        <w:rPr>
          <w:iCs/>
        </w:rPr>
        <w:t>é</w:t>
      </w:r>
      <w:r w:rsidRPr="00A90A79">
        <w:rPr>
          <w:iCs/>
        </w:rPr>
        <w:t>, Permanent Mission</w:t>
      </w:r>
      <w:r w:rsidR="004F1E08" w:rsidRPr="00A90A79">
        <w:rPr>
          <w:iCs/>
        </w:rPr>
        <w:t>, Geneva</w:t>
      </w:r>
    </w:p>
    <w:p w14:paraId="3891DB40" w14:textId="614EB573" w:rsidR="0079309C" w:rsidRPr="00A13312" w:rsidRDefault="00DA7B97" w:rsidP="00A90A79">
      <w:pPr>
        <w:spacing w:before="240" w:after="220"/>
        <w:rPr>
          <w:iCs/>
        </w:rPr>
      </w:pPr>
      <w:r w:rsidRPr="00A90A79">
        <w:rPr>
          <w:iCs/>
        </w:rPr>
        <w:t xml:space="preserve">HE </w:t>
      </w:r>
      <w:r w:rsidR="00A13312" w:rsidRPr="00A90A79">
        <w:rPr>
          <w:iCs/>
        </w:rPr>
        <w:t>Xiang (Mr</w:t>
      </w:r>
      <w:r w:rsidR="008C7C71" w:rsidRPr="00A90A79">
        <w:rPr>
          <w:iCs/>
        </w:rPr>
        <w:t>.</w:t>
      </w:r>
      <w:r w:rsidR="00A13312" w:rsidRPr="00A90A79">
        <w:rPr>
          <w:iCs/>
        </w:rPr>
        <w:t>), Second Secretary, Permanent Mission</w:t>
      </w:r>
      <w:r w:rsidR="00315ED6" w:rsidRPr="00A90A79">
        <w:rPr>
          <w:iCs/>
        </w:rPr>
        <w:t>, Geneva</w:t>
      </w:r>
    </w:p>
    <w:p w14:paraId="168AB187" w14:textId="77777777" w:rsidR="007A14B7" w:rsidRPr="00A13312" w:rsidRDefault="007A14B7" w:rsidP="00A90A79">
      <w:pPr>
        <w:spacing w:before="240" w:after="220"/>
        <w:rPr>
          <w:iCs/>
        </w:rPr>
      </w:pPr>
    </w:p>
    <w:p w14:paraId="1862E8C5" w14:textId="7E67D300" w:rsidR="00A13312" w:rsidRPr="00CA3FF8" w:rsidRDefault="00A13312" w:rsidP="00A90A79">
      <w:pPr>
        <w:spacing w:before="240" w:after="220"/>
        <w:rPr>
          <w:u w:val="single"/>
          <w:lang w:val="it-IT"/>
        </w:rPr>
      </w:pPr>
      <w:r w:rsidRPr="00CA3FF8">
        <w:rPr>
          <w:u w:val="single"/>
          <w:lang w:val="it-IT"/>
        </w:rPr>
        <w:t>CHYPRE/CYPRUS</w:t>
      </w:r>
    </w:p>
    <w:p w14:paraId="017A21E1" w14:textId="0F4632C3" w:rsidR="0079309C" w:rsidRPr="00CA3FF8" w:rsidRDefault="00A13312" w:rsidP="00A90A79">
      <w:pPr>
        <w:spacing w:before="240" w:after="220"/>
        <w:rPr>
          <w:lang w:val="it-IT"/>
        </w:rPr>
      </w:pPr>
      <w:r w:rsidRPr="00CA3FF8">
        <w:rPr>
          <w:lang w:val="it-IT"/>
        </w:rPr>
        <w:t xml:space="preserve">Savvas HADJIMINAS </w:t>
      </w:r>
      <w:r w:rsidR="00D6496C" w:rsidRPr="00CA3FF8">
        <w:rPr>
          <w:lang w:val="it-IT"/>
        </w:rPr>
        <w:t>(Mr.), Attaché, Permanent Mission, Geneva</w:t>
      </w:r>
    </w:p>
    <w:p w14:paraId="67F108D8" w14:textId="77777777" w:rsidR="007A14B7" w:rsidRPr="00CA3FF8" w:rsidRDefault="007A14B7" w:rsidP="00A90A79">
      <w:pPr>
        <w:spacing w:before="240" w:after="220"/>
        <w:rPr>
          <w:lang w:val="it-IT"/>
        </w:rPr>
      </w:pPr>
    </w:p>
    <w:p w14:paraId="28D410B4" w14:textId="2DCC023A" w:rsidR="00DA7B97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COLOMBIE/COLOMBIA</w:t>
      </w:r>
    </w:p>
    <w:p w14:paraId="66F3B4AD" w14:textId="28B34E1C" w:rsidR="00315ED6" w:rsidRPr="00401D11" w:rsidRDefault="00DA7B97" w:rsidP="00A90A79">
      <w:pPr>
        <w:spacing w:before="240" w:after="220"/>
        <w:rPr>
          <w:iCs/>
          <w:lang w:val="es-ES_tradnl"/>
        </w:rPr>
      </w:pPr>
      <w:r w:rsidRPr="00401D11">
        <w:rPr>
          <w:iCs/>
          <w:lang w:val="es-ES_tradnl"/>
        </w:rPr>
        <w:t xml:space="preserve">Camilo SANDOVAL (Sr.), </w:t>
      </w:r>
      <w:proofErr w:type="gramStart"/>
      <w:r w:rsidRPr="00401D11">
        <w:rPr>
          <w:iCs/>
          <w:lang w:val="es-ES_tradnl"/>
        </w:rPr>
        <w:t>Ministro</w:t>
      </w:r>
      <w:proofErr w:type="gramEnd"/>
      <w:r w:rsidRPr="00401D11">
        <w:rPr>
          <w:iCs/>
          <w:lang w:val="es-ES_tradnl"/>
        </w:rPr>
        <w:t>, Misión Permanente, Ginebra</w:t>
      </w:r>
    </w:p>
    <w:p w14:paraId="1228B26B" w14:textId="69D0CE2D" w:rsidR="00DA7B97" w:rsidRPr="00401D11" w:rsidRDefault="00A13312" w:rsidP="00A90A79">
      <w:pPr>
        <w:spacing w:before="240" w:after="220"/>
        <w:rPr>
          <w:iCs/>
          <w:lang w:val="es-ES_tradnl"/>
        </w:rPr>
      </w:pPr>
      <w:r w:rsidRPr="00401D11">
        <w:rPr>
          <w:iCs/>
          <w:lang w:val="es-ES_tradnl"/>
        </w:rPr>
        <w:t>P</w:t>
      </w:r>
      <w:r w:rsidR="00DA7B97" w:rsidRPr="00401D11">
        <w:rPr>
          <w:iCs/>
          <w:lang w:val="es-ES_tradnl"/>
        </w:rPr>
        <w:t>ilar</w:t>
      </w:r>
      <w:r w:rsidRPr="00401D11">
        <w:rPr>
          <w:iCs/>
          <w:lang w:val="es-ES_tradnl"/>
        </w:rPr>
        <w:t xml:space="preserve"> GOYENECHE </w:t>
      </w:r>
      <w:r w:rsidR="00DA7B97" w:rsidRPr="00401D11">
        <w:rPr>
          <w:iCs/>
          <w:lang w:val="es-ES_tradnl"/>
        </w:rPr>
        <w:t xml:space="preserve">(Sra.), Superintendente </w:t>
      </w:r>
      <w:proofErr w:type="gramStart"/>
      <w:r w:rsidR="00DA7B97" w:rsidRPr="00401D11">
        <w:rPr>
          <w:iCs/>
          <w:lang w:val="es-ES_tradnl"/>
        </w:rPr>
        <w:t>Delegada</w:t>
      </w:r>
      <w:proofErr w:type="gramEnd"/>
      <w:r w:rsidR="00DA7B97" w:rsidRPr="00401D11">
        <w:rPr>
          <w:iCs/>
          <w:lang w:val="es-ES_tradnl"/>
        </w:rPr>
        <w:t xml:space="preserve"> (Propiedad Industrial), Superintendencia de Industria y Comercio, Ministerio de Comercio Industria y Turismo, Bogotá</w:t>
      </w:r>
    </w:p>
    <w:p w14:paraId="1F65BBE6" w14:textId="77777777" w:rsidR="001A5C62" w:rsidRPr="00401D11" w:rsidRDefault="001A5C62" w:rsidP="00A90A79">
      <w:pPr>
        <w:spacing w:before="240" w:after="220"/>
        <w:rPr>
          <w:iCs/>
          <w:lang w:val="es-ES_tradnl"/>
        </w:rPr>
      </w:pPr>
    </w:p>
    <w:p w14:paraId="67846641" w14:textId="067E2CF0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CONGO</w:t>
      </w:r>
    </w:p>
    <w:p w14:paraId="2D6848FA" w14:textId="35215B44" w:rsidR="005B2C0A" w:rsidRDefault="00A13312" w:rsidP="005B2C0A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Antoine Thomas Nichephore FYLLA SAINT EUDES (M</w:t>
      </w:r>
      <w:r w:rsidR="006E506D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414629">
        <w:rPr>
          <w:iCs/>
          <w:lang w:val="fr-FR"/>
        </w:rPr>
        <w:t>m</w:t>
      </w:r>
      <w:r w:rsidR="007903E5" w:rsidRPr="007903E5">
        <w:rPr>
          <w:iCs/>
          <w:lang w:val="fr-FR"/>
        </w:rPr>
        <w:t>inistr</w:t>
      </w:r>
      <w:r w:rsidR="00F41DE0">
        <w:rPr>
          <w:iCs/>
          <w:lang w:val="fr-FR"/>
        </w:rPr>
        <w:t>e</w:t>
      </w:r>
      <w:r w:rsidR="007903E5" w:rsidRPr="007903E5">
        <w:rPr>
          <w:iCs/>
          <w:lang w:val="fr-FR"/>
        </w:rPr>
        <w:t>,</w:t>
      </w:r>
      <w:r w:rsidR="00F41DE0" w:rsidRPr="00F41DE0">
        <w:rPr>
          <w:iCs/>
          <w:lang w:val="fr-FR"/>
        </w:rPr>
        <w:t xml:space="preserve"> </w:t>
      </w:r>
      <w:r w:rsidR="00F41DE0" w:rsidRPr="007903E5">
        <w:rPr>
          <w:iCs/>
          <w:lang w:val="fr-FR"/>
        </w:rPr>
        <w:t>Minist</w:t>
      </w:r>
      <w:r w:rsidR="00F41DE0">
        <w:rPr>
          <w:iCs/>
          <w:lang w:val="fr-FR"/>
        </w:rPr>
        <w:t>è</w:t>
      </w:r>
      <w:r w:rsidR="00F41DE0" w:rsidRPr="007903E5">
        <w:rPr>
          <w:iCs/>
          <w:lang w:val="fr-FR"/>
        </w:rPr>
        <w:t xml:space="preserve">re du </w:t>
      </w:r>
      <w:r w:rsidR="00414629">
        <w:rPr>
          <w:iCs/>
          <w:lang w:val="fr-FR"/>
        </w:rPr>
        <w:t>d</w:t>
      </w:r>
      <w:r w:rsidR="00F41DE0" w:rsidRPr="007903E5">
        <w:rPr>
          <w:iCs/>
          <w:lang w:val="fr-FR"/>
        </w:rPr>
        <w:t xml:space="preserve">éveloppement industriel et de la </w:t>
      </w:r>
      <w:r w:rsidR="00414629">
        <w:rPr>
          <w:iCs/>
          <w:lang w:val="fr-FR"/>
        </w:rPr>
        <w:t>p</w:t>
      </w:r>
      <w:r w:rsidR="00F41DE0" w:rsidRPr="007903E5">
        <w:rPr>
          <w:iCs/>
          <w:lang w:val="fr-FR"/>
        </w:rPr>
        <w:t>romotion du secteur privé</w:t>
      </w:r>
      <w:r w:rsidR="007903E5" w:rsidRPr="007903E5">
        <w:rPr>
          <w:iCs/>
          <w:lang w:val="fr-FR"/>
        </w:rPr>
        <w:t>, Brazzaville</w:t>
      </w:r>
    </w:p>
    <w:p w14:paraId="50B498CC" w14:textId="4B779420" w:rsidR="005B2C0A" w:rsidRPr="007903E5" w:rsidRDefault="005B2C0A" w:rsidP="005B2C0A">
      <w:pPr>
        <w:spacing w:before="240" w:after="220"/>
        <w:rPr>
          <w:iCs/>
          <w:lang w:val="fr-FR"/>
        </w:rPr>
      </w:pPr>
      <w:r>
        <w:rPr>
          <w:iCs/>
          <w:lang w:val="fr-FR"/>
        </w:rPr>
        <w:t>Wilfrid Adolphe</w:t>
      </w:r>
      <w:r w:rsidRPr="00A90A79">
        <w:rPr>
          <w:iCs/>
          <w:lang w:val="fr-FR"/>
        </w:rPr>
        <w:t xml:space="preserve"> MILANDOU (M</w:t>
      </w:r>
      <w:r w:rsidR="00CD3D27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414629">
        <w:rPr>
          <w:iCs/>
          <w:lang w:val="fr-FR"/>
        </w:rPr>
        <w:t>d</w:t>
      </w:r>
      <w:r w:rsidRPr="005B2C0A">
        <w:rPr>
          <w:iCs/>
          <w:lang w:val="fr-FR"/>
        </w:rPr>
        <w:t>irecteur général</w:t>
      </w:r>
      <w:r w:rsidR="00CD3D27">
        <w:rPr>
          <w:iCs/>
          <w:lang w:val="fr-FR"/>
        </w:rPr>
        <w:t xml:space="preserve">, </w:t>
      </w:r>
      <w:r w:rsidRPr="005B2C0A">
        <w:rPr>
          <w:iCs/>
          <w:lang w:val="fr-FR"/>
        </w:rPr>
        <w:t>Développement industriel</w:t>
      </w:r>
      <w:r w:rsidRPr="00A90A79">
        <w:rPr>
          <w:iCs/>
          <w:lang w:val="fr-FR"/>
        </w:rPr>
        <w:t xml:space="preserve">, </w:t>
      </w:r>
      <w:r w:rsidRPr="007903E5">
        <w:rPr>
          <w:iCs/>
          <w:lang w:val="fr-FR"/>
        </w:rPr>
        <w:t>Minist</w:t>
      </w:r>
      <w:r>
        <w:rPr>
          <w:iCs/>
          <w:lang w:val="fr-FR"/>
        </w:rPr>
        <w:t>è</w:t>
      </w:r>
      <w:r w:rsidRPr="007903E5">
        <w:rPr>
          <w:iCs/>
          <w:lang w:val="fr-FR"/>
        </w:rPr>
        <w:t xml:space="preserve">re du </w:t>
      </w:r>
      <w:r w:rsidR="00414629">
        <w:rPr>
          <w:iCs/>
          <w:lang w:val="fr-FR"/>
        </w:rPr>
        <w:t>d</w:t>
      </w:r>
      <w:r w:rsidRPr="007903E5">
        <w:rPr>
          <w:iCs/>
          <w:lang w:val="fr-FR"/>
        </w:rPr>
        <w:t xml:space="preserve">éveloppement industriel et de la </w:t>
      </w:r>
      <w:r w:rsidR="00414629">
        <w:rPr>
          <w:iCs/>
          <w:lang w:val="fr-FR"/>
        </w:rPr>
        <w:t>p</w:t>
      </w:r>
      <w:r w:rsidRPr="007903E5">
        <w:rPr>
          <w:iCs/>
          <w:lang w:val="fr-FR"/>
        </w:rPr>
        <w:t>romotion du secteur privé, Cabinet du ministre, Brazzaville</w:t>
      </w:r>
    </w:p>
    <w:p w14:paraId="08AB5B25" w14:textId="3EA6440C" w:rsidR="000F5837" w:rsidRPr="00AD0DC7" w:rsidRDefault="00A13312" w:rsidP="00A90A79">
      <w:pPr>
        <w:spacing w:before="240" w:after="220"/>
        <w:rPr>
          <w:iCs/>
          <w:lang w:val="fr-FR"/>
        </w:rPr>
      </w:pPr>
      <w:r w:rsidRPr="00AD0DC7">
        <w:rPr>
          <w:iCs/>
          <w:lang w:val="fr-FR"/>
        </w:rPr>
        <w:t>Gérard ONDONGO (M</w:t>
      </w:r>
      <w:r w:rsidR="00CD3D27">
        <w:rPr>
          <w:iCs/>
          <w:lang w:val="fr-FR"/>
        </w:rPr>
        <w:t>.</w:t>
      </w:r>
      <w:r w:rsidRPr="00AD0DC7">
        <w:rPr>
          <w:iCs/>
          <w:lang w:val="fr-FR"/>
        </w:rPr>
        <w:t xml:space="preserve">), </w:t>
      </w:r>
      <w:r w:rsidR="00AD0DC7" w:rsidRPr="00AD0DC7">
        <w:rPr>
          <w:iCs/>
          <w:lang w:val="fr-FR"/>
        </w:rPr>
        <w:t>m</w:t>
      </w:r>
      <w:r w:rsidRPr="00AD0DC7">
        <w:rPr>
          <w:iCs/>
          <w:lang w:val="fr-FR"/>
        </w:rPr>
        <w:t>inistre</w:t>
      </w:r>
      <w:r w:rsidR="00AD0DC7" w:rsidRPr="00AD0DC7">
        <w:rPr>
          <w:iCs/>
          <w:lang w:val="fr-FR"/>
        </w:rPr>
        <w:t>-c</w:t>
      </w:r>
      <w:r w:rsidRPr="00AD0DC7">
        <w:rPr>
          <w:iCs/>
          <w:lang w:val="fr-FR"/>
        </w:rPr>
        <w:t xml:space="preserve">onseiller, </w:t>
      </w:r>
      <w:r w:rsidR="00AD0DC7" w:rsidRPr="00AD0DC7">
        <w:rPr>
          <w:iCs/>
          <w:lang w:val="fr-FR"/>
        </w:rPr>
        <w:t>Mis</w:t>
      </w:r>
      <w:r w:rsidR="00AD0DC7">
        <w:rPr>
          <w:iCs/>
          <w:lang w:val="fr-FR"/>
        </w:rPr>
        <w:t>sion permanente, Gen</w:t>
      </w:r>
      <w:r w:rsidR="00AD0DC7" w:rsidRPr="00A90A79">
        <w:rPr>
          <w:iCs/>
          <w:lang w:val="fr-FR"/>
        </w:rPr>
        <w:t>ève</w:t>
      </w:r>
    </w:p>
    <w:p w14:paraId="5DC36AC3" w14:textId="772420AC" w:rsidR="000F5837" w:rsidRPr="00A90A79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 xml:space="preserve">Melissa </w:t>
      </w:r>
      <w:r w:rsidR="00B410FF">
        <w:rPr>
          <w:iCs/>
          <w:lang w:val="fr-FR"/>
        </w:rPr>
        <w:t xml:space="preserve">Divine </w:t>
      </w:r>
      <w:r w:rsidRPr="00A90A79">
        <w:rPr>
          <w:iCs/>
          <w:lang w:val="fr-FR"/>
        </w:rPr>
        <w:t xml:space="preserve">POH (Mme), </w:t>
      </w:r>
      <w:r w:rsidR="00CB2D79">
        <w:rPr>
          <w:iCs/>
          <w:lang w:val="fr-FR"/>
        </w:rPr>
        <w:t>c</w:t>
      </w:r>
      <w:r w:rsidRPr="00A90A79">
        <w:rPr>
          <w:iCs/>
          <w:lang w:val="fr-FR"/>
        </w:rPr>
        <w:t xml:space="preserve">onseillère, </w:t>
      </w:r>
      <w:r w:rsidR="00CB2D79" w:rsidRPr="00AD0DC7">
        <w:rPr>
          <w:iCs/>
          <w:lang w:val="fr-FR"/>
        </w:rPr>
        <w:t>Mis</w:t>
      </w:r>
      <w:r w:rsidR="00CB2D79">
        <w:rPr>
          <w:iCs/>
          <w:lang w:val="fr-FR"/>
        </w:rPr>
        <w:t>sion permanente, Gen</w:t>
      </w:r>
      <w:r w:rsidR="00CB2D79" w:rsidRPr="00A90A79">
        <w:rPr>
          <w:iCs/>
          <w:lang w:val="fr-FR"/>
        </w:rPr>
        <w:t>ève</w:t>
      </w:r>
    </w:p>
    <w:p w14:paraId="01FB9166" w14:textId="05B3BA51" w:rsidR="00A13312" w:rsidRPr="00A90A79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Roslin OKOBA (M</w:t>
      </w:r>
      <w:r w:rsidR="00CD3D27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F160E5">
        <w:rPr>
          <w:iCs/>
          <w:lang w:val="fr-FR"/>
        </w:rPr>
        <w:t xml:space="preserve">conseiller, </w:t>
      </w:r>
      <w:r w:rsidR="00F160E5" w:rsidRPr="007903E5">
        <w:rPr>
          <w:iCs/>
          <w:lang w:val="fr-FR"/>
        </w:rPr>
        <w:t>Minist</w:t>
      </w:r>
      <w:r w:rsidR="00F41DE0">
        <w:rPr>
          <w:iCs/>
          <w:lang w:val="fr-FR"/>
        </w:rPr>
        <w:t>è</w:t>
      </w:r>
      <w:r w:rsidR="00F160E5" w:rsidRPr="007903E5">
        <w:rPr>
          <w:iCs/>
          <w:lang w:val="fr-FR"/>
        </w:rPr>
        <w:t xml:space="preserve">re du </w:t>
      </w:r>
      <w:r w:rsidR="00414629">
        <w:rPr>
          <w:iCs/>
          <w:lang w:val="fr-FR"/>
        </w:rPr>
        <w:t>d</w:t>
      </w:r>
      <w:r w:rsidR="00F160E5" w:rsidRPr="007903E5">
        <w:rPr>
          <w:iCs/>
          <w:lang w:val="fr-FR"/>
        </w:rPr>
        <w:t xml:space="preserve">éveloppement industriel et de la </w:t>
      </w:r>
      <w:r w:rsidR="00414629">
        <w:rPr>
          <w:iCs/>
          <w:lang w:val="fr-FR"/>
        </w:rPr>
        <w:t>p</w:t>
      </w:r>
      <w:r w:rsidR="00F160E5" w:rsidRPr="007903E5">
        <w:rPr>
          <w:iCs/>
          <w:lang w:val="fr-FR"/>
        </w:rPr>
        <w:t>romotion du secteur privé, Cabinet du ministre, Brazzaville</w:t>
      </w:r>
    </w:p>
    <w:p w14:paraId="2B05A244" w14:textId="3185B409" w:rsidR="00A13312" w:rsidRPr="00A90A79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Ange Elie-pascal SILASSE (M</w:t>
      </w:r>
      <w:r w:rsidR="00CD3D27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414629">
        <w:rPr>
          <w:iCs/>
          <w:lang w:val="fr-FR"/>
        </w:rPr>
        <w:t>a</w:t>
      </w:r>
      <w:r w:rsidRPr="00A90A79">
        <w:rPr>
          <w:iCs/>
          <w:lang w:val="fr-FR"/>
        </w:rPr>
        <w:t xml:space="preserve">ttaché aux relations publiques, </w:t>
      </w:r>
      <w:r w:rsidR="00414629">
        <w:rPr>
          <w:iCs/>
          <w:lang w:val="fr-FR"/>
        </w:rPr>
        <w:t>c</w:t>
      </w:r>
      <w:r w:rsidRPr="00A90A79">
        <w:rPr>
          <w:iCs/>
          <w:lang w:val="fr-FR"/>
        </w:rPr>
        <w:t xml:space="preserve">hef de protocole du Ministre, Relations Publiques, </w:t>
      </w:r>
      <w:r w:rsidR="00A068B1" w:rsidRPr="007903E5">
        <w:rPr>
          <w:iCs/>
          <w:lang w:val="fr-FR"/>
        </w:rPr>
        <w:t>Minist</w:t>
      </w:r>
      <w:r w:rsidR="00A068B1">
        <w:rPr>
          <w:iCs/>
          <w:lang w:val="fr-FR"/>
        </w:rPr>
        <w:t>è</w:t>
      </w:r>
      <w:r w:rsidR="00A068B1" w:rsidRPr="007903E5">
        <w:rPr>
          <w:iCs/>
          <w:lang w:val="fr-FR"/>
        </w:rPr>
        <w:t>re du Développement industriel et de la Promotion du secteur privé, Cabinet du ministre, Brazzaville</w:t>
      </w:r>
    </w:p>
    <w:p w14:paraId="122EC4A1" w14:textId="017871B4" w:rsidR="00A13312" w:rsidRPr="00A90A79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Omer IBOMBO (M</w:t>
      </w:r>
      <w:r w:rsidR="00CD3D27">
        <w:rPr>
          <w:iCs/>
          <w:lang w:val="fr-FR"/>
        </w:rPr>
        <w:t>.</w:t>
      </w:r>
      <w:r w:rsidRPr="00A90A79">
        <w:rPr>
          <w:iCs/>
          <w:lang w:val="fr-FR"/>
        </w:rPr>
        <w:t xml:space="preserve">), </w:t>
      </w:r>
      <w:r w:rsidR="00793793">
        <w:rPr>
          <w:iCs/>
          <w:lang w:val="fr-FR"/>
        </w:rPr>
        <w:t>c</w:t>
      </w:r>
      <w:r w:rsidRPr="00A90A79">
        <w:rPr>
          <w:iCs/>
          <w:lang w:val="fr-FR"/>
        </w:rPr>
        <w:t>hef</w:t>
      </w:r>
      <w:r w:rsidR="00CD3D27">
        <w:rPr>
          <w:iCs/>
          <w:lang w:val="fr-FR"/>
        </w:rPr>
        <w:t xml:space="preserve">, </w:t>
      </w:r>
      <w:r w:rsidRPr="00A90A79">
        <w:rPr>
          <w:iCs/>
          <w:lang w:val="fr-FR"/>
        </w:rPr>
        <w:t xml:space="preserve">Service de la </w:t>
      </w:r>
      <w:r w:rsidR="00793793">
        <w:rPr>
          <w:iCs/>
          <w:lang w:val="fr-FR"/>
        </w:rPr>
        <w:t>p</w:t>
      </w:r>
      <w:r w:rsidRPr="00A90A79">
        <w:rPr>
          <w:iCs/>
          <w:lang w:val="fr-FR"/>
        </w:rPr>
        <w:t xml:space="preserve">romotion de la </w:t>
      </w:r>
      <w:r w:rsidR="00793793">
        <w:rPr>
          <w:iCs/>
          <w:lang w:val="fr-FR"/>
        </w:rPr>
        <w:t>p</w:t>
      </w:r>
      <w:r w:rsidR="001528DF">
        <w:rPr>
          <w:iCs/>
          <w:lang w:val="fr-FR"/>
        </w:rPr>
        <w:t>ropriété</w:t>
      </w:r>
      <w:r w:rsidR="0058756A">
        <w:rPr>
          <w:iCs/>
          <w:lang w:val="fr-FR"/>
        </w:rPr>
        <w:t xml:space="preserve"> </w:t>
      </w:r>
      <w:r w:rsidR="00793793">
        <w:rPr>
          <w:iCs/>
          <w:lang w:val="fr-FR"/>
        </w:rPr>
        <w:t>i</w:t>
      </w:r>
      <w:r w:rsidR="0058756A">
        <w:rPr>
          <w:iCs/>
          <w:lang w:val="fr-FR"/>
        </w:rPr>
        <w:t>ndustrielle</w:t>
      </w:r>
      <w:r w:rsidRPr="00A90A79">
        <w:rPr>
          <w:iCs/>
          <w:lang w:val="fr-FR"/>
        </w:rPr>
        <w:t xml:space="preserve">, </w:t>
      </w:r>
      <w:r w:rsidR="00A068B1" w:rsidRPr="007903E5">
        <w:rPr>
          <w:iCs/>
          <w:lang w:val="fr-FR"/>
        </w:rPr>
        <w:t>Minist</w:t>
      </w:r>
      <w:r w:rsidR="00A068B1">
        <w:rPr>
          <w:iCs/>
          <w:lang w:val="fr-FR"/>
        </w:rPr>
        <w:t>è</w:t>
      </w:r>
      <w:r w:rsidR="00A068B1" w:rsidRPr="007903E5">
        <w:rPr>
          <w:iCs/>
          <w:lang w:val="fr-FR"/>
        </w:rPr>
        <w:t xml:space="preserve">re du </w:t>
      </w:r>
      <w:r w:rsidR="00793793">
        <w:rPr>
          <w:iCs/>
          <w:lang w:val="fr-FR"/>
        </w:rPr>
        <w:t>d</w:t>
      </w:r>
      <w:r w:rsidR="00A068B1" w:rsidRPr="007903E5">
        <w:rPr>
          <w:iCs/>
          <w:lang w:val="fr-FR"/>
        </w:rPr>
        <w:t xml:space="preserve">éveloppement industriel et de la </w:t>
      </w:r>
      <w:r w:rsidR="00793793">
        <w:rPr>
          <w:iCs/>
          <w:lang w:val="fr-FR"/>
        </w:rPr>
        <w:t>p</w:t>
      </w:r>
      <w:r w:rsidR="00A068B1" w:rsidRPr="007903E5">
        <w:rPr>
          <w:iCs/>
          <w:lang w:val="fr-FR"/>
        </w:rPr>
        <w:t>romotion du secteur privé, Cabinet du ministre, Brazzaville</w:t>
      </w:r>
    </w:p>
    <w:p w14:paraId="21BA0CB5" w14:textId="77777777" w:rsidR="00121847" w:rsidRPr="00A90A79" w:rsidRDefault="00121847" w:rsidP="00A90A79">
      <w:pPr>
        <w:spacing w:before="240" w:after="220"/>
        <w:rPr>
          <w:iCs/>
          <w:lang w:val="fr-FR"/>
        </w:rPr>
      </w:pPr>
    </w:p>
    <w:p w14:paraId="7F645895" w14:textId="26921566" w:rsidR="00E014C7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COSTA RICA</w:t>
      </w:r>
    </w:p>
    <w:p w14:paraId="77A8D05E" w14:textId="7C2AD578" w:rsidR="00A13312" w:rsidRDefault="003F24B5" w:rsidP="00A90A79">
      <w:pPr>
        <w:spacing w:before="240" w:after="220"/>
        <w:rPr>
          <w:iCs/>
          <w:lang w:val="es-ES_tradnl"/>
        </w:rPr>
      </w:pPr>
      <w:r w:rsidRPr="00853231">
        <w:rPr>
          <w:iCs/>
          <w:lang w:val="es-ES_tradnl"/>
        </w:rPr>
        <w:t xml:space="preserve">Gustavo CORELLA CORDERO (Sr.), </w:t>
      </w:r>
      <w:proofErr w:type="gramStart"/>
      <w:r w:rsidRPr="00853231">
        <w:rPr>
          <w:iCs/>
          <w:lang w:val="es-ES_tradnl"/>
        </w:rPr>
        <w:t>Consejero</w:t>
      </w:r>
      <w:proofErr w:type="gramEnd"/>
      <w:r w:rsidRPr="00853231">
        <w:rPr>
          <w:iCs/>
          <w:lang w:val="es-ES_tradnl"/>
        </w:rPr>
        <w:t>, Misión Permanente, Ginebra</w:t>
      </w:r>
    </w:p>
    <w:p w14:paraId="2D899E5B" w14:textId="01AE6D02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lastRenderedPageBreak/>
        <w:t>CÔTE D'IVOIRE</w:t>
      </w:r>
    </w:p>
    <w:p w14:paraId="30849C17" w14:textId="24FE58C5" w:rsidR="00706357" w:rsidRPr="00A90A79" w:rsidRDefault="00706357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Kouadio ADJOUMANI (M.), ambassadeur, représentant permanent, Mission permanente, Genève</w:t>
      </w:r>
    </w:p>
    <w:p w14:paraId="138CCAC6" w14:textId="5FA83769" w:rsidR="00A13312" w:rsidRPr="00A90A79" w:rsidRDefault="00A13312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 xml:space="preserve">Rosine KANGAH (Mme), </w:t>
      </w:r>
      <w:r w:rsidR="00415DD6" w:rsidRPr="00A90A79">
        <w:rPr>
          <w:iCs/>
          <w:lang w:val="fr-FR"/>
        </w:rPr>
        <w:t>ministre-</w:t>
      </w:r>
      <w:r w:rsidR="000F5837" w:rsidRPr="00A90A79">
        <w:rPr>
          <w:iCs/>
          <w:lang w:val="fr-FR"/>
        </w:rPr>
        <w:t>conseillère</w:t>
      </w:r>
      <w:r w:rsidR="0079491C" w:rsidRPr="00A90A79">
        <w:rPr>
          <w:iCs/>
          <w:lang w:val="fr-FR"/>
        </w:rPr>
        <w:t>, Mission permanente, Genève</w:t>
      </w:r>
    </w:p>
    <w:p w14:paraId="45FF50AB" w14:textId="449845C2" w:rsidR="00A13312" w:rsidRPr="00A90A79" w:rsidRDefault="00415DD6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>Betty Malouka FADIKA (Mme), première secrétaire, Mission permanente, Genève</w:t>
      </w:r>
    </w:p>
    <w:p w14:paraId="6EC678CD" w14:textId="60379C95" w:rsidR="00A13312" w:rsidRPr="00A90A79" w:rsidRDefault="00CD2876" w:rsidP="00A90A79">
      <w:pPr>
        <w:spacing w:before="240" w:after="220"/>
        <w:rPr>
          <w:iCs/>
          <w:lang w:val="fr-FR"/>
        </w:rPr>
      </w:pPr>
      <w:r w:rsidRPr="00A90A79">
        <w:rPr>
          <w:iCs/>
          <w:lang w:val="fr-FR"/>
        </w:rPr>
        <w:t xml:space="preserve">Caroline GOREICHY (Mme), experte, Bureau ivoirien du droit d’auteur (BURIDA), </w:t>
      </w:r>
      <w:proofErr w:type="gramStart"/>
      <w:r w:rsidRPr="00A90A79">
        <w:rPr>
          <w:iCs/>
          <w:lang w:val="fr-FR"/>
        </w:rPr>
        <w:t>Ministère de</w:t>
      </w:r>
      <w:r w:rsidR="00060783">
        <w:rPr>
          <w:iCs/>
          <w:lang w:val="fr-FR"/>
        </w:rPr>
        <w:t xml:space="preserve"> </w:t>
      </w:r>
      <w:r w:rsidRPr="00A90A79">
        <w:rPr>
          <w:iCs/>
          <w:lang w:val="fr-FR"/>
        </w:rPr>
        <w:t>la culture</w:t>
      </w:r>
      <w:proofErr w:type="gramEnd"/>
      <w:r w:rsidRPr="00A90A79">
        <w:rPr>
          <w:iCs/>
          <w:lang w:val="fr-FR"/>
        </w:rPr>
        <w:t xml:space="preserve"> et de la francophonie, Abidjan</w:t>
      </w:r>
    </w:p>
    <w:p w14:paraId="1678FADD" w14:textId="77777777" w:rsidR="007C1C25" w:rsidRPr="00A90A79" w:rsidRDefault="007C1C25" w:rsidP="00A90A79">
      <w:pPr>
        <w:spacing w:before="240" w:after="220"/>
        <w:rPr>
          <w:iCs/>
          <w:lang w:val="fr-FR"/>
        </w:rPr>
      </w:pPr>
    </w:p>
    <w:p w14:paraId="77785DA9" w14:textId="4AF1EE86" w:rsidR="00CD3D27" w:rsidRPr="00CA3FF8" w:rsidRDefault="00CD3D27" w:rsidP="00CD3D27">
      <w:pPr>
        <w:spacing w:before="240" w:after="220"/>
        <w:rPr>
          <w:iCs/>
          <w:u w:val="single"/>
          <w:lang w:val="fr-FR"/>
        </w:rPr>
      </w:pPr>
      <w:r w:rsidRPr="00CA3FF8">
        <w:rPr>
          <w:iCs/>
          <w:u w:val="single"/>
          <w:lang w:val="fr-FR"/>
        </w:rPr>
        <w:t>CROATIE/CROATIA</w:t>
      </w:r>
    </w:p>
    <w:p w14:paraId="5FAE1C72" w14:textId="069ABD7E" w:rsidR="00CD3D27" w:rsidRPr="00CA3FF8" w:rsidRDefault="00CD3D27" w:rsidP="00CD3D27">
      <w:pPr>
        <w:spacing w:before="240" w:after="220"/>
        <w:rPr>
          <w:iCs/>
          <w:lang w:val="fr-FR"/>
        </w:rPr>
      </w:pPr>
      <w:r w:rsidRPr="00CA3FF8">
        <w:rPr>
          <w:iCs/>
          <w:lang w:val="fr-FR"/>
        </w:rPr>
        <w:t>Andrea JAVOR (Ms.), Minister, Deputy Permanent Representative, Permanent Mission, Geneva</w:t>
      </w:r>
    </w:p>
    <w:p w14:paraId="35862B97" w14:textId="2897AEF4" w:rsidR="00CD3D27" w:rsidRPr="00CA3FF8" w:rsidRDefault="00CD3D27" w:rsidP="00CD3D27">
      <w:pPr>
        <w:spacing w:before="240" w:after="220"/>
        <w:rPr>
          <w:iCs/>
          <w:lang w:val="fr-FR"/>
        </w:rPr>
      </w:pPr>
      <w:r w:rsidRPr="00CA3FF8">
        <w:rPr>
          <w:iCs/>
          <w:lang w:val="fr-FR"/>
        </w:rPr>
        <w:t>Diana MIHELI</w:t>
      </w:r>
      <w:r w:rsidRPr="00A90A79">
        <w:rPr>
          <w:iCs/>
          <w:lang w:val="sr-Latn-ME"/>
        </w:rPr>
        <w:t>Ć</w:t>
      </w:r>
      <w:r w:rsidRPr="00CA3FF8">
        <w:rPr>
          <w:iCs/>
          <w:lang w:val="fr-FR"/>
        </w:rPr>
        <w:t xml:space="preserve"> SMOKVINA (Ms.), First Secretary, Permanent Mission, Geneva</w:t>
      </w:r>
    </w:p>
    <w:p w14:paraId="77430217" w14:textId="77777777" w:rsidR="00CD3D27" w:rsidRPr="00A90A79" w:rsidRDefault="00CD3D27" w:rsidP="00CD3D27">
      <w:pPr>
        <w:spacing w:before="240" w:after="220"/>
        <w:rPr>
          <w:iCs/>
        </w:rPr>
      </w:pPr>
      <w:r w:rsidRPr="00A90A79">
        <w:rPr>
          <w:iCs/>
        </w:rPr>
        <w:t>Jelena SEKULIĆ (Ms.), Head, Section for European and International Affairs, State Intellectual Property Office (SIPO), Zagreb</w:t>
      </w:r>
    </w:p>
    <w:p w14:paraId="6EA33996" w14:textId="77777777" w:rsidR="007C1C25" w:rsidRPr="00A90A79" w:rsidRDefault="007C1C25" w:rsidP="00CD3D27">
      <w:pPr>
        <w:spacing w:before="240" w:after="220"/>
        <w:rPr>
          <w:iCs/>
        </w:rPr>
      </w:pPr>
    </w:p>
    <w:p w14:paraId="269F684E" w14:textId="1E4438FC" w:rsidR="00CD3D27" w:rsidRPr="00853231" w:rsidRDefault="00CD3D27" w:rsidP="00CD3D27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CUBA</w:t>
      </w:r>
    </w:p>
    <w:p w14:paraId="4C713746" w14:textId="77777777" w:rsidR="00CD3D27" w:rsidRPr="001C4DC1" w:rsidRDefault="00CD3D27" w:rsidP="00CD3D27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 xml:space="preserve">María de los Ángeles SÁNCHEZ TORRES (Sra.), </w:t>
      </w:r>
      <w:proofErr w:type="gramStart"/>
      <w:r w:rsidRPr="001C4DC1">
        <w:rPr>
          <w:iCs/>
          <w:lang w:val="es-ES_tradnl"/>
        </w:rPr>
        <w:t>Directora General</w:t>
      </w:r>
      <w:proofErr w:type="gramEnd"/>
      <w:r w:rsidRPr="001C4DC1">
        <w:rPr>
          <w:iCs/>
          <w:lang w:val="es-ES_tradnl"/>
        </w:rPr>
        <w:t>, Oficina Cubana de la Propiedad Industrial (OCPI), Ministerio de Ciencia, Tecnología y Medio Ambiente, La Habana</w:t>
      </w:r>
    </w:p>
    <w:p w14:paraId="2E626873" w14:textId="77777777" w:rsidR="00CD3D27" w:rsidRPr="001C4DC1" w:rsidRDefault="00CD3D27" w:rsidP="00CD3D27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 xml:space="preserve">Rebeca Yamile HERNÁNDEZ TOLEDANO (Sra.), </w:t>
      </w:r>
      <w:proofErr w:type="gramStart"/>
      <w:r w:rsidRPr="001C4DC1">
        <w:rPr>
          <w:iCs/>
          <w:lang w:val="es-ES_tradnl"/>
        </w:rPr>
        <w:t>Ministra Consejera</w:t>
      </w:r>
      <w:proofErr w:type="gramEnd"/>
      <w:r w:rsidRPr="001C4DC1">
        <w:rPr>
          <w:iCs/>
          <w:lang w:val="es-ES_tradnl"/>
        </w:rPr>
        <w:t>, Misión Permanente, Ginebra</w:t>
      </w:r>
    </w:p>
    <w:p w14:paraId="104DCC76" w14:textId="3A4AD611" w:rsidR="00CD3D27" w:rsidRPr="001C4DC1" w:rsidRDefault="00CD3D27" w:rsidP="00CD3D27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>José Ernesto DÍAZ PÉREZ (</w:t>
      </w:r>
      <w:r w:rsidR="00774FA9">
        <w:rPr>
          <w:iCs/>
          <w:lang w:val="es-ES_tradnl"/>
        </w:rPr>
        <w:t>S</w:t>
      </w:r>
      <w:r w:rsidRPr="001C4DC1">
        <w:rPr>
          <w:iCs/>
          <w:lang w:val="es-ES_tradnl"/>
        </w:rPr>
        <w:t xml:space="preserve">r.), </w:t>
      </w:r>
      <w:proofErr w:type="gramStart"/>
      <w:r w:rsidRPr="001C4DC1">
        <w:rPr>
          <w:iCs/>
          <w:lang w:val="es-ES_tradnl"/>
        </w:rPr>
        <w:t>Consejero</w:t>
      </w:r>
      <w:proofErr w:type="gramEnd"/>
      <w:r w:rsidRPr="001C4DC1">
        <w:rPr>
          <w:iCs/>
          <w:lang w:val="es-ES_tradnl"/>
        </w:rPr>
        <w:t>, Misión Permanente, Ginebra</w:t>
      </w:r>
    </w:p>
    <w:p w14:paraId="14D32C81" w14:textId="77777777" w:rsidR="00CD3D27" w:rsidRPr="00853231" w:rsidRDefault="00CD3D27" w:rsidP="00A90A79">
      <w:pPr>
        <w:spacing w:before="240" w:after="220"/>
        <w:rPr>
          <w:b/>
          <w:bCs/>
          <w:iCs/>
          <w:u w:val="single"/>
          <w:lang w:val="es-ES_tradnl"/>
        </w:rPr>
      </w:pPr>
    </w:p>
    <w:p w14:paraId="4F1531A7" w14:textId="66BD684E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DANEMARK/DENMARK</w:t>
      </w:r>
    </w:p>
    <w:p w14:paraId="55EB5DDE" w14:textId="0B5769C8" w:rsidR="0099408D" w:rsidRPr="00A90A79" w:rsidRDefault="0099408D" w:rsidP="00A90A79">
      <w:pPr>
        <w:spacing w:before="240" w:after="220"/>
        <w:rPr>
          <w:iCs/>
        </w:rPr>
      </w:pPr>
      <w:r w:rsidRPr="00A90A79">
        <w:rPr>
          <w:iCs/>
        </w:rPr>
        <w:t>Fin POULSEN (Mr</w:t>
      </w:r>
      <w:r w:rsidR="00CD3D27">
        <w:rPr>
          <w:iCs/>
        </w:rPr>
        <w:t>.</w:t>
      </w:r>
      <w:r w:rsidRPr="00A90A79">
        <w:rPr>
          <w:iCs/>
        </w:rPr>
        <w:t xml:space="preserve">), Advisor </w:t>
      </w:r>
      <w:r w:rsidR="00CD3D27">
        <w:rPr>
          <w:iCs/>
        </w:rPr>
        <w:t>(</w:t>
      </w:r>
      <w:r w:rsidRPr="00A90A79">
        <w:rPr>
          <w:iCs/>
        </w:rPr>
        <w:t>Economic and Trade Affairs</w:t>
      </w:r>
      <w:r w:rsidR="00CD3D27">
        <w:rPr>
          <w:iCs/>
        </w:rPr>
        <w:t>)</w:t>
      </w:r>
      <w:r w:rsidRPr="00A90A79">
        <w:rPr>
          <w:iCs/>
        </w:rPr>
        <w:t>, Permanent Mission, Geneva</w:t>
      </w:r>
    </w:p>
    <w:p w14:paraId="24E205F2" w14:textId="3381D148" w:rsidR="00CD2876" w:rsidRPr="00A90A79" w:rsidRDefault="00873006" w:rsidP="00A90A79">
      <w:pPr>
        <w:spacing w:before="240" w:after="220"/>
        <w:rPr>
          <w:iCs/>
        </w:rPr>
      </w:pPr>
      <w:r w:rsidRPr="00A90A79">
        <w:rPr>
          <w:iCs/>
        </w:rPr>
        <w:t>Sune Stampe SØERENSEN (Mr.), Director General, Danish Patent and Trademark Office</w:t>
      </w:r>
      <w:r w:rsidR="001F15C0">
        <w:rPr>
          <w:iCs/>
        </w:rPr>
        <w:t> </w:t>
      </w:r>
      <w:r w:rsidRPr="00A90A79">
        <w:rPr>
          <w:iCs/>
        </w:rPr>
        <w:t>(DKPTO), Ministry of Industry, Business and Financial Affairs, Taastrup</w:t>
      </w:r>
    </w:p>
    <w:p w14:paraId="270EAB71" w14:textId="1E569F42" w:rsidR="00CD2876" w:rsidRPr="00A90A79" w:rsidRDefault="0099408D" w:rsidP="00A90A79">
      <w:pPr>
        <w:spacing w:before="240" w:after="220"/>
        <w:rPr>
          <w:iCs/>
        </w:rPr>
      </w:pPr>
      <w:r w:rsidRPr="00A90A79">
        <w:rPr>
          <w:iCs/>
        </w:rPr>
        <w:t xml:space="preserve">Flemming </w:t>
      </w:r>
      <w:proofErr w:type="spellStart"/>
      <w:r w:rsidRPr="00A90A79">
        <w:rPr>
          <w:iCs/>
        </w:rPr>
        <w:t>Køning</w:t>
      </w:r>
      <w:proofErr w:type="spellEnd"/>
      <w:r w:rsidRPr="00A90A79">
        <w:rPr>
          <w:iCs/>
        </w:rPr>
        <w:t xml:space="preserve"> MEJL (Mr.), Director, Danish Patent and Trademark Office (DKPTO), Ministry of Industry, Business and Financial Affairs, Taastrup</w:t>
      </w:r>
    </w:p>
    <w:p w14:paraId="79DC7075" w14:textId="77777777" w:rsidR="007968D8" w:rsidRPr="00A90A79" w:rsidRDefault="007968D8" w:rsidP="00A90A79">
      <w:pPr>
        <w:spacing w:before="240" w:after="220"/>
        <w:rPr>
          <w:iCs/>
        </w:rPr>
      </w:pPr>
    </w:p>
    <w:p w14:paraId="3380CC60" w14:textId="30275515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DJIBOUTI</w:t>
      </w:r>
    </w:p>
    <w:p w14:paraId="128257BE" w14:textId="577F1DF7" w:rsidR="00CD2876" w:rsidRPr="00060783" w:rsidRDefault="004D5A4D" w:rsidP="00A90A79">
      <w:pPr>
        <w:spacing w:before="240" w:after="220"/>
        <w:rPr>
          <w:iCs/>
          <w:lang w:val="fr-FR"/>
        </w:rPr>
      </w:pPr>
      <w:r w:rsidRPr="00060783">
        <w:rPr>
          <w:iCs/>
          <w:lang w:val="fr-FR"/>
        </w:rPr>
        <w:t>Kadra AHMED HASSAN (Mme), ambassadrice, représentante permanente, Mission permanente, Genève</w:t>
      </w:r>
    </w:p>
    <w:p w14:paraId="392CFC1A" w14:textId="4B7909BD" w:rsidR="00A13312" w:rsidRDefault="004D5A4D" w:rsidP="00A90A79">
      <w:pPr>
        <w:spacing w:before="240" w:after="220"/>
        <w:rPr>
          <w:iCs/>
          <w:lang w:val="fr-FR"/>
        </w:rPr>
      </w:pPr>
      <w:proofErr w:type="spellStart"/>
      <w:r w:rsidRPr="00A90A79">
        <w:rPr>
          <w:iCs/>
          <w:lang w:val="fr-FR"/>
        </w:rPr>
        <w:t>Oubah</w:t>
      </w:r>
      <w:proofErr w:type="spellEnd"/>
      <w:r w:rsidRPr="00A90A79">
        <w:rPr>
          <w:iCs/>
          <w:lang w:val="fr-FR"/>
        </w:rPr>
        <w:t xml:space="preserve"> Moussa </w:t>
      </w:r>
      <w:r w:rsidR="008C7C22">
        <w:rPr>
          <w:iCs/>
          <w:lang w:val="fr-FR"/>
        </w:rPr>
        <w:t>AHMED</w:t>
      </w:r>
      <w:r w:rsidR="00A13312" w:rsidRPr="00A90A79">
        <w:rPr>
          <w:iCs/>
          <w:lang w:val="fr-FR"/>
        </w:rPr>
        <w:t xml:space="preserve"> (Mme), </w:t>
      </w:r>
      <w:r w:rsidR="000F5837" w:rsidRPr="00A90A79">
        <w:rPr>
          <w:iCs/>
          <w:lang w:val="fr-FR"/>
        </w:rPr>
        <w:t>conseillère, Mission permanente, Genève</w:t>
      </w:r>
    </w:p>
    <w:p w14:paraId="259C363F" w14:textId="2D12AE5A" w:rsidR="00540022" w:rsidRPr="00853231" w:rsidRDefault="00540022" w:rsidP="00540022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ÉGYPTE/EGYPT</w:t>
      </w:r>
    </w:p>
    <w:p w14:paraId="74D9C49B" w14:textId="47853029" w:rsidR="00540022" w:rsidRDefault="00E45B45" w:rsidP="00540022">
      <w:pPr>
        <w:spacing w:before="240" w:after="220"/>
        <w:contextualSpacing/>
        <w:rPr>
          <w:iCs/>
        </w:rPr>
      </w:pPr>
      <w:r w:rsidRPr="00E45B45">
        <w:rPr>
          <w:iCs/>
        </w:rPr>
        <w:t>Alaa HEGAZY (Mr.), Ambassador, Permanent Representative, Permanent Mission, Geneva</w:t>
      </w:r>
    </w:p>
    <w:p w14:paraId="1395E618" w14:textId="77777777" w:rsidR="00E45B45" w:rsidRDefault="00E45B45" w:rsidP="00540022">
      <w:pPr>
        <w:spacing w:before="240" w:after="220"/>
        <w:contextualSpacing/>
        <w:rPr>
          <w:iCs/>
        </w:rPr>
      </w:pPr>
    </w:p>
    <w:p w14:paraId="00AAC322" w14:textId="0A40620A" w:rsidR="00E45B45" w:rsidRDefault="00E45B45" w:rsidP="00E45B45">
      <w:pPr>
        <w:spacing w:before="240" w:after="220"/>
        <w:contextualSpacing/>
        <w:rPr>
          <w:iCs/>
        </w:rPr>
      </w:pPr>
      <w:r w:rsidRPr="00A13312">
        <w:rPr>
          <w:iCs/>
        </w:rPr>
        <w:t>Mohamed Gamal ELGHITANY (Mr</w:t>
      </w:r>
      <w:r>
        <w:rPr>
          <w:iCs/>
        </w:rPr>
        <w:t>.</w:t>
      </w:r>
      <w:r w:rsidRPr="00A13312">
        <w:rPr>
          <w:iCs/>
        </w:rPr>
        <w:t>), Deputy Permanent Representative, Permanent Mission</w:t>
      </w:r>
      <w:r>
        <w:rPr>
          <w:iCs/>
        </w:rPr>
        <w:t xml:space="preserve">, </w:t>
      </w:r>
      <w:r w:rsidRPr="00A13312">
        <w:rPr>
          <w:iCs/>
        </w:rPr>
        <w:t>Geneva</w:t>
      </w:r>
    </w:p>
    <w:p w14:paraId="0E8F7651" w14:textId="77777777" w:rsidR="00540022" w:rsidRPr="00A13312" w:rsidRDefault="00540022" w:rsidP="00540022">
      <w:pPr>
        <w:spacing w:before="240" w:after="220"/>
        <w:contextualSpacing/>
        <w:rPr>
          <w:iCs/>
        </w:rPr>
      </w:pPr>
    </w:p>
    <w:p w14:paraId="61587793" w14:textId="09CC82CF" w:rsidR="00540022" w:rsidRDefault="00540022" w:rsidP="00E45B45">
      <w:pPr>
        <w:spacing w:before="240" w:after="220"/>
        <w:contextualSpacing/>
        <w:rPr>
          <w:iCs/>
        </w:rPr>
      </w:pPr>
      <w:r w:rsidRPr="00A13312">
        <w:rPr>
          <w:iCs/>
        </w:rPr>
        <w:t>Ahmad EL BADAWY (Mr</w:t>
      </w:r>
      <w:r w:rsidR="00E45B45">
        <w:rPr>
          <w:iCs/>
        </w:rPr>
        <w:t>.</w:t>
      </w:r>
      <w:r w:rsidRPr="00A13312">
        <w:rPr>
          <w:iCs/>
        </w:rPr>
        <w:t>), Counsellor, Permanent Mission</w:t>
      </w:r>
      <w:r w:rsidR="00E45B45">
        <w:rPr>
          <w:iCs/>
        </w:rPr>
        <w:t>, Geneva</w:t>
      </w:r>
    </w:p>
    <w:p w14:paraId="048181B1" w14:textId="77777777" w:rsidR="00540022" w:rsidRPr="00A13312" w:rsidRDefault="00540022" w:rsidP="00540022">
      <w:pPr>
        <w:spacing w:before="240" w:after="220"/>
        <w:contextualSpacing/>
        <w:rPr>
          <w:iCs/>
        </w:rPr>
      </w:pPr>
    </w:p>
    <w:p w14:paraId="58477421" w14:textId="0039981C" w:rsidR="00353C63" w:rsidRDefault="00540022" w:rsidP="003B53DA">
      <w:pPr>
        <w:spacing w:before="240" w:after="220"/>
        <w:contextualSpacing/>
        <w:rPr>
          <w:iCs/>
        </w:rPr>
      </w:pPr>
      <w:r w:rsidRPr="00A13312">
        <w:rPr>
          <w:iCs/>
        </w:rPr>
        <w:t>Mohamed HASSANIN (Mr</w:t>
      </w:r>
      <w:r w:rsidR="00E45B45">
        <w:rPr>
          <w:iCs/>
        </w:rPr>
        <w:t>.</w:t>
      </w:r>
      <w:r w:rsidRPr="00A13312">
        <w:rPr>
          <w:iCs/>
        </w:rPr>
        <w:t>), Counsellor, Permanent Mission</w:t>
      </w:r>
      <w:r w:rsidR="00E45B45">
        <w:rPr>
          <w:iCs/>
        </w:rPr>
        <w:t>, Geneva</w:t>
      </w:r>
    </w:p>
    <w:p w14:paraId="0B080E61" w14:textId="77777777" w:rsidR="003B53DA" w:rsidRPr="003B53DA" w:rsidRDefault="003B53DA" w:rsidP="003B53DA">
      <w:pPr>
        <w:spacing w:before="240" w:after="220"/>
        <w:contextualSpacing/>
        <w:rPr>
          <w:iCs/>
        </w:rPr>
      </w:pPr>
    </w:p>
    <w:p w14:paraId="0010FA14" w14:textId="77777777" w:rsidR="003B482B" w:rsidRPr="003B53DA" w:rsidRDefault="003B482B" w:rsidP="003B482B">
      <w:pPr>
        <w:spacing w:before="240" w:after="220"/>
        <w:contextualSpacing/>
        <w:rPr>
          <w:iCs/>
        </w:rPr>
      </w:pPr>
    </w:p>
    <w:p w14:paraId="7619F85F" w14:textId="6289B73C" w:rsidR="00060783" w:rsidRPr="00853231" w:rsidRDefault="00A13312" w:rsidP="00060783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EL SALVADOR</w:t>
      </w:r>
    </w:p>
    <w:p w14:paraId="0A7D85DA" w14:textId="2AC671F2" w:rsidR="00A13312" w:rsidRPr="001C4DC1" w:rsidRDefault="001E71A2" w:rsidP="00060783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>Ana Patricia BENEDETTI ZELAYA (Sra.), Embajadora, Representante Permanente, Misión Permanente ante la Organización Mundial del Comercio (OMC), Ginebra</w:t>
      </w:r>
    </w:p>
    <w:p w14:paraId="43BA90DF" w14:textId="77777777" w:rsidR="001E71A2" w:rsidRPr="001C4DC1" w:rsidRDefault="001E71A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Carmen Aída FUENTES APARICIO (Sra.), </w:t>
      </w:r>
      <w:proofErr w:type="gramStart"/>
      <w:r w:rsidRPr="001C4DC1">
        <w:rPr>
          <w:iCs/>
          <w:lang w:val="es-ES_tradnl"/>
        </w:rPr>
        <w:t>Ministra Consejera</w:t>
      </w:r>
      <w:proofErr w:type="gramEnd"/>
      <w:r w:rsidRPr="001C4DC1">
        <w:rPr>
          <w:iCs/>
          <w:lang w:val="es-ES_tradnl"/>
        </w:rPr>
        <w:t xml:space="preserve">, Representante Permanente Adjunta, Misión Permanente ante la Organización Mundial del Comercio (OMC), Ginebra </w:t>
      </w:r>
    </w:p>
    <w:p w14:paraId="32554713" w14:textId="77777777" w:rsidR="001E71A2" w:rsidRPr="001C4DC1" w:rsidRDefault="001E71A2" w:rsidP="00A90A79">
      <w:pPr>
        <w:spacing w:before="240" w:after="220"/>
        <w:contextualSpacing/>
        <w:rPr>
          <w:iCs/>
          <w:lang w:val="es-ES_tradnl"/>
        </w:rPr>
      </w:pPr>
    </w:p>
    <w:p w14:paraId="24E3DD36" w14:textId="33AE8356" w:rsidR="00060783" w:rsidRPr="001C4DC1" w:rsidRDefault="008C7C22" w:rsidP="00A90A79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 xml:space="preserve">Coralia OSEGUEDA (Sra.), </w:t>
      </w:r>
      <w:proofErr w:type="gramStart"/>
      <w:r w:rsidRPr="001C4DC1">
        <w:rPr>
          <w:iCs/>
          <w:lang w:val="es-ES_tradnl"/>
        </w:rPr>
        <w:t>Consejera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143CF141" w14:textId="77777777" w:rsidR="003B482B" w:rsidRPr="001C4DC1" w:rsidRDefault="003B482B" w:rsidP="00A90A79">
      <w:pPr>
        <w:spacing w:before="240" w:after="220"/>
        <w:rPr>
          <w:iCs/>
          <w:lang w:val="es-ES_tradnl"/>
        </w:rPr>
      </w:pPr>
    </w:p>
    <w:p w14:paraId="49E229DF" w14:textId="5AF66831" w:rsidR="00E45B45" w:rsidRPr="00853231" w:rsidRDefault="00E45B45" w:rsidP="00E45B45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ÉMIRATS ARABES UNIS/UNITED ARAB EMIRATES</w:t>
      </w:r>
    </w:p>
    <w:p w14:paraId="206800AE" w14:textId="47E09CC3" w:rsidR="00682CA9" w:rsidRPr="00682CA9" w:rsidRDefault="00682CA9" w:rsidP="00E45B45">
      <w:pPr>
        <w:spacing w:before="240" w:after="220"/>
        <w:rPr>
          <w:iCs/>
        </w:rPr>
      </w:pPr>
      <w:r w:rsidRPr="00682CA9">
        <w:rPr>
          <w:iCs/>
        </w:rPr>
        <w:t>Jamal Jama AL MUSHARAKH (Mr.), Ambassador, Permanent Representative, Permanent Mission, Geneva</w:t>
      </w:r>
    </w:p>
    <w:p w14:paraId="046D225D" w14:textId="1F6EBD26" w:rsidR="00E45B45" w:rsidRDefault="00682CA9" w:rsidP="00E45B45">
      <w:pPr>
        <w:spacing w:before="240" w:after="220"/>
        <w:contextualSpacing/>
        <w:rPr>
          <w:iCs/>
        </w:rPr>
      </w:pPr>
      <w:r w:rsidRPr="00682CA9">
        <w:rPr>
          <w:iCs/>
        </w:rPr>
        <w:t>Abdelrahman Hassan ALMUAINI (Mr.), Assistant Undersecretary for Intellectual Property, Ministry of Economy, Abu Dhabi</w:t>
      </w:r>
    </w:p>
    <w:p w14:paraId="5938946F" w14:textId="77777777" w:rsidR="00E45B45" w:rsidRPr="00A13312" w:rsidRDefault="00E45B45" w:rsidP="00E45B45">
      <w:pPr>
        <w:spacing w:before="240" w:after="220"/>
        <w:contextualSpacing/>
        <w:rPr>
          <w:iCs/>
        </w:rPr>
      </w:pPr>
    </w:p>
    <w:p w14:paraId="180EACD3" w14:textId="5723DC52" w:rsidR="00E45B45" w:rsidRDefault="00E910FD" w:rsidP="00E45B45">
      <w:pPr>
        <w:spacing w:before="240" w:after="220"/>
        <w:contextualSpacing/>
        <w:rPr>
          <w:iCs/>
        </w:rPr>
      </w:pPr>
      <w:r w:rsidRPr="00E910FD">
        <w:rPr>
          <w:iCs/>
        </w:rPr>
        <w:t>Abdelsalam Mohamed A. AL ALI (Mr.), Director, Permanent Mission to the World Trade Organization (WTO), Geneva</w:t>
      </w:r>
    </w:p>
    <w:p w14:paraId="38D57099" w14:textId="77777777" w:rsidR="00E910FD" w:rsidRPr="00A13312" w:rsidRDefault="00E910FD" w:rsidP="00E45B45">
      <w:pPr>
        <w:spacing w:before="240" w:after="220"/>
        <w:contextualSpacing/>
        <w:rPr>
          <w:iCs/>
        </w:rPr>
      </w:pPr>
    </w:p>
    <w:p w14:paraId="2AB60EC7" w14:textId="7BDF06DB" w:rsidR="00E45B45" w:rsidRDefault="00E910FD" w:rsidP="00E45B45">
      <w:pPr>
        <w:spacing w:before="240" w:after="220"/>
        <w:contextualSpacing/>
        <w:rPr>
          <w:iCs/>
        </w:rPr>
      </w:pPr>
      <w:r w:rsidRPr="00E910FD">
        <w:rPr>
          <w:iCs/>
        </w:rPr>
        <w:t>Belhassen AMARA (Mr.), Information Research Officer, Permanent Mission, Geneva</w:t>
      </w:r>
    </w:p>
    <w:p w14:paraId="096421FD" w14:textId="77777777" w:rsidR="00E910FD" w:rsidRDefault="00E910FD" w:rsidP="00E45B45">
      <w:pPr>
        <w:spacing w:before="240" w:after="220"/>
        <w:contextualSpacing/>
        <w:rPr>
          <w:iCs/>
        </w:rPr>
      </w:pPr>
    </w:p>
    <w:p w14:paraId="6B01170C" w14:textId="1C8142F4" w:rsidR="00E910FD" w:rsidRDefault="00E910FD" w:rsidP="00E45B45">
      <w:pPr>
        <w:spacing w:before="240" w:after="220"/>
        <w:contextualSpacing/>
        <w:rPr>
          <w:iCs/>
        </w:rPr>
      </w:pPr>
      <w:r w:rsidRPr="00E910FD">
        <w:rPr>
          <w:iCs/>
        </w:rPr>
        <w:t>Sarah MCHAREK (Ms.), International Organizations Executive, Permanent Mission to the World Trade Organization (WTO), Geneva</w:t>
      </w:r>
    </w:p>
    <w:p w14:paraId="6624A48C" w14:textId="77777777" w:rsidR="003E7B8B" w:rsidRDefault="003E7B8B" w:rsidP="00E45B45">
      <w:pPr>
        <w:spacing w:before="240" w:after="220"/>
        <w:contextualSpacing/>
        <w:rPr>
          <w:iCs/>
        </w:rPr>
      </w:pPr>
    </w:p>
    <w:p w14:paraId="3A81524A" w14:textId="77777777" w:rsidR="008168D8" w:rsidRDefault="008168D8" w:rsidP="00E45B45">
      <w:pPr>
        <w:spacing w:before="240" w:after="220"/>
        <w:contextualSpacing/>
        <w:rPr>
          <w:iCs/>
        </w:rPr>
      </w:pPr>
    </w:p>
    <w:p w14:paraId="3E28F500" w14:textId="623F94DF" w:rsidR="008168D8" w:rsidRPr="00853231" w:rsidRDefault="008168D8" w:rsidP="008168D8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ÉQUATEUR/ECUADOR</w:t>
      </w:r>
    </w:p>
    <w:p w14:paraId="444BDA9D" w14:textId="1E0E40E6" w:rsidR="008168D8" w:rsidRPr="001C4DC1" w:rsidRDefault="008168D8" w:rsidP="008168D8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José VALENCIA AMORES (Sr.), Embajador, Representante Permanente, Misión Permanente ante la Organización Mundial del Comercio (OMC), Ginebra</w:t>
      </w:r>
    </w:p>
    <w:p w14:paraId="370D1C3F" w14:textId="77777777" w:rsidR="008168D8" w:rsidRPr="001C4DC1" w:rsidRDefault="008168D8" w:rsidP="008168D8">
      <w:pPr>
        <w:spacing w:before="240" w:after="220"/>
        <w:contextualSpacing/>
        <w:rPr>
          <w:iCs/>
          <w:lang w:val="es-ES_tradnl"/>
        </w:rPr>
      </w:pPr>
    </w:p>
    <w:p w14:paraId="2D0E9C2B" w14:textId="36D293BA" w:rsidR="008168D8" w:rsidRPr="001C4DC1" w:rsidRDefault="00637CA2" w:rsidP="008168D8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Ligia Fanny UTITIAJ ANKUASH (Sra.), Tercera </w:t>
      </w:r>
      <w:proofErr w:type="gramStart"/>
      <w:r w:rsidRPr="001C4DC1">
        <w:rPr>
          <w:iCs/>
          <w:lang w:val="es-ES_tradnl"/>
        </w:rPr>
        <w:t>Secretaria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67EB42A6" w14:textId="4202D91A" w:rsidR="002D0BFA" w:rsidRDefault="002D0BFA">
      <w:pPr>
        <w:rPr>
          <w:iCs/>
          <w:lang w:val="es-ES_tradnl"/>
        </w:rPr>
      </w:pPr>
      <w:r>
        <w:rPr>
          <w:iCs/>
          <w:lang w:val="es-ES_tradnl"/>
        </w:rPr>
        <w:br w:type="page"/>
      </w:r>
    </w:p>
    <w:p w14:paraId="2CADDB03" w14:textId="5EAFC667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lastRenderedPageBreak/>
        <w:t>ESPAGNE/SPAIN</w:t>
      </w:r>
    </w:p>
    <w:p w14:paraId="640DB4C5" w14:textId="70E3B05A" w:rsidR="00FF777C" w:rsidRPr="001C4DC1" w:rsidRDefault="00FF777C" w:rsidP="00A90A79">
      <w:pPr>
        <w:spacing w:before="240" w:after="220"/>
        <w:rPr>
          <w:iCs/>
          <w:lang w:val="es-ES_tradnl"/>
        </w:rPr>
      </w:pPr>
      <w:r w:rsidRPr="001C4DC1">
        <w:rPr>
          <w:iCs/>
          <w:lang w:val="es-ES_tradnl"/>
        </w:rPr>
        <w:t>Marcos GÓMEZ MARTÍNEZ (Sr.), Embajador, Representante Permanente, Misión Permanente, Ginebra</w:t>
      </w:r>
    </w:p>
    <w:p w14:paraId="698975D6" w14:textId="0B73C40C" w:rsidR="008C7C22" w:rsidRPr="001C4DC1" w:rsidRDefault="009C12B9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Clara CABRERO BRASERO (Sra.), Embajadora, Representante Permanente Adjunta, Misión Permanente, Ginebra</w:t>
      </w:r>
    </w:p>
    <w:p w14:paraId="170842F6" w14:textId="77777777" w:rsidR="00830798" w:rsidRPr="001C4DC1" w:rsidRDefault="00830798" w:rsidP="00A90A79">
      <w:pPr>
        <w:spacing w:before="240" w:after="220"/>
        <w:contextualSpacing/>
        <w:rPr>
          <w:iCs/>
          <w:lang w:val="es-ES_tradnl"/>
        </w:rPr>
      </w:pPr>
    </w:p>
    <w:p w14:paraId="454B408D" w14:textId="203FDE78" w:rsidR="00830798" w:rsidRPr="001C4DC1" w:rsidRDefault="00830798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Ana María URRECHA ESPLUGA (Sra.), </w:t>
      </w:r>
      <w:proofErr w:type="gramStart"/>
      <w:r w:rsidRPr="001C4DC1">
        <w:rPr>
          <w:iCs/>
          <w:lang w:val="es-ES_tradnl"/>
        </w:rPr>
        <w:t>Directora</w:t>
      </w:r>
      <w:proofErr w:type="gramEnd"/>
      <w:r w:rsidRPr="001C4DC1">
        <w:rPr>
          <w:iCs/>
          <w:lang w:val="es-ES_tradnl"/>
        </w:rPr>
        <w:t>, Departamento de Coordinación Jurídica y Relaciones Internacionales, Oficina Española de Patentes y Marcas (OEPM), Ministerio de Industria, Comercio y Turismo, Madrid</w:t>
      </w:r>
    </w:p>
    <w:p w14:paraId="49B85563" w14:textId="77777777" w:rsidR="008C7C22" w:rsidRPr="001C4DC1" w:rsidRDefault="008C7C22" w:rsidP="00A90A79">
      <w:pPr>
        <w:spacing w:before="240" w:after="220"/>
        <w:contextualSpacing/>
        <w:rPr>
          <w:iCs/>
          <w:lang w:val="es-ES_tradnl"/>
        </w:rPr>
      </w:pPr>
    </w:p>
    <w:p w14:paraId="0280AE36" w14:textId="7EFC09CA" w:rsidR="00A13312" w:rsidRPr="001C4DC1" w:rsidRDefault="00A1331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Anna Paula P</w:t>
      </w:r>
      <w:r w:rsidR="001F15C0">
        <w:rPr>
          <w:iCs/>
          <w:lang w:val="es-ES_tradnl"/>
        </w:rPr>
        <w:t>É</w:t>
      </w:r>
      <w:r w:rsidRPr="001C4DC1">
        <w:rPr>
          <w:iCs/>
          <w:lang w:val="es-ES_tradnl"/>
        </w:rPr>
        <w:t>REZ BORJA (Sra</w:t>
      </w:r>
      <w:r w:rsidR="001F15C0">
        <w:rPr>
          <w:iCs/>
          <w:lang w:val="es-ES_tradnl"/>
        </w:rPr>
        <w:t>.</w:t>
      </w:r>
      <w:r w:rsidRPr="001C4DC1">
        <w:rPr>
          <w:iCs/>
          <w:lang w:val="es-ES_tradnl"/>
        </w:rPr>
        <w:t xml:space="preserve">), </w:t>
      </w:r>
      <w:proofErr w:type="gramStart"/>
      <w:r w:rsidRPr="001C4DC1">
        <w:rPr>
          <w:iCs/>
          <w:lang w:val="es-ES_tradnl"/>
        </w:rPr>
        <w:t>Jefa</w:t>
      </w:r>
      <w:proofErr w:type="gramEnd"/>
      <w:r w:rsidR="001F15C0">
        <w:rPr>
          <w:iCs/>
          <w:lang w:val="es-ES_tradnl"/>
        </w:rPr>
        <w:t xml:space="preserve">, </w:t>
      </w:r>
      <w:r w:rsidRPr="001C4DC1">
        <w:rPr>
          <w:iCs/>
          <w:lang w:val="es-ES_tradnl"/>
        </w:rPr>
        <w:t>área de Propiedad Intelectual, Subdirección General de Propiedad Intelectual, Ministerio de Cultura, Madrid</w:t>
      </w:r>
    </w:p>
    <w:p w14:paraId="4F925670" w14:textId="77777777" w:rsidR="008C7C22" w:rsidRPr="001C4DC1" w:rsidRDefault="008C7C22" w:rsidP="00A90A79">
      <w:pPr>
        <w:spacing w:before="240" w:after="220"/>
        <w:contextualSpacing/>
        <w:rPr>
          <w:iCs/>
          <w:lang w:val="es-ES_tradnl"/>
        </w:rPr>
      </w:pPr>
    </w:p>
    <w:p w14:paraId="1DA7F2B6" w14:textId="49F98F7B" w:rsidR="00A13312" w:rsidRPr="001C4DC1" w:rsidRDefault="00A13312" w:rsidP="00A90A79">
      <w:pPr>
        <w:spacing w:before="240" w:after="220"/>
        <w:contextualSpacing/>
        <w:rPr>
          <w:iCs/>
          <w:lang w:val="es-ES_tradnl"/>
        </w:rPr>
      </w:pPr>
      <w:r w:rsidRPr="00534367">
        <w:rPr>
          <w:iCs/>
          <w:lang w:val="es-ES_tradnl"/>
        </w:rPr>
        <w:t>Covadonga PERLADO DÍEZ (</w:t>
      </w:r>
      <w:r w:rsidR="001F15C0" w:rsidRPr="00534367">
        <w:rPr>
          <w:iCs/>
          <w:lang w:val="es-ES_tradnl"/>
        </w:rPr>
        <w:t>Sr</w:t>
      </w:r>
      <w:r w:rsidR="001F15C0" w:rsidRPr="00853231">
        <w:rPr>
          <w:iCs/>
          <w:lang w:val="es-ES_tradnl"/>
        </w:rPr>
        <w:t>a</w:t>
      </w:r>
      <w:r w:rsidR="001F15C0" w:rsidRPr="00534367">
        <w:rPr>
          <w:iCs/>
          <w:lang w:val="es-ES_tradnl"/>
        </w:rPr>
        <w:t>.</w:t>
      </w:r>
      <w:r w:rsidRPr="00534367">
        <w:rPr>
          <w:iCs/>
          <w:lang w:val="es-ES_tradnl"/>
        </w:rPr>
        <w:t xml:space="preserve">), </w:t>
      </w:r>
      <w:proofErr w:type="gramStart"/>
      <w:r w:rsidRPr="00534367">
        <w:rPr>
          <w:iCs/>
          <w:lang w:val="es-ES_tradnl"/>
        </w:rPr>
        <w:t>Jefa</w:t>
      </w:r>
      <w:proofErr w:type="gramEnd"/>
      <w:r w:rsidR="001F15C0" w:rsidRPr="00534367">
        <w:rPr>
          <w:iCs/>
          <w:lang w:val="es-ES_tradnl"/>
        </w:rPr>
        <w:t xml:space="preserve">, </w:t>
      </w:r>
      <w:r w:rsidRPr="00534367">
        <w:rPr>
          <w:iCs/>
          <w:lang w:val="es-ES_tradnl"/>
        </w:rPr>
        <w:t xml:space="preserve">Área de </w:t>
      </w:r>
      <w:r w:rsidR="00507F5A">
        <w:rPr>
          <w:iCs/>
          <w:lang w:val="es-ES_tradnl"/>
        </w:rPr>
        <w:t>Relaciones Internacionales</w:t>
      </w:r>
      <w:r w:rsidRPr="00534367">
        <w:rPr>
          <w:iCs/>
          <w:lang w:val="es-ES_tradnl"/>
        </w:rPr>
        <w:t xml:space="preserve"> </w:t>
      </w:r>
      <w:r w:rsidRPr="001C4DC1">
        <w:rPr>
          <w:iCs/>
          <w:lang w:val="es-ES_tradnl"/>
        </w:rPr>
        <w:t>Departamento de Coordinación Jurídica y</w:t>
      </w:r>
      <w:r w:rsidR="00B971AE">
        <w:rPr>
          <w:iCs/>
          <w:lang w:val="es-ES_tradnl"/>
        </w:rPr>
        <w:t xml:space="preserve"> </w:t>
      </w:r>
      <w:r w:rsidR="00507F5A">
        <w:rPr>
          <w:iCs/>
          <w:lang w:val="es-ES_tradnl"/>
        </w:rPr>
        <w:t>Relaciones Internacionales</w:t>
      </w:r>
      <w:r w:rsidR="006C293F" w:rsidRPr="001C4DC1">
        <w:rPr>
          <w:iCs/>
          <w:lang w:val="es-ES_tradnl"/>
        </w:rPr>
        <w:t xml:space="preserve">, </w:t>
      </w:r>
      <w:r w:rsidRPr="001C4DC1">
        <w:rPr>
          <w:iCs/>
          <w:lang w:val="es-ES_tradnl"/>
        </w:rPr>
        <w:t>Oficina Española de Patentes y Marcas, Madrid</w:t>
      </w:r>
    </w:p>
    <w:p w14:paraId="3AF744C9" w14:textId="77777777" w:rsidR="006C293F" w:rsidRPr="001C4DC1" w:rsidRDefault="006C293F" w:rsidP="00A90A79">
      <w:pPr>
        <w:spacing w:before="240" w:after="220"/>
        <w:contextualSpacing/>
        <w:rPr>
          <w:iCs/>
          <w:lang w:val="es-ES_tradnl"/>
        </w:rPr>
      </w:pPr>
    </w:p>
    <w:p w14:paraId="36EE3FA2" w14:textId="0B0D9892" w:rsidR="006C293F" w:rsidRPr="001C4DC1" w:rsidRDefault="006C293F" w:rsidP="006C293F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Cristina Granda BARRIO (Sra</w:t>
      </w:r>
      <w:r w:rsidR="001F15C0">
        <w:rPr>
          <w:iCs/>
          <w:lang w:val="es-ES_tradnl"/>
        </w:rPr>
        <w:t>.</w:t>
      </w:r>
      <w:r w:rsidRPr="001C4DC1">
        <w:rPr>
          <w:iCs/>
          <w:lang w:val="es-ES_tradnl"/>
        </w:rPr>
        <w:t xml:space="preserve">), </w:t>
      </w:r>
      <w:proofErr w:type="gramStart"/>
      <w:r w:rsidRPr="001C4DC1">
        <w:rPr>
          <w:iCs/>
          <w:lang w:val="es-ES_tradnl"/>
        </w:rPr>
        <w:t>Jefa</w:t>
      </w:r>
      <w:proofErr w:type="gramEnd"/>
      <w:r w:rsidRPr="001C4DC1">
        <w:rPr>
          <w:iCs/>
          <w:lang w:val="es-ES_tradnl"/>
        </w:rPr>
        <w:t xml:space="preserve"> de Sección, Subdirección General de Propiedad Intelectual, Ministerio de Cultura, Madrid</w:t>
      </w:r>
    </w:p>
    <w:p w14:paraId="6D46245F" w14:textId="77777777" w:rsidR="006C293F" w:rsidRPr="001C4DC1" w:rsidRDefault="006C293F" w:rsidP="00A90A79">
      <w:pPr>
        <w:spacing w:before="240" w:after="220"/>
        <w:contextualSpacing/>
        <w:rPr>
          <w:iCs/>
          <w:lang w:val="es-ES_tradnl"/>
        </w:rPr>
      </w:pPr>
    </w:p>
    <w:p w14:paraId="502330D2" w14:textId="52010A96" w:rsidR="00830798" w:rsidRPr="001C4DC1" w:rsidRDefault="00A441B4" w:rsidP="00830798">
      <w:pPr>
        <w:spacing w:before="240" w:after="220"/>
        <w:contextualSpacing/>
        <w:rPr>
          <w:iCs/>
          <w:lang w:val="es-ES_tradnl"/>
        </w:rPr>
      </w:pPr>
      <w:r w:rsidRPr="00853231">
        <w:rPr>
          <w:iCs/>
          <w:lang w:val="es-ES_tradnl"/>
        </w:rPr>
        <w:t>María del </w:t>
      </w:r>
      <w:r w:rsidR="00830798" w:rsidRPr="001C4DC1">
        <w:rPr>
          <w:iCs/>
          <w:lang w:val="es-ES_tradnl"/>
        </w:rPr>
        <w:t>Carmen MARTÍNEZ DE LA PEÑA (Sra</w:t>
      </w:r>
      <w:r w:rsidR="001F15C0">
        <w:rPr>
          <w:iCs/>
          <w:lang w:val="es-ES_tradnl"/>
        </w:rPr>
        <w:t>.</w:t>
      </w:r>
      <w:r w:rsidR="00830798" w:rsidRPr="001C4DC1">
        <w:rPr>
          <w:iCs/>
          <w:lang w:val="es-ES_tradnl"/>
        </w:rPr>
        <w:t xml:space="preserve">), </w:t>
      </w:r>
      <w:proofErr w:type="gramStart"/>
      <w:r w:rsidR="00830798" w:rsidRPr="001C4DC1">
        <w:rPr>
          <w:iCs/>
          <w:lang w:val="es-ES_tradnl"/>
        </w:rPr>
        <w:t>Consejera</w:t>
      </w:r>
      <w:proofErr w:type="gramEnd"/>
      <w:r w:rsidR="00830798" w:rsidRPr="001C4DC1">
        <w:rPr>
          <w:iCs/>
          <w:lang w:val="es-ES_tradnl"/>
        </w:rPr>
        <w:t>, Misión Permanente, Ginebra</w:t>
      </w:r>
    </w:p>
    <w:p w14:paraId="23069F8A" w14:textId="77777777" w:rsidR="00830798" w:rsidRPr="001C4DC1" w:rsidRDefault="00830798" w:rsidP="00A90A79">
      <w:pPr>
        <w:spacing w:before="240" w:after="220"/>
        <w:contextualSpacing/>
        <w:rPr>
          <w:iCs/>
          <w:lang w:val="es-ES_tradnl"/>
        </w:rPr>
      </w:pPr>
    </w:p>
    <w:p w14:paraId="3BA4CCB7" w14:textId="27DF2CEB" w:rsidR="00A13312" w:rsidRPr="001C4DC1" w:rsidRDefault="00A1331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Domingo VILLAAMIL MORALES (Sr</w:t>
      </w:r>
      <w:r w:rsidR="001F15C0">
        <w:rPr>
          <w:iCs/>
          <w:lang w:val="es-ES_tradnl"/>
        </w:rPr>
        <w:t>.</w:t>
      </w:r>
      <w:r w:rsidRPr="001C4DC1">
        <w:rPr>
          <w:iCs/>
          <w:lang w:val="es-ES_tradnl"/>
        </w:rPr>
        <w:t xml:space="preserve">), </w:t>
      </w:r>
      <w:proofErr w:type="gramStart"/>
      <w:r w:rsidRPr="001C4DC1">
        <w:rPr>
          <w:iCs/>
          <w:lang w:val="es-ES_tradnl"/>
        </w:rPr>
        <w:t>Funcionario</w:t>
      </w:r>
      <w:proofErr w:type="gramEnd"/>
      <w:r w:rsidRPr="001C4DC1">
        <w:rPr>
          <w:iCs/>
          <w:lang w:val="es-ES_tradnl"/>
        </w:rPr>
        <w:t xml:space="preserve">, Subdirección General de Propiedad Intelectual, </w:t>
      </w:r>
      <w:r w:rsidR="00830798" w:rsidRPr="001C4DC1">
        <w:rPr>
          <w:iCs/>
          <w:lang w:val="es-ES_tradnl"/>
        </w:rPr>
        <w:t>Ministerio de Cultura, Madrid</w:t>
      </w:r>
    </w:p>
    <w:p w14:paraId="7307DE93" w14:textId="77777777" w:rsidR="008C7C22" w:rsidRPr="001C4DC1" w:rsidRDefault="008C7C22" w:rsidP="00A90A79">
      <w:pPr>
        <w:spacing w:before="240" w:after="220"/>
        <w:contextualSpacing/>
        <w:rPr>
          <w:iCs/>
          <w:lang w:val="es-ES_tradnl"/>
        </w:rPr>
      </w:pPr>
    </w:p>
    <w:p w14:paraId="5F1B9869" w14:textId="77777777" w:rsidR="00D11B00" w:rsidRPr="001C4DC1" w:rsidRDefault="00D11B00" w:rsidP="00A90A79">
      <w:pPr>
        <w:spacing w:before="240" w:after="220"/>
        <w:contextualSpacing/>
        <w:rPr>
          <w:iCs/>
          <w:lang w:val="es-ES_tradnl"/>
        </w:rPr>
      </w:pPr>
    </w:p>
    <w:p w14:paraId="3C4E526F" w14:textId="217B3548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ESTONIE/ESTONIA</w:t>
      </w:r>
    </w:p>
    <w:p w14:paraId="23BD50E1" w14:textId="24DBD356" w:rsidR="00A13312" w:rsidRDefault="00907196" w:rsidP="00A90A79">
      <w:pPr>
        <w:spacing w:before="240" w:after="220"/>
        <w:contextualSpacing/>
        <w:rPr>
          <w:iCs/>
          <w:lang w:val="it-IT"/>
        </w:rPr>
      </w:pPr>
      <w:r w:rsidRPr="00907196">
        <w:rPr>
          <w:iCs/>
          <w:lang w:val="it-IT"/>
        </w:rPr>
        <w:t>Riia SALSA-AUDIFFREN (Ms.), Ambassador, Permanent Representative, Permanent Mission, Geneva</w:t>
      </w:r>
    </w:p>
    <w:p w14:paraId="67CAB55E" w14:textId="77777777" w:rsidR="008C7C22" w:rsidRPr="008D4CFB" w:rsidRDefault="008C7C22" w:rsidP="00A90A79">
      <w:pPr>
        <w:spacing w:before="240" w:after="220"/>
        <w:contextualSpacing/>
        <w:rPr>
          <w:iCs/>
          <w:lang w:val="it-IT"/>
        </w:rPr>
      </w:pPr>
    </w:p>
    <w:p w14:paraId="30D49870" w14:textId="229035FD" w:rsidR="00A13312" w:rsidRPr="002E7722" w:rsidRDefault="00907196" w:rsidP="00A90A79">
      <w:pPr>
        <w:spacing w:before="240" w:after="220"/>
        <w:contextualSpacing/>
        <w:rPr>
          <w:iCs/>
          <w:lang w:val="it-IT"/>
        </w:rPr>
      </w:pPr>
      <w:r w:rsidRPr="002E7722">
        <w:rPr>
          <w:iCs/>
          <w:lang w:val="it-IT"/>
        </w:rPr>
        <w:t>Janne KENDLA (Ms.), Deputy Permanent Representative, Permanent Mission, Geneva</w:t>
      </w:r>
    </w:p>
    <w:p w14:paraId="5003CF38" w14:textId="77777777" w:rsidR="00907196" w:rsidRPr="002E7722" w:rsidRDefault="00907196" w:rsidP="00A90A79">
      <w:pPr>
        <w:spacing w:before="240" w:after="220"/>
        <w:contextualSpacing/>
        <w:rPr>
          <w:iCs/>
          <w:lang w:val="it-IT"/>
        </w:rPr>
      </w:pPr>
    </w:p>
    <w:p w14:paraId="601A1AFD" w14:textId="77777777" w:rsidR="00797CE2" w:rsidRPr="002E7722" w:rsidRDefault="00797CE2" w:rsidP="00A90A79">
      <w:pPr>
        <w:spacing w:before="240" w:after="220"/>
        <w:contextualSpacing/>
        <w:rPr>
          <w:iCs/>
          <w:lang w:val="it-IT"/>
        </w:rPr>
      </w:pPr>
    </w:p>
    <w:p w14:paraId="01E339AA" w14:textId="3C18C781" w:rsidR="00907196" w:rsidRPr="00853231" w:rsidRDefault="00907196" w:rsidP="00907196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ÉTATS-UNIS D'AMÉRIQUE/UNITED STATES OF AMERICA</w:t>
      </w:r>
    </w:p>
    <w:p w14:paraId="0527CED5" w14:textId="5B795D45" w:rsidR="00907196" w:rsidRPr="002E7722" w:rsidRDefault="00637EBA" w:rsidP="00907196">
      <w:pPr>
        <w:spacing w:before="240" w:after="220"/>
        <w:contextualSpacing/>
        <w:rPr>
          <w:iCs/>
          <w:lang w:val="it-IT"/>
        </w:rPr>
      </w:pPr>
      <w:r w:rsidRPr="002E7722">
        <w:rPr>
          <w:iCs/>
          <w:lang w:val="it-IT"/>
        </w:rPr>
        <w:t>Tressa Rae FINERTY (Ms.), Minister-Counsellor, Deputy Permanent Representative,</w:t>
      </w:r>
      <w:r w:rsidR="00A85E28" w:rsidRPr="002E7722">
        <w:rPr>
          <w:iCs/>
          <w:lang w:val="it-IT"/>
        </w:rPr>
        <w:t xml:space="preserve"> </w:t>
      </w:r>
      <w:r w:rsidR="00AF31F6">
        <w:rPr>
          <w:iCs/>
          <w:lang w:val="it-IT"/>
        </w:rPr>
        <w:t xml:space="preserve">Chargé d’Affaires </w:t>
      </w:r>
      <w:r w:rsidR="00586B3E">
        <w:rPr>
          <w:iCs/>
          <w:lang w:val="it-IT"/>
        </w:rPr>
        <w:t xml:space="preserve">a.i., </w:t>
      </w:r>
      <w:r w:rsidRPr="002E7722">
        <w:rPr>
          <w:iCs/>
          <w:lang w:val="it-IT"/>
        </w:rPr>
        <w:t>Permanent Mission, Geneva</w:t>
      </w:r>
    </w:p>
    <w:p w14:paraId="247A3EE8" w14:textId="77777777" w:rsidR="00540022" w:rsidRPr="002E7722" w:rsidRDefault="00540022" w:rsidP="00907196">
      <w:pPr>
        <w:spacing w:before="240" w:after="220"/>
        <w:contextualSpacing/>
        <w:rPr>
          <w:iCs/>
          <w:lang w:val="it-IT"/>
        </w:rPr>
      </w:pPr>
    </w:p>
    <w:p w14:paraId="6B1B90FE" w14:textId="4905679A" w:rsidR="00540022" w:rsidRDefault="00540022" w:rsidP="00540022">
      <w:pPr>
        <w:spacing w:before="240" w:after="220"/>
        <w:contextualSpacing/>
        <w:rPr>
          <w:iCs/>
        </w:rPr>
      </w:pPr>
      <w:r w:rsidRPr="00A13312">
        <w:rPr>
          <w:iCs/>
        </w:rPr>
        <w:t>Mireille ZIESENISS (Ms</w:t>
      </w:r>
      <w:r w:rsidR="00A85E28">
        <w:rPr>
          <w:iCs/>
        </w:rPr>
        <w:t>.</w:t>
      </w:r>
      <w:r w:rsidRPr="00A13312">
        <w:rPr>
          <w:iCs/>
        </w:rPr>
        <w:t>), Alternate Representative, Acting Deputy Chief of Mission,</w:t>
      </w:r>
      <w:r>
        <w:rPr>
          <w:iCs/>
        </w:rPr>
        <w:t xml:space="preserve"> Permanent Mission, Geneva</w:t>
      </w:r>
    </w:p>
    <w:p w14:paraId="32B2D699" w14:textId="77777777" w:rsidR="00540022" w:rsidRDefault="00540022" w:rsidP="00540022">
      <w:pPr>
        <w:spacing w:before="240" w:after="220"/>
        <w:contextualSpacing/>
        <w:rPr>
          <w:iCs/>
        </w:rPr>
      </w:pPr>
    </w:p>
    <w:p w14:paraId="6BC3A694" w14:textId="56387F3E" w:rsidR="00540022" w:rsidRDefault="00540022" w:rsidP="00540022">
      <w:pPr>
        <w:spacing w:before="240" w:after="220"/>
        <w:contextualSpacing/>
        <w:rPr>
          <w:iCs/>
        </w:rPr>
      </w:pPr>
      <w:r w:rsidRPr="00A13312">
        <w:rPr>
          <w:iCs/>
        </w:rPr>
        <w:t>Meredith STOCK (Ms</w:t>
      </w:r>
      <w:r w:rsidR="00A85E28">
        <w:rPr>
          <w:iCs/>
        </w:rPr>
        <w:t>.</w:t>
      </w:r>
      <w:r w:rsidRPr="00A13312">
        <w:rPr>
          <w:iCs/>
        </w:rPr>
        <w:t>), Second Secretary, Multilateral Economic and Political Affairs Section</w:t>
      </w:r>
      <w:r w:rsidR="001972FF">
        <w:rPr>
          <w:iCs/>
        </w:rPr>
        <w:t> </w:t>
      </w:r>
      <w:r w:rsidR="004B78E3">
        <w:rPr>
          <w:iCs/>
        </w:rPr>
        <w:t>(MEPA)</w:t>
      </w:r>
      <w:r w:rsidRPr="00A13312">
        <w:rPr>
          <w:iCs/>
        </w:rPr>
        <w:t xml:space="preserve">, </w:t>
      </w:r>
      <w:r>
        <w:rPr>
          <w:iCs/>
        </w:rPr>
        <w:t>Permanent Mission</w:t>
      </w:r>
      <w:r w:rsidRPr="00A13312">
        <w:rPr>
          <w:iCs/>
        </w:rPr>
        <w:t>, Geneva</w:t>
      </w:r>
    </w:p>
    <w:p w14:paraId="47E30856" w14:textId="77777777" w:rsidR="00540022" w:rsidRPr="00A13312" w:rsidRDefault="00540022" w:rsidP="00540022">
      <w:pPr>
        <w:spacing w:before="240" w:after="220"/>
        <w:contextualSpacing/>
        <w:rPr>
          <w:iCs/>
        </w:rPr>
      </w:pPr>
    </w:p>
    <w:p w14:paraId="39B26F4C" w14:textId="78A61D91" w:rsidR="00907196" w:rsidRDefault="00907196" w:rsidP="00510F79">
      <w:pPr>
        <w:spacing w:before="240" w:after="220"/>
        <w:contextualSpacing/>
        <w:rPr>
          <w:iCs/>
        </w:rPr>
      </w:pPr>
      <w:r w:rsidRPr="00A13312">
        <w:rPr>
          <w:iCs/>
        </w:rPr>
        <w:t>Julie JOLLES (Ms</w:t>
      </w:r>
      <w:r w:rsidR="00A85E28">
        <w:rPr>
          <w:iCs/>
        </w:rPr>
        <w:t>.</w:t>
      </w:r>
      <w:r w:rsidRPr="00A13312">
        <w:rPr>
          <w:iCs/>
        </w:rPr>
        <w:t>), Counsel</w:t>
      </w:r>
      <w:r w:rsidR="00510F79">
        <w:rPr>
          <w:iCs/>
        </w:rPr>
        <w:t>l</w:t>
      </w:r>
      <w:r w:rsidRPr="00A13312">
        <w:rPr>
          <w:iCs/>
        </w:rPr>
        <w:t xml:space="preserve">or, </w:t>
      </w:r>
      <w:r w:rsidR="00510F79" w:rsidRPr="00637EBA">
        <w:rPr>
          <w:iCs/>
        </w:rPr>
        <w:t>Permanent Mission, Geneva</w:t>
      </w:r>
    </w:p>
    <w:p w14:paraId="0B1AAFA2" w14:textId="77777777" w:rsidR="00907196" w:rsidRPr="00A13312" w:rsidRDefault="00907196" w:rsidP="00907196">
      <w:pPr>
        <w:spacing w:before="240" w:after="220"/>
        <w:contextualSpacing/>
        <w:rPr>
          <w:iCs/>
        </w:rPr>
      </w:pPr>
    </w:p>
    <w:p w14:paraId="024D9301" w14:textId="51411E38" w:rsidR="00907196" w:rsidRDefault="00540022" w:rsidP="00907196">
      <w:pPr>
        <w:spacing w:before="240" w:after="220"/>
        <w:contextualSpacing/>
        <w:rPr>
          <w:iCs/>
        </w:rPr>
      </w:pPr>
      <w:r w:rsidRPr="00540022">
        <w:rPr>
          <w:iCs/>
        </w:rPr>
        <w:t>Theodore Paul KILL (Mr.), Deputy Legal Advisor, Permanent Mission, Geneva</w:t>
      </w:r>
    </w:p>
    <w:p w14:paraId="09C7FA74" w14:textId="77777777" w:rsidR="00153541" w:rsidRDefault="00153541" w:rsidP="00907196">
      <w:pPr>
        <w:spacing w:before="240" w:after="220"/>
        <w:contextualSpacing/>
        <w:rPr>
          <w:iCs/>
        </w:rPr>
      </w:pPr>
    </w:p>
    <w:p w14:paraId="12FA9B84" w14:textId="1B73FE4E" w:rsidR="00F62D1F" w:rsidRPr="00853231" w:rsidRDefault="00F62D1F" w:rsidP="00907196">
      <w:pPr>
        <w:spacing w:before="240" w:after="220"/>
        <w:contextualSpacing/>
        <w:rPr>
          <w:iCs/>
        </w:rPr>
      </w:pPr>
      <w:r w:rsidRPr="0092363F">
        <w:rPr>
          <w:iCs/>
        </w:rPr>
        <w:t>Marina LA</w:t>
      </w:r>
      <w:r w:rsidR="00206624" w:rsidRPr="00853231">
        <w:rPr>
          <w:iCs/>
        </w:rPr>
        <w:t>M</w:t>
      </w:r>
      <w:r w:rsidRPr="0092363F">
        <w:rPr>
          <w:iCs/>
        </w:rPr>
        <w:t>M (Ms.),</w:t>
      </w:r>
      <w:r w:rsidR="002B4EDC" w:rsidRPr="0092363F">
        <w:rPr>
          <w:iCs/>
        </w:rPr>
        <w:t xml:space="preserve"> Attaché </w:t>
      </w:r>
      <w:r w:rsidR="002B4EDC">
        <w:rPr>
          <w:iCs/>
        </w:rPr>
        <w:t>(</w:t>
      </w:r>
      <w:r w:rsidR="00E94AF3" w:rsidRPr="00853231">
        <w:rPr>
          <w:iCs/>
        </w:rPr>
        <w:t xml:space="preserve">Intellectual </w:t>
      </w:r>
      <w:r w:rsidRPr="0092363F">
        <w:rPr>
          <w:iCs/>
        </w:rPr>
        <w:t>P</w:t>
      </w:r>
      <w:r w:rsidR="00E94AF3" w:rsidRPr="00853231">
        <w:rPr>
          <w:iCs/>
        </w:rPr>
        <w:t>roperty</w:t>
      </w:r>
      <w:r w:rsidR="002B4EDC">
        <w:rPr>
          <w:iCs/>
        </w:rPr>
        <w:t xml:space="preserve">), </w:t>
      </w:r>
      <w:r w:rsidR="0092363F" w:rsidRPr="00853231">
        <w:rPr>
          <w:iCs/>
        </w:rPr>
        <w:t>Multila</w:t>
      </w:r>
      <w:r w:rsidR="0092363F">
        <w:rPr>
          <w:iCs/>
        </w:rPr>
        <w:t xml:space="preserve">teral Economic and </w:t>
      </w:r>
      <w:r w:rsidR="007317FE">
        <w:rPr>
          <w:iCs/>
        </w:rPr>
        <w:t>Political Affairs</w:t>
      </w:r>
      <w:r w:rsidR="001972FF">
        <w:rPr>
          <w:iCs/>
        </w:rPr>
        <w:t> </w:t>
      </w:r>
      <w:r w:rsidR="007317FE">
        <w:rPr>
          <w:iCs/>
        </w:rPr>
        <w:t xml:space="preserve">(MEPA), </w:t>
      </w:r>
      <w:r w:rsidRPr="0092363F">
        <w:rPr>
          <w:iCs/>
        </w:rPr>
        <w:t>Permanent</w:t>
      </w:r>
      <w:r w:rsidRPr="00853231">
        <w:rPr>
          <w:iCs/>
        </w:rPr>
        <w:t xml:space="preserve"> Mission, Geneva</w:t>
      </w:r>
    </w:p>
    <w:p w14:paraId="6C0B5AF0" w14:textId="77777777" w:rsidR="00F62D1F" w:rsidRPr="0092363F" w:rsidRDefault="00F62D1F" w:rsidP="00907196">
      <w:pPr>
        <w:spacing w:before="240" w:after="220"/>
        <w:contextualSpacing/>
        <w:rPr>
          <w:iCs/>
        </w:rPr>
      </w:pPr>
    </w:p>
    <w:p w14:paraId="16CECF6D" w14:textId="77777777" w:rsidR="00501BBD" w:rsidRPr="0092363F" w:rsidRDefault="00501BBD" w:rsidP="00907196">
      <w:pPr>
        <w:spacing w:before="240" w:after="220"/>
        <w:contextualSpacing/>
        <w:rPr>
          <w:iCs/>
        </w:rPr>
      </w:pPr>
    </w:p>
    <w:p w14:paraId="485762DA" w14:textId="2F4848DC" w:rsidR="00153541" w:rsidRPr="00853231" w:rsidRDefault="00153541" w:rsidP="00153541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ÉTHIOPIE/ETHIOPIA</w:t>
      </w:r>
    </w:p>
    <w:p w14:paraId="2B718857" w14:textId="77777777" w:rsidR="00081E20" w:rsidRDefault="00081E20" w:rsidP="00907196">
      <w:pPr>
        <w:spacing w:before="240" w:after="220"/>
        <w:contextualSpacing/>
        <w:rPr>
          <w:iCs/>
        </w:rPr>
      </w:pPr>
      <w:proofErr w:type="spellStart"/>
      <w:r w:rsidRPr="00081E20">
        <w:rPr>
          <w:iCs/>
        </w:rPr>
        <w:t>Tsegab</w:t>
      </w:r>
      <w:proofErr w:type="spellEnd"/>
      <w:r w:rsidRPr="00081E20">
        <w:rPr>
          <w:iCs/>
        </w:rPr>
        <w:t xml:space="preserve"> </w:t>
      </w:r>
      <w:proofErr w:type="spellStart"/>
      <w:r w:rsidRPr="00081E20">
        <w:rPr>
          <w:iCs/>
        </w:rPr>
        <w:t>Kebebew</w:t>
      </w:r>
      <w:proofErr w:type="spellEnd"/>
      <w:r w:rsidRPr="00081E20">
        <w:rPr>
          <w:iCs/>
        </w:rPr>
        <w:t xml:space="preserve"> DAKA (Mr.), Ambassador, Permanent Representative, Permanent Mission, Geneva </w:t>
      </w:r>
    </w:p>
    <w:p w14:paraId="7D704B69" w14:textId="77777777" w:rsidR="00081E20" w:rsidRDefault="00081E20" w:rsidP="00907196">
      <w:pPr>
        <w:spacing w:before="240" w:after="220"/>
        <w:contextualSpacing/>
        <w:rPr>
          <w:iCs/>
        </w:rPr>
      </w:pPr>
    </w:p>
    <w:p w14:paraId="3089A8AC" w14:textId="77777777" w:rsidR="00081E20" w:rsidRDefault="00081E20" w:rsidP="00907196">
      <w:pPr>
        <w:spacing w:before="240" w:after="220"/>
        <w:contextualSpacing/>
        <w:rPr>
          <w:iCs/>
        </w:rPr>
      </w:pPr>
      <w:r w:rsidRPr="00081E20">
        <w:rPr>
          <w:iCs/>
        </w:rPr>
        <w:t xml:space="preserve">Haileselassie Subba GEBRU (Mr.), Ambassador, Deputy Permanent Representative, Permanent Mission, Geneva </w:t>
      </w:r>
    </w:p>
    <w:p w14:paraId="132D0960" w14:textId="77777777" w:rsidR="00081E20" w:rsidRDefault="00081E20" w:rsidP="00907196">
      <w:pPr>
        <w:spacing w:before="240" w:after="220"/>
        <w:contextualSpacing/>
        <w:rPr>
          <w:iCs/>
        </w:rPr>
      </w:pPr>
    </w:p>
    <w:p w14:paraId="49C780C5" w14:textId="031FDEA4" w:rsidR="00081E20" w:rsidRDefault="00081E20" w:rsidP="00907196">
      <w:pPr>
        <w:spacing w:before="240" w:after="220"/>
        <w:contextualSpacing/>
        <w:rPr>
          <w:iCs/>
        </w:rPr>
      </w:pPr>
      <w:r w:rsidRPr="00081E20">
        <w:rPr>
          <w:iCs/>
        </w:rPr>
        <w:t xml:space="preserve">Woldu </w:t>
      </w:r>
      <w:proofErr w:type="spellStart"/>
      <w:r w:rsidRPr="00081E20">
        <w:rPr>
          <w:iCs/>
        </w:rPr>
        <w:t>Yemessel</w:t>
      </w:r>
      <w:proofErr w:type="spellEnd"/>
      <w:r w:rsidRPr="00081E20">
        <w:rPr>
          <w:iCs/>
        </w:rPr>
        <w:t xml:space="preserve"> BARAKI (Mr.), Director General, Ethiopian Intellectual Property Authority</w:t>
      </w:r>
      <w:r w:rsidR="004B78E3">
        <w:rPr>
          <w:iCs/>
        </w:rPr>
        <w:t> </w:t>
      </w:r>
      <w:r w:rsidRPr="00081E20">
        <w:rPr>
          <w:iCs/>
        </w:rPr>
        <w:t xml:space="preserve">(EIPA), Addis Ababa </w:t>
      </w:r>
    </w:p>
    <w:p w14:paraId="7CF74BB8" w14:textId="77777777" w:rsidR="00081E20" w:rsidRDefault="00081E20" w:rsidP="00907196">
      <w:pPr>
        <w:spacing w:before="240" w:after="220"/>
        <w:contextualSpacing/>
        <w:rPr>
          <w:iCs/>
        </w:rPr>
      </w:pPr>
    </w:p>
    <w:p w14:paraId="44B3FF56" w14:textId="2C18AD92" w:rsidR="00153541" w:rsidRDefault="00081E20" w:rsidP="00907196">
      <w:pPr>
        <w:spacing w:before="240" w:after="220"/>
        <w:contextualSpacing/>
        <w:rPr>
          <w:iCs/>
        </w:rPr>
      </w:pPr>
      <w:proofErr w:type="spellStart"/>
      <w:r w:rsidRPr="00081E20">
        <w:rPr>
          <w:iCs/>
        </w:rPr>
        <w:t>Marshet</w:t>
      </w:r>
      <w:proofErr w:type="spellEnd"/>
      <w:r w:rsidRPr="00081E20">
        <w:rPr>
          <w:iCs/>
        </w:rPr>
        <w:t xml:space="preserve"> Zerihun ATINAW (Ms.), Third Secretary, Permanent Mission, Geneva</w:t>
      </w:r>
    </w:p>
    <w:p w14:paraId="26A8AFC7" w14:textId="77777777" w:rsidR="008C7C22" w:rsidRPr="00A13312" w:rsidRDefault="008C7C22" w:rsidP="00A90A79">
      <w:pPr>
        <w:spacing w:before="240" w:after="220"/>
        <w:contextualSpacing/>
        <w:rPr>
          <w:iCs/>
        </w:rPr>
      </w:pPr>
    </w:p>
    <w:p w14:paraId="68D27BBF" w14:textId="77777777" w:rsidR="008C0D5F" w:rsidRPr="00A13312" w:rsidRDefault="008C0D5F" w:rsidP="00A90A79">
      <w:pPr>
        <w:spacing w:before="240" w:after="220"/>
        <w:contextualSpacing/>
        <w:rPr>
          <w:iCs/>
        </w:rPr>
      </w:pPr>
    </w:p>
    <w:p w14:paraId="1730BF3C" w14:textId="1D3FE190" w:rsidR="00774FA9" w:rsidRPr="00853231" w:rsidRDefault="00774FA9" w:rsidP="00774FA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FÉDÉRATION DE RUSSIE/RUSSIAN FEDERATION</w:t>
      </w:r>
    </w:p>
    <w:p w14:paraId="44251BD7" w14:textId="77777777" w:rsidR="00774FA9" w:rsidRPr="00853231" w:rsidRDefault="00774FA9" w:rsidP="00774FA9">
      <w:pPr>
        <w:spacing w:before="240" w:after="220"/>
        <w:contextualSpacing/>
        <w:rPr>
          <w:iCs/>
        </w:rPr>
      </w:pPr>
      <w:r w:rsidRPr="00853231">
        <w:rPr>
          <w:iCs/>
        </w:rPr>
        <w:t>Gennady GATILOV (Mr.), Ambassador, Permanent Representative, Permanent Mission, Geneva</w:t>
      </w:r>
    </w:p>
    <w:p w14:paraId="5EA9E60A" w14:textId="77777777" w:rsidR="00774FA9" w:rsidRPr="00853231" w:rsidRDefault="00774FA9" w:rsidP="00774FA9">
      <w:pPr>
        <w:spacing w:before="240" w:after="220"/>
        <w:contextualSpacing/>
        <w:rPr>
          <w:iCs/>
        </w:rPr>
      </w:pPr>
    </w:p>
    <w:p w14:paraId="36EAECCB" w14:textId="77777777" w:rsidR="00774FA9" w:rsidRPr="00853231" w:rsidRDefault="00774FA9" w:rsidP="00774FA9">
      <w:pPr>
        <w:spacing w:before="240" w:after="220"/>
        <w:contextualSpacing/>
        <w:rPr>
          <w:iCs/>
        </w:rPr>
      </w:pPr>
      <w:r w:rsidRPr="00853231">
        <w:rPr>
          <w:iCs/>
        </w:rPr>
        <w:t>Aleksandr LETOSHNEV (Mr.), Minister, Deputy Permanent Representative, Permanent Mission, Geneva</w:t>
      </w:r>
    </w:p>
    <w:p w14:paraId="6D8AF572" w14:textId="77777777" w:rsidR="00774FA9" w:rsidRPr="00853231" w:rsidRDefault="00774FA9" w:rsidP="00774FA9">
      <w:pPr>
        <w:spacing w:before="240" w:after="220"/>
        <w:contextualSpacing/>
        <w:rPr>
          <w:iCs/>
        </w:rPr>
      </w:pPr>
    </w:p>
    <w:p w14:paraId="06F6FE1E" w14:textId="77777777" w:rsidR="00774FA9" w:rsidRPr="000471D2" w:rsidRDefault="00774FA9" w:rsidP="00774FA9">
      <w:pPr>
        <w:spacing w:before="240" w:after="220"/>
        <w:contextualSpacing/>
        <w:rPr>
          <w:iCs/>
        </w:rPr>
      </w:pPr>
      <w:r w:rsidRPr="000471D2">
        <w:rPr>
          <w:iCs/>
        </w:rPr>
        <w:t>Elena KULIKOVA (Ms.), Deputy Director, Legal Department, Ministry of Foreign Affairs, Moscow</w:t>
      </w:r>
    </w:p>
    <w:p w14:paraId="4C7F875C" w14:textId="77777777" w:rsidR="00774FA9" w:rsidRPr="000471D2" w:rsidRDefault="00774FA9" w:rsidP="00774FA9">
      <w:pPr>
        <w:spacing w:before="240" w:after="220"/>
        <w:contextualSpacing/>
        <w:rPr>
          <w:iCs/>
        </w:rPr>
      </w:pPr>
    </w:p>
    <w:p w14:paraId="5378B2AE" w14:textId="4FE55A86" w:rsidR="00774FA9" w:rsidRPr="000471D2" w:rsidRDefault="00774FA9" w:rsidP="00774FA9">
      <w:pPr>
        <w:spacing w:before="240" w:after="220"/>
        <w:contextualSpacing/>
        <w:rPr>
          <w:iCs/>
        </w:rPr>
      </w:pPr>
      <w:r w:rsidRPr="000471D2">
        <w:rPr>
          <w:iCs/>
        </w:rPr>
        <w:t>Anton MINAEV (Mr.), Senior Counsellor, Permanent Mission, Genev</w:t>
      </w:r>
      <w:r w:rsidR="00E020E9">
        <w:rPr>
          <w:iCs/>
        </w:rPr>
        <w:t>a</w:t>
      </w:r>
    </w:p>
    <w:p w14:paraId="586BAA61" w14:textId="77777777" w:rsidR="00774FA9" w:rsidRPr="000471D2" w:rsidRDefault="00774FA9" w:rsidP="00774FA9">
      <w:pPr>
        <w:spacing w:before="240" w:after="220"/>
        <w:contextualSpacing/>
        <w:rPr>
          <w:iCs/>
        </w:rPr>
      </w:pPr>
    </w:p>
    <w:p w14:paraId="35743E08" w14:textId="10CE989F" w:rsidR="00774FA9" w:rsidRDefault="00774FA9" w:rsidP="00774FA9">
      <w:pPr>
        <w:spacing w:before="240" w:after="220"/>
        <w:contextualSpacing/>
        <w:rPr>
          <w:iCs/>
        </w:rPr>
      </w:pPr>
      <w:r w:rsidRPr="00A13312">
        <w:rPr>
          <w:iCs/>
        </w:rPr>
        <w:t>Anton MARKOVSKIY (Mr</w:t>
      </w:r>
      <w:r w:rsidR="00E020E9">
        <w:rPr>
          <w:iCs/>
        </w:rPr>
        <w:t>.</w:t>
      </w:r>
      <w:r w:rsidRPr="00A13312">
        <w:rPr>
          <w:iCs/>
        </w:rPr>
        <w:t xml:space="preserve">), First Secretary, </w:t>
      </w:r>
      <w:r w:rsidR="00C42133">
        <w:rPr>
          <w:iCs/>
        </w:rPr>
        <w:t>Permanent Mission</w:t>
      </w:r>
      <w:r w:rsidRPr="00A13312">
        <w:rPr>
          <w:iCs/>
        </w:rPr>
        <w:t>, Genev</w:t>
      </w:r>
      <w:r w:rsidR="00E020E9">
        <w:rPr>
          <w:iCs/>
        </w:rPr>
        <w:t>a</w:t>
      </w:r>
    </w:p>
    <w:p w14:paraId="477C76DF" w14:textId="77777777" w:rsidR="00774FA9" w:rsidRPr="00721A29" w:rsidRDefault="00774FA9" w:rsidP="00774FA9">
      <w:pPr>
        <w:spacing w:before="240" w:after="220"/>
        <w:contextualSpacing/>
        <w:rPr>
          <w:iCs/>
        </w:rPr>
      </w:pPr>
    </w:p>
    <w:p w14:paraId="0CE92B2C" w14:textId="77777777" w:rsidR="00774FA9" w:rsidRDefault="00774FA9" w:rsidP="00774FA9">
      <w:pPr>
        <w:spacing w:before="240" w:after="220"/>
        <w:contextualSpacing/>
        <w:rPr>
          <w:iCs/>
        </w:rPr>
      </w:pPr>
      <w:r w:rsidRPr="00721A29">
        <w:rPr>
          <w:iCs/>
        </w:rPr>
        <w:t>Anastasiia TOROPOVA (Ms.), Second Secretary, Permanent Mission, Geneva</w:t>
      </w:r>
    </w:p>
    <w:p w14:paraId="6829E883" w14:textId="77777777" w:rsidR="00774FA9" w:rsidRPr="00A13312" w:rsidRDefault="00774FA9" w:rsidP="00774FA9">
      <w:pPr>
        <w:spacing w:before="240" w:after="220"/>
        <w:contextualSpacing/>
        <w:rPr>
          <w:iCs/>
        </w:rPr>
      </w:pPr>
    </w:p>
    <w:p w14:paraId="2AC9C5E7" w14:textId="74B647C9" w:rsidR="00774FA9" w:rsidRDefault="00774FA9" w:rsidP="00774FA9">
      <w:pPr>
        <w:spacing w:before="240" w:after="220"/>
        <w:contextualSpacing/>
        <w:rPr>
          <w:iCs/>
        </w:rPr>
      </w:pPr>
      <w:r w:rsidRPr="00A13312">
        <w:rPr>
          <w:iCs/>
        </w:rPr>
        <w:t>Ivan TARUTIN (Mr</w:t>
      </w:r>
      <w:r w:rsidR="00C42133">
        <w:rPr>
          <w:iCs/>
        </w:rPr>
        <w:t>.</w:t>
      </w:r>
      <w:r w:rsidRPr="00A13312">
        <w:rPr>
          <w:iCs/>
        </w:rPr>
        <w:t xml:space="preserve">), Second Secretary, Administrative and Budgetary, </w:t>
      </w:r>
      <w:r>
        <w:rPr>
          <w:iCs/>
        </w:rPr>
        <w:t>Permanent Mission, Geneva</w:t>
      </w:r>
    </w:p>
    <w:p w14:paraId="6DC5610B" w14:textId="77777777" w:rsidR="00774FA9" w:rsidRDefault="00774FA9" w:rsidP="00A90A79">
      <w:pPr>
        <w:spacing w:before="240" w:after="220"/>
        <w:rPr>
          <w:b/>
          <w:bCs/>
          <w:iCs/>
          <w:u w:val="single"/>
        </w:rPr>
      </w:pPr>
    </w:p>
    <w:p w14:paraId="66E8CC37" w14:textId="045C52A1" w:rsidR="00A13312" w:rsidRPr="00853231" w:rsidRDefault="00A13312" w:rsidP="00A90A79">
      <w:pPr>
        <w:spacing w:before="240" w:after="220"/>
        <w:rPr>
          <w:u w:val="single"/>
        </w:rPr>
      </w:pPr>
      <w:r w:rsidRPr="00853231">
        <w:rPr>
          <w:u w:val="single"/>
        </w:rPr>
        <w:t>FINLANDE/FINLAND</w:t>
      </w:r>
    </w:p>
    <w:p w14:paraId="0BEF376B" w14:textId="64DA9785" w:rsidR="00A13312" w:rsidRPr="00E6283D" w:rsidRDefault="00A13312" w:rsidP="00A90A79">
      <w:pPr>
        <w:spacing w:before="240" w:after="220"/>
        <w:contextualSpacing/>
      </w:pPr>
      <w:r w:rsidRPr="00E6283D">
        <w:t>Heidi SCHRODERUS-FOX (Ms</w:t>
      </w:r>
      <w:r w:rsidR="00540022" w:rsidRPr="00E6283D">
        <w:t>.</w:t>
      </w:r>
      <w:r w:rsidRPr="00E6283D">
        <w:t>), Permanent Representative, Permanent Mission, Geneva</w:t>
      </w:r>
    </w:p>
    <w:p w14:paraId="265DBFAC" w14:textId="77777777" w:rsidR="00907196" w:rsidRPr="00E6283D" w:rsidRDefault="00907196" w:rsidP="00A90A79">
      <w:pPr>
        <w:spacing w:before="240" w:after="220"/>
        <w:contextualSpacing/>
      </w:pPr>
    </w:p>
    <w:p w14:paraId="732DCAC0" w14:textId="14B54C9F" w:rsidR="00A13312" w:rsidRDefault="00A13312" w:rsidP="004B78E3">
      <w:pPr>
        <w:spacing w:before="240" w:after="220"/>
        <w:contextualSpacing/>
        <w:rPr>
          <w:iCs/>
        </w:rPr>
      </w:pPr>
      <w:r w:rsidRPr="00A13312">
        <w:rPr>
          <w:iCs/>
        </w:rPr>
        <w:t>Juuso MOISANDER (Mr</w:t>
      </w:r>
      <w:r w:rsidR="00A85E28">
        <w:rPr>
          <w:iCs/>
        </w:rPr>
        <w:t>.</w:t>
      </w:r>
      <w:r w:rsidRPr="00A13312">
        <w:rPr>
          <w:iCs/>
        </w:rPr>
        <w:t xml:space="preserve">), First Secretary </w:t>
      </w:r>
      <w:r w:rsidR="001F13E5">
        <w:rPr>
          <w:iCs/>
        </w:rPr>
        <w:t>(</w:t>
      </w:r>
      <w:r w:rsidRPr="00A13312">
        <w:rPr>
          <w:iCs/>
        </w:rPr>
        <w:t>Trade and Technology</w:t>
      </w:r>
      <w:r w:rsidR="00923553">
        <w:rPr>
          <w:iCs/>
        </w:rPr>
        <w:t>)</w:t>
      </w:r>
      <w:r w:rsidRPr="00A13312">
        <w:rPr>
          <w:iCs/>
        </w:rPr>
        <w:t>, Permanent Mission, Geneva</w:t>
      </w:r>
    </w:p>
    <w:p w14:paraId="06F8C170" w14:textId="77777777" w:rsidR="00907196" w:rsidRPr="00A13312" w:rsidRDefault="00907196" w:rsidP="00A90A79">
      <w:pPr>
        <w:spacing w:before="240" w:after="220"/>
        <w:contextualSpacing/>
        <w:rPr>
          <w:iCs/>
        </w:rPr>
      </w:pPr>
    </w:p>
    <w:p w14:paraId="3EC82182" w14:textId="31DF9816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Eveliina VASAMILLET (M</w:t>
      </w:r>
      <w:r w:rsidR="00A85E28">
        <w:rPr>
          <w:iCs/>
        </w:rPr>
        <w:t>s.</w:t>
      </w:r>
      <w:r w:rsidRPr="00A13312">
        <w:rPr>
          <w:iCs/>
        </w:rPr>
        <w:t>), Assistant, Permanent Mission, Geneva</w:t>
      </w:r>
    </w:p>
    <w:p w14:paraId="725FC48D" w14:textId="77777777" w:rsidR="00907196" w:rsidRPr="00A13312" w:rsidRDefault="00907196" w:rsidP="00A90A79">
      <w:pPr>
        <w:spacing w:before="240" w:after="220"/>
        <w:contextualSpacing/>
        <w:rPr>
          <w:iCs/>
        </w:rPr>
      </w:pPr>
    </w:p>
    <w:p w14:paraId="1EBA5883" w14:textId="6EA7A39D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Markus </w:t>
      </w:r>
      <w:r w:rsidR="00EE424E">
        <w:rPr>
          <w:iCs/>
        </w:rPr>
        <w:t>Peter</w:t>
      </w:r>
      <w:r w:rsidRPr="00A13312">
        <w:rPr>
          <w:iCs/>
        </w:rPr>
        <w:t xml:space="preserve"> HEYDEMANN (Mr</w:t>
      </w:r>
      <w:r w:rsidR="00A85E28">
        <w:rPr>
          <w:iCs/>
        </w:rPr>
        <w:t>.</w:t>
      </w:r>
      <w:r w:rsidRPr="00A13312">
        <w:rPr>
          <w:iCs/>
        </w:rPr>
        <w:t>), Minister</w:t>
      </w:r>
      <w:r w:rsidR="006B0AB1">
        <w:rPr>
          <w:iCs/>
        </w:rPr>
        <w:t>-</w:t>
      </w:r>
      <w:r w:rsidRPr="00A13312">
        <w:rPr>
          <w:iCs/>
        </w:rPr>
        <w:t xml:space="preserve">Counsellor </w:t>
      </w:r>
      <w:r w:rsidR="00106FCC">
        <w:rPr>
          <w:iCs/>
        </w:rPr>
        <w:t>(</w:t>
      </w:r>
      <w:r w:rsidRPr="00A13312">
        <w:rPr>
          <w:iCs/>
        </w:rPr>
        <w:t xml:space="preserve">Trade and </w:t>
      </w:r>
      <w:r w:rsidR="00106FCC">
        <w:rPr>
          <w:iCs/>
        </w:rPr>
        <w:t>T</w:t>
      </w:r>
      <w:r w:rsidRPr="00A13312">
        <w:rPr>
          <w:iCs/>
        </w:rPr>
        <w:t>echnology</w:t>
      </w:r>
      <w:r w:rsidR="00106FCC">
        <w:rPr>
          <w:iCs/>
        </w:rPr>
        <w:t>)</w:t>
      </w:r>
      <w:r w:rsidRPr="00A13312">
        <w:rPr>
          <w:iCs/>
        </w:rPr>
        <w:t>, Permanent Mission, Geneve</w:t>
      </w:r>
    </w:p>
    <w:p w14:paraId="23A58E01" w14:textId="77777777" w:rsidR="00081E20" w:rsidRDefault="00081E20" w:rsidP="00A90A79">
      <w:pPr>
        <w:spacing w:before="240" w:after="220"/>
        <w:contextualSpacing/>
        <w:rPr>
          <w:iCs/>
        </w:rPr>
      </w:pPr>
    </w:p>
    <w:p w14:paraId="36696D9C" w14:textId="77777777" w:rsidR="009A0453" w:rsidRDefault="009A0453" w:rsidP="00A90A79">
      <w:pPr>
        <w:spacing w:before="240" w:after="220"/>
        <w:contextualSpacing/>
        <w:rPr>
          <w:iCs/>
        </w:rPr>
      </w:pPr>
    </w:p>
    <w:p w14:paraId="6DE25CB9" w14:textId="3ECC0F35" w:rsidR="00A13312" w:rsidRPr="00853231" w:rsidRDefault="00A13312" w:rsidP="00A90A79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FRANCE</w:t>
      </w:r>
    </w:p>
    <w:p w14:paraId="200C1BD2" w14:textId="02705C10" w:rsidR="00A13312" w:rsidRDefault="00795B41" w:rsidP="00A90A79">
      <w:pPr>
        <w:spacing w:before="240" w:after="220"/>
        <w:contextualSpacing/>
        <w:rPr>
          <w:iCs/>
          <w:lang w:val="fr-FR"/>
        </w:rPr>
      </w:pPr>
      <w:r w:rsidRPr="00795B41">
        <w:rPr>
          <w:iCs/>
          <w:lang w:val="fr-FR"/>
        </w:rPr>
        <w:t>Céline JURGENSEN (Mme), ambassadrice, représentante permanente, Mission permanente, Genève</w:t>
      </w:r>
    </w:p>
    <w:p w14:paraId="00F1707F" w14:textId="77777777" w:rsidR="00081E20" w:rsidRPr="008D4CFB" w:rsidRDefault="00081E20" w:rsidP="00A90A79">
      <w:pPr>
        <w:spacing w:before="240" w:after="220"/>
        <w:contextualSpacing/>
        <w:rPr>
          <w:iCs/>
          <w:lang w:val="fr-FR"/>
        </w:rPr>
      </w:pPr>
    </w:p>
    <w:p w14:paraId="0B940F73" w14:textId="78642297" w:rsidR="00A13312" w:rsidRDefault="00795B41" w:rsidP="00A90A79">
      <w:pPr>
        <w:spacing w:before="240" w:after="220"/>
        <w:contextualSpacing/>
        <w:rPr>
          <w:iCs/>
          <w:lang w:val="fr-FR"/>
        </w:rPr>
      </w:pPr>
      <w:r w:rsidRPr="00795B41">
        <w:rPr>
          <w:iCs/>
          <w:lang w:val="fr-FR"/>
        </w:rPr>
        <w:t>Pascal FAURE (M.), directeur général, Institut national de la propriété industrielle (INPI), Courbevoie</w:t>
      </w:r>
    </w:p>
    <w:p w14:paraId="61D5A271" w14:textId="77777777" w:rsidR="000E1847" w:rsidRDefault="000E1847" w:rsidP="00A90A79">
      <w:pPr>
        <w:spacing w:before="240" w:after="220"/>
        <w:contextualSpacing/>
        <w:rPr>
          <w:iCs/>
          <w:lang w:val="fr-FR"/>
        </w:rPr>
      </w:pPr>
    </w:p>
    <w:p w14:paraId="4C2E66A6" w14:textId="5274FE68" w:rsidR="000E1847" w:rsidRDefault="000E1847" w:rsidP="00A90A79">
      <w:pPr>
        <w:spacing w:before="240" w:after="220"/>
        <w:contextualSpacing/>
        <w:rPr>
          <w:iCs/>
          <w:lang w:val="fr-FR"/>
        </w:rPr>
      </w:pPr>
      <w:r w:rsidRPr="000E1847">
        <w:rPr>
          <w:iCs/>
          <w:lang w:val="fr-FR"/>
        </w:rPr>
        <w:lastRenderedPageBreak/>
        <w:t>Claire THUAUDET (Mme), représentante permanente adjointe, Mission permanente, Genève</w:t>
      </w:r>
    </w:p>
    <w:p w14:paraId="376F2610" w14:textId="77777777" w:rsidR="00081E20" w:rsidRPr="008D4CFB" w:rsidRDefault="00081E20" w:rsidP="00A90A79">
      <w:pPr>
        <w:spacing w:before="240" w:after="220"/>
        <w:contextualSpacing/>
        <w:rPr>
          <w:iCs/>
          <w:lang w:val="fr-FR"/>
        </w:rPr>
      </w:pPr>
    </w:p>
    <w:p w14:paraId="4A215F2E" w14:textId="2769DAFB" w:rsidR="00A13312" w:rsidRDefault="00795B41" w:rsidP="00A90A79">
      <w:pPr>
        <w:spacing w:before="240" w:after="220"/>
        <w:contextualSpacing/>
        <w:rPr>
          <w:iCs/>
          <w:lang w:val="fr-FR"/>
        </w:rPr>
      </w:pPr>
      <w:r w:rsidRPr="00795B41">
        <w:rPr>
          <w:iCs/>
          <w:lang w:val="fr-FR"/>
        </w:rPr>
        <w:t>Carole BREMEERSCH (Mme), conseillère (Propriété intellectuelle), Mission permanente, Genève</w:t>
      </w:r>
    </w:p>
    <w:p w14:paraId="23930360" w14:textId="77777777" w:rsidR="00081E20" w:rsidRPr="008D4CFB" w:rsidRDefault="00081E20" w:rsidP="00A90A79">
      <w:pPr>
        <w:spacing w:before="240" w:after="220"/>
        <w:contextualSpacing/>
        <w:rPr>
          <w:iCs/>
          <w:lang w:val="fr-FR"/>
        </w:rPr>
      </w:pPr>
    </w:p>
    <w:p w14:paraId="7D4D4E96" w14:textId="65B19723" w:rsidR="00A13312" w:rsidRPr="00C24DF9" w:rsidRDefault="00A13312" w:rsidP="00A90A79">
      <w:pPr>
        <w:spacing w:before="240" w:after="220"/>
        <w:contextualSpacing/>
        <w:rPr>
          <w:iCs/>
          <w:lang w:val="fr-FR"/>
        </w:rPr>
      </w:pPr>
      <w:r w:rsidRPr="00C24DF9">
        <w:rPr>
          <w:iCs/>
          <w:lang w:val="fr-FR"/>
        </w:rPr>
        <w:t>Emma THIBAULT (M</w:t>
      </w:r>
      <w:r w:rsidR="006B0AB1">
        <w:rPr>
          <w:iCs/>
          <w:lang w:val="fr-FR"/>
        </w:rPr>
        <w:t>me</w:t>
      </w:r>
      <w:r w:rsidRPr="00C24DF9">
        <w:rPr>
          <w:iCs/>
          <w:lang w:val="fr-FR"/>
        </w:rPr>
        <w:t xml:space="preserve">), </w:t>
      </w:r>
      <w:r w:rsidR="00B971AE">
        <w:rPr>
          <w:iCs/>
          <w:lang w:val="fr-FR"/>
        </w:rPr>
        <w:t>r</w:t>
      </w:r>
      <w:r w:rsidRPr="00C24DF9">
        <w:rPr>
          <w:iCs/>
          <w:lang w:val="fr-FR"/>
        </w:rPr>
        <w:t xml:space="preserve">édactrice, </w:t>
      </w:r>
      <w:proofErr w:type="gramStart"/>
      <w:r w:rsidR="00C24DF9" w:rsidRPr="00C24DF9">
        <w:rPr>
          <w:iCs/>
          <w:lang w:val="fr-FR"/>
        </w:rPr>
        <w:t>Ministère de l’</w:t>
      </w:r>
      <w:r w:rsidR="00B971AE">
        <w:rPr>
          <w:iCs/>
          <w:lang w:val="fr-FR"/>
        </w:rPr>
        <w:t>E</w:t>
      </w:r>
      <w:r w:rsidR="00C24DF9" w:rsidRPr="00C24DF9">
        <w:rPr>
          <w:iCs/>
          <w:lang w:val="fr-FR"/>
        </w:rPr>
        <w:t>urope</w:t>
      </w:r>
      <w:proofErr w:type="gramEnd"/>
      <w:r w:rsidR="00C24DF9" w:rsidRPr="00C24DF9">
        <w:rPr>
          <w:iCs/>
          <w:lang w:val="fr-FR"/>
        </w:rPr>
        <w:t xml:space="preserve"> et des affaires étrangères,</w:t>
      </w:r>
      <w:r w:rsidR="00C24DF9">
        <w:rPr>
          <w:iCs/>
          <w:lang w:val="fr-FR"/>
        </w:rPr>
        <w:t xml:space="preserve"> </w:t>
      </w:r>
      <w:r w:rsidRPr="00C24DF9">
        <w:rPr>
          <w:iCs/>
          <w:lang w:val="fr-FR"/>
        </w:rPr>
        <w:t>Paris</w:t>
      </w:r>
    </w:p>
    <w:p w14:paraId="3012CDC3" w14:textId="77777777" w:rsidR="00081E20" w:rsidRPr="00C24DF9" w:rsidRDefault="00081E20" w:rsidP="00A90A79">
      <w:pPr>
        <w:spacing w:before="240" w:after="220"/>
        <w:contextualSpacing/>
        <w:rPr>
          <w:iCs/>
          <w:lang w:val="fr-FR"/>
        </w:rPr>
      </w:pPr>
    </w:p>
    <w:p w14:paraId="3DC35E8D" w14:textId="3684CAA9" w:rsidR="00A85E28" w:rsidRPr="00853231" w:rsidRDefault="00A13312" w:rsidP="00A85E28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GABON</w:t>
      </w:r>
    </w:p>
    <w:p w14:paraId="5722695A" w14:textId="5ADF86CC" w:rsidR="00A13312" w:rsidRDefault="000E1847" w:rsidP="00A90A79">
      <w:pPr>
        <w:spacing w:before="240" w:after="220"/>
        <w:contextualSpacing/>
        <w:rPr>
          <w:iCs/>
          <w:lang w:val="fr-FR"/>
        </w:rPr>
      </w:pPr>
      <w:r w:rsidRPr="000E1847">
        <w:rPr>
          <w:iCs/>
          <w:lang w:val="fr-FR"/>
        </w:rPr>
        <w:t>William Rodrigue NYAMA (M.), ambassadeur, représentant permanent adjoint, Mission permanente, Genève</w:t>
      </w:r>
    </w:p>
    <w:p w14:paraId="227F84A4" w14:textId="77777777" w:rsidR="00353C63" w:rsidRPr="008D4CFB" w:rsidRDefault="00353C63" w:rsidP="00A90A79">
      <w:pPr>
        <w:spacing w:before="240" w:after="220"/>
        <w:contextualSpacing/>
        <w:rPr>
          <w:iCs/>
          <w:lang w:val="fr-FR"/>
        </w:rPr>
      </w:pPr>
    </w:p>
    <w:p w14:paraId="5E30838D" w14:textId="263B1F8F" w:rsidR="00A13312" w:rsidRPr="008D4CFB" w:rsidRDefault="00A13312" w:rsidP="00A90A79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>Luther Theddy NGARI MOUTSOKO (M</w:t>
      </w:r>
      <w:r w:rsidR="00774FA9">
        <w:rPr>
          <w:iCs/>
          <w:lang w:val="fr-FR"/>
        </w:rPr>
        <w:t>.</w:t>
      </w:r>
      <w:r w:rsidRPr="008D4CFB">
        <w:rPr>
          <w:iCs/>
          <w:lang w:val="fr-FR"/>
        </w:rPr>
        <w:t xml:space="preserve">), </w:t>
      </w:r>
      <w:r w:rsidR="00034D6C" w:rsidRPr="00034D6C">
        <w:rPr>
          <w:iCs/>
          <w:lang w:val="fr-FR"/>
        </w:rPr>
        <w:t>premier conseiller</w:t>
      </w:r>
      <w:r w:rsidRPr="008D4CFB">
        <w:rPr>
          <w:iCs/>
          <w:lang w:val="fr-FR"/>
        </w:rPr>
        <w:t xml:space="preserve">, </w:t>
      </w:r>
      <w:r w:rsidR="000E1847" w:rsidRPr="000E1847">
        <w:rPr>
          <w:iCs/>
          <w:lang w:val="fr-FR"/>
        </w:rPr>
        <w:t>Mission permanente, Genève</w:t>
      </w:r>
    </w:p>
    <w:p w14:paraId="4BC0BABA" w14:textId="77777777" w:rsidR="006E07B3" w:rsidRDefault="006E07B3" w:rsidP="00A90A79">
      <w:pPr>
        <w:spacing w:before="240" w:after="220"/>
        <w:rPr>
          <w:b/>
          <w:bCs/>
          <w:iCs/>
          <w:u w:val="single"/>
          <w:lang w:val="fr-FR"/>
        </w:rPr>
      </w:pPr>
    </w:p>
    <w:p w14:paraId="06339A9B" w14:textId="3FC78DE5" w:rsidR="00A13312" w:rsidRPr="00853231" w:rsidRDefault="00A13312" w:rsidP="00A90A79">
      <w:pPr>
        <w:spacing w:before="240" w:after="220"/>
        <w:rPr>
          <w:u w:val="single"/>
          <w:lang w:val="fr-FR"/>
        </w:rPr>
      </w:pPr>
      <w:r w:rsidRPr="00853231">
        <w:rPr>
          <w:u w:val="single"/>
          <w:lang w:val="fr-FR"/>
        </w:rPr>
        <w:t>GAMBIE/GAMBIA</w:t>
      </w:r>
    </w:p>
    <w:p w14:paraId="300109D3" w14:textId="7C5DC264" w:rsidR="003B53DA" w:rsidRPr="00853231" w:rsidRDefault="009A52C8" w:rsidP="003B53DA">
      <w:pPr>
        <w:spacing w:before="240" w:after="220"/>
        <w:contextualSpacing/>
        <w:rPr>
          <w:lang w:val="fr-FR"/>
        </w:rPr>
      </w:pPr>
      <w:proofErr w:type="spellStart"/>
      <w:r w:rsidRPr="00853231">
        <w:rPr>
          <w:lang w:val="fr-FR"/>
        </w:rPr>
        <w:t>Muhammadou</w:t>
      </w:r>
      <w:proofErr w:type="spellEnd"/>
      <w:r w:rsidRPr="00853231">
        <w:rPr>
          <w:lang w:val="fr-FR"/>
        </w:rPr>
        <w:t xml:space="preserve"> M.O. KAH (Mr.), Ambassador, Permanent Representative, Permanent Mission, Geneva</w:t>
      </w:r>
    </w:p>
    <w:p w14:paraId="364BFF6F" w14:textId="77777777" w:rsidR="003B53DA" w:rsidRPr="00853231" w:rsidRDefault="003B53DA" w:rsidP="003B53DA">
      <w:pPr>
        <w:spacing w:before="240" w:after="220"/>
        <w:contextualSpacing/>
        <w:rPr>
          <w:lang w:val="fr-FR"/>
        </w:rPr>
      </w:pPr>
    </w:p>
    <w:p w14:paraId="7B2B5DF5" w14:textId="77777777" w:rsidR="00A339FF" w:rsidRPr="00853231" w:rsidRDefault="00A339FF" w:rsidP="003B53DA">
      <w:pPr>
        <w:spacing w:before="240" w:after="220"/>
        <w:contextualSpacing/>
        <w:rPr>
          <w:lang w:val="fr-FR"/>
        </w:rPr>
      </w:pPr>
    </w:p>
    <w:p w14:paraId="2FAC7BF8" w14:textId="13D26A2B" w:rsidR="003B53DA" w:rsidRPr="00CA3FF8" w:rsidRDefault="003B53DA" w:rsidP="003B53DA">
      <w:pPr>
        <w:spacing w:before="240" w:after="220"/>
        <w:rPr>
          <w:u w:val="single"/>
        </w:rPr>
      </w:pPr>
      <w:r w:rsidRPr="00CA3FF8">
        <w:rPr>
          <w:u w:val="single"/>
        </w:rPr>
        <w:t>GÉORGIE/GEORGIA</w:t>
      </w:r>
    </w:p>
    <w:p w14:paraId="071CB6FC" w14:textId="2ABB6014" w:rsidR="003B53DA" w:rsidRPr="00CA3FF8" w:rsidRDefault="003B53DA" w:rsidP="003B53DA">
      <w:pPr>
        <w:spacing w:before="240" w:after="220"/>
        <w:contextualSpacing/>
      </w:pPr>
      <w:r w:rsidRPr="00CA3FF8">
        <w:t>Revaz LOMINADZE (Mr.), Ambassador, Permanent Representative, Permanent Mission, Geneva</w:t>
      </w:r>
    </w:p>
    <w:p w14:paraId="73A48582" w14:textId="77777777" w:rsidR="003B53DA" w:rsidRPr="00CA3FF8" w:rsidRDefault="003B53DA" w:rsidP="003B53DA">
      <w:pPr>
        <w:spacing w:before="240" w:after="220"/>
        <w:contextualSpacing/>
      </w:pPr>
    </w:p>
    <w:p w14:paraId="2069F6F8" w14:textId="0A3FBE07" w:rsidR="009A52C8" w:rsidRPr="007353D1" w:rsidRDefault="003B53DA" w:rsidP="003B53DA">
      <w:pPr>
        <w:spacing w:before="240" w:after="220"/>
        <w:contextualSpacing/>
      </w:pPr>
      <w:r w:rsidRPr="007353D1">
        <w:t>Irina KHULUZAURI (Ms.), First Secretary, Permanent Mission, Geneva</w:t>
      </w:r>
    </w:p>
    <w:p w14:paraId="65F4CA61" w14:textId="77777777" w:rsidR="003B53DA" w:rsidRPr="007353D1" w:rsidRDefault="003B53DA" w:rsidP="003B53DA">
      <w:pPr>
        <w:spacing w:before="240" w:after="220"/>
        <w:contextualSpacing/>
      </w:pPr>
    </w:p>
    <w:p w14:paraId="6DBDFC3C" w14:textId="77777777" w:rsidR="00A339FF" w:rsidRPr="007353D1" w:rsidRDefault="00A339FF" w:rsidP="003B53DA">
      <w:pPr>
        <w:spacing w:before="240" w:after="220"/>
        <w:contextualSpacing/>
      </w:pPr>
    </w:p>
    <w:p w14:paraId="2C7332F9" w14:textId="4A69D42E" w:rsidR="00A13312" w:rsidRPr="00853231" w:rsidRDefault="00A13312" w:rsidP="00A90A79">
      <w:pPr>
        <w:spacing w:before="240" w:after="220"/>
        <w:rPr>
          <w:u w:val="single"/>
        </w:rPr>
      </w:pPr>
      <w:r w:rsidRPr="00853231">
        <w:rPr>
          <w:u w:val="single"/>
        </w:rPr>
        <w:t>GHANA</w:t>
      </w:r>
    </w:p>
    <w:p w14:paraId="5A774D07" w14:textId="3EFFAE0D" w:rsidR="00A13312" w:rsidRPr="007353D1" w:rsidRDefault="00AC73A2" w:rsidP="00A90A79">
      <w:pPr>
        <w:spacing w:before="240" w:after="220"/>
        <w:contextualSpacing/>
      </w:pPr>
      <w:r w:rsidRPr="007353D1">
        <w:t>Emmanuel Kwame Asiedu ANTWI (Mr.), Ambassador, Permanent Representative, Permanent Mission, Geneva</w:t>
      </w:r>
    </w:p>
    <w:p w14:paraId="1AD44BFB" w14:textId="77777777" w:rsidR="00FD1DBC" w:rsidRPr="007353D1" w:rsidRDefault="00FD1DBC" w:rsidP="00A90A79">
      <w:pPr>
        <w:spacing w:before="240" w:after="220"/>
        <w:contextualSpacing/>
      </w:pPr>
    </w:p>
    <w:p w14:paraId="3755014E" w14:textId="58FDC70B" w:rsidR="00FD1DBC" w:rsidRPr="007353D1" w:rsidRDefault="00FD1DBC" w:rsidP="00FD1DBC">
      <w:pPr>
        <w:spacing w:before="240" w:after="220"/>
        <w:contextualSpacing/>
      </w:pPr>
      <w:proofErr w:type="spellStart"/>
      <w:r w:rsidRPr="007353D1">
        <w:t>Shameema</w:t>
      </w:r>
      <w:proofErr w:type="spellEnd"/>
      <w:r w:rsidRPr="007353D1">
        <w:t xml:space="preserve"> SEIDU (Ms.), Deputy Permanent Representative, Permanent Mission, Geneva</w:t>
      </w:r>
    </w:p>
    <w:p w14:paraId="1F5BEDFC" w14:textId="77777777" w:rsidR="009A52C8" w:rsidRPr="007353D1" w:rsidRDefault="009A52C8" w:rsidP="00A90A79">
      <w:pPr>
        <w:spacing w:before="240" w:after="220"/>
        <w:contextualSpacing/>
      </w:pPr>
    </w:p>
    <w:p w14:paraId="2DD2E5D4" w14:textId="799CAE2D" w:rsidR="00A13312" w:rsidRPr="007353D1" w:rsidRDefault="00AC73A2" w:rsidP="00A90A79">
      <w:pPr>
        <w:spacing w:before="240" w:after="220"/>
        <w:contextualSpacing/>
      </w:pPr>
      <w:r w:rsidRPr="007353D1">
        <w:t>Grace ISSAHAQUE (Ms.), Registrar-General, Registrar General’s Department, Ministry of Justice, Accra</w:t>
      </w:r>
    </w:p>
    <w:p w14:paraId="4A4FC68F" w14:textId="77777777" w:rsidR="009A52C8" w:rsidRPr="007353D1" w:rsidRDefault="009A52C8" w:rsidP="00A90A79">
      <w:pPr>
        <w:spacing w:before="240" w:after="220"/>
        <w:contextualSpacing/>
      </w:pPr>
    </w:p>
    <w:p w14:paraId="0EC7B928" w14:textId="74C8E030" w:rsidR="00A13312" w:rsidRDefault="00AC73A2" w:rsidP="00A90A79">
      <w:pPr>
        <w:spacing w:before="240" w:after="220"/>
        <w:contextualSpacing/>
        <w:rPr>
          <w:iCs/>
        </w:rPr>
      </w:pPr>
      <w:r w:rsidRPr="00AC73A2">
        <w:rPr>
          <w:iCs/>
        </w:rPr>
        <w:t xml:space="preserve">Audrey </w:t>
      </w:r>
      <w:proofErr w:type="spellStart"/>
      <w:r w:rsidRPr="00AC73A2">
        <w:rPr>
          <w:iCs/>
        </w:rPr>
        <w:t>Akweley</w:t>
      </w:r>
      <w:proofErr w:type="spellEnd"/>
      <w:r w:rsidRPr="00AC73A2">
        <w:rPr>
          <w:iCs/>
        </w:rPr>
        <w:t xml:space="preserve"> Yebowaa NEEQUAYE (Ms.), First Secretary, Permanent Mission, Geneva</w:t>
      </w:r>
    </w:p>
    <w:p w14:paraId="3C1F0F5E" w14:textId="77777777" w:rsidR="009A52C8" w:rsidRPr="00A13312" w:rsidRDefault="009A52C8" w:rsidP="00A90A79">
      <w:pPr>
        <w:spacing w:before="240" w:after="220"/>
        <w:contextualSpacing/>
        <w:rPr>
          <w:iCs/>
        </w:rPr>
      </w:pPr>
    </w:p>
    <w:p w14:paraId="22F1BDFC" w14:textId="77777777" w:rsidR="006021AD" w:rsidRPr="00E6283D" w:rsidRDefault="006021AD" w:rsidP="00A90A79">
      <w:pPr>
        <w:spacing w:before="240" w:after="220"/>
        <w:contextualSpacing/>
        <w:rPr>
          <w:iCs/>
        </w:rPr>
      </w:pPr>
    </w:p>
    <w:p w14:paraId="4B3919F4" w14:textId="4E68380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GRÈCE/GREECE</w:t>
      </w:r>
    </w:p>
    <w:p w14:paraId="68A57570" w14:textId="0D9ED4BF" w:rsidR="00A13312" w:rsidRDefault="00FB059D" w:rsidP="00A90A79">
      <w:pPr>
        <w:spacing w:before="240" w:after="220"/>
        <w:contextualSpacing/>
        <w:rPr>
          <w:iCs/>
        </w:rPr>
      </w:pPr>
      <w:proofErr w:type="spellStart"/>
      <w:r w:rsidRPr="00FB059D">
        <w:rPr>
          <w:iCs/>
        </w:rPr>
        <w:t>loannis</w:t>
      </w:r>
      <w:proofErr w:type="spellEnd"/>
      <w:r w:rsidRPr="00FB059D">
        <w:rPr>
          <w:iCs/>
        </w:rPr>
        <w:t xml:space="preserve"> GHIKAS (Mr.), Ambassador, Permanent Representative, Permanent Mission, Geneva</w:t>
      </w:r>
    </w:p>
    <w:p w14:paraId="4F6A655C" w14:textId="77777777" w:rsidR="00FD1DBC" w:rsidRPr="00A13312" w:rsidRDefault="00FD1DBC" w:rsidP="00A90A79">
      <w:pPr>
        <w:spacing w:before="240" w:after="220"/>
        <w:contextualSpacing/>
        <w:rPr>
          <w:iCs/>
        </w:rPr>
      </w:pPr>
    </w:p>
    <w:p w14:paraId="2E9734B0" w14:textId="3E9958F4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Panagiotis KANELLOPOULOS (Mr</w:t>
      </w:r>
      <w:r w:rsidR="00FB059D">
        <w:rPr>
          <w:iCs/>
        </w:rPr>
        <w:t>.</w:t>
      </w:r>
      <w:r w:rsidRPr="00A13312">
        <w:rPr>
          <w:iCs/>
        </w:rPr>
        <w:t>), Director General, Hellenic Industrial Property Organi</w:t>
      </w:r>
      <w:r w:rsidR="004A6390">
        <w:rPr>
          <w:iCs/>
        </w:rPr>
        <w:t>z</w:t>
      </w:r>
      <w:r w:rsidRPr="00A13312">
        <w:rPr>
          <w:iCs/>
        </w:rPr>
        <w:t>ation</w:t>
      </w:r>
      <w:r w:rsidR="004A6390">
        <w:rPr>
          <w:iCs/>
        </w:rPr>
        <w:t> </w:t>
      </w:r>
      <w:r w:rsidR="00FB059D">
        <w:rPr>
          <w:iCs/>
        </w:rPr>
        <w:t>(OBI)</w:t>
      </w:r>
      <w:r w:rsidRPr="00A13312">
        <w:rPr>
          <w:iCs/>
        </w:rPr>
        <w:t>, Athens</w:t>
      </w:r>
    </w:p>
    <w:p w14:paraId="2D57BA40" w14:textId="77777777" w:rsidR="00FD1DBC" w:rsidRPr="00A13312" w:rsidRDefault="00FD1DBC" w:rsidP="00A90A79">
      <w:pPr>
        <w:spacing w:before="240" w:after="220"/>
        <w:contextualSpacing/>
        <w:rPr>
          <w:iCs/>
        </w:rPr>
      </w:pPr>
    </w:p>
    <w:p w14:paraId="79CD0619" w14:textId="2F144B4A" w:rsidR="00A13312" w:rsidRDefault="00B119FD" w:rsidP="00A90A79">
      <w:pPr>
        <w:spacing w:before="240" w:after="220"/>
        <w:contextualSpacing/>
        <w:rPr>
          <w:iCs/>
        </w:rPr>
      </w:pPr>
      <w:r w:rsidRPr="00B119FD">
        <w:rPr>
          <w:iCs/>
        </w:rPr>
        <w:t>Myrto LAMBROU-MAURER (Ms.), Head (International Affairs), Hellenic Industrial Property Organization (OBI), Athens</w:t>
      </w:r>
    </w:p>
    <w:p w14:paraId="6902B41D" w14:textId="77777777" w:rsidR="00FD1DBC" w:rsidRPr="00A13312" w:rsidRDefault="00FD1DBC" w:rsidP="00A90A79">
      <w:pPr>
        <w:spacing w:before="240" w:after="220"/>
        <w:contextualSpacing/>
        <w:rPr>
          <w:iCs/>
        </w:rPr>
      </w:pPr>
    </w:p>
    <w:p w14:paraId="3F957762" w14:textId="77777777" w:rsidR="007A00C3" w:rsidRDefault="007A00C3" w:rsidP="00A90A79">
      <w:pPr>
        <w:spacing w:before="240" w:after="220"/>
        <w:contextualSpacing/>
        <w:rPr>
          <w:iCs/>
        </w:rPr>
      </w:pPr>
    </w:p>
    <w:p w14:paraId="67F012AA" w14:textId="77777777" w:rsidR="00DE3122" w:rsidRDefault="00DE3122" w:rsidP="00A90A79">
      <w:pPr>
        <w:spacing w:before="240" w:after="220"/>
        <w:contextualSpacing/>
        <w:rPr>
          <w:iCs/>
        </w:rPr>
      </w:pPr>
    </w:p>
    <w:p w14:paraId="3DBB3843" w14:textId="77777777" w:rsidR="00DE3122" w:rsidRPr="00A13312" w:rsidRDefault="00DE3122" w:rsidP="00A90A79">
      <w:pPr>
        <w:spacing w:before="240" w:after="220"/>
        <w:contextualSpacing/>
        <w:rPr>
          <w:iCs/>
        </w:rPr>
      </w:pPr>
    </w:p>
    <w:p w14:paraId="496FD5D5" w14:textId="1BF64BEE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lastRenderedPageBreak/>
        <w:t>GUATEMALA</w:t>
      </w:r>
    </w:p>
    <w:p w14:paraId="626B23D2" w14:textId="5988928C" w:rsidR="00A13312" w:rsidRPr="001C4DC1" w:rsidRDefault="00B119FD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Eduardo Ernesto SPERISEN YURT (Sr.), Embajador, Representante Permanente, Misión Permanente ante la Organización Mundial del Comercio (OMC), Ginebra</w:t>
      </w:r>
    </w:p>
    <w:p w14:paraId="65C05549" w14:textId="77777777" w:rsidR="00B119FD" w:rsidRPr="001C4DC1" w:rsidRDefault="00B119FD" w:rsidP="00A90A79">
      <w:pPr>
        <w:spacing w:before="240" w:after="220"/>
        <w:contextualSpacing/>
        <w:rPr>
          <w:iCs/>
          <w:lang w:val="es-ES_tradnl"/>
        </w:rPr>
      </w:pPr>
    </w:p>
    <w:p w14:paraId="434A0827" w14:textId="7A258B4A" w:rsidR="00A13312" w:rsidRPr="001C4DC1" w:rsidRDefault="00B119FD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Flor de María GARCÍA DÍAZ (Sra.), </w:t>
      </w:r>
      <w:proofErr w:type="gramStart"/>
      <w:r w:rsidRPr="001C4DC1">
        <w:rPr>
          <w:iCs/>
          <w:lang w:val="es-ES_tradnl"/>
        </w:rPr>
        <w:t>Consejera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74C21011" w14:textId="77777777" w:rsidR="00C754F1" w:rsidRPr="001C4DC1" w:rsidRDefault="00C754F1" w:rsidP="00A90A79">
      <w:pPr>
        <w:spacing w:before="240" w:after="220"/>
        <w:contextualSpacing/>
        <w:rPr>
          <w:iCs/>
          <w:lang w:val="es-ES_tradnl"/>
        </w:rPr>
      </w:pPr>
    </w:p>
    <w:p w14:paraId="19E8B3E6" w14:textId="77777777" w:rsidR="007A00C3" w:rsidRPr="001C4DC1" w:rsidRDefault="007A00C3" w:rsidP="00A90A79">
      <w:pPr>
        <w:spacing w:before="240" w:after="220"/>
        <w:contextualSpacing/>
        <w:rPr>
          <w:iCs/>
          <w:lang w:val="es-ES_tradnl"/>
        </w:rPr>
      </w:pPr>
    </w:p>
    <w:p w14:paraId="4FE719D7" w14:textId="68F72D5B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HONGRIE/HUNGARY</w:t>
      </w:r>
    </w:p>
    <w:p w14:paraId="6FD73EC5" w14:textId="70E0FBD2" w:rsidR="00A13312" w:rsidRDefault="0047320F" w:rsidP="00A90A79">
      <w:pPr>
        <w:spacing w:before="240" w:after="220"/>
        <w:contextualSpacing/>
        <w:rPr>
          <w:iCs/>
        </w:rPr>
      </w:pPr>
      <w:r w:rsidRPr="0047320F">
        <w:rPr>
          <w:iCs/>
        </w:rPr>
        <w:t>Zsófia HAVASI (Ms.), Ambassador, Permanent Representative, Permanent Mission, Geneva</w:t>
      </w:r>
    </w:p>
    <w:p w14:paraId="3AC5F810" w14:textId="77777777" w:rsidR="00B119FD" w:rsidRPr="00A13312" w:rsidRDefault="00B119FD" w:rsidP="00A90A79">
      <w:pPr>
        <w:spacing w:before="240" w:after="220"/>
        <w:contextualSpacing/>
        <w:rPr>
          <w:iCs/>
        </w:rPr>
      </w:pPr>
    </w:p>
    <w:p w14:paraId="2F8FFA76" w14:textId="34F1F3F7" w:rsidR="00A13312" w:rsidRDefault="0047320F" w:rsidP="00A90A79">
      <w:pPr>
        <w:spacing w:before="240" w:after="220"/>
        <w:contextualSpacing/>
        <w:rPr>
          <w:iCs/>
        </w:rPr>
      </w:pPr>
      <w:r w:rsidRPr="0047320F">
        <w:rPr>
          <w:iCs/>
        </w:rPr>
        <w:t>Szabolcs FARKAS (Mr.), President, Hungarian Intellectual Property Office (HIPO), Budapest</w:t>
      </w:r>
    </w:p>
    <w:p w14:paraId="0912CD86" w14:textId="77777777" w:rsidR="00B119FD" w:rsidRPr="00A13312" w:rsidRDefault="00B119FD" w:rsidP="00A90A79">
      <w:pPr>
        <w:spacing w:before="240" w:after="220"/>
        <w:contextualSpacing/>
        <w:rPr>
          <w:iCs/>
        </w:rPr>
      </w:pPr>
    </w:p>
    <w:p w14:paraId="4188541D" w14:textId="503F4484" w:rsidR="00A13312" w:rsidRDefault="006A0B23" w:rsidP="00A90A79">
      <w:pPr>
        <w:spacing w:before="240" w:after="220"/>
        <w:contextualSpacing/>
        <w:rPr>
          <w:iCs/>
        </w:rPr>
      </w:pPr>
      <w:r w:rsidRPr="006A0B23">
        <w:rPr>
          <w:iCs/>
        </w:rPr>
        <w:t>Eszter KOVÁCS (Ms.), Head, Legal and International Department, Hungarian Intellectual Property Office (HIPO), Budapest</w:t>
      </w:r>
    </w:p>
    <w:p w14:paraId="48AA82FC" w14:textId="77777777" w:rsidR="00B119FD" w:rsidRPr="00A13312" w:rsidRDefault="00B119FD" w:rsidP="00A90A79">
      <w:pPr>
        <w:spacing w:before="240" w:after="220"/>
        <w:contextualSpacing/>
        <w:rPr>
          <w:iCs/>
        </w:rPr>
      </w:pPr>
    </w:p>
    <w:p w14:paraId="260FAECF" w14:textId="656CDC69" w:rsidR="00A13312" w:rsidRDefault="006A0B23" w:rsidP="00A90A79">
      <w:pPr>
        <w:spacing w:before="240" w:after="220"/>
        <w:contextualSpacing/>
        <w:rPr>
          <w:iCs/>
        </w:rPr>
      </w:pPr>
      <w:r w:rsidRPr="006A0B23">
        <w:rPr>
          <w:iCs/>
        </w:rPr>
        <w:t>Helga SCHNEE (Ms.), Third Secretary, Permanent Mission, Geneva</w:t>
      </w:r>
    </w:p>
    <w:p w14:paraId="70898166" w14:textId="77777777" w:rsidR="00B119FD" w:rsidRPr="00A13312" w:rsidRDefault="00B119FD" w:rsidP="00A90A79">
      <w:pPr>
        <w:spacing w:before="240" w:after="220"/>
        <w:contextualSpacing/>
        <w:rPr>
          <w:iCs/>
        </w:rPr>
      </w:pPr>
    </w:p>
    <w:p w14:paraId="25E01E4C" w14:textId="77777777" w:rsidR="005A585D" w:rsidRPr="00A13312" w:rsidRDefault="005A585D" w:rsidP="00A90A79">
      <w:pPr>
        <w:spacing w:before="240" w:after="220"/>
        <w:contextualSpacing/>
        <w:rPr>
          <w:iCs/>
        </w:rPr>
      </w:pPr>
    </w:p>
    <w:p w14:paraId="42B1FF9C" w14:textId="5FDCF80C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INDE/INDIA</w:t>
      </w:r>
    </w:p>
    <w:p w14:paraId="5C70E19E" w14:textId="3B24CA30" w:rsidR="00C754F1" w:rsidRDefault="00C754F1" w:rsidP="00C754F1">
      <w:pPr>
        <w:spacing w:before="240" w:after="220"/>
        <w:contextualSpacing/>
        <w:rPr>
          <w:iCs/>
        </w:rPr>
      </w:pPr>
      <w:r w:rsidRPr="00A13312">
        <w:rPr>
          <w:iCs/>
        </w:rPr>
        <w:t>T</w:t>
      </w:r>
      <w:r>
        <w:rPr>
          <w:iCs/>
        </w:rPr>
        <w:t>ako</w:t>
      </w:r>
      <w:r w:rsidRPr="00A13312">
        <w:rPr>
          <w:iCs/>
        </w:rPr>
        <w:t xml:space="preserve"> Ajungla JAMIR (Ms</w:t>
      </w:r>
      <w:r>
        <w:rPr>
          <w:iCs/>
        </w:rPr>
        <w:t>.</w:t>
      </w:r>
      <w:r w:rsidRPr="00A13312">
        <w:rPr>
          <w:iCs/>
        </w:rPr>
        <w:t>), Ambassador</w:t>
      </w:r>
      <w:r>
        <w:rPr>
          <w:iCs/>
        </w:rPr>
        <w:t xml:space="preserve">, Deputy Permanent Representative, Permanent Mission, Geneva </w:t>
      </w:r>
    </w:p>
    <w:p w14:paraId="0EB7D0C7" w14:textId="77777777" w:rsidR="00C754F1" w:rsidRPr="00C754F1" w:rsidRDefault="00C754F1" w:rsidP="00C754F1">
      <w:pPr>
        <w:spacing w:before="240" w:after="220"/>
        <w:contextualSpacing/>
        <w:rPr>
          <w:iCs/>
        </w:rPr>
      </w:pPr>
    </w:p>
    <w:p w14:paraId="41A7D74B" w14:textId="7A3C04DB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Gaurav Kumar THAKUR (Mr</w:t>
      </w:r>
      <w:r w:rsidR="00C754F1">
        <w:rPr>
          <w:iCs/>
        </w:rPr>
        <w:t>.</w:t>
      </w:r>
      <w:r w:rsidRPr="00A13312">
        <w:rPr>
          <w:iCs/>
        </w:rPr>
        <w:t xml:space="preserve">), Counsellor, </w:t>
      </w:r>
      <w:r w:rsidR="00C754F1">
        <w:rPr>
          <w:iCs/>
        </w:rPr>
        <w:t>Permanent Mission, Geneva</w:t>
      </w:r>
    </w:p>
    <w:p w14:paraId="235392F6" w14:textId="77777777" w:rsidR="006A0B23" w:rsidRPr="00A13312" w:rsidRDefault="006A0B23" w:rsidP="00A90A79">
      <w:pPr>
        <w:spacing w:before="240" w:after="220"/>
        <w:contextualSpacing/>
        <w:rPr>
          <w:iCs/>
        </w:rPr>
      </w:pPr>
    </w:p>
    <w:p w14:paraId="557030B6" w14:textId="77777777" w:rsidR="005A585D" w:rsidRPr="00A13312" w:rsidRDefault="005A585D" w:rsidP="00A90A79">
      <w:pPr>
        <w:spacing w:before="240" w:after="220"/>
        <w:contextualSpacing/>
        <w:rPr>
          <w:iCs/>
        </w:rPr>
      </w:pPr>
    </w:p>
    <w:p w14:paraId="6413DACD" w14:textId="3928B86C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INDONÉSIE/INDONESIA</w:t>
      </w:r>
    </w:p>
    <w:p w14:paraId="03AE5DE2" w14:textId="4CE38C95" w:rsidR="005D397F" w:rsidRDefault="005D397F" w:rsidP="005D397F">
      <w:pPr>
        <w:spacing w:before="240" w:after="220"/>
        <w:contextualSpacing/>
        <w:rPr>
          <w:iCs/>
        </w:rPr>
      </w:pPr>
      <w:proofErr w:type="spellStart"/>
      <w:r w:rsidRPr="00A13312">
        <w:rPr>
          <w:iCs/>
        </w:rPr>
        <w:t>Sidharto</w:t>
      </w:r>
      <w:proofErr w:type="spellEnd"/>
      <w:r w:rsidRPr="00A13312">
        <w:rPr>
          <w:iCs/>
        </w:rPr>
        <w:t xml:space="preserve"> R</w:t>
      </w:r>
      <w:r w:rsidR="000F44DB">
        <w:rPr>
          <w:iCs/>
        </w:rPr>
        <w:t>eza</w:t>
      </w:r>
      <w:r w:rsidRPr="00A13312">
        <w:rPr>
          <w:iCs/>
        </w:rPr>
        <w:t xml:space="preserve"> SURYODIPURO (</w:t>
      </w:r>
      <w:proofErr w:type="spellStart"/>
      <w:r w:rsidRPr="00A13312">
        <w:rPr>
          <w:iCs/>
        </w:rPr>
        <w:t>Mr</w:t>
      </w:r>
      <w:proofErr w:type="spellEnd"/>
      <w:r w:rsidRPr="00A13312">
        <w:rPr>
          <w:iCs/>
        </w:rPr>
        <w:t>), Ambassador</w:t>
      </w:r>
      <w:r>
        <w:rPr>
          <w:iCs/>
        </w:rPr>
        <w:t xml:space="preserve">, </w:t>
      </w:r>
      <w:r w:rsidRPr="00A13312">
        <w:rPr>
          <w:iCs/>
        </w:rPr>
        <w:t>Permanent Representative, Permanent Mission, Geneva</w:t>
      </w:r>
    </w:p>
    <w:p w14:paraId="02F53F43" w14:textId="77777777" w:rsidR="005D397F" w:rsidRPr="005D397F" w:rsidRDefault="005D397F" w:rsidP="005D397F">
      <w:pPr>
        <w:spacing w:before="240" w:after="220"/>
        <w:contextualSpacing/>
        <w:rPr>
          <w:iCs/>
        </w:rPr>
      </w:pPr>
    </w:p>
    <w:p w14:paraId="68BDE654" w14:textId="3A1CB89B" w:rsidR="00A13312" w:rsidRDefault="005D397F" w:rsidP="00A90A79">
      <w:pPr>
        <w:spacing w:before="240" w:after="220"/>
        <w:contextualSpacing/>
        <w:rPr>
          <w:iCs/>
        </w:rPr>
      </w:pPr>
      <w:proofErr w:type="spellStart"/>
      <w:r w:rsidRPr="005D397F">
        <w:rPr>
          <w:iCs/>
        </w:rPr>
        <w:t>Achsanul</w:t>
      </w:r>
      <w:proofErr w:type="spellEnd"/>
      <w:r w:rsidRPr="005D397F">
        <w:rPr>
          <w:iCs/>
        </w:rPr>
        <w:t xml:space="preserve"> HABIB (Mr.), Ambassador, Deputy Permanent Representative, Permanent Mission to the World Trade Organization (WTO), Geneva</w:t>
      </w:r>
    </w:p>
    <w:p w14:paraId="6CC8656F" w14:textId="77777777" w:rsidR="00C754F1" w:rsidRPr="00A13312" w:rsidRDefault="00C754F1" w:rsidP="00A90A79">
      <w:pPr>
        <w:spacing w:before="240" w:after="220"/>
        <w:contextualSpacing/>
        <w:rPr>
          <w:iCs/>
        </w:rPr>
      </w:pPr>
    </w:p>
    <w:p w14:paraId="45528A0C" w14:textId="40FD3732" w:rsidR="00A13312" w:rsidRDefault="00906B13" w:rsidP="00A90A79">
      <w:pPr>
        <w:spacing w:before="240" w:after="220"/>
        <w:contextualSpacing/>
        <w:rPr>
          <w:iCs/>
        </w:rPr>
      </w:pPr>
      <w:r w:rsidRPr="00906B13">
        <w:rPr>
          <w:iCs/>
        </w:rPr>
        <w:t xml:space="preserve">Rudjimin </w:t>
      </w:r>
      <w:proofErr w:type="spellStart"/>
      <w:r w:rsidRPr="00906B13">
        <w:rPr>
          <w:iCs/>
        </w:rPr>
        <w:t>RUDJIMIN</w:t>
      </w:r>
      <w:proofErr w:type="spellEnd"/>
      <w:r w:rsidRPr="00906B13">
        <w:rPr>
          <w:iCs/>
        </w:rPr>
        <w:t xml:space="preserve"> (Mr.), Minister-Counsellor, Permanent Mission, Geneva</w:t>
      </w:r>
    </w:p>
    <w:p w14:paraId="0E8EF9C3" w14:textId="77777777" w:rsidR="00C754F1" w:rsidRPr="00A13312" w:rsidRDefault="00C754F1" w:rsidP="00A90A79">
      <w:pPr>
        <w:spacing w:before="240" w:after="220"/>
        <w:contextualSpacing/>
        <w:rPr>
          <w:iCs/>
        </w:rPr>
      </w:pPr>
    </w:p>
    <w:p w14:paraId="0A86CD39" w14:textId="5FFAD26C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Muhamad Jaki NURHASYA (Mr</w:t>
      </w:r>
      <w:r w:rsidR="004A6390">
        <w:rPr>
          <w:iCs/>
        </w:rPr>
        <w:t>.</w:t>
      </w:r>
      <w:r w:rsidRPr="00A13312">
        <w:rPr>
          <w:iCs/>
        </w:rPr>
        <w:t>), First Secretary, Permanent Mission, Geneva</w:t>
      </w:r>
    </w:p>
    <w:p w14:paraId="74725D9B" w14:textId="77777777" w:rsidR="00C754F1" w:rsidRPr="00A13312" w:rsidRDefault="00C754F1" w:rsidP="00A90A79">
      <w:pPr>
        <w:spacing w:before="240" w:after="220"/>
        <w:contextualSpacing/>
        <w:rPr>
          <w:iCs/>
        </w:rPr>
      </w:pPr>
    </w:p>
    <w:p w14:paraId="5F8019AB" w14:textId="77777777" w:rsidR="00465F93" w:rsidRPr="00A13312" w:rsidRDefault="00465F93" w:rsidP="00A90A79">
      <w:pPr>
        <w:spacing w:before="240" w:after="220"/>
        <w:contextualSpacing/>
        <w:rPr>
          <w:iCs/>
        </w:rPr>
      </w:pPr>
    </w:p>
    <w:p w14:paraId="707BB588" w14:textId="7E40B65F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IRAN (RÉPUBLIQUE ISLAMIQUE D</w:t>
      </w:r>
      <w:proofErr w:type="gramStart"/>
      <w:r w:rsidRPr="00853231">
        <w:rPr>
          <w:iCs/>
          <w:u w:val="single"/>
          <w:lang w:val="fr-FR"/>
        </w:rPr>
        <w:t>')/</w:t>
      </w:r>
      <w:proofErr w:type="gramEnd"/>
      <w:r w:rsidRPr="00853231">
        <w:rPr>
          <w:iCs/>
          <w:u w:val="single"/>
          <w:lang w:val="fr-FR"/>
        </w:rPr>
        <w:t>IRAN (ISLAMIC REPUBLIC OF)</w:t>
      </w:r>
    </w:p>
    <w:p w14:paraId="54F01A97" w14:textId="74DFC97D" w:rsidR="00A13312" w:rsidRPr="00CA3FF8" w:rsidRDefault="0054033D" w:rsidP="00A90A79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Ali BAHREINI (Mr.), Ambassador, Permanent Representative, Permanent Mission, Geneva</w:t>
      </w:r>
    </w:p>
    <w:p w14:paraId="14C18824" w14:textId="77777777" w:rsidR="00C754F1" w:rsidRPr="00CA3FF8" w:rsidRDefault="00C754F1" w:rsidP="00A90A79">
      <w:pPr>
        <w:spacing w:before="240" w:after="220"/>
        <w:contextualSpacing/>
        <w:rPr>
          <w:lang w:val="fr-FR"/>
        </w:rPr>
      </w:pPr>
    </w:p>
    <w:p w14:paraId="1A38FA2F" w14:textId="58BD89F0" w:rsidR="00A13312" w:rsidRPr="00CA3FF8" w:rsidRDefault="00A13312" w:rsidP="00A90A79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Reza DEHGHANI (Mr</w:t>
      </w:r>
      <w:r w:rsidR="00CE0C66" w:rsidRPr="00CA3FF8">
        <w:rPr>
          <w:lang w:val="fr-FR"/>
        </w:rPr>
        <w:t>.</w:t>
      </w:r>
      <w:r w:rsidRPr="00CA3FF8">
        <w:rPr>
          <w:lang w:val="fr-FR"/>
        </w:rPr>
        <w:t>), Deputy Permanent Representative, Permanent Mission, Geneva</w:t>
      </w:r>
    </w:p>
    <w:p w14:paraId="16E2A30F" w14:textId="528C9E92" w:rsidR="00A13312" w:rsidRPr="00CA3FF8" w:rsidRDefault="00A13312" w:rsidP="00A90A79">
      <w:pPr>
        <w:spacing w:before="240" w:after="220"/>
        <w:contextualSpacing/>
        <w:rPr>
          <w:lang w:val="fr-FR"/>
        </w:rPr>
      </w:pPr>
    </w:p>
    <w:p w14:paraId="7A50E9F2" w14:textId="00432495" w:rsidR="00940D1F" w:rsidRPr="00CA3FF8" w:rsidRDefault="00940D1F" w:rsidP="00A90A79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Mehdi ABBASI (Mr.), Third Secretary, Permanent Mission, Geneva</w:t>
      </w:r>
    </w:p>
    <w:p w14:paraId="685D09E4" w14:textId="77777777" w:rsidR="00C754F1" w:rsidRPr="00CA3FF8" w:rsidRDefault="00C754F1" w:rsidP="00A90A79">
      <w:pPr>
        <w:spacing w:before="240" w:after="220"/>
        <w:contextualSpacing/>
        <w:rPr>
          <w:lang w:val="fr-FR"/>
        </w:rPr>
      </w:pPr>
    </w:p>
    <w:p w14:paraId="251F6479" w14:textId="77777777" w:rsidR="00CE0C66" w:rsidRPr="00CA3FF8" w:rsidRDefault="00CE0C66" w:rsidP="00A90A79">
      <w:pPr>
        <w:spacing w:before="240" w:after="220"/>
        <w:contextualSpacing/>
        <w:rPr>
          <w:lang w:val="fr-FR"/>
        </w:rPr>
      </w:pPr>
    </w:p>
    <w:p w14:paraId="0F9642F4" w14:textId="2E6A2417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IRLANDE/IRELAND</w:t>
      </w:r>
    </w:p>
    <w:p w14:paraId="12934F94" w14:textId="32FA7A01" w:rsidR="00A13312" w:rsidRDefault="00940D1F" w:rsidP="00A90A79">
      <w:pPr>
        <w:spacing w:before="240" w:after="220"/>
        <w:contextualSpacing/>
        <w:rPr>
          <w:iCs/>
        </w:rPr>
      </w:pPr>
      <w:r w:rsidRPr="00940D1F">
        <w:rPr>
          <w:iCs/>
        </w:rPr>
        <w:t xml:space="preserve">Noel WHITE (Mr.), Ambassador, Permanent Representative, Permanent Mission, Geneva  </w:t>
      </w:r>
    </w:p>
    <w:p w14:paraId="52B6DAEA" w14:textId="77777777" w:rsidR="00C754F1" w:rsidRPr="00A13312" w:rsidRDefault="00C754F1" w:rsidP="00A90A79">
      <w:pPr>
        <w:spacing w:before="240" w:after="220"/>
        <w:contextualSpacing/>
        <w:rPr>
          <w:iCs/>
        </w:rPr>
      </w:pPr>
    </w:p>
    <w:p w14:paraId="38609870" w14:textId="5E23EBD7" w:rsidR="00A13312" w:rsidRDefault="00940D1F" w:rsidP="00A90A79">
      <w:pPr>
        <w:spacing w:before="240" w:after="220"/>
        <w:contextualSpacing/>
        <w:rPr>
          <w:iCs/>
        </w:rPr>
      </w:pPr>
      <w:r w:rsidRPr="00940D1F">
        <w:rPr>
          <w:iCs/>
        </w:rPr>
        <w:lastRenderedPageBreak/>
        <w:t>Laura DURKAN (Ms.), Second Secretary (Intellectual Property), Permanent Mission, Geneva</w:t>
      </w:r>
    </w:p>
    <w:p w14:paraId="304751D2" w14:textId="77777777" w:rsidR="00C754F1" w:rsidRPr="00A13312" w:rsidRDefault="00C754F1" w:rsidP="00A90A79">
      <w:pPr>
        <w:spacing w:before="240" w:after="220"/>
        <w:contextualSpacing/>
        <w:rPr>
          <w:iCs/>
        </w:rPr>
      </w:pPr>
    </w:p>
    <w:p w14:paraId="61FC3AC7" w14:textId="77777777" w:rsidR="00CE0C66" w:rsidRPr="00A13312" w:rsidRDefault="00CE0C66" w:rsidP="00A90A79">
      <w:pPr>
        <w:spacing w:before="240" w:after="220"/>
        <w:contextualSpacing/>
        <w:rPr>
          <w:iCs/>
        </w:rPr>
      </w:pPr>
    </w:p>
    <w:p w14:paraId="6CC4D8F3" w14:textId="03F8DDF0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ISLANDE/ICELAND</w:t>
      </w:r>
    </w:p>
    <w:p w14:paraId="56C3E16E" w14:textId="7D66E80C" w:rsidR="00A13312" w:rsidRDefault="00502060" w:rsidP="00A90A79">
      <w:pPr>
        <w:spacing w:before="240" w:after="220"/>
        <w:contextualSpacing/>
        <w:rPr>
          <w:iCs/>
        </w:rPr>
      </w:pPr>
      <w:r w:rsidRPr="00502060">
        <w:rPr>
          <w:iCs/>
        </w:rPr>
        <w:t>Borghildur ERLINGSDÓTTIR (Ms.), Director General, Icelandic Intellectual Property Office</w:t>
      </w:r>
      <w:r w:rsidR="004A6390">
        <w:rPr>
          <w:iCs/>
        </w:rPr>
        <w:t> </w:t>
      </w:r>
      <w:r w:rsidRPr="00502060">
        <w:rPr>
          <w:iCs/>
        </w:rPr>
        <w:t>(ISIPO), Reykjavik</w:t>
      </w:r>
    </w:p>
    <w:p w14:paraId="6FC2DA55" w14:textId="77777777" w:rsidR="00940D1F" w:rsidRPr="00A13312" w:rsidRDefault="00940D1F" w:rsidP="00A90A79">
      <w:pPr>
        <w:spacing w:before="240" w:after="220"/>
        <w:contextualSpacing/>
        <w:rPr>
          <w:iCs/>
        </w:rPr>
      </w:pPr>
    </w:p>
    <w:p w14:paraId="688C7E25" w14:textId="77777777" w:rsidR="002C6295" w:rsidRPr="00A13312" w:rsidRDefault="002C6295" w:rsidP="00A90A79">
      <w:pPr>
        <w:spacing w:before="240" w:after="220"/>
        <w:contextualSpacing/>
        <w:rPr>
          <w:iCs/>
        </w:rPr>
      </w:pPr>
    </w:p>
    <w:p w14:paraId="33AC1C3E" w14:textId="26C24260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ISRAËL/ISRAEL</w:t>
      </w:r>
    </w:p>
    <w:p w14:paraId="406BC70E" w14:textId="402B9178" w:rsidR="00A13312" w:rsidRPr="00DB2E2E" w:rsidRDefault="00502060" w:rsidP="00502060">
      <w:pPr>
        <w:spacing w:before="240" w:after="220"/>
        <w:contextualSpacing/>
        <w:rPr>
          <w:iCs/>
          <w:lang w:val="it-IT"/>
        </w:rPr>
      </w:pPr>
      <w:r w:rsidRPr="00DB2E2E">
        <w:rPr>
          <w:iCs/>
          <w:lang w:val="it-IT"/>
        </w:rPr>
        <w:t>Daniel MERON (Mr.), Ambassador, Permanent Representative, Permanent Mission, Geneva</w:t>
      </w:r>
    </w:p>
    <w:p w14:paraId="0458C1F9" w14:textId="77777777" w:rsidR="00940D1F" w:rsidRPr="00DB2E2E" w:rsidRDefault="00940D1F" w:rsidP="00A90A79">
      <w:pPr>
        <w:spacing w:before="240" w:after="220"/>
        <w:contextualSpacing/>
        <w:rPr>
          <w:iCs/>
          <w:lang w:val="it-IT"/>
        </w:rPr>
      </w:pPr>
    </w:p>
    <w:p w14:paraId="34E28EA7" w14:textId="77777777" w:rsidR="003A5069" w:rsidRPr="00DB2E2E" w:rsidRDefault="003A5069" w:rsidP="00A90A79">
      <w:pPr>
        <w:spacing w:before="240" w:after="220"/>
        <w:contextualSpacing/>
        <w:rPr>
          <w:iCs/>
          <w:lang w:val="it-IT"/>
        </w:rPr>
      </w:pPr>
    </w:p>
    <w:p w14:paraId="01C03B3B" w14:textId="1291860F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ITALIE/ITALY</w:t>
      </w:r>
    </w:p>
    <w:p w14:paraId="46AD036D" w14:textId="73D098FB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Silvia BRUNO (Ms</w:t>
      </w:r>
      <w:r w:rsidR="00E73F61">
        <w:rPr>
          <w:iCs/>
        </w:rPr>
        <w:t>.</w:t>
      </w:r>
      <w:r w:rsidRPr="00A13312">
        <w:rPr>
          <w:iCs/>
        </w:rPr>
        <w:t>), Head</w:t>
      </w:r>
      <w:r w:rsidR="00CC741C">
        <w:rPr>
          <w:iCs/>
        </w:rPr>
        <w:t>,</w:t>
      </w:r>
      <w:r w:rsidRPr="00A13312">
        <w:rPr>
          <w:iCs/>
        </w:rPr>
        <w:t xml:space="preserve"> Copyright Office, General Directorate of Libraries</w:t>
      </w:r>
      <w:r w:rsidR="006E59AC">
        <w:rPr>
          <w:iCs/>
        </w:rPr>
        <w:t xml:space="preserve"> and Cultural</w:t>
      </w:r>
      <w:r w:rsidR="00F140A5">
        <w:rPr>
          <w:iCs/>
        </w:rPr>
        <w:t xml:space="preserve"> Institutes</w:t>
      </w:r>
      <w:r w:rsidRPr="00A13312">
        <w:rPr>
          <w:iCs/>
        </w:rPr>
        <w:t>, Ministry of Culture, Rome</w:t>
      </w:r>
    </w:p>
    <w:p w14:paraId="44B7C7EB" w14:textId="77777777" w:rsidR="00502060" w:rsidRPr="00A13312" w:rsidRDefault="00502060" w:rsidP="00A90A79">
      <w:pPr>
        <w:spacing w:before="240" w:after="220"/>
        <w:contextualSpacing/>
        <w:rPr>
          <w:iCs/>
        </w:rPr>
      </w:pPr>
    </w:p>
    <w:p w14:paraId="766940E4" w14:textId="78B752BC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Valerio CENDALI PIGNATELLI</w:t>
      </w:r>
      <w:r w:rsidR="002C2755" w:rsidRPr="002C2755">
        <w:rPr>
          <w:iCs/>
        </w:rPr>
        <w:t xml:space="preserve"> </w:t>
      </w:r>
      <w:r w:rsidRPr="00A13312">
        <w:rPr>
          <w:iCs/>
        </w:rPr>
        <w:t>(Mr</w:t>
      </w:r>
      <w:r w:rsidR="00E73F61">
        <w:rPr>
          <w:iCs/>
        </w:rPr>
        <w:t>.</w:t>
      </w:r>
      <w:r w:rsidRPr="00A13312">
        <w:rPr>
          <w:iCs/>
        </w:rPr>
        <w:t xml:space="preserve">), Coordinator </w:t>
      </w:r>
      <w:r w:rsidR="00E73F61">
        <w:rPr>
          <w:iCs/>
        </w:rPr>
        <w:t xml:space="preserve">for </w:t>
      </w:r>
      <w:r w:rsidRPr="00A13312">
        <w:rPr>
          <w:iCs/>
        </w:rPr>
        <w:t xml:space="preserve">Science, Technology </w:t>
      </w:r>
      <w:r w:rsidR="00CC741C">
        <w:rPr>
          <w:iCs/>
        </w:rPr>
        <w:t>and</w:t>
      </w:r>
      <w:r w:rsidRPr="00A13312">
        <w:rPr>
          <w:iCs/>
        </w:rPr>
        <w:t xml:space="preserve"> Intellectual Property, Permanent Missio</w:t>
      </w:r>
      <w:r w:rsidR="00E73F61">
        <w:rPr>
          <w:iCs/>
        </w:rPr>
        <w:t>n</w:t>
      </w:r>
      <w:r w:rsidRPr="00A13312">
        <w:rPr>
          <w:iCs/>
        </w:rPr>
        <w:t>, Geneva</w:t>
      </w:r>
    </w:p>
    <w:p w14:paraId="38EE394D" w14:textId="77777777" w:rsidR="00502060" w:rsidRPr="00A13312" w:rsidRDefault="00502060" w:rsidP="00A90A79">
      <w:pPr>
        <w:spacing w:before="240" w:after="220"/>
        <w:contextualSpacing/>
        <w:rPr>
          <w:iCs/>
        </w:rPr>
      </w:pPr>
    </w:p>
    <w:p w14:paraId="27EE825F" w14:textId="26581018" w:rsidR="00502060" w:rsidRDefault="00E73F61" w:rsidP="00A90A79">
      <w:pPr>
        <w:spacing w:before="240" w:after="220"/>
        <w:contextualSpacing/>
        <w:rPr>
          <w:iCs/>
        </w:rPr>
      </w:pPr>
      <w:r w:rsidRPr="00E73F61">
        <w:rPr>
          <w:iCs/>
        </w:rPr>
        <w:t>Delfina AUTIERO (Ms.), Officer, European and International Affairs Unit, Market and Consumers Protection Department, Italian Patent and Trademark Office (UIBM), Ministry of Enterprises and Made in Italy, Rome</w:t>
      </w:r>
    </w:p>
    <w:p w14:paraId="6A703981" w14:textId="77777777" w:rsidR="00E73F61" w:rsidRPr="00A13312" w:rsidRDefault="00E73F61" w:rsidP="00A90A79">
      <w:pPr>
        <w:spacing w:before="240" w:after="220"/>
        <w:contextualSpacing/>
        <w:rPr>
          <w:iCs/>
        </w:rPr>
      </w:pPr>
    </w:p>
    <w:p w14:paraId="68256746" w14:textId="7E7F9EE3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Mario AZZELLA (Mr</w:t>
      </w:r>
      <w:r w:rsidR="00D6218F">
        <w:rPr>
          <w:iCs/>
        </w:rPr>
        <w:t>.</w:t>
      </w:r>
      <w:r w:rsidRPr="00A13312">
        <w:rPr>
          <w:iCs/>
        </w:rPr>
        <w:t>), Officer</w:t>
      </w:r>
      <w:r w:rsidR="00D6218F">
        <w:rPr>
          <w:iCs/>
        </w:rPr>
        <w:t xml:space="preserve">, </w:t>
      </w:r>
      <w:r w:rsidRPr="00A13312">
        <w:rPr>
          <w:iCs/>
        </w:rPr>
        <w:t>Copyright Service, Directorate General of Libraries and Cultural Institutes, Ministry of Culture, Rom</w:t>
      </w:r>
      <w:r w:rsidR="00C7718A">
        <w:rPr>
          <w:iCs/>
        </w:rPr>
        <w:t>e</w:t>
      </w:r>
    </w:p>
    <w:p w14:paraId="6473E0E5" w14:textId="77777777" w:rsidR="00502060" w:rsidRPr="00A13312" w:rsidRDefault="00502060" w:rsidP="00A90A79">
      <w:pPr>
        <w:spacing w:before="240" w:after="220"/>
        <w:contextualSpacing/>
        <w:rPr>
          <w:iCs/>
        </w:rPr>
      </w:pPr>
    </w:p>
    <w:p w14:paraId="0AC77739" w14:textId="416F82BD" w:rsidR="00502060" w:rsidRDefault="00E73F61" w:rsidP="00A90A79">
      <w:pPr>
        <w:spacing w:before="240" w:after="220"/>
        <w:contextualSpacing/>
        <w:rPr>
          <w:iCs/>
          <w:lang w:val="it-IT"/>
        </w:rPr>
      </w:pPr>
      <w:r w:rsidRPr="00E73F61">
        <w:rPr>
          <w:iCs/>
          <w:lang w:val="it-IT"/>
        </w:rPr>
        <w:t>Tiziana ZUGLIANO (Ms.), Attaché, Permanent Mission, Geneva</w:t>
      </w:r>
    </w:p>
    <w:p w14:paraId="47B0E7D6" w14:textId="77777777" w:rsidR="00E73F61" w:rsidRPr="00E73F61" w:rsidRDefault="00E73F61" w:rsidP="00A90A79">
      <w:pPr>
        <w:spacing w:before="240" w:after="220"/>
        <w:contextualSpacing/>
        <w:rPr>
          <w:iCs/>
          <w:lang w:val="it-IT"/>
        </w:rPr>
      </w:pPr>
    </w:p>
    <w:p w14:paraId="469CA559" w14:textId="77777777" w:rsidR="001A6664" w:rsidRPr="00E73F61" w:rsidRDefault="001A6664" w:rsidP="00A90A79">
      <w:pPr>
        <w:spacing w:before="240" w:after="220"/>
        <w:contextualSpacing/>
        <w:rPr>
          <w:iCs/>
          <w:lang w:val="it-IT"/>
        </w:rPr>
      </w:pPr>
    </w:p>
    <w:p w14:paraId="25EA36F9" w14:textId="5E421B2E" w:rsidR="00A13312" w:rsidRPr="00CA3FF8" w:rsidRDefault="00A13312" w:rsidP="00A90A79">
      <w:pPr>
        <w:spacing w:before="240" w:after="220"/>
        <w:rPr>
          <w:u w:val="single"/>
        </w:rPr>
      </w:pPr>
      <w:r w:rsidRPr="00CA3FF8">
        <w:rPr>
          <w:u w:val="single"/>
        </w:rPr>
        <w:t>JAMAÏQUE/JAMAICA</w:t>
      </w:r>
    </w:p>
    <w:p w14:paraId="1C48A84F" w14:textId="2919AD3F" w:rsidR="00502060" w:rsidRDefault="00C87DFE" w:rsidP="00A90A79">
      <w:pPr>
        <w:spacing w:before="240" w:after="220"/>
        <w:contextualSpacing/>
        <w:rPr>
          <w:iCs/>
        </w:rPr>
      </w:pPr>
      <w:r w:rsidRPr="00C87DFE">
        <w:rPr>
          <w:iCs/>
        </w:rPr>
        <w:t>Brandon CROOKS (Mr.), First Secretary, Permanent Mission, Geneva</w:t>
      </w:r>
    </w:p>
    <w:p w14:paraId="436B1598" w14:textId="77777777" w:rsidR="00C87DFE" w:rsidRPr="00A13312" w:rsidRDefault="00C87DFE" w:rsidP="00A90A79">
      <w:pPr>
        <w:spacing w:before="240" w:after="220"/>
        <w:contextualSpacing/>
        <w:rPr>
          <w:iCs/>
        </w:rPr>
      </w:pPr>
    </w:p>
    <w:p w14:paraId="7388A387" w14:textId="77777777" w:rsidR="00CD290E" w:rsidRPr="00A13312" w:rsidRDefault="00CD290E" w:rsidP="00A90A79">
      <w:pPr>
        <w:spacing w:before="240" w:after="220"/>
        <w:contextualSpacing/>
        <w:rPr>
          <w:iCs/>
        </w:rPr>
      </w:pPr>
    </w:p>
    <w:p w14:paraId="62CC5145" w14:textId="0DA98D8C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JAPON/JAPAN</w:t>
      </w:r>
    </w:p>
    <w:p w14:paraId="5356A480" w14:textId="3CA7F665" w:rsidR="00A13312" w:rsidRDefault="004A6390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NAGAI </w:t>
      </w:r>
      <w:r w:rsidR="00A13312" w:rsidRPr="00A13312">
        <w:rPr>
          <w:iCs/>
        </w:rPr>
        <w:t>Katsuro (Mr</w:t>
      </w:r>
      <w:r>
        <w:rPr>
          <w:iCs/>
        </w:rPr>
        <w:t>.</w:t>
      </w:r>
      <w:r w:rsidR="00A13312" w:rsidRPr="00A13312">
        <w:rPr>
          <w:iCs/>
        </w:rPr>
        <w:t>), Ambassador, Permanent Mission</w:t>
      </w:r>
      <w:r w:rsidR="00C87DFE">
        <w:rPr>
          <w:iCs/>
        </w:rPr>
        <w:t xml:space="preserve">, </w:t>
      </w:r>
      <w:r w:rsidR="00A13312" w:rsidRPr="00A13312">
        <w:rPr>
          <w:iCs/>
        </w:rPr>
        <w:t>Geneva</w:t>
      </w:r>
    </w:p>
    <w:p w14:paraId="6A837F39" w14:textId="77777777" w:rsidR="00C87DFE" w:rsidRPr="00A13312" w:rsidRDefault="00C87DFE" w:rsidP="00A90A79">
      <w:pPr>
        <w:spacing w:before="240" w:after="220"/>
        <w:contextualSpacing/>
        <w:rPr>
          <w:iCs/>
        </w:rPr>
      </w:pPr>
    </w:p>
    <w:p w14:paraId="3DF19393" w14:textId="7CFCE908" w:rsidR="00A13312" w:rsidRDefault="004A6390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K</w:t>
      </w:r>
      <w:r>
        <w:rPr>
          <w:iCs/>
        </w:rPr>
        <w:t>ONDO</w:t>
      </w:r>
      <w:r w:rsidRPr="00A13312">
        <w:rPr>
          <w:iCs/>
        </w:rPr>
        <w:t xml:space="preserve"> </w:t>
      </w:r>
      <w:proofErr w:type="spellStart"/>
      <w:r w:rsidR="00507F5A" w:rsidRPr="00A13312">
        <w:rPr>
          <w:iCs/>
        </w:rPr>
        <w:t>N</w:t>
      </w:r>
      <w:r w:rsidR="00507F5A">
        <w:rPr>
          <w:iCs/>
        </w:rPr>
        <w:t>orifumi</w:t>
      </w:r>
      <w:proofErr w:type="spellEnd"/>
      <w:r w:rsidR="00507F5A" w:rsidRPr="00A13312">
        <w:rPr>
          <w:iCs/>
        </w:rPr>
        <w:t xml:space="preserve"> </w:t>
      </w:r>
      <w:r w:rsidR="00A13312" w:rsidRPr="00A13312">
        <w:rPr>
          <w:iCs/>
        </w:rPr>
        <w:t>(Mr</w:t>
      </w:r>
      <w:r>
        <w:rPr>
          <w:iCs/>
        </w:rPr>
        <w:t>.</w:t>
      </w:r>
      <w:r w:rsidR="00A13312" w:rsidRPr="00A13312">
        <w:rPr>
          <w:iCs/>
        </w:rPr>
        <w:t xml:space="preserve">), Minister, </w:t>
      </w:r>
      <w:r w:rsidR="00835754">
        <w:rPr>
          <w:iCs/>
        </w:rPr>
        <w:t xml:space="preserve">Deputy Permanent Representative, </w:t>
      </w:r>
      <w:r w:rsidR="00A13312" w:rsidRPr="00A13312">
        <w:rPr>
          <w:iCs/>
        </w:rPr>
        <w:t>Permanent Mission, Genev</w:t>
      </w:r>
      <w:r w:rsidR="00C87DFE">
        <w:rPr>
          <w:iCs/>
        </w:rPr>
        <w:t>a</w:t>
      </w:r>
    </w:p>
    <w:p w14:paraId="45DB399F" w14:textId="77777777" w:rsidR="004A6390" w:rsidRDefault="004A6390" w:rsidP="00A90A79">
      <w:pPr>
        <w:spacing w:before="240" w:after="220"/>
        <w:contextualSpacing/>
        <w:rPr>
          <w:iCs/>
        </w:rPr>
      </w:pPr>
    </w:p>
    <w:p w14:paraId="3CF40C22" w14:textId="77777777" w:rsidR="004A6390" w:rsidRDefault="004A6390" w:rsidP="004A6390">
      <w:pPr>
        <w:spacing w:before="240" w:after="220"/>
        <w:contextualSpacing/>
        <w:rPr>
          <w:iCs/>
        </w:rPr>
      </w:pPr>
      <w:r w:rsidRPr="00A13312">
        <w:rPr>
          <w:iCs/>
        </w:rPr>
        <w:t>ITO Yuichi (M</w:t>
      </w:r>
      <w:r>
        <w:rPr>
          <w:iCs/>
        </w:rPr>
        <w:t>r.</w:t>
      </w:r>
      <w:r w:rsidRPr="00A13312">
        <w:rPr>
          <w:iCs/>
        </w:rPr>
        <w:t>), Counsellor, Economic Section, Permanent Mission, Geneva</w:t>
      </w:r>
    </w:p>
    <w:p w14:paraId="271A8283" w14:textId="77777777" w:rsidR="00C87DFE" w:rsidRPr="00A13312" w:rsidRDefault="00C87DFE" w:rsidP="00A90A79">
      <w:pPr>
        <w:spacing w:before="240" w:after="220"/>
        <w:contextualSpacing/>
        <w:rPr>
          <w:iCs/>
        </w:rPr>
      </w:pPr>
    </w:p>
    <w:p w14:paraId="77B73668" w14:textId="0D84DF15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KOMATSUZAKI Yasutaka (Mr</w:t>
      </w:r>
      <w:r w:rsidR="004A6390">
        <w:rPr>
          <w:iCs/>
        </w:rPr>
        <w:t>.</w:t>
      </w:r>
      <w:r w:rsidRPr="00A13312">
        <w:rPr>
          <w:iCs/>
        </w:rPr>
        <w:t xml:space="preserve">), First Secretary, Permanent </w:t>
      </w:r>
      <w:r w:rsidR="005408CE">
        <w:rPr>
          <w:iCs/>
        </w:rPr>
        <w:t>M</w:t>
      </w:r>
      <w:r w:rsidRPr="00A13312">
        <w:rPr>
          <w:iCs/>
        </w:rPr>
        <w:t>ission, Geneva</w:t>
      </w:r>
    </w:p>
    <w:p w14:paraId="1661D04B" w14:textId="77777777" w:rsidR="00C87DFE" w:rsidRPr="00A13312" w:rsidRDefault="00C87DFE" w:rsidP="00A90A79">
      <w:pPr>
        <w:spacing w:before="240" w:after="220"/>
        <w:contextualSpacing/>
        <w:rPr>
          <w:iCs/>
        </w:rPr>
      </w:pPr>
    </w:p>
    <w:p w14:paraId="79AECCB0" w14:textId="77777777" w:rsidR="00C87DFE" w:rsidRPr="00A13312" w:rsidRDefault="00C87DFE" w:rsidP="00A90A79">
      <w:pPr>
        <w:spacing w:before="240" w:after="220"/>
        <w:contextualSpacing/>
        <w:rPr>
          <w:iCs/>
        </w:rPr>
      </w:pPr>
    </w:p>
    <w:p w14:paraId="3BDD9994" w14:textId="04687702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JORDANIE/JORDAN</w:t>
      </w:r>
    </w:p>
    <w:p w14:paraId="3F59848E" w14:textId="67C0A792" w:rsidR="00A13312" w:rsidRDefault="000115AE" w:rsidP="00A90A79">
      <w:pPr>
        <w:spacing w:before="240" w:after="220"/>
        <w:contextualSpacing/>
        <w:rPr>
          <w:iCs/>
        </w:rPr>
      </w:pPr>
      <w:r w:rsidRPr="000115AE">
        <w:rPr>
          <w:iCs/>
        </w:rPr>
        <w:t xml:space="preserve">Akram </w:t>
      </w:r>
      <w:proofErr w:type="spellStart"/>
      <w:r w:rsidRPr="000115AE">
        <w:rPr>
          <w:iCs/>
        </w:rPr>
        <w:t>Sa’ud</w:t>
      </w:r>
      <w:proofErr w:type="spellEnd"/>
      <w:r w:rsidRPr="000115AE">
        <w:rPr>
          <w:iCs/>
        </w:rPr>
        <w:t xml:space="preserve"> HARAHSHEH (Mr.), Ambassador, Permanent Representative, Permanent Mission, Geneva</w:t>
      </w:r>
    </w:p>
    <w:p w14:paraId="63E03F78" w14:textId="77777777" w:rsidR="00835754" w:rsidRPr="00A13312" w:rsidRDefault="00835754" w:rsidP="00A90A79">
      <w:pPr>
        <w:spacing w:before="240" w:after="220"/>
        <w:contextualSpacing/>
        <w:rPr>
          <w:iCs/>
        </w:rPr>
      </w:pPr>
    </w:p>
    <w:p w14:paraId="683F017E" w14:textId="4E24EB53" w:rsidR="00A13312" w:rsidRDefault="000115AE" w:rsidP="00A90A79">
      <w:pPr>
        <w:spacing w:before="240" w:after="220"/>
        <w:contextualSpacing/>
        <w:rPr>
          <w:iCs/>
        </w:rPr>
      </w:pPr>
      <w:r w:rsidRPr="000115AE">
        <w:rPr>
          <w:iCs/>
        </w:rPr>
        <w:t xml:space="preserve">Ghadeer </w:t>
      </w:r>
      <w:proofErr w:type="spellStart"/>
      <w:r w:rsidRPr="000115AE">
        <w:rPr>
          <w:iCs/>
        </w:rPr>
        <w:t>Hmeidi</w:t>
      </w:r>
      <w:proofErr w:type="spellEnd"/>
      <w:r w:rsidRPr="000115AE">
        <w:rPr>
          <w:iCs/>
        </w:rPr>
        <w:t xml:space="preserve"> Moh’d ELFAYEZ (Ms.), Advisor, Permanent Mission, Geneva</w:t>
      </w:r>
    </w:p>
    <w:p w14:paraId="54292AAB" w14:textId="4C6C3EB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KAZAKHSTAN</w:t>
      </w:r>
    </w:p>
    <w:p w14:paraId="4A56D18A" w14:textId="71BA9C32" w:rsidR="00A13312" w:rsidRDefault="00A13312" w:rsidP="00A90A79">
      <w:pPr>
        <w:spacing w:before="240" w:after="220"/>
        <w:contextualSpacing/>
        <w:rPr>
          <w:iCs/>
        </w:rPr>
      </w:pPr>
      <w:proofErr w:type="spellStart"/>
      <w:r w:rsidRPr="00A13312">
        <w:rPr>
          <w:iCs/>
        </w:rPr>
        <w:t>Makhabbat</w:t>
      </w:r>
      <w:proofErr w:type="spellEnd"/>
      <w:r w:rsidRPr="00A13312">
        <w:rPr>
          <w:iCs/>
        </w:rPr>
        <w:t xml:space="preserve"> KAMALITDEN (Ms</w:t>
      </w:r>
      <w:r w:rsidR="003959A6">
        <w:rPr>
          <w:iCs/>
        </w:rPr>
        <w:t>.</w:t>
      </w:r>
      <w:r w:rsidRPr="00A13312">
        <w:rPr>
          <w:iCs/>
        </w:rPr>
        <w:t xml:space="preserve">), Third Secretary, </w:t>
      </w:r>
      <w:r w:rsidR="00D065BC">
        <w:rPr>
          <w:iCs/>
        </w:rPr>
        <w:t>Permanent Mission</w:t>
      </w:r>
      <w:r w:rsidR="00E24B4B">
        <w:rPr>
          <w:iCs/>
        </w:rPr>
        <w:t xml:space="preserve"> </w:t>
      </w:r>
      <w:r w:rsidR="00E24B4B" w:rsidRPr="00E910FD">
        <w:rPr>
          <w:iCs/>
        </w:rPr>
        <w:t>to the World Trade Organization (WTO)</w:t>
      </w:r>
      <w:r w:rsidRPr="00A13312">
        <w:rPr>
          <w:iCs/>
        </w:rPr>
        <w:t>, Geneva</w:t>
      </w:r>
    </w:p>
    <w:p w14:paraId="249D167E" w14:textId="77777777" w:rsidR="000115AE" w:rsidRPr="00A13312" w:rsidRDefault="000115AE" w:rsidP="00A90A79">
      <w:pPr>
        <w:spacing w:before="240" w:after="220"/>
        <w:contextualSpacing/>
        <w:rPr>
          <w:iCs/>
        </w:rPr>
      </w:pPr>
    </w:p>
    <w:p w14:paraId="64D34597" w14:textId="77777777" w:rsidR="005A411C" w:rsidRPr="00A13312" w:rsidRDefault="005A411C" w:rsidP="00A90A79">
      <w:pPr>
        <w:spacing w:before="240" w:after="220"/>
        <w:contextualSpacing/>
        <w:rPr>
          <w:iCs/>
        </w:rPr>
      </w:pPr>
    </w:p>
    <w:p w14:paraId="7FB178CA" w14:textId="7E538176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KENYA</w:t>
      </w:r>
    </w:p>
    <w:p w14:paraId="5673DF88" w14:textId="36AA3EE0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Fancy TOO (</w:t>
      </w:r>
      <w:r w:rsidR="006E07B3">
        <w:rPr>
          <w:iCs/>
        </w:rPr>
        <w:t>Ms.</w:t>
      </w:r>
      <w:r w:rsidRPr="00A13312">
        <w:rPr>
          <w:iCs/>
        </w:rPr>
        <w:t>), Ambassador, Permanent Representative, Permanent Mission, Geneva</w:t>
      </w:r>
    </w:p>
    <w:p w14:paraId="4A9D74C3" w14:textId="77777777" w:rsidR="000115AE" w:rsidRPr="00A13312" w:rsidRDefault="000115AE" w:rsidP="00A90A79">
      <w:pPr>
        <w:spacing w:before="240" w:after="220"/>
        <w:contextualSpacing/>
        <w:rPr>
          <w:iCs/>
        </w:rPr>
      </w:pPr>
    </w:p>
    <w:p w14:paraId="365351E1" w14:textId="6ECE2D2E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Anthony MATHENGE (Mr</w:t>
      </w:r>
      <w:r w:rsidR="006E07B3">
        <w:rPr>
          <w:iCs/>
        </w:rPr>
        <w:t>.</w:t>
      </w:r>
      <w:r w:rsidRPr="00A13312">
        <w:rPr>
          <w:iCs/>
        </w:rPr>
        <w:t xml:space="preserve">), First Counsellor, </w:t>
      </w:r>
      <w:r w:rsidR="006E07B3">
        <w:rPr>
          <w:iCs/>
        </w:rPr>
        <w:t>Permanent Mission</w:t>
      </w:r>
      <w:r w:rsidRPr="00A13312">
        <w:rPr>
          <w:iCs/>
        </w:rPr>
        <w:t>, Geneva</w:t>
      </w:r>
    </w:p>
    <w:p w14:paraId="1AD7E66F" w14:textId="77777777" w:rsidR="000115AE" w:rsidRPr="00A13312" w:rsidRDefault="000115AE" w:rsidP="00A90A79">
      <w:pPr>
        <w:spacing w:before="240" w:after="220"/>
        <w:contextualSpacing/>
        <w:rPr>
          <w:iCs/>
        </w:rPr>
      </w:pPr>
    </w:p>
    <w:p w14:paraId="4E99EB4C" w14:textId="77777777" w:rsidR="003959A6" w:rsidRPr="00A13312" w:rsidRDefault="003959A6" w:rsidP="00A90A79">
      <w:pPr>
        <w:spacing w:before="240" w:after="220"/>
        <w:contextualSpacing/>
        <w:rPr>
          <w:iCs/>
        </w:rPr>
      </w:pPr>
    </w:p>
    <w:p w14:paraId="3578E6AD" w14:textId="3A78B158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KOWEÏT/KUWAIT</w:t>
      </w:r>
    </w:p>
    <w:p w14:paraId="7A364EB0" w14:textId="62E3001D" w:rsidR="00A13312" w:rsidRDefault="007F790D" w:rsidP="00A90A79">
      <w:pPr>
        <w:spacing w:before="240" w:after="220"/>
        <w:contextualSpacing/>
        <w:rPr>
          <w:iCs/>
        </w:rPr>
      </w:pPr>
      <w:r w:rsidRPr="007F790D">
        <w:rPr>
          <w:iCs/>
        </w:rPr>
        <w:t>Naser Abdullah H.M. ALHAYEN (Mr.), Ambassador, Permanent Representative, Permanent Mission, Geneva</w:t>
      </w:r>
    </w:p>
    <w:p w14:paraId="2EBDF2CB" w14:textId="77777777" w:rsidR="006E07B3" w:rsidRPr="00A13312" w:rsidRDefault="006E07B3" w:rsidP="00A90A79">
      <w:pPr>
        <w:spacing w:before="240" w:after="220"/>
        <w:contextualSpacing/>
        <w:rPr>
          <w:iCs/>
        </w:rPr>
      </w:pPr>
    </w:p>
    <w:p w14:paraId="1075BFF5" w14:textId="43385D8D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Ahm</w:t>
      </w:r>
      <w:r w:rsidR="009360EF">
        <w:rPr>
          <w:iCs/>
        </w:rPr>
        <w:t>a</w:t>
      </w:r>
      <w:r w:rsidRPr="00A13312">
        <w:rPr>
          <w:iCs/>
        </w:rPr>
        <w:t>d SALMEEN (Mr</w:t>
      </w:r>
      <w:r w:rsidR="007F790D">
        <w:rPr>
          <w:iCs/>
        </w:rPr>
        <w:t>.</w:t>
      </w:r>
      <w:r w:rsidRPr="00A13312">
        <w:rPr>
          <w:iCs/>
        </w:rPr>
        <w:t xml:space="preserve">), Third Secretary, </w:t>
      </w:r>
      <w:r w:rsidR="007F790D">
        <w:rPr>
          <w:iCs/>
        </w:rPr>
        <w:t>Permanent Mission, Geneva</w:t>
      </w:r>
    </w:p>
    <w:p w14:paraId="6250E5E3" w14:textId="77777777" w:rsidR="006E07B3" w:rsidRPr="00A13312" w:rsidRDefault="006E07B3" w:rsidP="00A90A79">
      <w:pPr>
        <w:spacing w:before="240" w:after="220"/>
        <w:contextualSpacing/>
        <w:rPr>
          <w:iCs/>
        </w:rPr>
      </w:pPr>
    </w:p>
    <w:p w14:paraId="543134B0" w14:textId="77777777" w:rsidR="00B5773F" w:rsidRPr="00A13312" w:rsidRDefault="00B5773F" w:rsidP="00A90A79">
      <w:pPr>
        <w:spacing w:before="240" w:after="220"/>
        <w:contextualSpacing/>
        <w:rPr>
          <w:iCs/>
        </w:rPr>
      </w:pPr>
    </w:p>
    <w:p w14:paraId="1051E3F6" w14:textId="1F4BA8E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LESOTHO</w:t>
      </w:r>
    </w:p>
    <w:p w14:paraId="30A3128F" w14:textId="5AAE4BB9" w:rsidR="00A13312" w:rsidRDefault="00637C23" w:rsidP="00A90A79">
      <w:pPr>
        <w:spacing w:before="240" w:after="220"/>
        <w:contextualSpacing/>
        <w:rPr>
          <w:iCs/>
        </w:rPr>
      </w:pPr>
      <w:proofErr w:type="spellStart"/>
      <w:r w:rsidRPr="00637C23">
        <w:rPr>
          <w:iCs/>
        </w:rPr>
        <w:t>Tšiu</w:t>
      </w:r>
      <w:proofErr w:type="spellEnd"/>
      <w:r w:rsidRPr="00637C23">
        <w:rPr>
          <w:iCs/>
        </w:rPr>
        <w:t xml:space="preserve"> KHATHIBE (Mr.), Ambassador, Permanent Representative, Permanent Mission, Geneva</w:t>
      </w:r>
    </w:p>
    <w:p w14:paraId="38F50EFD" w14:textId="77777777" w:rsidR="006E07B3" w:rsidRPr="00A13312" w:rsidRDefault="006E07B3" w:rsidP="00A90A79">
      <w:pPr>
        <w:spacing w:before="240" w:after="220"/>
        <w:contextualSpacing/>
        <w:rPr>
          <w:iCs/>
        </w:rPr>
      </w:pPr>
    </w:p>
    <w:p w14:paraId="7B0BC8A5" w14:textId="6469C93B" w:rsidR="00A13312" w:rsidRPr="00853231" w:rsidRDefault="00A13312" w:rsidP="00A90A79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Dimpho MALAHLEHA (Ms</w:t>
      </w:r>
      <w:r w:rsidR="00507CF4" w:rsidRPr="00853231">
        <w:rPr>
          <w:iCs/>
          <w:lang w:val="it-IT"/>
        </w:rPr>
        <w:t>.</w:t>
      </w:r>
      <w:r w:rsidRPr="00853231">
        <w:rPr>
          <w:iCs/>
          <w:lang w:val="it-IT"/>
        </w:rPr>
        <w:t xml:space="preserve">), Counsellor, </w:t>
      </w:r>
      <w:r w:rsidR="00637C23" w:rsidRPr="00853231">
        <w:rPr>
          <w:iCs/>
          <w:lang w:val="it-IT"/>
        </w:rPr>
        <w:t>Permanent Mission</w:t>
      </w:r>
      <w:r w:rsidRPr="00853231">
        <w:rPr>
          <w:iCs/>
          <w:lang w:val="it-IT"/>
        </w:rPr>
        <w:t>, Geneva</w:t>
      </w:r>
    </w:p>
    <w:p w14:paraId="17E093BD" w14:textId="77777777" w:rsidR="006E07B3" w:rsidRPr="00853231" w:rsidRDefault="006E07B3" w:rsidP="00A90A79">
      <w:pPr>
        <w:spacing w:before="240" w:after="220"/>
        <w:contextualSpacing/>
        <w:rPr>
          <w:iCs/>
          <w:lang w:val="it-IT"/>
        </w:rPr>
      </w:pPr>
    </w:p>
    <w:p w14:paraId="12E4C06B" w14:textId="77777777" w:rsidR="00087271" w:rsidRPr="00853231" w:rsidRDefault="00087271" w:rsidP="00A90A79">
      <w:pPr>
        <w:spacing w:before="240" w:after="220"/>
        <w:contextualSpacing/>
        <w:rPr>
          <w:iCs/>
          <w:lang w:val="it-IT"/>
        </w:rPr>
      </w:pPr>
    </w:p>
    <w:p w14:paraId="0E1D53D6" w14:textId="1389D7E5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LETTONIE/LATVIA</w:t>
      </w:r>
    </w:p>
    <w:p w14:paraId="1625EFD1" w14:textId="478B49E2" w:rsidR="00A13312" w:rsidRPr="00853231" w:rsidRDefault="00637C23" w:rsidP="00A90A79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Ivars PUNDURS (Mr.), Ambassador, Permanent Representative, Permanent Mission, Geneva</w:t>
      </w:r>
    </w:p>
    <w:p w14:paraId="5B2D896B" w14:textId="77777777" w:rsidR="00637C23" w:rsidRPr="00853231" w:rsidRDefault="00637C23" w:rsidP="00A90A79">
      <w:pPr>
        <w:spacing w:before="240" w:after="220"/>
        <w:contextualSpacing/>
        <w:rPr>
          <w:iCs/>
          <w:lang w:val="it-IT"/>
        </w:rPr>
      </w:pPr>
    </w:p>
    <w:p w14:paraId="486DEBCF" w14:textId="2A2C2DE8" w:rsidR="00A13312" w:rsidRPr="00853231" w:rsidRDefault="00A13312" w:rsidP="00A90A79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Ance BAURA (</w:t>
      </w:r>
      <w:r w:rsidR="00507CF4" w:rsidRPr="00853231">
        <w:rPr>
          <w:iCs/>
          <w:lang w:val="it-IT"/>
        </w:rPr>
        <w:t>Ms.</w:t>
      </w:r>
      <w:r w:rsidRPr="00853231">
        <w:rPr>
          <w:iCs/>
          <w:lang w:val="it-IT"/>
        </w:rPr>
        <w:t>), Second Secretary, Permanent Mission, Geneva</w:t>
      </w:r>
    </w:p>
    <w:p w14:paraId="2C0BEC4A" w14:textId="77777777" w:rsidR="00637C23" w:rsidRPr="00853231" w:rsidRDefault="00637C23" w:rsidP="00A90A79">
      <w:pPr>
        <w:spacing w:before="240" w:after="220"/>
        <w:contextualSpacing/>
        <w:rPr>
          <w:iCs/>
          <w:lang w:val="it-IT"/>
        </w:rPr>
      </w:pPr>
    </w:p>
    <w:p w14:paraId="41756C6F" w14:textId="77777777" w:rsidR="009B43A7" w:rsidRPr="00853231" w:rsidRDefault="009B43A7" w:rsidP="00A90A79">
      <w:pPr>
        <w:spacing w:before="240" w:after="220"/>
        <w:contextualSpacing/>
        <w:rPr>
          <w:iCs/>
          <w:lang w:val="it-IT"/>
        </w:rPr>
      </w:pPr>
    </w:p>
    <w:p w14:paraId="3BFC3798" w14:textId="55B2405C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LITUANIE/LITHUANIA</w:t>
      </w:r>
    </w:p>
    <w:p w14:paraId="55EDA26D" w14:textId="3D078506" w:rsidR="00A13312" w:rsidRPr="00853231" w:rsidRDefault="00A13312" w:rsidP="00A90A79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Rytis PAULAUSKAS (Mr</w:t>
      </w:r>
      <w:r w:rsidR="003D23A3" w:rsidRPr="00853231">
        <w:rPr>
          <w:iCs/>
          <w:lang w:val="it-IT"/>
        </w:rPr>
        <w:t>.</w:t>
      </w:r>
      <w:r w:rsidRPr="00853231">
        <w:rPr>
          <w:iCs/>
          <w:lang w:val="it-IT"/>
        </w:rPr>
        <w:t>), Ambassador,</w:t>
      </w:r>
      <w:r w:rsidR="003D23A3" w:rsidRPr="00853231">
        <w:rPr>
          <w:iCs/>
          <w:lang w:val="it-IT"/>
        </w:rPr>
        <w:t xml:space="preserve"> Permanent Representative, </w:t>
      </w:r>
      <w:r w:rsidRPr="00853231">
        <w:rPr>
          <w:iCs/>
          <w:lang w:val="it-IT"/>
        </w:rPr>
        <w:t>Permanent Mission, Geneva</w:t>
      </w:r>
    </w:p>
    <w:p w14:paraId="7308356F" w14:textId="77777777" w:rsidR="00637C23" w:rsidRPr="00853231" w:rsidRDefault="00637C23" w:rsidP="00A90A79">
      <w:pPr>
        <w:spacing w:before="240" w:after="220"/>
        <w:contextualSpacing/>
        <w:rPr>
          <w:iCs/>
          <w:lang w:val="it-IT"/>
        </w:rPr>
      </w:pPr>
    </w:p>
    <w:p w14:paraId="187D1222" w14:textId="42BEA785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Vita KIRILIAUSKAITĖ (Ms</w:t>
      </w:r>
      <w:r w:rsidR="003D23A3">
        <w:rPr>
          <w:iCs/>
        </w:rPr>
        <w:t>.</w:t>
      </w:r>
      <w:r w:rsidRPr="00A13312">
        <w:rPr>
          <w:iCs/>
        </w:rPr>
        <w:t>), Director, The State Patent Bureau of the Republic of Lithuania, Vilnius</w:t>
      </w:r>
    </w:p>
    <w:p w14:paraId="448F5A4B" w14:textId="77777777" w:rsidR="00637C23" w:rsidRPr="00A13312" w:rsidRDefault="00637C23" w:rsidP="00A90A79">
      <w:pPr>
        <w:spacing w:before="240" w:after="220"/>
        <w:contextualSpacing/>
        <w:rPr>
          <w:iCs/>
        </w:rPr>
      </w:pPr>
    </w:p>
    <w:p w14:paraId="112D505C" w14:textId="7CD3AB7F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Vitalijus GAILIUS (Mr</w:t>
      </w:r>
      <w:r w:rsidR="003D23A3">
        <w:rPr>
          <w:iCs/>
        </w:rPr>
        <w:t>.</w:t>
      </w:r>
      <w:r w:rsidRPr="00A13312">
        <w:rPr>
          <w:iCs/>
        </w:rPr>
        <w:t>), Third Secretary, Permanent Missio</w:t>
      </w:r>
      <w:r w:rsidR="003D23A3">
        <w:rPr>
          <w:iCs/>
        </w:rPr>
        <w:t>n</w:t>
      </w:r>
      <w:r w:rsidRPr="00A13312">
        <w:rPr>
          <w:iCs/>
        </w:rPr>
        <w:t>, Geneva</w:t>
      </w:r>
    </w:p>
    <w:p w14:paraId="556E0BD8" w14:textId="77777777" w:rsidR="00637C23" w:rsidRPr="00A13312" w:rsidRDefault="00637C23" w:rsidP="00A90A79">
      <w:pPr>
        <w:spacing w:before="240" w:after="220"/>
        <w:contextualSpacing/>
        <w:rPr>
          <w:iCs/>
        </w:rPr>
      </w:pPr>
    </w:p>
    <w:p w14:paraId="2AE6DE2B" w14:textId="77777777" w:rsidR="009B43A7" w:rsidRPr="00A13312" w:rsidRDefault="009B43A7" w:rsidP="00A90A79">
      <w:pPr>
        <w:spacing w:before="240" w:after="220"/>
        <w:contextualSpacing/>
        <w:rPr>
          <w:iCs/>
        </w:rPr>
      </w:pPr>
    </w:p>
    <w:p w14:paraId="1270A122" w14:textId="1182BBC5" w:rsidR="00A13312" w:rsidRPr="00853231" w:rsidRDefault="00A13312" w:rsidP="003D23A3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LUXEMBOURG</w:t>
      </w:r>
    </w:p>
    <w:p w14:paraId="05E24250" w14:textId="28BF544F" w:rsidR="00A13312" w:rsidRPr="007136DE" w:rsidRDefault="007136DE" w:rsidP="00A90A79">
      <w:pPr>
        <w:spacing w:before="240" w:after="220"/>
        <w:contextualSpacing/>
        <w:rPr>
          <w:iCs/>
          <w:lang w:val="fr-FR"/>
        </w:rPr>
      </w:pPr>
      <w:r w:rsidRPr="007136DE">
        <w:rPr>
          <w:iCs/>
          <w:lang w:val="fr-FR"/>
        </w:rPr>
        <w:t>Christiane DALEIDEN DISTEFANO (Mme), ministre-conseillère, représentante permanente adjointe, Mission permanente, Genève</w:t>
      </w:r>
    </w:p>
    <w:p w14:paraId="5E2EC168" w14:textId="77777777" w:rsidR="003D23A3" w:rsidRDefault="003D23A3" w:rsidP="00A90A79">
      <w:pPr>
        <w:spacing w:before="240" w:after="220"/>
        <w:contextualSpacing/>
        <w:rPr>
          <w:iCs/>
          <w:lang w:val="fr-FR"/>
        </w:rPr>
      </w:pPr>
    </w:p>
    <w:p w14:paraId="76CD4130" w14:textId="77777777" w:rsidR="00F82EBD" w:rsidRPr="007136DE" w:rsidRDefault="00F82EBD" w:rsidP="00A90A79">
      <w:pPr>
        <w:spacing w:before="240" w:after="220"/>
        <w:contextualSpacing/>
        <w:rPr>
          <w:iCs/>
          <w:lang w:val="fr-FR"/>
        </w:rPr>
      </w:pPr>
    </w:p>
    <w:p w14:paraId="670A30E2" w14:textId="2E0A1295" w:rsidR="00853231" w:rsidRDefault="00853231">
      <w:pPr>
        <w:rPr>
          <w:iCs/>
          <w:lang w:val="fr-FR"/>
        </w:rPr>
      </w:pPr>
      <w:r>
        <w:rPr>
          <w:iCs/>
          <w:lang w:val="fr-FR"/>
        </w:rPr>
        <w:br w:type="page"/>
      </w:r>
    </w:p>
    <w:p w14:paraId="5416A9F0" w14:textId="0D5AAE49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lastRenderedPageBreak/>
        <w:t>MACÉDOINE DU NORD/NORTH MACEDONIA</w:t>
      </w:r>
    </w:p>
    <w:p w14:paraId="048242D8" w14:textId="3866FD7F" w:rsidR="00A13312" w:rsidRPr="00CA3FF8" w:rsidRDefault="007136DE" w:rsidP="00A90A79">
      <w:pPr>
        <w:spacing w:before="240" w:after="220"/>
        <w:contextualSpacing/>
        <w:rPr>
          <w:iCs/>
          <w:lang w:val="fr-FR"/>
        </w:rPr>
      </w:pPr>
      <w:r w:rsidRPr="00CA3FF8">
        <w:rPr>
          <w:iCs/>
          <w:lang w:val="fr-FR"/>
        </w:rPr>
        <w:t xml:space="preserve">Natasha HRONESKA (Ms.), Minister-Counsellor, Permanent Mission, Geneva </w:t>
      </w:r>
    </w:p>
    <w:p w14:paraId="1D93647C" w14:textId="77777777" w:rsidR="007136DE" w:rsidRPr="00CA3FF8" w:rsidRDefault="007136DE" w:rsidP="00A90A79">
      <w:pPr>
        <w:spacing w:before="240" w:after="220"/>
        <w:contextualSpacing/>
        <w:rPr>
          <w:iCs/>
          <w:lang w:val="fr-FR"/>
        </w:rPr>
      </w:pPr>
    </w:p>
    <w:p w14:paraId="43B244B3" w14:textId="4C85C460" w:rsidR="007136DE" w:rsidRPr="00CA3FF8" w:rsidRDefault="005E4E33" w:rsidP="00A90A79">
      <w:pPr>
        <w:spacing w:before="240" w:after="220"/>
        <w:contextualSpacing/>
        <w:rPr>
          <w:iCs/>
          <w:lang w:val="fr-FR"/>
        </w:rPr>
      </w:pPr>
      <w:r w:rsidRPr="00CA3FF8">
        <w:rPr>
          <w:iCs/>
          <w:lang w:val="fr-FR"/>
        </w:rPr>
        <w:t>Burim BILALI (Mr.), Counsellor, Permanent Mission, Geneva</w:t>
      </w:r>
    </w:p>
    <w:p w14:paraId="0659FC1F" w14:textId="77777777" w:rsidR="007136DE" w:rsidRPr="00CA3FF8" w:rsidRDefault="007136DE" w:rsidP="00A90A79">
      <w:pPr>
        <w:spacing w:before="240" w:after="220"/>
        <w:contextualSpacing/>
        <w:rPr>
          <w:iCs/>
          <w:lang w:val="fr-FR"/>
        </w:rPr>
      </w:pPr>
    </w:p>
    <w:p w14:paraId="74472C2C" w14:textId="77777777" w:rsidR="007136DE" w:rsidRPr="00CA3FF8" w:rsidRDefault="007136DE" w:rsidP="00A90A79">
      <w:pPr>
        <w:spacing w:before="240" w:after="220"/>
        <w:contextualSpacing/>
        <w:rPr>
          <w:iCs/>
          <w:lang w:val="fr-FR"/>
        </w:rPr>
      </w:pPr>
    </w:p>
    <w:p w14:paraId="1D35DEAD" w14:textId="6217BA31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MADAGASCAR</w:t>
      </w:r>
    </w:p>
    <w:p w14:paraId="36AC5469" w14:textId="1AE47468" w:rsidR="00A13312" w:rsidRDefault="005E4E33" w:rsidP="005E4E33">
      <w:pPr>
        <w:spacing w:before="240" w:after="220"/>
        <w:contextualSpacing/>
        <w:rPr>
          <w:iCs/>
          <w:lang w:val="fr-FR"/>
        </w:rPr>
      </w:pPr>
      <w:proofErr w:type="spellStart"/>
      <w:r w:rsidRPr="005E4E33">
        <w:rPr>
          <w:iCs/>
          <w:lang w:val="fr-FR"/>
        </w:rPr>
        <w:t>Naharisoa</w:t>
      </w:r>
      <w:proofErr w:type="spellEnd"/>
      <w:r w:rsidRPr="005E4E33">
        <w:rPr>
          <w:iCs/>
          <w:lang w:val="fr-FR"/>
        </w:rPr>
        <w:t xml:space="preserve"> Oby RAFANOTSIMIVA (Mme), directrice générale, Office malgache de la propriété industrielle (OMAPI), </w:t>
      </w:r>
      <w:proofErr w:type="gramStart"/>
      <w:r w:rsidRPr="005E4E33">
        <w:rPr>
          <w:iCs/>
          <w:lang w:val="fr-FR"/>
        </w:rPr>
        <w:t>Ministère de l’industrialisation</w:t>
      </w:r>
      <w:proofErr w:type="gramEnd"/>
      <w:r w:rsidRPr="005E4E33">
        <w:rPr>
          <w:iCs/>
          <w:lang w:val="fr-FR"/>
        </w:rPr>
        <w:t>, du commerce et de la concurrence, Antananarivo</w:t>
      </w:r>
    </w:p>
    <w:p w14:paraId="047ECE6E" w14:textId="77777777" w:rsidR="007136DE" w:rsidRPr="008D4CFB" w:rsidRDefault="007136DE" w:rsidP="00A90A79">
      <w:pPr>
        <w:spacing w:before="240" w:after="220"/>
        <w:contextualSpacing/>
        <w:rPr>
          <w:iCs/>
          <w:lang w:val="fr-FR"/>
        </w:rPr>
      </w:pPr>
    </w:p>
    <w:p w14:paraId="22687F13" w14:textId="4946FB5C" w:rsidR="007136DE" w:rsidRDefault="005E4E33" w:rsidP="00A90A79">
      <w:pPr>
        <w:spacing w:before="240" w:after="220"/>
        <w:contextualSpacing/>
        <w:rPr>
          <w:iCs/>
          <w:lang w:val="fr-FR"/>
        </w:rPr>
      </w:pPr>
      <w:proofErr w:type="spellStart"/>
      <w:r w:rsidRPr="005E4E33">
        <w:rPr>
          <w:iCs/>
          <w:lang w:val="fr-FR"/>
        </w:rPr>
        <w:t>Andrianiainambinintsoa</w:t>
      </w:r>
      <w:proofErr w:type="spellEnd"/>
      <w:r w:rsidRPr="005E4E33">
        <w:rPr>
          <w:iCs/>
          <w:lang w:val="fr-FR"/>
        </w:rPr>
        <w:t xml:space="preserve"> Narisoa RABENJA (M.), directeur, Promotion de l’activité inventive, Office malgache de la propriété industrielle (OMAPI), </w:t>
      </w:r>
      <w:proofErr w:type="gramStart"/>
      <w:r w:rsidRPr="005E4E33">
        <w:rPr>
          <w:iCs/>
          <w:lang w:val="fr-FR"/>
        </w:rPr>
        <w:t>Ministère de l’industrialisation</w:t>
      </w:r>
      <w:proofErr w:type="gramEnd"/>
      <w:r w:rsidRPr="005E4E33">
        <w:rPr>
          <w:iCs/>
          <w:lang w:val="fr-FR"/>
        </w:rPr>
        <w:t>, du commerce et de la concurrence, Antananarivo</w:t>
      </w:r>
    </w:p>
    <w:p w14:paraId="1F16CDF6" w14:textId="77777777" w:rsidR="005E4E33" w:rsidRPr="008D4CFB" w:rsidRDefault="005E4E33" w:rsidP="00A90A79">
      <w:pPr>
        <w:spacing w:before="240" w:after="220"/>
        <w:contextualSpacing/>
        <w:rPr>
          <w:iCs/>
          <w:lang w:val="fr-FR"/>
        </w:rPr>
      </w:pPr>
    </w:p>
    <w:p w14:paraId="07C31B13" w14:textId="77777777" w:rsidR="009C6186" w:rsidRPr="008D4CFB" w:rsidRDefault="009C6186" w:rsidP="00A90A79">
      <w:pPr>
        <w:spacing w:before="240" w:after="220"/>
        <w:contextualSpacing/>
        <w:rPr>
          <w:iCs/>
          <w:lang w:val="fr-FR"/>
        </w:rPr>
      </w:pPr>
    </w:p>
    <w:p w14:paraId="05A5CE7E" w14:textId="4046D5A8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MALAISIE/MALAYSIA</w:t>
      </w:r>
    </w:p>
    <w:p w14:paraId="2D4346D5" w14:textId="49F14D8E" w:rsidR="00A13312" w:rsidRPr="00E6283D" w:rsidRDefault="000717A4" w:rsidP="000717A4">
      <w:pPr>
        <w:spacing w:before="240" w:after="220"/>
        <w:contextualSpacing/>
        <w:rPr>
          <w:iCs/>
          <w:lang w:val="fr-FR"/>
        </w:rPr>
      </w:pPr>
      <w:r w:rsidRPr="00E6283D">
        <w:rPr>
          <w:iCs/>
          <w:lang w:val="fr-FR"/>
        </w:rPr>
        <w:t>Dato’ NADZIRAH OSMAN (Ms.), Ambassador, Permanent Representative, Permanent Mission, Geneva</w:t>
      </w:r>
    </w:p>
    <w:p w14:paraId="7BC5DCAB" w14:textId="77777777" w:rsidR="005E4E33" w:rsidRPr="00E6283D" w:rsidRDefault="005E4E33" w:rsidP="00A90A79">
      <w:pPr>
        <w:spacing w:before="240" w:after="220"/>
        <w:contextualSpacing/>
        <w:rPr>
          <w:iCs/>
          <w:lang w:val="fr-FR"/>
        </w:rPr>
      </w:pPr>
    </w:p>
    <w:p w14:paraId="09012642" w14:textId="3CE3EB7C" w:rsidR="00A13312" w:rsidRPr="00E6283D" w:rsidRDefault="00507F5A" w:rsidP="00A90A79">
      <w:pPr>
        <w:spacing w:before="240" w:after="220"/>
        <w:contextualSpacing/>
        <w:rPr>
          <w:iCs/>
          <w:lang w:val="fr-FR"/>
        </w:rPr>
      </w:pPr>
      <w:proofErr w:type="spellStart"/>
      <w:r w:rsidRPr="00E6283D">
        <w:rPr>
          <w:iCs/>
          <w:lang w:val="fr-FR"/>
        </w:rPr>
        <w:t>S</w:t>
      </w:r>
      <w:r>
        <w:rPr>
          <w:iCs/>
          <w:lang w:val="fr-FR"/>
        </w:rPr>
        <w:t>uraya</w:t>
      </w:r>
      <w:proofErr w:type="spellEnd"/>
      <w:r w:rsidRPr="00E6283D">
        <w:rPr>
          <w:iCs/>
          <w:lang w:val="fr-FR"/>
        </w:rPr>
        <w:t xml:space="preserve"> </w:t>
      </w:r>
      <w:r w:rsidR="00A13312" w:rsidRPr="00E6283D">
        <w:rPr>
          <w:iCs/>
          <w:lang w:val="fr-FR"/>
        </w:rPr>
        <w:t>AHMAD PAUZI (Ms</w:t>
      </w:r>
      <w:r w:rsidR="000717A4" w:rsidRPr="00E6283D">
        <w:rPr>
          <w:iCs/>
          <w:lang w:val="fr-FR"/>
        </w:rPr>
        <w:t>.</w:t>
      </w:r>
      <w:r w:rsidR="00A13312" w:rsidRPr="00E6283D">
        <w:rPr>
          <w:iCs/>
          <w:lang w:val="fr-FR"/>
        </w:rPr>
        <w:t xml:space="preserve">), </w:t>
      </w:r>
      <w:r w:rsidR="002C46EF" w:rsidRPr="00E6283D">
        <w:rPr>
          <w:iCs/>
          <w:lang w:val="fr-FR"/>
        </w:rPr>
        <w:t xml:space="preserve">Minister, </w:t>
      </w:r>
      <w:r w:rsidR="000717A4" w:rsidRPr="00E6283D">
        <w:rPr>
          <w:iCs/>
          <w:lang w:val="fr-FR"/>
        </w:rPr>
        <w:t>Deputy Permanent Representative</w:t>
      </w:r>
      <w:r w:rsidR="00A13312" w:rsidRPr="00E6283D">
        <w:rPr>
          <w:iCs/>
          <w:lang w:val="fr-FR"/>
        </w:rPr>
        <w:t>, Permanent Missio</w:t>
      </w:r>
      <w:r w:rsidR="000717A4" w:rsidRPr="00E6283D">
        <w:rPr>
          <w:iCs/>
          <w:lang w:val="fr-FR"/>
        </w:rPr>
        <w:t>n</w:t>
      </w:r>
      <w:r w:rsidR="00A13312" w:rsidRPr="00E6283D">
        <w:rPr>
          <w:iCs/>
          <w:lang w:val="fr-FR"/>
        </w:rPr>
        <w:t>, Geneva</w:t>
      </w:r>
    </w:p>
    <w:p w14:paraId="19FA7A14" w14:textId="77777777" w:rsidR="005E4E33" w:rsidRPr="00E6283D" w:rsidRDefault="005E4E33" w:rsidP="00A90A79">
      <w:pPr>
        <w:spacing w:before="240" w:after="220"/>
        <w:contextualSpacing/>
        <w:rPr>
          <w:iCs/>
          <w:lang w:val="fr-FR"/>
        </w:rPr>
      </w:pPr>
    </w:p>
    <w:p w14:paraId="0C257364" w14:textId="07397AC9" w:rsidR="00A13312" w:rsidRDefault="000717A4" w:rsidP="00A90A79">
      <w:pPr>
        <w:spacing w:before="240" w:after="220"/>
        <w:contextualSpacing/>
        <w:rPr>
          <w:iCs/>
        </w:rPr>
      </w:pPr>
      <w:r>
        <w:rPr>
          <w:iCs/>
        </w:rPr>
        <w:t>Muhammad Azari</w:t>
      </w:r>
      <w:r w:rsidR="00A13312" w:rsidRPr="00A13312">
        <w:rPr>
          <w:iCs/>
        </w:rPr>
        <w:t xml:space="preserve"> AZMI (Mr</w:t>
      </w:r>
      <w:r>
        <w:rPr>
          <w:iCs/>
        </w:rPr>
        <w:t>.</w:t>
      </w:r>
      <w:r w:rsidR="00A13312" w:rsidRPr="00A13312">
        <w:rPr>
          <w:iCs/>
        </w:rPr>
        <w:t xml:space="preserve">), </w:t>
      </w:r>
      <w:r>
        <w:rPr>
          <w:iCs/>
        </w:rPr>
        <w:t>First Secretary,</w:t>
      </w:r>
      <w:r w:rsidRPr="00A13312">
        <w:rPr>
          <w:iCs/>
        </w:rPr>
        <w:t xml:space="preserve"> Permanent Missio</w:t>
      </w:r>
      <w:r>
        <w:rPr>
          <w:iCs/>
        </w:rPr>
        <w:t>n</w:t>
      </w:r>
      <w:r w:rsidRPr="00A13312">
        <w:rPr>
          <w:iCs/>
        </w:rPr>
        <w:t>, Geneva</w:t>
      </w:r>
    </w:p>
    <w:p w14:paraId="1B4CC6FA" w14:textId="77777777" w:rsidR="005E4E33" w:rsidRPr="00A13312" w:rsidRDefault="005E4E33" w:rsidP="00A90A79">
      <w:pPr>
        <w:spacing w:before="240" w:after="220"/>
        <w:contextualSpacing/>
        <w:rPr>
          <w:iCs/>
        </w:rPr>
      </w:pPr>
    </w:p>
    <w:p w14:paraId="263BE4AC" w14:textId="77777777" w:rsidR="00790FF4" w:rsidRPr="00A13312" w:rsidRDefault="00790FF4" w:rsidP="00A90A79">
      <w:pPr>
        <w:spacing w:before="240" w:after="220"/>
        <w:contextualSpacing/>
        <w:rPr>
          <w:iCs/>
        </w:rPr>
      </w:pPr>
    </w:p>
    <w:p w14:paraId="13C88CC3" w14:textId="08631073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MALAWI</w:t>
      </w:r>
    </w:p>
    <w:p w14:paraId="0FCCC89E" w14:textId="1A64DD85" w:rsidR="00A13312" w:rsidRPr="00A327C3" w:rsidRDefault="00A327C3" w:rsidP="00A90A79">
      <w:pPr>
        <w:spacing w:before="240" w:after="220"/>
        <w:contextualSpacing/>
        <w:rPr>
          <w:iCs/>
          <w:lang w:val="it-IT"/>
        </w:rPr>
      </w:pPr>
      <w:r w:rsidRPr="00A327C3">
        <w:rPr>
          <w:iCs/>
          <w:lang w:val="it-IT"/>
        </w:rPr>
        <w:t>Caroline Cyrenia Sakina BWANALI MUSSA (Ms.), Ambassador, Permanent Representative, Permanent Mission, Geneva</w:t>
      </w:r>
    </w:p>
    <w:p w14:paraId="7732209D" w14:textId="77777777" w:rsidR="000717A4" w:rsidRPr="00A327C3" w:rsidRDefault="000717A4" w:rsidP="00A90A79">
      <w:pPr>
        <w:spacing w:before="240" w:after="220"/>
        <w:contextualSpacing/>
        <w:rPr>
          <w:iCs/>
          <w:lang w:val="it-IT"/>
        </w:rPr>
      </w:pPr>
    </w:p>
    <w:p w14:paraId="5B8E1ED6" w14:textId="16DF8DBD" w:rsidR="000717A4" w:rsidRDefault="00A327C3" w:rsidP="00A90A79">
      <w:pPr>
        <w:spacing w:before="240" w:after="220"/>
        <w:contextualSpacing/>
        <w:rPr>
          <w:iCs/>
        </w:rPr>
      </w:pPr>
      <w:r w:rsidRPr="00A327C3">
        <w:rPr>
          <w:iCs/>
        </w:rPr>
        <w:t>Chikumbutso NAMELO (Mr.), Registrar General, Registrar General’s Office, Ministry of Justice and Constitutional Affairs, Lilongwe</w:t>
      </w:r>
    </w:p>
    <w:p w14:paraId="434B1596" w14:textId="77777777" w:rsidR="00A327C3" w:rsidRPr="00A13312" w:rsidRDefault="00A327C3" w:rsidP="00A90A79">
      <w:pPr>
        <w:spacing w:before="240" w:after="220"/>
        <w:contextualSpacing/>
        <w:rPr>
          <w:iCs/>
        </w:rPr>
      </w:pPr>
    </w:p>
    <w:p w14:paraId="300A4909" w14:textId="05161508" w:rsidR="00A13312" w:rsidRPr="00CA3FF8" w:rsidRDefault="00A13312" w:rsidP="00A90A79">
      <w:pPr>
        <w:spacing w:before="240" w:after="220"/>
        <w:contextualSpacing/>
        <w:rPr>
          <w:iCs/>
        </w:rPr>
      </w:pPr>
      <w:r w:rsidRPr="00CA3FF8">
        <w:rPr>
          <w:iCs/>
        </w:rPr>
        <w:t>Brenda BVALANI (Ms</w:t>
      </w:r>
      <w:r w:rsidR="00A327C3" w:rsidRPr="00CA3FF8">
        <w:rPr>
          <w:iCs/>
        </w:rPr>
        <w:t>.</w:t>
      </w:r>
      <w:r w:rsidRPr="00CA3FF8">
        <w:rPr>
          <w:iCs/>
        </w:rPr>
        <w:t xml:space="preserve">), </w:t>
      </w:r>
      <w:r w:rsidR="006D386B" w:rsidRPr="00CA3FF8">
        <w:rPr>
          <w:iCs/>
        </w:rPr>
        <w:t>Attaché (</w:t>
      </w:r>
      <w:r w:rsidRPr="00CA3FF8">
        <w:rPr>
          <w:iCs/>
        </w:rPr>
        <w:t>Trade</w:t>
      </w:r>
      <w:r w:rsidR="006D386B" w:rsidRPr="00CA3FF8">
        <w:rPr>
          <w:iCs/>
        </w:rPr>
        <w:t>)</w:t>
      </w:r>
      <w:r w:rsidRPr="00CA3FF8">
        <w:rPr>
          <w:iCs/>
        </w:rPr>
        <w:t>, Permanent Mission, Geneva</w:t>
      </w:r>
    </w:p>
    <w:p w14:paraId="58AA14ED" w14:textId="77777777" w:rsidR="000717A4" w:rsidRPr="00CA3FF8" w:rsidRDefault="000717A4" w:rsidP="00A90A79">
      <w:pPr>
        <w:spacing w:before="240" w:after="220"/>
        <w:contextualSpacing/>
        <w:rPr>
          <w:iCs/>
        </w:rPr>
      </w:pPr>
    </w:p>
    <w:p w14:paraId="15A0ADFF" w14:textId="32B6A878" w:rsidR="00A13312" w:rsidRDefault="00A327C3" w:rsidP="00A90A79">
      <w:pPr>
        <w:spacing w:before="240" w:after="220"/>
        <w:contextualSpacing/>
        <w:rPr>
          <w:iCs/>
        </w:rPr>
      </w:pPr>
      <w:r w:rsidRPr="00A327C3">
        <w:rPr>
          <w:iCs/>
        </w:rPr>
        <w:t>Joseph Chikondi GIBSON (Mr.), First Secretary, Permanent Mission, Geneva</w:t>
      </w:r>
    </w:p>
    <w:p w14:paraId="44E0FA38" w14:textId="77777777" w:rsidR="000717A4" w:rsidRPr="00A13312" w:rsidRDefault="000717A4" w:rsidP="00A90A79">
      <w:pPr>
        <w:spacing w:before="240" w:after="220"/>
        <w:contextualSpacing/>
        <w:rPr>
          <w:iCs/>
        </w:rPr>
      </w:pPr>
    </w:p>
    <w:p w14:paraId="69EE2F3B" w14:textId="77777777" w:rsidR="00790FF4" w:rsidRPr="00A13312" w:rsidRDefault="00790FF4" w:rsidP="00A90A79">
      <w:pPr>
        <w:spacing w:before="240" w:after="220"/>
        <w:contextualSpacing/>
        <w:rPr>
          <w:iCs/>
        </w:rPr>
      </w:pPr>
    </w:p>
    <w:p w14:paraId="503FCD4D" w14:textId="2B3EC434" w:rsidR="00A13312" w:rsidRPr="00853231" w:rsidRDefault="00A13312" w:rsidP="00A90A79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MALI</w:t>
      </w:r>
    </w:p>
    <w:p w14:paraId="3AB3EF9F" w14:textId="516965E6" w:rsidR="00A13312" w:rsidRDefault="00A13312" w:rsidP="00A90A79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>Issoufou Soumaila Mouleye TOURE (</w:t>
      </w:r>
      <w:r w:rsidR="00A327C3">
        <w:rPr>
          <w:iCs/>
          <w:lang w:val="fr-FR"/>
        </w:rPr>
        <w:t>M</w:t>
      </w:r>
      <w:r w:rsidR="00422BC0">
        <w:rPr>
          <w:iCs/>
          <w:lang w:val="fr-FR"/>
        </w:rPr>
        <w:t>.</w:t>
      </w:r>
      <w:r w:rsidR="00A327C3">
        <w:rPr>
          <w:iCs/>
          <w:lang w:val="fr-FR"/>
        </w:rPr>
        <w:t>)</w:t>
      </w:r>
      <w:r w:rsidR="00464553">
        <w:rPr>
          <w:iCs/>
          <w:lang w:val="fr-FR"/>
        </w:rPr>
        <w:t>,</w:t>
      </w:r>
      <w:r w:rsidRPr="008D4CFB">
        <w:rPr>
          <w:iCs/>
          <w:lang w:val="fr-FR"/>
        </w:rPr>
        <w:t xml:space="preserve"> </w:t>
      </w:r>
      <w:r w:rsidR="00464553">
        <w:rPr>
          <w:iCs/>
          <w:lang w:val="fr-FR"/>
        </w:rPr>
        <w:t>d</w:t>
      </w:r>
      <w:r w:rsidRPr="008D4CFB">
        <w:rPr>
          <w:iCs/>
          <w:lang w:val="fr-FR"/>
        </w:rPr>
        <w:t>irecteur</w:t>
      </w:r>
      <w:r w:rsidR="00422BC0">
        <w:rPr>
          <w:iCs/>
          <w:lang w:val="fr-FR"/>
        </w:rPr>
        <w:t>,</w:t>
      </w:r>
      <w:r w:rsidR="00422BC0" w:rsidRPr="009F0E5F">
        <w:rPr>
          <w:lang w:val="fr-FR"/>
        </w:rPr>
        <w:t xml:space="preserve"> </w:t>
      </w:r>
      <w:r w:rsidR="00422BC0" w:rsidRPr="00853231">
        <w:rPr>
          <w:iCs/>
          <w:lang w:val="fr-FR"/>
        </w:rPr>
        <w:t>Centre Malien de Promotion de la Propriété Industrielle</w:t>
      </w:r>
      <w:r w:rsidRPr="008D4CFB">
        <w:rPr>
          <w:iCs/>
          <w:lang w:val="fr-FR"/>
        </w:rPr>
        <w:t xml:space="preserve"> </w:t>
      </w:r>
      <w:r w:rsidR="007D7B3F">
        <w:rPr>
          <w:iCs/>
          <w:lang w:val="fr-FR"/>
        </w:rPr>
        <w:t>(</w:t>
      </w:r>
      <w:r w:rsidRPr="008D4CFB">
        <w:rPr>
          <w:iCs/>
          <w:lang w:val="fr-FR"/>
        </w:rPr>
        <w:t>CEMAPI</w:t>
      </w:r>
      <w:r w:rsidR="007D7B3F">
        <w:rPr>
          <w:iCs/>
          <w:lang w:val="fr-FR"/>
        </w:rPr>
        <w:t>)</w:t>
      </w:r>
      <w:r w:rsidRPr="008D4CFB">
        <w:rPr>
          <w:iCs/>
          <w:lang w:val="fr-FR"/>
        </w:rPr>
        <w:t xml:space="preserve">, </w:t>
      </w:r>
      <w:proofErr w:type="gramStart"/>
      <w:r w:rsidRPr="008D4CFB">
        <w:rPr>
          <w:iCs/>
          <w:lang w:val="fr-FR"/>
        </w:rPr>
        <w:t>Ministère de l'</w:t>
      </w:r>
      <w:r w:rsidR="007D7B3F">
        <w:rPr>
          <w:iCs/>
          <w:lang w:val="fr-FR"/>
        </w:rPr>
        <w:t>i</w:t>
      </w:r>
      <w:r w:rsidRPr="008D4CFB">
        <w:rPr>
          <w:iCs/>
          <w:lang w:val="fr-FR"/>
        </w:rPr>
        <w:t>ndustrie</w:t>
      </w:r>
      <w:proofErr w:type="gramEnd"/>
      <w:r w:rsidRPr="008D4CFB">
        <w:rPr>
          <w:iCs/>
          <w:lang w:val="fr-FR"/>
        </w:rPr>
        <w:t xml:space="preserve"> et du </w:t>
      </w:r>
      <w:r w:rsidR="007D7B3F">
        <w:rPr>
          <w:iCs/>
          <w:lang w:val="fr-FR"/>
        </w:rPr>
        <w:t>c</w:t>
      </w:r>
      <w:r w:rsidRPr="008D4CFB">
        <w:rPr>
          <w:iCs/>
          <w:lang w:val="fr-FR"/>
        </w:rPr>
        <w:t>ommerce, Bamako</w:t>
      </w:r>
    </w:p>
    <w:p w14:paraId="4E0D1789" w14:textId="77777777" w:rsidR="000717A4" w:rsidRPr="008D4CFB" w:rsidRDefault="000717A4" w:rsidP="00A90A79">
      <w:pPr>
        <w:spacing w:before="240" w:after="220"/>
        <w:contextualSpacing/>
        <w:rPr>
          <w:iCs/>
          <w:lang w:val="fr-FR"/>
        </w:rPr>
      </w:pPr>
    </w:p>
    <w:p w14:paraId="66B66D25" w14:textId="77777777" w:rsidR="000D1E1F" w:rsidRPr="008D4CFB" w:rsidRDefault="000D1E1F" w:rsidP="00A90A79">
      <w:pPr>
        <w:spacing w:before="240" w:after="220"/>
        <w:contextualSpacing/>
        <w:rPr>
          <w:iCs/>
          <w:lang w:val="fr-FR"/>
        </w:rPr>
      </w:pPr>
    </w:p>
    <w:p w14:paraId="23FC68C7" w14:textId="18672592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MALTE/MALTA</w:t>
      </w:r>
    </w:p>
    <w:p w14:paraId="080EA5C7" w14:textId="0DFAC936" w:rsidR="000717A4" w:rsidRPr="00E6283D" w:rsidRDefault="00FB75C4" w:rsidP="00A90A79">
      <w:pPr>
        <w:spacing w:before="240" w:after="220"/>
        <w:contextualSpacing/>
        <w:rPr>
          <w:iCs/>
          <w:lang w:val="fr-FR"/>
        </w:rPr>
      </w:pPr>
      <w:r w:rsidRPr="00E6283D">
        <w:rPr>
          <w:iCs/>
          <w:lang w:val="fr-FR"/>
        </w:rPr>
        <w:t>Randolph DE BATTISTA (Mr.), Ambassador, Permanent Representative, Permanent Mission, Geneva</w:t>
      </w:r>
    </w:p>
    <w:p w14:paraId="1EE1DC55" w14:textId="77777777" w:rsidR="00FB75C4" w:rsidRPr="00E6283D" w:rsidRDefault="00FB75C4" w:rsidP="00A90A79">
      <w:pPr>
        <w:spacing w:before="240" w:after="220"/>
        <w:contextualSpacing/>
        <w:rPr>
          <w:iCs/>
          <w:lang w:val="fr-FR"/>
        </w:rPr>
      </w:pPr>
    </w:p>
    <w:p w14:paraId="7B75AE8E" w14:textId="1B75697C" w:rsidR="00A13312" w:rsidRPr="002E7722" w:rsidRDefault="00FB75C4" w:rsidP="00A90A79">
      <w:pPr>
        <w:spacing w:before="240" w:after="220"/>
        <w:contextualSpacing/>
        <w:rPr>
          <w:iCs/>
          <w:lang w:val="fr-FR"/>
        </w:rPr>
      </w:pPr>
      <w:r w:rsidRPr="002E7722">
        <w:rPr>
          <w:iCs/>
          <w:lang w:val="fr-FR"/>
        </w:rPr>
        <w:t xml:space="preserve">Nicoleta CROITORU-BANTEA (Ms.), </w:t>
      </w:r>
      <w:proofErr w:type="spellStart"/>
      <w:r w:rsidRPr="002E7722">
        <w:rPr>
          <w:iCs/>
          <w:lang w:val="fr-FR"/>
        </w:rPr>
        <w:t>Political</w:t>
      </w:r>
      <w:proofErr w:type="spellEnd"/>
      <w:r w:rsidRPr="002E7722">
        <w:rPr>
          <w:iCs/>
          <w:lang w:val="fr-FR"/>
        </w:rPr>
        <w:t xml:space="preserve"> Officer, Permanent Mission, Geneva</w:t>
      </w:r>
    </w:p>
    <w:p w14:paraId="053E512D" w14:textId="77777777" w:rsidR="000717A4" w:rsidRPr="002E7722" w:rsidRDefault="000717A4" w:rsidP="00A90A79">
      <w:pPr>
        <w:spacing w:before="240" w:after="220"/>
        <w:contextualSpacing/>
        <w:rPr>
          <w:iCs/>
          <w:lang w:val="fr-FR"/>
        </w:rPr>
      </w:pPr>
    </w:p>
    <w:p w14:paraId="6CB66E20" w14:textId="06E37D5D" w:rsidR="00A13312" w:rsidRPr="00853231" w:rsidRDefault="00A13312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lastRenderedPageBreak/>
        <w:t>MAROC/MOROCCO</w:t>
      </w:r>
    </w:p>
    <w:p w14:paraId="303ABF25" w14:textId="5EB28832" w:rsidR="00A13312" w:rsidRDefault="00A13312" w:rsidP="00A90A79">
      <w:pPr>
        <w:spacing w:before="240" w:after="220"/>
        <w:contextualSpacing/>
        <w:rPr>
          <w:iCs/>
          <w:lang w:val="fr-FR"/>
        </w:rPr>
      </w:pPr>
      <w:r w:rsidRPr="002E7722">
        <w:rPr>
          <w:iCs/>
          <w:lang w:val="fr-FR"/>
        </w:rPr>
        <w:t>Abdelaziz BABQIQI (</w:t>
      </w:r>
      <w:r w:rsidR="002C46EF">
        <w:rPr>
          <w:iCs/>
          <w:lang w:val="fr-FR"/>
        </w:rPr>
        <w:t>M.</w:t>
      </w:r>
      <w:r w:rsidRPr="002E7722">
        <w:rPr>
          <w:iCs/>
          <w:lang w:val="fr-FR"/>
        </w:rPr>
        <w:t xml:space="preserve">), </w:t>
      </w:r>
      <w:r w:rsidR="0071665C">
        <w:rPr>
          <w:iCs/>
          <w:lang w:val="fr-FR"/>
        </w:rPr>
        <w:t>d</w:t>
      </w:r>
      <w:r w:rsidRPr="002E7722">
        <w:rPr>
          <w:iCs/>
          <w:lang w:val="fr-FR"/>
        </w:rPr>
        <w:t xml:space="preserve">irecteur </w:t>
      </w:r>
      <w:r w:rsidR="0071665C">
        <w:rPr>
          <w:iCs/>
          <w:lang w:val="fr-FR"/>
        </w:rPr>
        <w:t>g</w:t>
      </w:r>
      <w:r w:rsidRPr="002E7722">
        <w:rPr>
          <w:iCs/>
          <w:lang w:val="fr-FR"/>
        </w:rPr>
        <w:t>énéral, Direction Générale, O</w:t>
      </w:r>
      <w:r w:rsidR="00D5293F">
        <w:rPr>
          <w:iCs/>
          <w:lang w:val="fr-FR"/>
        </w:rPr>
        <w:t xml:space="preserve">ffice </w:t>
      </w:r>
      <w:r w:rsidR="00D64479">
        <w:rPr>
          <w:iCs/>
          <w:lang w:val="fr-FR"/>
        </w:rPr>
        <w:t>m</w:t>
      </w:r>
      <w:r w:rsidR="00D5293F">
        <w:rPr>
          <w:iCs/>
          <w:lang w:val="fr-FR"/>
        </w:rPr>
        <w:t>arocain</w:t>
      </w:r>
      <w:r w:rsidR="0001439C">
        <w:rPr>
          <w:iCs/>
          <w:lang w:val="fr-FR"/>
        </w:rPr>
        <w:t xml:space="preserve"> de la </w:t>
      </w:r>
      <w:r w:rsidR="00721A2A">
        <w:rPr>
          <w:iCs/>
          <w:lang w:val="fr-FR"/>
        </w:rPr>
        <w:t>pr</w:t>
      </w:r>
      <w:r w:rsidR="00C36DDD">
        <w:rPr>
          <w:iCs/>
          <w:lang w:val="fr-FR"/>
        </w:rPr>
        <w:t>o</w:t>
      </w:r>
      <w:r w:rsidR="00721A2A">
        <w:rPr>
          <w:iCs/>
          <w:lang w:val="fr-FR"/>
        </w:rPr>
        <w:t xml:space="preserve">priété </w:t>
      </w:r>
      <w:r w:rsidR="00327130">
        <w:rPr>
          <w:iCs/>
          <w:lang w:val="fr-FR"/>
        </w:rPr>
        <w:t>industrielle et commerciale</w:t>
      </w:r>
      <w:r w:rsidR="00D64479">
        <w:rPr>
          <w:iCs/>
          <w:lang w:val="fr-FR"/>
        </w:rPr>
        <w:t xml:space="preserve"> (OM</w:t>
      </w:r>
      <w:r w:rsidRPr="002E7722">
        <w:rPr>
          <w:iCs/>
          <w:lang w:val="fr-FR"/>
        </w:rPr>
        <w:t>PIC</w:t>
      </w:r>
      <w:r w:rsidR="00D64479">
        <w:rPr>
          <w:iCs/>
          <w:lang w:val="fr-FR"/>
        </w:rPr>
        <w:t>)</w:t>
      </w:r>
      <w:r w:rsidRPr="002E7722">
        <w:rPr>
          <w:iCs/>
          <w:lang w:val="fr-FR"/>
        </w:rPr>
        <w:t>, Casablanca</w:t>
      </w:r>
    </w:p>
    <w:p w14:paraId="2E2C8DD9" w14:textId="77777777" w:rsidR="002C46EF" w:rsidRPr="002E7722" w:rsidRDefault="002C46EF" w:rsidP="00A90A79">
      <w:pPr>
        <w:spacing w:before="240" w:after="220"/>
        <w:contextualSpacing/>
        <w:rPr>
          <w:iCs/>
          <w:lang w:val="fr-FR"/>
        </w:rPr>
      </w:pPr>
    </w:p>
    <w:p w14:paraId="41E7EA1F" w14:textId="1854C9AF" w:rsidR="0023620F" w:rsidRDefault="0023620F" w:rsidP="0023620F">
      <w:pPr>
        <w:spacing w:before="240" w:after="220"/>
        <w:contextualSpacing/>
        <w:rPr>
          <w:iCs/>
          <w:lang w:val="fr-FR"/>
        </w:rPr>
      </w:pPr>
      <w:proofErr w:type="spellStart"/>
      <w:r w:rsidRPr="008D4CFB">
        <w:rPr>
          <w:iCs/>
          <w:lang w:val="fr-FR"/>
        </w:rPr>
        <w:t>Majdouline</w:t>
      </w:r>
      <w:proofErr w:type="spellEnd"/>
      <w:r w:rsidRPr="008D4CFB">
        <w:rPr>
          <w:iCs/>
          <w:lang w:val="fr-FR"/>
        </w:rPr>
        <w:t xml:space="preserve"> SALAHDINE (Mme), </w:t>
      </w:r>
      <w:r w:rsidR="0071665C">
        <w:rPr>
          <w:iCs/>
          <w:lang w:val="fr-FR"/>
        </w:rPr>
        <w:t>m</w:t>
      </w:r>
      <w:r w:rsidRPr="0023620F">
        <w:rPr>
          <w:iCs/>
          <w:lang w:val="fr-FR"/>
        </w:rPr>
        <w:t>inistre</w:t>
      </w:r>
      <w:r>
        <w:rPr>
          <w:iCs/>
          <w:lang w:val="fr-FR"/>
        </w:rPr>
        <w:t>, r</w:t>
      </w:r>
      <w:r w:rsidRPr="0023620F">
        <w:rPr>
          <w:iCs/>
          <w:lang w:val="fr-FR"/>
        </w:rPr>
        <w:t>eprésentant</w:t>
      </w:r>
      <w:r>
        <w:rPr>
          <w:iCs/>
          <w:lang w:val="fr-FR"/>
        </w:rPr>
        <w:t>e</w:t>
      </w:r>
      <w:r w:rsidRPr="0023620F">
        <w:rPr>
          <w:iCs/>
          <w:lang w:val="fr-FR"/>
        </w:rPr>
        <w:t xml:space="preserve"> permanent</w:t>
      </w:r>
      <w:r>
        <w:rPr>
          <w:iCs/>
          <w:lang w:val="fr-FR"/>
        </w:rPr>
        <w:t>e</w:t>
      </w:r>
      <w:r w:rsidRPr="0023620F">
        <w:rPr>
          <w:iCs/>
          <w:lang w:val="fr-FR"/>
        </w:rPr>
        <w:t xml:space="preserve"> adjoint</w:t>
      </w:r>
      <w:r>
        <w:rPr>
          <w:iCs/>
          <w:lang w:val="fr-FR"/>
        </w:rPr>
        <w:t>e</w:t>
      </w:r>
      <w:r w:rsidRPr="008D4CFB">
        <w:rPr>
          <w:iCs/>
          <w:lang w:val="fr-FR"/>
        </w:rPr>
        <w:t>, Mission Permanente, Genève</w:t>
      </w:r>
    </w:p>
    <w:p w14:paraId="649EF9F4" w14:textId="77777777" w:rsidR="0023620F" w:rsidRDefault="0023620F" w:rsidP="00A90A79">
      <w:pPr>
        <w:spacing w:before="240" w:after="220"/>
        <w:contextualSpacing/>
        <w:rPr>
          <w:iCs/>
          <w:lang w:val="fr-FR"/>
        </w:rPr>
      </w:pPr>
    </w:p>
    <w:p w14:paraId="58C3B9D1" w14:textId="292DFF11" w:rsidR="00A13312" w:rsidRPr="0023620F" w:rsidRDefault="00B246CF" w:rsidP="00A90A79">
      <w:pPr>
        <w:spacing w:before="240" w:after="220"/>
        <w:contextualSpacing/>
        <w:rPr>
          <w:iCs/>
          <w:lang w:val="fr-FR"/>
        </w:rPr>
      </w:pPr>
      <w:r w:rsidRPr="0023620F">
        <w:rPr>
          <w:iCs/>
          <w:lang w:val="fr-FR"/>
        </w:rPr>
        <w:t>Fatima Ezzahra RACHIDI (Mme), conseillère, Mission permanente, Genève</w:t>
      </w:r>
    </w:p>
    <w:p w14:paraId="35E66D92" w14:textId="77777777" w:rsidR="00561547" w:rsidRPr="0023620F" w:rsidRDefault="00561547" w:rsidP="00A90A79">
      <w:pPr>
        <w:spacing w:before="240" w:after="220"/>
        <w:contextualSpacing/>
        <w:rPr>
          <w:iCs/>
          <w:lang w:val="fr-FR"/>
        </w:rPr>
      </w:pPr>
    </w:p>
    <w:p w14:paraId="4E905C1F" w14:textId="77777777" w:rsidR="00561547" w:rsidRDefault="00561547" w:rsidP="00561547">
      <w:pPr>
        <w:spacing w:before="240" w:after="220"/>
        <w:contextualSpacing/>
        <w:rPr>
          <w:iCs/>
          <w:lang w:val="fr-FR"/>
        </w:rPr>
      </w:pPr>
      <w:r>
        <w:rPr>
          <w:iCs/>
          <w:lang w:val="fr-FR"/>
        </w:rPr>
        <w:t>Dalal Mhamdi</w:t>
      </w:r>
      <w:r w:rsidRPr="008D4CFB">
        <w:rPr>
          <w:iCs/>
          <w:lang w:val="fr-FR"/>
        </w:rPr>
        <w:t xml:space="preserve"> ALAOUI (Mme), </w:t>
      </w:r>
      <w:r>
        <w:rPr>
          <w:iCs/>
          <w:lang w:val="fr-FR"/>
        </w:rPr>
        <w:t>d</w:t>
      </w:r>
      <w:r w:rsidRPr="008D4CFB">
        <w:rPr>
          <w:iCs/>
          <w:lang w:val="fr-FR"/>
        </w:rPr>
        <w:t xml:space="preserve">irectrice </w:t>
      </w:r>
      <w:r w:rsidRPr="000F2387">
        <w:rPr>
          <w:iCs/>
          <w:lang w:val="fr-FR"/>
        </w:rPr>
        <w:t xml:space="preserve">par </w:t>
      </w:r>
      <w:proofErr w:type="spellStart"/>
      <w:r w:rsidRPr="000F2387">
        <w:rPr>
          <w:iCs/>
          <w:lang w:val="fr-FR"/>
        </w:rPr>
        <w:t>interim</w:t>
      </w:r>
      <w:proofErr w:type="spellEnd"/>
      <w:r>
        <w:rPr>
          <w:iCs/>
          <w:lang w:val="fr-FR"/>
        </w:rPr>
        <w:t xml:space="preserve">, </w:t>
      </w:r>
      <w:r w:rsidRPr="008D4CFB">
        <w:rPr>
          <w:iCs/>
          <w:lang w:val="fr-FR"/>
        </w:rPr>
        <w:t xml:space="preserve">Bureau </w:t>
      </w:r>
      <w:r>
        <w:rPr>
          <w:iCs/>
          <w:lang w:val="fr-FR"/>
        </w:rPr>
        <w:t>m</w:t>
      </w:r>
      <w:r w:rsidRPr="008D4CFB">
        <w:rPr>
          <w:iCs/>
          <w:lang w:val="fr-FR"/>
        </w:rPr>
        <w:t>arocain des droits d'auteur et droits voisins, Rabat</w:t>
      </w:r>
    </w:p>
    <w:p w14:paraId="7C805192" w14:textId="77777777" w:rsidR="001E7012" w:rsidRDefault="001E7012" w:rsidP="00561547">
      <w:pPr>
        <w:spacing w:before="240" w:after="220"/>
        <w:contextualSpacing/>
        <w:rPr>
          <w:iCs/>
          <w:lang w:val="fr-FR"/>
        </w:rPr>
      </w:pPr>
    </w:p>
    <w:p w14:paraId="4B6BE52A" w14:textId="77777777" w:rsidR="001E7012" w:rsidRDefault="001E7012" w:rsidP="001E7012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 xml:space="preserve">Sara ELALAMI (Mme), </w:t>
      </w:r>
      <w:r>
        <w:rPr>
          <w:iCs/>
          <w:lang w:val="fr-FR"/>
        </w:rPr>
        <w:t>c</w:t>
      </w:r>
      <w:r w:rsidRPr="008D4CFB">
        <w:rPr>
          <w:iCs/>
          <w:lang w:val="fr-FR"/>
        </w:rPr>
        <w:t>hef</w:t>
      </w:r>
      <w:r>
        <w:rPr>
          <w:iCs/>
          <w:lang w:val="fr-FR"/>
        </w:rPr>
        <w:t xml:space="preserve">fe, </w:t>
      </w:r>
      <w:r w:rsidRPr="008D4CFB">
        <w:rPr>
          <w:iCs/>
          <w:lang w:val="fr-FR"/>
        </w:rPr>
        <w:t>service des affaires juridiques, Département des affaires juridiques, Rabat</w:t>
      </w:r>
    </w:p>
    <w:p w14:paraId="76A2D814" w14:textId="77777777" w:rsidR="00F4412B" w:rsidRPr="0023620F" w:rsidRDefault="00F4412B" w:rsidP="00A90A79">
      <w:pPr>
        <w:spacing w:before="240" w:after="220"/>
        <w:contextualSpacing/>
        <w:rPr>
          <w:iCs/>
          <w:lang w:val="fr-FR"/>
        </w:rPr>
      </w:pPr>
    </w:p>
    <w:p w14:paraId="0E713F5A" w14:textId="77777777" w:rsidR="002D2BEE" w:rsidRPr="0023620F" w:rsidRDefault="002D2BEE" w:rsidP="00A90A79">
      <w:pPr>
        <w:spacing w:before="240" w:after="220"/>
        <w:contextualSpacing/>
        <w:rPr>
          <w:iCs/>
          <w:lang w:val="fr-FR"/>
        </w:rPr>
      </w:pPr>
    </w:p>
    <w:p w14:paraId="450C2082" w14:textId="69B6A121" w:rsidR="00A13312" w:rsidRPr="00CA3FF8" w:rsidRDefault="00A13312" w:rsidP="00A90A79">
      <w:pPr>
        <w:spacing w:before="240" w:after="220"/>
        <w:rPr>
          <w:u w:val="single"/>
          <w:lang w:val="it-IT"/>
        </w:rPr>
      </w:pPr>
      <w:r w:rsidRPr="00CA3FF8">
        <w:rPr>
          <w:u w:val="single"/>
          <w:lang w:val="it-IT"/>
        </w:rPr>
        <w:t>MAURICE/MAURITIUS</w:t>
      </w:r>
    </w:p>
    <w:p w14:paraId="7D47EDDE" w14:textId="4D636399" w:rsidR="00A13312" w:rsidRPr="00CA3FF8" w:rsidRDefault="00A13312" w:rsidP="00A90A79">
      <w:pPr>
        <w:spacing w:before="240" w:after="220"/>
        <w:contextualSpacing/>
        <w:rPr>
          <w:lang w:val="it-IT"/>
        </w:rPr>
      </w:pPr>
      <w:r w:rsidRPr="00CA3FF8">
        <w:rPr>
          <w:lang w:val="it-IT"/>
        </w:rPr>
        <w:t>Brian Neil Joseph GLOVER (Mr</w:t>
      </w:r>
      <w:r w:rsidR="00B45F36" w:rsidRPr="00CA3FF8">
        <w:rPr>
          <w:lang w:val="it-IT"/>
        </w:rPr>
        <w:t>.</w:t>
      </w:r>
      <w:r w:rsidRPr="00CA3FF8">
        <w:rPr>
          <w:lang w:val="it-IT"/>
        </w:rPr>
        <w:t>), Ambassador</w:t>
      </w:r>
      <w:r w:rsidR="00B45F36" w:rsidRPr="00CA3FF8">
        <w:rPr>
          <w:lang w:val="it-IT"/>
        </w:rPr>
        <w:t xml:space="preserve">, </w:t>
      </w:r>
      <w:r w:rsidRPr="00CA3FF8">
        <w:rPr>
          <w:lang w:val="it-IT"/>
        </w:rPr>
        <w:t>Permanent Representative, Permanent Mission</w:t>
      </w:r>
      <w:r w:rsidR="00B45F36" w:rsidRPr="00CA3FF8">
        <w:rPr>
          <w:lang w:val="it-IT"/>
        </w:rPr>
        <w:t xml:space="preserve">, </w:t>
      </w:r>
      <w:r w:rsidRPr="00CA3FF8">
        <w:rPr>
          <w:lang w:val="it-IT"/>
        </w:rPr>
        <w:t>Geneva</w:t>
      </w:r>
    </w:p>
    <w:p w14:paraId="4DEEE4BE" w14:textId="77777777" w:rsidR="00F4412B" w:rsidRPr="00CA3FF8" w:rsidRDefault="00F4412B" w:rsidP="00A90A79">
      <w:pPr>
        <w:spacing w:before="240" w:after="220"/>
        <w:contextualSpacing/>
        <w:rPr>
          <w:lang w:val="it-IT"/>
        </w:rPr>
      </w:pPr>
    </w:p>
    <w:p w14:paraId="639B072E" w14:textId="77777777" w:rsidR="00FA1AAE" w:rsidRPr="00CA3FF8" w:rsidRDefault="00FA1AAE" w:rsidP="00A90A79">
      <w:pPr>
        <w:spacing w:before="240" w:after="220"/>
        <w:contextualSpacing/>
        <w:rPr>
          <w:lang w:val="it-IT"/>
        </w:rPr>
      </w:pPr>
    </w:p>
    <w:p w14:paraId="4B7D6B43" w14:textId="0A3770FC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MEXIQUE/MEXICO</w:t>
      </w:r>
    </w:p>
    <w:p w14:paraId="2588CEDF" w14:textId="02F6FB2D" w:rsidR="00A13312" w:rsidRPr="001C4DC1" w:rsidRDefault="00F8317A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Francisca E. MÉNDEZ ESCOBAR (Sra.), Embajadora, Representante Permanente, Misión Permanente, Ginebra</w:t>
      </w:r>
    </w:p>
    <w:p w14:paraId="49D6C39A" w14:textId="77777777" w:rsidR="00B45F36" w:rsidRPr="001C4DC1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0C74F936" w14:textId="307593DB" w:rsidR="00A13312" w:rsidRPr="001C4DC1" w:rsidRDefault="00F8317A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Fernando Israel ESPINOSA OLIVERA (Sr.), Embajador, Representante Permanente Alterno, Misión Permanente, Ginebra</w:t>
      </w:r>
    </w:p>
    <w:p w14:paraId="4F0DBAEF" w14:textId="77777777" w:rsidR="00B45F36" w:rsidRPr="001C4DC1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7E8948EE" w14:textId="7AF97D3B" w:rsidR="00A13312" w:rsidRPr="001C4DC1" w:rsidRDefault="00952436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Santiago NIETO CASTILLO (Sr.), </w:t>
      </w:r>
      <w:proofErr w:type="gramStart"/>
      <w:r w:rsidRPr="001C4DC1">
        <w:rPr>
          <w:iCs/>
          <w:lang w:val="es-ES_tradnl"/>
        </w:rPr>
        <w:t>Director General</w:t>
      </w:r>
      <w:proofErr w:type="gramEnd"/>
      <w:r w:rsidRPr="001C4DC1">
        <w:rPr>
          <w:iCs/>
          <w:lang w:val="es-ES_tradnl"/>
        </w:rPr>
        <w:t>, Instituto Mexicano de Propiedad Industrial</w:t>
      </w:r>
      <w:r w:rsidR="00534367">
        <w:rPr>
          <w:iCs/>
          <w:lang w:val="es-ES_tradnl"/>
        </w:rPr>
        <w:t> </w:t>
      </w:r>
      <w:r w:rsidRPr="001C4DC1">
        <w:rPr>
          <w:iCs/>
          <w:lang w:val="es-ES_tradnl"/>
        </w:rPr>
        <w:t>(I</w:t>
      </w:r>
      <w:r w:rsidR="0078129C">
        <w:rPr>
          <w:iCs/>
          <w:lang w:val="es-ES_tradnl"/>
        </w:rPr>
        <w:t>M</w:t>
      </w:r>
      <w:r w:rsidRPr="001C4DC1">
        <w:rPr>
          <w:iCs/>
          <w:lang w:val="es-ES_tradnl"/>
        </w:rPr>
        <w:t>PI), Ciudad de México</w:t>
      </w:r>
    </w:p>
    <w:p w14:paraId="6690CB2D" w14:textId="77777777" w:rsidR="00B45F36" w:rsidRPr="001C4DC1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224666D1" w14:textId="427A90D9" w:rsidR="00A13312" w:rsidRPr="001C4DC1" w:rsidRDefault="00952436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Athena DÍAZ (Sra.), </w:t>
      </w:r>
      <w:proofErr w:type="gramStart"/>
      <w:r w:rsidRPr="001C4DC1">
        <w:rPr>
          <w:iCs/>
          <w:lang w:val="es-ES_tradnl"/>
        </w:rPr>
        <w:t>Subdirectora</w:t>
      </w:r>
      <w:proofErr w:type="gramEnd"/>
      <w:r w:rsidRPr="001C4DC1">
        <w:rPr>
          <w:iCs/>
          <w:lang w:val="es-ES_tradnl"/>
        </w:rPr>
        <w:t xml:space="preserve"> Divisional, Negociaciones y Legislación Internacional, Dirección de Relaciones Internacionales, Instituto Mexicano de Propiedad Industrial (IMPI), Ciudad de México</w:t>
      </w:r>
    </w:p>
    <w:p w14:paraId="40D42A1F" w14:textId="77777777" w:rsidR="00B45F36" w:rsidRPr="001C4DC1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67BD610C" w14:textId="6E71FEB0" w:rsidR="00B45F36" w:rsidRPr="001C4DC1" w:rsidRDefault="00602DBC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Guadalupe Itzi-Guari HURTADO (Sra.), </w:t>
      </w:r>
      <w:proofErr w:type="gramStart"/>
      <w:r w:rsidRPr="001C4DC1">
        <w:rPr>
          <w:iCs/>
          <w:lang w:val="es-ES_tradnl"/>
        </w:rPr>
        <w:t>Directora General</w:t>
      </w:r>
      <w:proofErr w:type="gramEnd"/>
      <w:r w:rsidRPr="001C4DC1">
        <w:rPr>
          <w:iCs/>
          <w:lang w:val="es-ES_tradnl"/>
        </w:rPr>
        <w:t xml:space="preserve"> Adjunta, Servicios de Apoyo, Dirección General Adjunta, Instituto Mexicano de Propiedad Industrial (IMPI), Ciudad de México</w:t>
      </w:r>
    </w:p>
    <w:p w14:paraId="33477D95" w14:textId="77777777" w:rsidR="00602DBC" w:rsidRPr="001C4DC1" w:rsidRDefault="00602DBC" w:rsidP="00A90A79">
      <w:pPr>
        <w:spacing w:before="240" w:after="220"/>
        <w:contextualSpacing/>
        <w:rPr>
          <w:iCs/>
          <w:lang w:val="es-ES_tradnl"/>
        </w:rPr>
      </w:pPr>
    </w:p>
    <w:p w14:paraId="04516FB5" w14:textId="6AF71679" w:rsidR="00A13312" w:rsidRPr="001C4DC1" w:rsidRDefault="00602DBC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Rodrigo LÓPEZ TOVAR (Sr.), Segundo </w:t>
      </w:r>
      <w:proofErr w:type="gramStart"/>
      <w:r w:rsidRPr="001C4DC1">
        <w:rPr>
          <w:iCs/>
          <w:lang w:val="es-ES_tradnl"/>
        </w:rPr>
        <w:t>Secretario</w:t>
      </w:r>
      <w:proofErr w:type="gramEnd"/>
      <w:r w:rsidRPr="001C4DC1">
        <w:rPr>
          <w:iCs/>
          <w:lang w:val="es-ES_tradnl"/>
        </w:rPr>
        <w:t xml:space="preserve"> (Propiedad Intelectual y Asuntos de Desarrollo), Misión Permanente, Ginebra</w:t>
      </w:r>
    </w:p>
    <w:p w14:paraId="438BFCD5" w14:textId="77777777" w:rsidR="00B45F36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02FF0D7A" w14:textId="77777777" w:rsidR="00FC71EB" w:rsidRPr="001C4DC1" w:rsidRDefault="00FC71EB" w:rsidP="00FC71EB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María Astrid REYES (Sra.), Asesora (Propiedad Intelectual), Misión Permanente, Ginebra</w:t>
      </w:r>
    </w:p>
    <w:p w14:paraId="4352A66F" w14:textId="77777777" w:rsidR="00FC71EB" w:rsidRPr="001C4DC1" w:rsidRDefault="00FC71EB" w:rsidP="00A90A79">
      <w:pPr>
        <w:spacing w:before="240" w:after="220"/>
        <w:contextualSpacing/>
        <w:rPr>
          <w:iCs/>
          <w:lang w:val="es-ES_tradnl"/>
        </w:rPr>
      </w:pPr>
    </w:p>
    <w:p w14:paraId="43372C14" w14:textId="7A4F461A" w:rsidR="00A13312" w:rsidRPr="001C4DC1" w:rsidRDefault="00646BEE" w:rsidP="00A90A79">
      <w:pPr>
        <w:spacing w:before="240" w:after="220"/>
        <w:contextualSpacing/>
        <w:rPr>
          <w:iCs/>
          <w:lang w:val="es-ES_tradnl"/>
        </w:rPr>
      </w:pPr>
      <w:r>
        <w:rPr>
          <w:iCs/>
          <w:lang w:val="es-ES_tradnl"/>
        </w:rPr>
        <w:t xml:space="preserve">Román </w:t>
      </w:r>
      <w:r w:rsidR="00FF45DA">
        <w:rPr>
          <w:iCs/>
          <w:lang w:val="es-ES_tradnl"/>
        </w:rPr>
        <w:t>Andr</w:t>
      </w:r>
      <w:r>
        <w:rPr>
          <w:iCs/>
          <w:lang w:val="es-ES_tradnl"/>
        </w:rPr>
        <w:t>é</w:t>
      </w:r>
      <w:r w:rsidR="00A13312" w:rsidRPr="001C4DC1">
        <w:rPr>
          <w:iCs/>
          <w:lang w:val="es-ES_tradnl"/>
        </w:rPr>
        <w:t xml:space="preserve"> MART</w:t>
      </w:r>
      <w:r w:rsidR="008E080A">
        <w:rPr>
          <w:iCs/>
          <w:lang w:val="es-ES_tradnl"/>
        </w:rPr>
        <w:t>Í</w:t>
      </w:r>
      <w:r w:rsidR="00A13312" w:rsidRPr="001C4DC1">
        <w:rPr>
          <w:iCs/>
          <w:lang w:val="es-ES_tradnl"/>
        </w:rPr>
        <w:t>NEZ BRAVO (</w:t>
      </w:r>
      <w:r w:rsidR="00602DBC" w:rsidRPr="001C4DC1">
        <w:rPr>
          <w:iCs/>
          <w:lang w:val="es-ES_tradnl"/>
        </w:rPr>
        <w:t>Sr.</w:t>
      </w:r>
      <w:r w:rsidR="00A13312" w:rsidRPr="001C4DC1">
        <w:rPr>
          <w:iCs/>
          <w:lang w:val="es-ES_tradnl"/>
        </w:rPr>
        <w:t>), Especialista en Propiedad Industrial, Dirección Divisional de Relaciones Internacionales, Secretaría de Economía</w:t>
      </w:r>
      <w:r w:rsidR="005C116C">
        <w:rPr>
          <w:iCs/>
          <w:lang w:val="es-ES_tradnl"/>
        </w:rPr>
        <w:t xml:space="preserve">, </w:t>
      </w:r>
      <w:r w:rsidR="00A13312" w:rsidRPr="001C4DC1">
        <w:rPr>
          <w:iCs/>
          <w:lang w:val="es-ES_tradnl"/>
        </w:rPr>
        <w:t>Instituto Mexicano de la Propiedad Industrial</w:t>
      </w:r>
      <w:r w:rsidR="008E080A">
        <w:rPr>
          <w:iCs/>
          <w:lang w:val="es-ES_tradnl"/>
        </w:rPr>
        <w:t xml:space="preserve"> (IMPI)</w:t>
      </w:r>
      <w:r w:rsidR="00A13312" w:rsidRPr="001C4DC1">
        <w:rPr>
          <w:iCs/>
          <w:lang w:val="es-ES_tradnl"/>
        </w:rPr>
        <w:t>, Ciudad de México</w:t>
      </w:r>
    </w:p>
    <w:p w14:paraId="0477AF6F" w14:textId="77777777" w:rsidR="00B45F36" w:rsidRPr="001C4DC1" w:rsidRDefault="00B45F36" w:rsidP="00A90A79">
      <w:pPr>
        <w:spacing w:before="240" w:after="220"/>
        <w:contextualSpacing/>
        <w:rPr>
          <w:iCs/>
          <w:lang w:val="es-ES_tradnl"/>
        </w:rPr>
      </w:pPr>
    </w:p>
    <w:p w14:paraId="64EAC3A9" w14:textId="77777777" w:rsidR="0064151C" w:rsidRPr="001C4DC1" w:rsidRDefault="0064151C" w:rsidP="00A90A79">
      <w:pPr>
        <w:spacing w:before="240" w:after="220"/>
        <w:contextualSpacing/>
        <w:rPr>
          <w:iCs/>
          <w:lang w:val="es-ES_tradnl"/>
        </w:rPr>
      </w:pPr>
    </w:p>
    <w:p w14:paraId="27BA668A" w14:textId="0C8BDAF6" w:rsidR="00B45F36" w:rsidRPr="00853231" w:rsidRDefault="00A13312" w:rsidP="00B45F36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MONACO</w:t>
      </w:r>
    </w:p>
    <w:p w14:paraId="1D467FF5" w14:textId="59AF2208" w:rsidR="00A13312" w:rsidRDefault="0096243B" w:rsidP="0096243B">
      <w:pPr>
        <w:spacing w:before="240" w:after="220"/>
        <w:contextualSpacing/>
        <w:rPr>
          <w:iCs/>
          <w:lang w:val="fr-FR"/>
        </w:rPr>
      </w:pPr>
      <w:r w:rsidRPr="0096243B">
        <w:rPr>
          <w:iCs/>
          <w:lang w:val="fr-FR"/>
        </w:rPr>
        <w:t>Carole LANTERI (Mme), ambassadrice, représentante permanente, Mission permanente, Genève</w:t>
      </w:r>
    </w:p>
    <w:p w14:paraId="34A79DD1" w14:textId="69C99F45" w:rsidR="00A13312" w:rsidRDefault="0096243B" w:rsidP="00A90A79">
      <w:pPr>
        <w:spacing w:before="240" w:after="220"/>
        <w:contextualSpacing/>
        <w:rPr>
          <w:iCs/>
          <w:lang w:val="fr-FR"/>
        </w:rPr>
      </w:pPr>
      <w:r w:rsidRPr="0096243B">
        <w:rPr>
          <w:iCs/>
          <w:lang w:val="fr-FR"/>
        </w:rPr>
        <w:lastRenderedPageBreak/>
        <w:t>Gilles REALINI (M.), conseiller, représentant permanent adjoint, Mission permanente, Genève</w:t>
      </w:r>
    </w:p>
    <w:p w14:paraId="1CC92524" w14:textId="77777777" w:rsidR="00B45F36" w:rsidRDefault="00B45F36" w:rsidP="00A90A79">
      <w:pPr>
        <w:spacing w:before="240" w:after="220"/>
        <w:contextualSpacing/>
        <w:rPr>
          <w:iCs/>
          <w:lang w:val="fr-FR"/>
        </w:rPr>
      </w:pPr>
    </w:p>
    <w:p w14:paraId="3C919BB3" w14:textId="77777777" w:rsidR="00B62E6C" w:rsidRPr="008D4CFB" w:rsidRDefault="00B62E6C" w:rsidP="00A90A79">
      <w:pPr>
        <w:spacing w:before="240" w:after="220"/>
        <w:contextualSpacing/>
        <w:rPr>
          <w:iCs/>
          <w:lang w:val="fr-FR"/>
        </w:rPr>
      </w:pPr>
    </w:p>
    <w:p w14:paraId="1D5E1D2A" w14:textId="38B795B5" w:rsidR="00A13312" w:rsidRPr="00853231" w:rsidRDefault="00A13312" w:rsidP="00A90A79">
      <w:pPr>
        <w:spacing w:before="240" w:after="220"/>
        <w:rPr>
          <w:u w:val="single"/>
          <w:lang w:val="es-ES_tradnl"/>
        </w:rPr>
      </w:pPr>
      <w:r w:rsidRPr="00853231">
        <w:rPr>
          <w:u w:val="single"/>
          <w:lang w:val="es-ES_tradnl"/>
        </w:rPr>
        <w:t>MONGOLIE/MONGOLIA</w:t>
      </w:r>
    </w:p>
    <w:p w14:paraId="3E919D9D" w14:textId="449501F1" w:rsidR="00A13312" w:rsidRPr="00853231" w:rsidRDefault="0096243B" w:rsidP="00A90A79">
      <w:pPr>
        <w:spacing w:before="240" w:after="220"/>
        <w:contextualSpacing/>
        <w:rPr>
          <w:iCs/>
        </w:rPr>
      </w:pPr>
      <w:proofErr w:type="spellStart"/>
      <w:r w:rsidRPr="00853231">
        <w:rPr>
          <w:iCs/>
        </w:rPr>
        <w:t>Davaasuren</w:t>
      </w:r>
      <w:proofErr w:type="spellEnd"/>
      <w:r w:rsidRPr="00853231">
        <w:rPr>
          <w:iCs/>
        </w:rPr>
        <w:t xml:space="preserve"> GERELMAA (Ms.), Ambassador, Permanent Representative, Permanent Mission, Geneva</w:t>
      </w:r>
    </w:p>
    <w:p w14:paraId="5C865843" w14:textId="77777777" w:rsidR="0096243B" w:rsidRPr="00853231" w:rsidRDefault="0096243B" w:rsidP="00A90A79">
      <w:pPr>
        <w:spacing w:before="240" w:after="220"/>
        <w:contextualSpacing/>
        <w:rPr>
          <w:iCs/>
        </w:rPr>
      </w:pPr>
    </w:p>
    <w:p w14:paraId="56060348" w14:textId="6D1C9975" w:rsidR="007E1270" w:rsidRDefault="007E1270" w:rsidP="00A90A79">
      <w:pPr>
        <w:spacing w:before="240" w:after="220"/>
        <w:contextualSpacing/>
        <w:rPr>
          <w:iCs/>
        </w:rPr>
      </w:pPr>
      <w:proofErr w:type="spellStart"/>
      <w:r w:rsidRPr="00853231">
        <w:rPr>
          <w:iCs/>
        </w:rPr>
        <w:t>Balkhjav</w:t>
      </w:r>
      <w:proofErr w:type="spellEnd"/>
      <w:r w:rsidRPr="00853231">
        <w:rPr>
          <w:iCs/>
        </w:rPr>
        <w:t xml:space="preserve"> BILGUUN (Mr.), Third Secretary, Permanent Mission, Geneva</w:t>
      </w:r>
    </w:p>
    <w:p w14:paraId="54DB808B" w14:textId="77777777" w:rsidR="00DB7DB0" w:rsidRPr="00853231" w:rsidRDefault="00DB7DB0" w:rsidP="00A90A79">
      <w:pPr>
        <w:spacing w:before="240" w:after="220"/>
        <w:contextualSpacing/>
        <w:rPr>
          <w:iCs/>
        </w:rPr>
      </w:pPr>
    </w:p>
    <w:p w14:paraId="6843AF43" w14:textId="77777777" w:rsidR="007E1270" w:rsidRPr="00853231" w:rsidRDefault="007E1270" w:rsidP="00A90A79">
      <w:pPr>
        <w:spacing w:before="240" w:after="220"/>
        <w:contextualSpacing/>
        <w:rPr>
          <w:iCs/>
        </w:rPr>
      </w:pPr>
    </w:p>
    <w:p w14:paraId="20E2B38F" w14:textId="244B24D0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MONTÉNÉGRO/MONTENEGRO</w:t>
      </w:r>
    </w:p>
    <w:p w14:paraId="340F3D8E" w14:textId="54B3C716" w:rsidR="00A13312" w:rsidRPr="00853231" w:rsidRDefault="00A13312" w:rsidP="00A90A79">
      <w:pPr>
        <w:spacing w:before="240" w:after="220"/>
        <w:contextualSpacing/>
        <w:rPr>
          <w:iCs/>
        </w:rPr>
      </w:pPr>
      <w:r w:rsidRPr="00853231">
        <w:rPr>
          <w:iCs/>
        </w:rPr>
        <w:t>Slavica MILA</w:t>
      </w:r>
      <w:r w:rsidR="007E1270" w:rsidRPr="00853231">
        <w:rPr>
          <w:iCs/>
        </w:rPr>
        <w:t>ČIĆ (Ms.), Ambassador, Permanent Representative, Permanent Mission, Geneva</w:t>
      </w:r>
    </w:p>
    <w:p w14:paraId="368BF158" w14:textId="77777777" w:rsidR="005F30B1" w:rsidRPr="00853231" w:rsidRDefault="005F30B1" w:rsidP="00A90A79">
      <w:pPr>
        <w:spacing w:before="240" w:after="220"/>
        <w:contextualSpacing/>
        <w:rPr>
          <w:iCs/>
        </w:rPr>
      </w:pPr>
    </w:p>
    <w:p w14:paraId="47B94ACD" w14:textId="186F0917" w:rsidR="00A13312" w:rsidRPr="00853231" w:rsidRDefault="005F30B1" w:rsidP="005F30B1">
      <w:pPr>
        <w:spacing w:before="240" w:after="220"/>
        <w:contextualSpacing/>
        <w:rPr>
          <w:iCs/>
        </w:rPr>
      </w:pPr>
      <w:r w:rsidRPr="00853231">
        <w:rPr>
          <w:iCs/>
        </w:rPr>
        <w:t>Goran ŠĆEPANOVIĆ (Mr.), Minister-Counsellor, Permanent Mission, Geneva</w:t>
      </w:r>
    </w:p>
    <w:p w14:paraId="4279EF41" w14:textId="77777777" w:rsidR="005F30B1" w:rsidRDefault="005F30B1" w:rsidP="005F30B1">
      <w:pPr>
        <w:spacing w:before="240" w:after="220"/>
        <w:contextualSpacing/>
        <w:rPr>
          <w:iCs/>
        </w:rPr>
      </w:pPr>
    </w:p>
    <w:p w14:paraId="4D81E391" w14:textId="77777777" w:rsidR="00DB7DB0" w:rsidRPr="00853231" w:rsidRDefault="00DB7DB0" w:rsidP="005F30B1">
      <w:pPr>
        <w:spacing w:before="240" w:after="220"/>
        <w:contextualSpacing/>
        <w:rPr>
          <w:iCs/>
        </w:rPr>
      </w:pPr>
    </w:p>
    <w:p w14:paraId="2A7768A0" w14:textId="58CCE082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MOZAMBIQUE</w:t>
      </w:r>
    </w:p>
    <w:p w14:paraId="41F586E9" w14:textId="43D5C1D6" w:rsidR="00A13312" w:rsidRPr="00853231" w:rsidRDefault="000C23EE" w:rsidP="00A90A79">
      <w:pPr>
        <w:spacing w:before="240" w:after="220"/>
        <w:contextualSpacing/>
        <w:rPr>
          <w:iCs/>
        </w:rPr>
      </w:pPr>
      <w:r w:rsidRPr="00853231">
        <w:rPr>
          <w:iCs/>
        </w:rPr>
        <w:t>Geraldo Gonçalves Miguel SARANGA (Mr.), Ambassador, Permanent Representative, Permanent Mission, Geneva</w:t>
      </w:r>
    </w:p>
    <w:p w14:paraId="545CFC47" w14:textId="77777777" w:rsidR="005F30B1" w:rsidRPr="00853231" w:rsidRDefault="005F30B1" w:rsidP="00A90A79">
      <w:pPr>
        <w:spacing w:before="240" w:after="220"/>
        <w:contextualSpacing/>
        <w:rPr>
          <w:iCs/>
        </w:rPr>
      </w:pPr>
    </w:p>
    <w:p w14:paraId="034568BF" w14:textId="71D01727" w:rsidR="00A13312" w:rsidRPr="00853231" w:rsidRDefault="000C23EE" w:rsidP="00A90A79">
      <w:pPr>
        <w:spacing w:before="240" w:after="220"/>
        <w:contextualSpacing/>
      </w:pPr>
      <w:r w:rsidRPr="00853231">
        <w:t>Sheila Judite DA SILVA LOPES CANDA (Ms.), Director General, Industrial Property Institute</w:t>
      </w:r>
      <w:r w:rsidR="00ED1CFB" w:rsidRPr="00F5265C">
        <w:t> </w:t>
      </w:r>
      <w:r w:rsidRPr="00853231">
        <w:t xml:space="preserve">(IPI), </w:t>
      </w:r>
      <w:r w:rsidR="00A95C9B" w:rsidRPr="00853231">
        <w:t>Ministry of Industry and Commerce</w:t>
      </w:r>
      <w:r w:rsidR="00FD0CC2" w:rsidRPr="00853231">
        <w:t>,</w:t>
      </w:r>
      <w:r w:rsidRPr="00853231">
        <w:t xml:space="preserve"> Maputo</w:t>
      </w:r>
    </w:p>
    <w:p w14:paraId="585A45BA" w14:textId="77777777" w:rsidR="005F30B1" w:rsidRPr="00853231" w:rsidRDefault="005F30B1" w:rsidP="00A90A79">
      <w:pPr>
        <w:spacing w:before="240" w:after="220"/>
        <w:contextualSpacing/>
      </w:pPr>
    </w:p>
    <w:p w14:paraId="18D02189" w14:textId="571519F8" w:rsidR="00A13312" w:rsidRPr="00853231" w:rsidRDefault="000C23EE" w:rsidP="001910D3">
      <w:pPr>
        <w:spacing w:before="240" w:after="220"/>
        <w:contextualSpacing/>
        <w:rPr>
          <w:iCs/>
        </w:rPr>
      </w:pPr>
      <w:r w:rsidRPr="00853231">
        <w:rPr>
          <w:iCs/>
        </w:rPr>
        <w:t>Acacio Joao Armando</w:t>
      </w:r>
      <w:r w:rsidR="00A13312" w:rsidRPr="00853231">
        <w:rPr>
          <w:iCs/>
        </w:rPr>
        <w:t xml:space="preserve"> FOIA (Mr</w:t>
      </w:r>
      <w:r w:rsidRPr="00853231">
        <w:rPr>
          <w:iCs/>
        </w:rPr>
        <w:t>.</w:t>
      </w:r>
      <w:r w:rsidR="00A13312" w:rsidRPr="00853231">
        <w:rPr>
          <w:iCs/>
        </w:rPr>
        <w:t>), D</w:t>
      </w:r>
      <w:r w:rsidR="001910D3" w:rsidRPr="00853231">
        <w:rPr>
          <w:iCs/>
        </w:rPr>
        <w:t xml:space="preserve">irector, </w:t>
      </w:r>
      <w:r w:rsidR="00A13312" w:rsidRPr="00853231">
        <w:rPr>
          <w:iCs/>
        </w:rPr>
        <w:t>Industrial Property Institute</w:t>
      </w:r>
      <w:r w:rsidR="00A30FD0">
        <w:rPr>
          <w:iCs/>
        </w:rPr>
        <w:t xml:space="preserve"> (IPI)</w:t>
      </w:r>
      <w:r w:rsidR="00A13312" w:rsidRPr="00853231">
        <w:rPr>
          <w:iCs/>
        </w:rPr>
        <w:t xml:space="preserve">, Ministry of </w:t>
      </w:r>
      <w:r w:rsidR="00FD0CC2">
        <w:rPr>
          <w:iCs/>
        </w:rPr>
        <w:t>Industry and Commerce</w:t>
      </w:r>
      <w:r w:rsidR="00A13312" w:rsidRPr="00853231">
        <w:rPr>
          <w:iCs/>
        </w:rPr>
        <w:t>, Maputo</w:t>
      </w:r>
    </w:p>
    <w:p w14:paraId="77CEEEC3" w14:textId="77777777" w:rsidR="005F30B1" w:rsidRPr="00853231" w:rsidRDefault="005F30B1" w:rsidP="00A90A79">
      <w:pPr>
        <w:spacing w:before="240" w:after="220"/>
        <w:contextualSpacing/>
        <w:rPr>
          <w:iCs/>
        </w:rPr>
      </w:pPr>
    </w:p>
    <w:p w14:paraId="03A33674" w14:textId="36B0A693" w:rsidR="00A13312" w:rsidRPr="00853231" w:rsidRDefault="001F49D3" w:rsidP="00A90A79">
      <w:pPr>
        <w:spacing w:before="240" w:after="220"/>
        <w:contextualSpacing/>
        <w:rPr>
          <w:iCs/>
        </w:rPr>
      </w:pPr>
      <w:r w:rsidRPr="00853231">
        <w:rPr>
          <w:iCs/>
        </w:rPr>
        <w:t>Sheila De Lemos SANTANA AFONSO (Ms.), Counsellor (Commercial Affairs), Permanent Mission, Geneva</w:t>
      </w:r>
    </w:p>
    <w:p w14:paraId="28013F9F" w14:textId="77777777" w:rsidR="005F30B1" w:rsidRPr="00853231" w:rsidRDefault="005F30B1" w:rsidP="00A90A79">
      <w:pPr>
        <w:spacing w:before="240" w:after="220"/>
        <w:contextualSpacing/>
        <w:rPr>
          <w:iCs/>
        </w:rPr>
      </w:pPr>
    </w:p>
    <w:p w14:paraId="276CB4AB" w14:textId="37DDAEAC" w:rsidR="00A13312" w:rsidRDefault="00A13312" w:rsidP="00632A21">
      <w:pPr>
        <w:spacing w:before="240" w:after="220"/>
        <w:contextualSpacing/>
        <w:rPr>
          <w:iCs/>
        </w:rPr>
      </w:pPr>
      <w:r w:rsidRPr="00A13312">
        <w:rPr>
          <w:iCs/>
        </w:rPr>
        <w:t>Fernando António MASSINGUE (Mr</w:t>
      </w:r>
      <w:r w:rsidR="001F49D3">
        <w:rPr>
          <w:iCs/>
        </w:rPr>
        <w:t>.</w:t>
      </w:r>
      <w:r w:rsidRPr="00A13312">
        <w:rPr>
          <w:iCs/>
        </w:rPr>
        <w:t xml:space="preserve">), </w:t>
      </w:r>
      <w:r w:rsidR="00632A21" w:rsidRPr="00632A21">
        <w:rPr>
          <w:iCs/>
        </w:rPr>
        <w:t>Director</w:t>
      </w:r>
      <w:r w:rsidR="00FD0CC2">
        <w:rPr>
          <w:iCs/>
        </w:rPr>
        <w:t xml:space="preserve">, </w:t>
      </w:r>
      <w:r w:rsidR="00632A21" w:rsidRPr="00632A21">
        <w:rPr>
          <w:iCs/>
        </w:rPr>
        <w:t xml:space="preserve">Communication and Marketing Services, </w:t>
      </w:r>
      <w:r w:rsidR="002D6173" w:rsidRPr="00632A21">
        <w:rPr>
          <w:iCs/>
        </w:rPr>
        <w:t>Industrial Property Institute</w:t>
      </w:r>
      <w:r w:rsidR="002D6173">
        <w:rPr>
          <w:iCs/>
        </w:rPr>
        <w:t xml:space="preserve"> (IPI), </w:t>
      </w:r>
      <w:r w:rsidR="00632A21" w:rsidRPr="00632A21">
        <w:rPr>
          <w:iCs/>
        </w:rPr>
        <w:t xml:space="preserve">Ministry of </w:t>
      </w:r>
      <w:r w:rsidR="005D3E7C">
        <w:rPr>
          <w:iCs/>
        </w:rPr>
        <w:t xml:space="preserve">Industry and </w:t>
      </w:r>
      <w:r w:rsidR="00632A21" w:rsidRPr="00632A21">
        <w:rPr>
          <w:iCs/>
        </w:rPr>
        <w:t>Commerce, Maputo</w:t>
      </w:r>
    </w:p>
    <w:p w14:paraId="2E4FECB7" w14:textId="77777777" w:rsidR="00D42950" w:rsidRDefault="00D42950" w:rsidP="00632A21">
      <w:pPr>
        <w:spacing w:before="240" w:after="220"/>
        <w:contextualSpacing/>
        <w:rPr>
          <w:iCs/>
        </w:rPr>
      </w:pPr>
    </w:p>
    <w:p w14:paraId="48B0A706" w14:textId="77777777" w:rsidR="003D12C6" w:rsidRDefault="003D12C6" w:rsidP="00632A21">
      <w:pPr>
        <w:spacing w:before="240" w:after="220"/>
        <w:contextualSpacing/>
        <w:rPr>
          <w:iCs/>
        </w:rPr>
      </w:pPr>
    </w:p>
    <w:p w14:paraId="30C96CDA" w14:textId="0A489824" w:rsidR="00D42950" w:rsidRPr="00853231" w:rsidRDefault="00D42950" w:rsidP="00D42950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NÉPAL/NEPAL</w:t>
      </w:r>
    </w:p>
    <w:p w14:paraId="3A61B2A6" w14:textId="61546EDF" w:rsidR="00D42950" w:rsidRDefault="00910C65" w:rsidP="00910C65">
      <w:pPr>
        <w:spacing w:before="240" w:after="220"/>
        <w:contextualSpacing/>
        <w:rPr>
          <w:iCs/>
        </w:rPr>
      </w:pPr>
      <w:r w:rsidRPr="00910C65">
        <w:rPr>
          <w:iCs/>
        </w:rPr>
        <w:t>Ram Prasad SUBEDI (Mr.), Ambassador, Permanent Representative, Permanent Mission, Geneva</w:t>
      </w:r>
    </w:p>
    <w:p w14:paraId="510F60C5" w14:textId="77777777" w:rsidR="00D42950" w:rsidRPr="00A13312" w:rsidRDefault="00D42950" w:rsidP="00D42950">
      <w:pPr>
        <w:spacing w:before="240" w:after="220"/>
        <w:contextualSpacing/>
        <w:rPr>
          <w:iCs/>
        </w:rPr>
      </w:pPr>
    </w:p>
    <w:p w14:paraId="560056EF" w14:textId="185404E4" w:rsidR="00D42950" w:rsidRDefault="00910C65" w:rsidP="00D42950">
      <w:pPr>
        <w:spacing w:before="240" w:after="220"/>
        <w:contextualSpacing/>
        <w:rPr>
          <w:iCs/>
        </w:rPr>
      </w:pPr>
      <w:r w:rsidRPr="00910C65">
        <w:rPr>
          <w:iCs/>
        </w:rPr>
        <w:t>Ronal RAI (Mr.), Second Secretary, Permanent Mission, Geneva</w:t>
      </w:r>
    </w:p>
    <w:p w14:paraId="606C2B63" w14:textId="77777777" w:rsidR="00D42950" w:rsidRDefault="00D42950" w:rsidP="00632A21">
      <w:pPr>
        <w:spacing w:before="240" w:after="220"/>
        <w:contextualSpacing/>
        <w:rPr>
          <w:iCs/>
        </w:rPr>
      </w:pPr>
    </w:p>
    <w:p w14:paraId="4216B3BC" w14:textId="77777777" w:rsidR="00867330" w:rsidRDefault="00867330" w:rsidP="00632A21">
      <w:pPr>
        <w:spacing w:before="240" w:after="220"/>
        <w:contextualSpacing/>
        <w:rPr>
          <w:iCs/>
        </w:rPr>
      </w:pPr>
    </w:p>
    <w:p w14:paraId="105BC443" w14:textId="69616782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NICARAGUA</w:t>
      </w:r>
    </w:p>
    <w:p w14:paraId="2B850466" w14:textId="125D7EF8" w:rsidR="00A13312" w:rsidRPr="001C4DC1" w:rsidRDefault="008A0D1C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Rosalía Concepción BOHÓRQUEZ PALACIOS (Sra.), Embajadora, Representante Permanente, Misión Permanente, Ginebra</w:t>
      </w:r>
    </w:p>
    <w:p w14:paraId="384208D3" w14:textId="77777777" w:rsidR="00632A21" w:rsidRPr="001C4DC1" w:rsidRDefault="00632A21" w:rsidP="00A90A79">
      <w:pPr>
        <w:spacing w:before="240" w:after="220"/>
        <w:contextualSpacing/>
        <w:rPr>
          <w:iCs/>
          <w:lang w:val="es-ES_tradnl"/>
        </w:rPr>
      </w:pPr>
    </w:p>
    <w:p w14:paraId="29069087" w14:textId="2DD38A00" w:rsidR="00A13312" w:rsidRPr="001C4DC1" w:rsidRDefault="00D42950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Claudia Mercedes PÉREZ LÓPEZ (Sra.), </w:t>
      </w:r>
      <w:proofErr w:type="gramStart"/>
      <w:r w:rsidRPr="001C4DC1">
        <w:rPr>
          <w:iCs/>
          <w:lang w:val="es-ES_tradnl"/>
        </w:rPr>
        <w:t>Ministra Consejera</w:t>
      </w:r>
      <w:proofErr w:type="gramEnd"/>
      <w:r w:rsidRPr="001C4DC1">
        <w:rPr>
          <w:iCs/>
          <w:lang w:val="es-ES_tradnl"/>
        </w:rPr>
        <w:t>, Misión Permanente, Ginebra</w:t>
      </w:r>
    </w:p>
    <w:p w14:paraId="5F2C01E1" w14:textId="77777777" w:rsidR="005F30B1" w:rsidRPr="001C4DC1" w:rsidRDefault="005F30B1" w:rsidP="00A90A79">
      <w:pPr>
        <w:spacing w:before="240" w:after="220"/>
        <w:contextualSpacing/>
        <w:rPr>
          <w:iCs/>
          <w:lang w:val="es-ES_tradnl"/>
        </w:rPr>
      </w:pPr>
    </w:p>
    <w:p w14:paraId="579EBFD0" w14:textId="77777777" w:rsidR="00867330" w:rsidRPr="001C4DC1" w:rsidRDefault="00867330" w:rsidP="00A90A79">
      <w:pPr>
        <w:spacing w:before="240" w:after="220"/>
        <w:contextualSpacing/>
        <w:rPr>
          <w:iCs/>
          <w:lang w:val="es-ES_tradnl"/>
        </w:rPr>
      </w:pPr>
    </w:p>
    <w:p w14:paraId="7BE34BDA" w14:textId="348A5D1A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NORVÈGE/NORWAY</w:t>
      </w:r>
    </w:p>
    <w:p w14:paraId="59E1EEF8" w14:textId="07BD1A49" w:rsidR="00A13312" w:rsidRPr="00401D11" w:rsidRDefault="00D42950" w:rsidP="00A90A79">
      <w:pPr>
        <w:spacing w:before="240" w:after="220"/>
        <w:contextualSpacing/>
        <w:rPr>
          <w:iCs/>
        </w:rPr>
      </w:pPr>
      <w:r w:rsidRPr="00401D11">
        <w:rPr>
          <w:iCs/>
        </w:rPr>
        <w:t>Kathrine MYHRE (Ms.), Director General, Norwegian Industrial Property Office (NIPO), Oslo</w:t>
      </w:r>
    </w:p>
    <w:p w14:paraId="4B9974D6" w14:textId="3632316F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NOUVELLE-ZÉLANDE/NEW ZEALAND</w:t>
      </w:r>
    </w:p>
    <w:p w14:paraId="5924204A" w14:textId="1D610FE9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Gaby COWCILL (Ms</w:t>
      </w:r>
      <w:r w:rsidR="00EF22E1">
        <w:rPr>
          <w:iCs/>
        </w:rPr>
        <w:t>.</w:t>
      </w:r>
      <w:r w:rsidRPr="00A13312">
        <w:rPr>
          <w:iCs/>
        </w:rPr>
        <w:t>), Manager Patents (Science and PVR), Intellectual Property Office of New Zealand</w:t>
      </w:r>
      <w:r w:rsidR="00C41141">
        <w:rPr>
          <w:iCs/>
        </w:rPr>
        <w:t xml:space="preserve"> (IPONZ)</w:t>
      </w:r>
      <w:r w:rsidRPr="00A13312">
        <w:rPr>
          <w:iCs/>
        </w:rPr>
        <w:t>, Ministry of Business Innovation and Employment, Wellington</w:t>
      </w:r>
    </w:p>
    <w:p w14:paraId="34648516" w14:textId="77777777" w:rsidR="00632A21" w:rsidRPr="00A13312" w:rsidRDefault="00632A21" w:rsidP="00A90A79">
      <w:pPr>
        <w:spacing w:before="240" w:after="220"/>
        <w:contextualSpacing/>
        <w:rPr>
          <w:iCs/>
        </w:rPr>
      </w:pPr>
    </w:p>
    <w:p w14:paraId="53802108" w14:textId="77777777" w:rsidR="002B47E6" w:rsidRPr="00A13312" w:rsidRDefault="002B47E6" w:rsidP="00A90A79">
      <w:pPr>
        <w:spacing w:before="240" w:after="220"/>
        <w:contextualSpacing/>
        <w:rPr>
          <w:iCs/>
        </w:rPr>
      </w:pPr>
    </w:p>
    <w:p w14:paraId="644595A0" w14:textId="07B68B0E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OMAN</w:t>
      </w:r>
    </w:p>
    <w:p w14:paraId="5C8A163B" w14:textId="6F3F899C" w:rsidR="00A13312" w:rsidRDefault="00DF2830" w:rsidP="00DF2830">
      <w:pPr>
        <w:spacing w:before="240" w:after="220"/>
        <w:contextualSpacing/>
        <w:rPr>
          <w:iCs/>
        </w:rPr>
      </w:pPr>
      <w:r w:rsidRPr="00DF2830">
        <w:rPr>
          <w:iCs/>
        </w:rPr>
        <w:t>Idris Abdul Rahman AL KHANJARI (Mr.), Ambassador, Permanent Representative, Permanent Mission, Geneva</w:t>
      </w:r>
    </w:p>
    <w:p w14:paraId="1181D806" w14:textId="77777777" w:rsidR="00910C65" w:rsidRPr="00A13312" w:rsidRDefault="00910C65" w:rsidP="00A90A79">
      <w:pPr>
        <w:spacing w:before="240" w:after="220"/>
        <w:contextualSpacing/>
        <w:rPr>
          <w:iCs/>
        </w:rPr>
      </w:pPr>
    </w:p>
    <w:p w14:paraId="3883BFFB" w14:textId="5FE9DF44" w:rsidR="00A13312" w:rsidRDefault="00DF2830" w:rsidP="00DF2830">
      <w:pPr>
        <w:spacing w:before="240" w:after="220"/>
        <w:contextualSpacing/>
        <w:rPr>
          <w:iCs/>
        </w:rPr>
      </w:pPr>
      <w:r w:rsidRPr="00DF2830">
        <w:rPr>
          <w:iCs/>
        </w:rPr>
        <w:t>Shaikh Faisal bin Ali bin Zaher AL HINAI (Mr.), Counsellor, Deputy Permanent Representative, Permanent Mission to the World Trade Organization (WTO), Geneva</w:t>
      </w:r>
    </w:p>
    <w:p w14:paraId="420E7F9B" w14:textId="77777777" w:rsidR="00910C65" w:rsidRPr="00A13312" w:rsidRDefault="00910C65" w:rsidP="00A90A79">
      <w:pPr>
        <w:spacing w:before="240" w:after="220"/>
        <w:contextualSpacing/>
        <w:rPr>
          <w:iCs/>
        </w:rPr>
      </w:pPr>
    </w:p>
    <w:p w14:paraId="188215B0" w14:textId="7FCC61AB" w:rsidR="00E24E53" w:rsidRPr="00853231" w:rsidRDefault="00A13312" w:rsidP="00A90A79">
      <w:pPr>
        <w:spacing w:before="240" w:after="220"/>
        <w:contextualSpacing/>
        <w:rPr>
          <w:iCs/>
          <w:u w:val="single"/>
        </w:rPr>
      </w:pPr>
      <w:r w:rsidRPr="00853231">
        <w:rPr>
          <w:iCs/>
          <w:u w:val="single"/>
        </w:rPr>
        <w:t>OUGANDA/UGANDA</w:t>
      </w:r>
    </w:p>
    <w:p w14:paraId="0163731E" w14:textId="77777777" w:rsidR="00E24E53" w:rsidRDefault="00E24E53" w:rsidP="00A90A79">
      <w:pPr>
        <w:spacing w:before="240" w:after="220"/>
        <w:contextualSpacing/>
        <w:rPr>
          <w:b/>
          <w:bCs/>
          <w:iCs/>
          <w:u w:val="single"/>
        </w:rPr>
      </w:pPr>
    </w:p>
    <w:p w14:paraId="20301674" w14:textId="08034B11" w:rsidR="00A13312" w:rsidRDefault="0015750C" w:rsidP="00A90A79">
      <w:pPr>
        <w:spacing w:before="240" w:after="220"/>
        <w:contextualSpacing/>
        <w:rPr>
          <w:iCs/>
        </w:rPr>
      </w:pPr>
      <w:r w:rsidRPr="0015750C">
        <w:rPr>
          <w:iCs/>
        </w:rPr>
        <w:t>Marcel Robert TIBALEKA (Mr.), Ambassador, Permanent Representative, Permanent Mission, Geneva</w:t>
      </w:r>
    </w:p>
    <w:p w14:paraId="5777B43C" w14:textId="77777777" w:rsidR="00C457A6" w:rsidRDefault="00C457A6" w:rsidP="00A90A79">
      <w:pPr>
        <w:spacing w:before="240" w:after="220"/>
        <w:contextualSpacing/>
        <w:rPr>
          <w:iCs/>
        </w:rPr>
      </w:pPr>
    </w:p>
    <w:p w14:paraId="6FDA352F" w14:textId="37C3AC9F" w:rsidR="00A13312" w:rsidRDefault="0015750C" w:rsidP="00A90A79">
      <w:pPr>
        <w:spacing w:before="240" w:after="220"/>
        <w:contextualSpacing/>
        <w:rPr>
          <w:iCs/>
        </w:rPr>
      </w:pPr>
      <w:r w:rsidRPr="0015750C">
        <w:rPr>
          <w:iCs/>
        </w:rPr>
        <w:t>Mercy K. KAINOBWISHO (Ms.), Registrar General, Official Receiver, Uganda Registration Services Bureau (URSB), Ministry of Justice and Constitutional Affairs, Kampala</w:t>
      </w:r>
    </w:p>
    <w:p w14:paraId="0713FB68" w14:textId="77777777" w:rsidR="00C457A6" w:rsidRDefault="00C457A6" w:rsidP="00A90A79">
      <w:pPr>
        <w:spacing w:before="240" w:after="220"/>
        <w:contextualSpacing/>
        <w:rPr>
          <w:iCs/>
        </w:rPr>
      </w:pPr>
    </w:p>
    <w:p w14:paraId="3B4F0C5B" w14:textId="588B5876" w:rsidR="00C457A6" w:rsidRDefault="00C457A6" w:rsidP="00A90A79">
      <w:pPr>
        <w:spacing w:before="240" w:after="220"/>
        <w:contextualSpacing/>
        <w:rPr>
          <w:iCs/>
        </w:rPr>
      </w:pPr>
      <w:r w:rsidRPr="00C457A6">
        <w:rPr>
          <w:iCs/>
        </w:rPr>
        <w:t>Joy Zoe KIRUNDA (Ms.), First Secretary (Intellectual Property), Permanent Mission, Geneva</w:t>
      </w:r>
    </w:p>
    <w:p w14:paraId="0BA40183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21372C22" w14:textId="09424F8E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James Tonny LUBWAMA (Mr</w:t>
      </w:r>
      <w:r w:rsidR="0015750C">
        <w:rPr>
          <w:iCs/>
        </w:rPr>
        <w:t>.</w:t>
      </w:r>
      <w:r w:rsidRPr="00A13312">
        <w:rPr>
          <w:iCs/>
        </w:rPr>
        <w:t>), Assi</w:t>
      </w:r>
      <w:r w:rsidR="0015750C">
        <w:rPr>
          <w:iCs/>
        </w:rPr>
        <w:t>stant</w:t>
      </w:r>
      <w:r w:rsidRPr="00A13312">
        <w:rPr>
          <w:iCs/>
        </w:rPr>
        <w:t>, Uganda Registration Services Bureau</w:t>
      </w:r>
      <w:r w:rsidR="005D7288">
        <w:rPr>
          <w:iCs/>
        </w:rPr>
        <w:t xml:space="preserve"> (URSB)</w:t>
      </w:r>
      <w:r w:rsidR="0015750C">
        <w:rPr>
          <w:iCs/>
        </w:rPr>
        <w:t xml:space="preserve">, </w:t>
      </w:r>
      <w:r w:rsidRPr="00A13312">
        <w:rPr>
          <w:iCs/>
        </w:rPr>
        <w:t>Department of Intellectual Property, Ministry of Justice and Constitutional Affairs, Kampala</w:t>
      </w:r>
    </w:p>
    <w:p w14:paraId="3B9494D6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02812551" w14:textId="77777777" w:rsidR="005D7288" w:rsidRPr="00A13312" w:rsidRDefault="005D7288" w:rsidP="00A90A79">
      <w:pPr>
        <w:spacing w:before="240" w:after="220"/>
        <w:contextualSpacing/>
        <w:rPr>
          <w:iCs/>
        </w:rPr>
      </w:pPr>
    </w:p>
    <w:p w14:paraId="3D8F2844" w14:textId="30C2A38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PAKISTAN</w:t>
      </w:r>
    </w:p>
    <w:p w14:paraId="38089DC8" w14:textId="2FF5AEC6" w:rsidR="00A13312" w:rsidRDefault="00717A1A" w:rsidP="00A90A79">
      <w:pPr>
        <w:spacing w:before="240" w:after="220"/>
        <w:contextualSpacing/>
        <w:rPr>
          <w:iCs/>
        </w:rPr>
      </w:pPr>
      <w:r w:rsidRPr="00717A1A">
        <w:rPr>
          <w:iCs/>
        </w:rPr>
        <w:t>Bilal AHMAD (Mr.), Ambassador, Permanent Representative, Permanent Mission, Geneva</w:t>
      </w:r>
    </w:p>
    <w:p w14:paraId="7F52C902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3D99DCC5" w14:textId="6ECC5E01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Jawad ALI (Mr</w:t>
      </w:r>
      <w:r w:rsidR="00FC2F94">
        <w:rPr>
          <w:iCs/>
        </w:rPr>
        <w:t>.</w:t>
      </w:r>
      <w:r w:rsidRPr="00A13312">
        <w:rPr>
          <w:iCs/>
        </w:rPr>
        <w:t>), Deputy Permanent Representative</w:t>
      </w:r>
      <w:r w:rsidR="00717A1A">
        <w:rPr>
          <w:iCs/>
        </w:rPr>
        <w:t xml:space="preserve">, </w:t>
      </w:r>
      <w:r w:rsidR="00717A1A" w:rsidRPr="00717A1A">
        <w:rPr>
          <w:iCs/>
        </w:rPr>
        <w:t>Permanent Mission, Geneva</w:t>
      </w:r>
    </w:p>
    <w:p w14:paraId="75C60860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52B7469C" w14:textId="5C7C8FE6" w:rsidR="00A13312" w:rsidRDefault="00B310B1" w:rsidP="00A90A79">
      <w:pPr>
        <w:spacing w:before="240" w:after="220"/>
        <w:contextualSpacing/>
        <w:rPr>
          <w:iCs/>
        </w:rPr>
      </w:pPr>
      <w:r w:rsidRPr="00B310B1">
        <w:rPr>
          <w:iCs/>
        </w:rPr>
        <w:t>Uzair Zahid SHAIKH (Mr.), First Secretary, Permanent Mission, Geneva</w:t>
      </w:r>
    </w:p>
    <w:p w14:paraId="26CBCA9A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5C1CAEBB" w14:textId="3211FBF5" w:rsidR="00A13312" w:rsidRDefault="00B310B1" w:rsidP="00A90A79">
      <w:pPr>
        <w:spacing w:before="240" w:after="220"/>
        <w:contextualSpacing/>
        <w:rPr>
          <w:iCs/>
        </w:rPr>
      </w:pPr>
      <w:r w:rsidRPr="00B310B1">
        <w:rPr>
          <w:iCs/>
        </w:rPr>
        <w:t>Bilal HASNAIN (Mr.), Intern (Intellectual Property Attaché), Permanent Mission, Geneva</w:t>
      </w:r>
    </w:p>
    <w:p w14:paraId="68EEED34" w14:textId="77777777" w:rsidR="00DF2830" w:rsidRPr="00A13312" w:rsidRDefault="00DF2830" w:rsidP="00A90A79">
      <w:pPr>
        <w:spacing w:before="240" w:after="220"/>
        <w:contextualSpacing/>
        <w:rPr>
          <w:iCs/>
        </w:rPr>
      </w:pPr>
    </w:p>
    <w:p w14:paraId="4196453F" w14:textId="77777777" w:rsidR="000205AD" w:rsidRPr="00A13312" w:rsidRDefault="000205AD" w:rsidP="00A90A79">
      <w:pPr>
        <w:spacing w:before="240" w:after="220"/>
        <w:contextualSpacing/>
        <w:rPr>
          <w:iCs/>
        </w:rPr>
      </w:pPr>
    </w:p>
    <w:p w14:paraId="53681087" w14:textId="12F5D953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PANAMA</w:t>
      </w:r>
    </w:p>
    <w:p w14:paraId="5A4EE7A7" w14:textId="5ECBD4A1" w:rsidR="00A13312" w:rsidRPr="00853231" w:rsidRDefault="00A13312" w:rsidP="00A90A79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Anabella CHÁVEZ PRESTÁN (Ms</w:t>
      </w:r>
      <w:r w:rsidR="00B310B1" w:rsidRPr="00853231">
        <w:rPr>
          <w:iCs/>
          <w:lang w:val="it-IT"/>
        </w:rPr>
        <w:t>.</w:t>
      </w:r>
      <w:r w:rsidRPr="00853231">
        <w:rPr>
          <w:iCs/>
          <w:lang w:val="it-IT"/>
        </w:rPr>
        <w:t xml:space="preserve">), </w:t>
      </w:r>
      <w:r w:rsidR="00530D5B" w:rsidRPr="00853231">
        <w:rPr>
          <w:iCs/>
          <w:lang w:val="it-IT"/>
        </w:rPr>
        <w:t>Second Secretary,</w:t>
      </w:r>
      <w:r w:rsidRPr="00853231">
        <w:rPr>
          <w:iCs/>
          <w:lang w:val="it-IT"/>
        </w:rPr>
        <w:t xml:space="preserve"> Permanent Mission</w:t>
      </w:r>
      <w:r w:rsidR="00530D5B" w:rsidRPr="00853231">
        <w:rPr>
          <w:iCs/>
          <w:lang w:val="it-IT"/>
        </w:rPr>
        <w:t xml:space="preserve">, </w:t>
      </w:r>
      <w:r w:rsidRPr="00853231">
        <w:rPr>
          <w:iCs/>
          <w:lang w:val="it-IT"/>
        </w:rPr>
        <w:t>Geneva</w:t>
      </w:r>
    </w:p>
    <w:p w14:paraId="31D0A097" w14:textId="77777777" w:rsidR="00B310B1" w:rsidRPr="00853231" w:rsidRDefault="00B310B1" w:rsidP="00A90A79">
      <w:pPr>
        <w:spacing w:before="240" w:after="220"/>
        <w:contextualSpacing/>
        <w:rPr>
          <w:iCs/>
          <w:lang w:val="it-IT"/>
        </w:rPr>
      </w:pPr>
    </w:p>
    <w:p w14:paraId="2019DEFE" w14:textId="34ED1B8E" w:rsidR="00A13312" w:rsidRPr="00401D11" w:rsidRDefault="00A13312" w:rsidP="00B94CCD">
      <w:pPr>
        <w:spacing w:before="240" w:after="220"/>
        <w:contextualSpacing/>
        <w:rPr>
          <w:iCs/>
          <w:lang w:val="es-ES_tradnl"/>
        </w:rPr>
      </w:pPr>
      <w:r w:rsidRPr="00401D11">
        <w:rPr>
          <w:iCs/>
          <w:lang w:val="es-ES_tradnl"/>
        </w:rPr>
        <w:t>Gabriela DE OBARRIO (Ms</w:t>
      </w:r>
      <w:r w:rsidR="00B94CCD" w:rsidRPr="00401D11">
        <w:rPr>
          <w:iCs/>
          <w:lang w:val="es-ES_tradnl"/>
        </w:rPr>
        <w:t>.</w:t>
      </w:r>
      <w:r w:rsidRPr="00401D11">
        <w:rPr>
          <w:iCs/>
          <w:lang w:val="es-ES_tradnl"/>
        </w:rPr>
        <w:t xml:space="preserve">), Counsellor, </w:t>
      </w:r>
      <w:r w:rsidR="00B94CCD" w:rsidRPr="00401D11">
        <w:rPr>
          <w:iCs/>
          <w:lang w:val="es-ES_tradnl"/>
        </w:rPr>
        <w:t>Permanent Mission, Geneva</w:t>
      </w:r>
    </w:p>
    <w:p w14:paraId="3F05E579" w14:textId="77777777" w:rsidR="00B310B1" w:rsidRPr="00401D11" w:rsidRDefault="00B310B1" w:rsidP="00A90A79">
      <w:pPr>
        <w:spacing w:before="240" w:after="220"/>
        <w:contextualSpacing/>
        <w:rPr>
          <w:iCs/>
          <w:lang w:val="es-ES_tradnl"/>
        </w:rPr>
      </w:pPr>
    </w:p>
    <w:p w14:paraId="25D98051" w14:textId="77777777" w:rsidR="002A3B90" w:rsidRPr="00401D11" w:rsidRDefault="002A3B90" w:rsidP="00A90A79">
      <w:pPr>
        <w:spacing w:before="240" w:after="220"/>
        <w:contextualSpacing/>
        <w:rPr>
          <w:iCs/>
          <w:lang w:val="es-ES_tradnl"/>
        </w:rPr>
      </w:pPr>
    </w:p>
    <w:p w14:paraId="1B8C6A47" w14:textId="63B45C99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PARAGUAY</w:t>
      </w:r>
    </w:p>
    <w:p w14:paraId="1A7B9B93" w14:textId="77777777" w:rsidR="0021309C" w:rsidRPr="00401D11" w:rsidRDefault="0021309C" w:rsidP="0021309C">
      <w:pPr>
        <w:spacing w:before="240" w:after="220"/>
        <w:contextualSpacing/>
        <w:rPr>
          <w:iCs/>
          <w:lang w:val="es-ES_tradnl"/>
        </w:rPr>
      </w:pPr>
      <w:r w:rsidRPr="00401D11">
        <w:rPr>
          <w:iCs/>
          <w:lang w:val="es-ES_tradnl"/>
        </w:rPr>
        <w:t xml:space="preserve">Mario Raúl CANO RICCIARDI (Sr.), Embajador, Representante Permanente, Misión Permanente ante la Organización Mundial del Comercio (OMC), Ginebra </w:t>
      </w:r>
    </w:p>
    <w:p w14:paraId="535646B5" w14:textId="77777777" w:rsidR="0021309C" w:rsidRPr="00401D11" w:rsidRDefault="0021309C" w:rsidP="0021309C">
      <w:pPr>
        <w:spacing w:before="240" w:after="220"/>
        <w:contextualSpacing/>
        <w:rPr>
          <w:iCs/>
          <w:lang w:val="es-ES_tradnl"/>
        </w:rPr>
      </w:pPr>
    </w:p>
    <w:p w14:paraId="4B5339DC" w14:textId="130C20E2" w:rsidR="00A13312" w:rsidRPr="001C4DC1" w:rsidRDefault="0021309C" w:rsidP="0021309C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Claudia FRANCO QUEVEDO (Sra.), </w:t>
      </w:r>
      <w:proofErr w:type="gramStart"/>
      <w:r w:rsidRPr="001C4DC1">
        <w:rPr>
          <w:iCs/>
          <w:lang w:val="es-ES_tradnl"/>
        </w:rPr>
        <w:t>Directora Nacional</w:t>
      </w:r>
      <w:proofErr w:type="gramEnd"/>
      <w:r w:rsidRPr="001C4DC1">
        <w:rPr>
          <w:iCs/>
          <w:lang w:val="es-ES_tradnl"/>
        </w:rPr>
        <w:t>, Dirección Nacional de Propiedad Intelectual (DINAPI), Asunción</w:t>
      </w:r>
    </w:p>
    <w:p w14:paraId="4BF6C7F1" w14:textId="77777777" w:rsidR="00B94CCD" w:rsidRPr="001C4DC1" w:rsidRDefault="00B94CCD" w:rsidP="00A90A79">
      <w:pPr>
        <w:spacing w:before="240" w:after="220"/>
        <w:contextualSpacing/>
        <w:rPr>
          <w:iCs/>
          <w:lang w:val="es-ES_tradnl"/>
        </w:rPr>
      </w:pPr>
    </w:p>
    <w:p w14:paraId="52DF7DC5" w14:textId="70E52E59" w:rsidR="00A13312" w:rsidRPr="001C4DC1" w:rsidRDefault="00A1331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lastRenderedPageBreak/>
        <w:t>Diana PRANTTE SEGOVIA (</w:t>
      </w:r>
      <w:r w:rsidR="0021309C" w:rsidRPr="001C4DC1">
        <w:rPr>
          <w:iCs/>
          <w:lang w:val="es-ES_tradnl"/>
        </w:rPr>
        <w:t>Sra.</w:t>
      </w:r>
      <w:r w:rsidRPr="001C4DC1">
        <w:rPr>
          <w:iCs/>
          <w:lang w:val="es-ES_tradnl"/>
        </w:rPr>
        <w:t xml:space="preserve">), </w:t>
      </w:r>
      <w:proofErr w:type="gramStart"/>
      <w:r w:rsidR="0021309C" w:rsidRPr="001C4DC1">
        <w:rPr>
          <w:iCs/>
          <w:lang w:val="es-ES_tradnl"/>
        </w:rPr>
        <w:t>Consejera</w:t>
      </w:r>
      <w:proofErr w:type="gramEnd"/>
      <w:r w:rsidRPr="001C4DC1">
        <w:rPr>
          <w:iCs/>
          <w:lang w:val="es-ES_tradnl"/>
        </w:rPr>
        <w:t xml:space="preserve">, </w:t>
      </w:r>
      <w:r w:rsidR="0021309C" w:rsidRPr="001C4DC1">
        <w:rPr>
          <w:iCs/>
          <w:lang w:val="es-ES_tradnl"/>
        </w:rPr>
        <w:t>Misión Permanente</w:t>
      </w:r>
      <w:r w:rsidR="0084636C">
        <w:rPr>
          <w:iCs/>
          <w:lang w:val="es-ES_tradnl"/>
        </w:rPr>
        <w:t xml:space="preserve"> </w:t>
      </w:r>
      <w:r w:rsidR="0084636C" w:rsidRPr="00401D11">
        <w:rPr>
          <w:iCs/>
          <w:lang w:val="es-ES_tradnl"/>
        </w:rPr>
        <w:t>ante la Organización Mundial del Comercio (OMC)</w:t>
      </w:r>
      <w:r w:rsidR="00F064BA" w:rsidRPr="001C4DC1">
        <w:rPr>
          <w:iCs/>
          <w:lang w:val="es-ES_tradnl"/>
        </w:rPr>
        <w:t>, Ginebra</w:t>
      </w:r>
    </w:p>
    <w:p w14:paraId="0E84D048" w14:textId="77777777" w:rsidR="00B94CCD" w:rsidRPr="001C4DC1" w:rsidRDefault="00B94CCD" w:rsidP="00A90A79">
      <w:pPr>
        <w:spacing w:before="240" w:after="220"/>
        <w:contextualSpacing/>
        <w:rPr>
          <w:iCs/>
          <w:lang w:val="es-ES_tradnl"/>
        </w:rPr>
      </w:pPr>
    </w:p>
    <w:p w14:paraId="62E8C807" w14:textId="7F5A2DFE" w:rsidR="00A13312" w:rsidRPr="001C4DC1" w:rsidRDefault="00F064BA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Paola BALBUENA (Sra.), Segunda </w:t>
      </w:r>
      <w:proofErr w:type="gramStart"/>
      <w:r w:rsidRPr="001C4DC1">
        <w:rPr>
          <w:iCs/>
          <w:lang w:val="es-ES_tradnl"/>
        </w:rPr>
        <w:t>Secretaria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12499A94" w14:textId="77777777" w:rsidR="00B94CCD" w:rsidRPr="001C4DC1" w:rsidRDefault="00B94CCD" w:rsidP="00A90A79">
      <w:pPr>
        <w:spacing w:before="240" w:after="220"/>
        <w:contextualSpacing/>
        <w:rPr>
          <w:iCs/>
          <w:lang w:val="es-ES_tradnl"/>
        </w:rPr>
      </w:pPr>
    </w:p>
    <w:p w14:paraId="174EB01A" w14:textId="342C7898" w:rsidR="00A13312" w:rsidRPr="00853231" w:rsidRDefault="00F064BA" w:rsidP="00A90A79">
      <w:pPr>
        <w:spacing w:before="240" w:after="220"/>
        <w:contextualSpacing/>
        <w:rPr>
          <w:iCs/>
          <w:lang w:val="es-ES_tradnl"/>
        </w:rPr>
      </w:pPr>
      <w:r w:rsidRPr="00853231">
        <w:rPr>
          <w:iCs/>
          <w:lang w:val="es-ES_tradnl"/>
        </w:rPr>
        <w:t>Mercedes Raquel Garc</w:t>
      </w:r>
      <w:r w:rsidR="00EF257F">
        <w:rPr>
          <w:iCs/>
          <w:lang w:val="es-ES_tradnl"/>
        </w:rPr>
        <w:t>í</w:t>
      </w:r>
      <w:r w:rsidRPr="00853231">
        <w:rPr>
          <w:iCs/>
          <w:lang w:val="es-ES_tradnl"/>
        </w:rPr>
        <w:t>a</w:t>
      </w:r>
      <w:r w:rsidR="00A13312" w:rsidRPr="00853231">
        <w:rPr>
          <w:iCs/>
          <w:lang w:val="es-ES_tradnl"/>
        </w:rPr>
        <w:t xml:space="preserve"> DOM</w:t>
      </w:r>
      <w:r w:rsidR="006C6B32">
        <w:rPr>
          <w:iCs/>
          <w:lang w:val="es-ES_tradnl"/>
        </w:rPr>
        <w:t>Í</w:t>
      </w:r>
      <w:r w:rsidR="00A13312" w:rsidRPr="00853231">
        <w:rPr>
          <w:iCs/>
          <w:lang w:val="es-ES_tradnl"/>
        </w:rPr>
        <w:t>NGUEZ (</w:t>
      </w:r>
      <w:r w:rsidRPr="00853231">
        <w:rPr>
          <w:iCs/>
          <w:lang w:val="es-ES_tradnl"/>
        </w:rPr>
        <w:t>Sra.</w:t>
      </w:r>
      <w:r w:rsidR="00A13312" w:rsidRPr="00853231">
        <w:rPr>
          <w:iCs/>
          <w:lang w:val="es-ES_tradnl"/>
        </w:rPr>
        <w:t xml:space="preserve">), </w:t>
      </w:r>
      <w:proofErr w:type="gramStart"/>
      <w:r w:rsidR="00A13312" w:rsidRPr="00853231">
        <w:rPr>
          <w:iCs/>
          <w:lang w:val="es-ES_tradnl"/>
        </w:rPr>
        <w:t>S</w:t>
      </w:r>
      <w:r w:rsidRPr="00853231">
        <w:rPr>
          <w:iCs/>
          <w:lang w:val="es-ES_tradnl"/>
        </w:rPr>
        <w:t>ecretaria</w:t>
      </w:r>
      <w:proofErr w:type="gramEnd"/>
      <w:r w:rsidRPr="00853231">
        <w:rPr>
          <w:iCs/>
          <w:lang w:val="es-ES_tradnl"/>
        </w:rPr>
        <w:t xml:space="preserve"> privada, </w:t>
      </w:r>
      <w:r w:rsidR="00342DC5" w:rsidRPr="001C4DC1">
        <w:rPr>
          <w:iCs/>
          <w:lang w:val="es-ES_tradnl"/>
        </w:rPr>
        <w:t xml:space="preserve">Dirección Nacional de Propiedad Intelectual </w:t>
      </w:r>
      <w:r w:rsidR="00342DC5">
        <w:rPr>
          <w:iCs/>
          <w:lang w:val="es-ES_tradnl"/>
        </w:rPr>
        <w:t>(</w:t>
      </w:r>
      <w:r w:rsidRPr="00853231">
        <w:rPr>
          <w:iCs/>
          <w:lang w:val="es-ES_tradnl"/>
        </w:rPr>
        <w:t>DINAPI</w:t>
      </w:r>
      <w:r w:rsidR="00342DC5">
        <w:rPr>
          <w:iCs/>
          <w:lang w:val="es-ES_tradnl"/>
        </w:rPr>
        <w:t>)</w:t>
      </w:r>
      <w:r w:rsidRPr="00853231">
        <w:rPr>
          <w:iCs/>
          <w:lang w:val="es-ES_tradnl"/>
        </w:rPr>
        <w:t>, Asunci</w:t>
      </w:r>
      <w:r w:rsidR="005717C5">
        <w:rPr>
          <w:iCs/>
          <w:lang w:val="es-ES_tradnl"/>
        </w:rPr>
        <w:t>ó</w:t>
      </w:r>
      <w:r w:rsidRPr="00853231">
        <w:rPr>
          <w:iCs/>
          <w:lang w:val="es-ES_tradnl"/>
        </w:rPr>
        <w:t>n</w:t>
      </w:r>
    </w:p>
    <w:p w14:paraId="3F8F2192" w14:textId="77777777" w:rsidR="00B94CCD" w:rsidRDefault="00B94CCD" w:rsidP="00A90A79">
      <w:pPr>
        <w:spacing w:before="240" w:after="220"/>
        <w:contextualSpacing/>
        <w:rPr>
          <w:iCs/>
          <w:lang w:val="es-ES_tradnl"/>
        </w:rPr>
      </w:pPr>
    </w:p>
    <w:p w14:paraId="69C8F2A5" w14:textId="77777777" w:rsidR="003D3653" w:rsidRPr="00853231" w:rsidRDefault="003D3653" w:rsidP="00A90A79">
      <w:pPr>
        <w:spacing w:before="240" w:after="220"/>
        <w:contextualSpacing/>
        <w:rPr>
          <w:iCs/>
          <w:lang w:val="es-ES_tradnl"/>
        </w:rPr>
      </w:pPr>
    </w:p>
    <w:p w14:paraId="40C69D14" w14:textId="10555512" w:rsidR="00A13312" w:rsidRPr="00853231" w:rsidRDefault="00A13312" w:rsidP="00A90A79">
      <w:pPr>
        <w:spacing w:before="240" w:after="220"/>
        <w:rPr>
          <w:u w:val="single"/>
        </w:rPr>
      </w:pPr>
      <w:r w:rsidRPr="00853231">
        <w:rPr>
          <w:u w:val="single"/>
        </w:rPr>
        <w:t>PAYS-BAS (ROYAUME DES)/NETHERLANDS (KINGDOM OF THE)</w:t>
      </w:r>
    </w:p>
    <w:p w14:paraId="1E84D49F" w14:textId="1A6DA647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Saskia JURNA (Ms</w:t>
      </w:r>
      <w:r w:rsidR="000C2495">
        <w:rPr>
          <w:iCs/>
        </w:rPr>
        <w:t>.</w:t>
      </w:r>
      <w:r w:rsidRPr="00A13312">
        <w:rPr>
          <w:iCs/>
        </w:rPr>
        <w:t>), Sen</w:t>
      </w:r>
      <w:r w:rsidR="00286C6A">
        <w:rPr>
          <w:iCs/>
        </w:rPr>
        <w:t>ior Policy Officer, Ministry of Economic Affairs and Climate Policy, The Hague</w:t>
      </w:r>
    </w:p>
    <w:p w14:paraId="222B1831" w14:textId="77777777" w:rsidR="00B4055E" w:rsidRDefault="00B4055E" w:rsidP="00A90A79">
      <w:pPr>
        <w:spacing w:before="240" w:after="220"/>
        <w:contextualSpacing/>
        <w:rPr>
          <w:iCs/>
        </w:rPr>
      </w:pPr>
    </w:p>
    <w:p w14:paraId="6103DC77" w14:textId="77777777" w:rsidR="008E2FD3" w:rsidRDefault="008E2FD3" w:rsidP="00A90A79">
      <w:pPr>
        <w:spacing w:before="240" w:after="220"/>
        <w:contextualSpacing/>
        <w:rPr>
          <w:iCs/>
        </w:rPr>
      </w:pPr>
    </w:p>
    <w:p w14:paraId="222252C3" w14:textId="76705749" w:rsidR="00B4055E" w:rsidRPr="00CA3FF8" w:rsidRDefault="00B4055E" w:rsidP="00B4055E">
      <w:pPr>
        <w:spacing w:before="240" w:after="220"/>
        <w:rPr>
          <w:u w:val="single"/>
          <w:lang w:val="it-IT"/>
        </w:rPr>
      </w:pPr>
      <w:r w:rsidRPr="00CA3FF8">
        <w:rPr>
          <w:u w:val="single"/>
          <w:lang w:val="it-IT"/>
        </w:rPr>
        <w:t>PÉROU/PERU</w:t>
      </w:r>
    </w:p>
    <w:p w14:paraId="6EAEA30A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Elmer SCHIALER SALCEDO (Sr.), Embajador, Representante Permanente, Misión Permanente, Ginebra</w:t>
      </w:r>
    </w:p>
    <w:p w14:paraId="26F5EA58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3CB19A5D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Milagros MIRANDA ROJAS (Sra.), Ministra (OMC), Misión Permanente, Ginebra</w:t>
      </w:r>
    </w:p>
    <w:p w14:paraId="0DBCF88D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047BB2A3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Rosa Nelly CABELLO LECCA (Sra.), Jefa, Cooperación Técnica y Relaciones Institucionales, Instituto Nacional de Defensa de la Competencia y de la Protección de la Propiedad Intelectual (INDECOPI), Lima</w:t>
      </w:r>
    </w:p>
    <w:p w14:paraId="7893B82D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1880CA52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Juniza CASTILLO (Sra.), Consejera, Misión Permanente, Ginebra</w:t>
      </w:r>
    </w:p>
    <w:p w14:paraId="0FFFA403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1FDE5A9F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Mónica Sofía ALDONATE ALVARADO (Sra.), Especialista, Oficina de Cooperación Técnica y Relaciones Institucionales, Instituto Nacional de Defensa de la Competencia y de la Protección de la Propiedad Intelectual (INDECOPI), Lima</w:t>
      </w:r>
    </w:p>
    <w:p w14:paraId="10386C87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30474D65" w14:textId="77777777" w:rsidR="002B0712" w:rsidRDefault="002B0712" w:rsidP="002B0712">
      <w:pPr>
        <w:spacing w:before="240" w:after="220"/>
        <w:contextualSpacing/>
        <w:rPr>
          <w:iCs/>
          <w:lang w:val="it-IT"/>
        </w:rPr>
      </w:pPr>
      <w:r w:rsidRPr="00853231">
        <w:rPr>
          <w:iCs/>
          <w:lang w:val="it-IT"/>
        </w:rPr>
        <w:t>Tennessii SCHIAVI (Sra.), Ejecutiva, Oficina de Cooperación Técnica y Relaciones Institucionales, Instituto Nacional de Defensa de la Competencia y de la Protección de la Propiedad Intelectual (INDECOPI), Lima</w:t>
      </w:r>
    </w:p>
    <w:p w14:paraId="2C3FFBA0" w14:textId="77777777" w:rsidR="002B0712" w:rsidRPr="00853231" w:rsidRDefault="002B0712" w:rsidP="002B0712">
      <w:pPr>
        <w:spacing w:before="240" w:after="220"/>
        <w:contextualSpacing/>
        <w:rPr>
          <w:iCs/>
          <w:lang w:val="it-IT"/>
        </w:rPr>
      </w:pPr>
    </w:p>
    <w:p w14:paraId="5B1E8BCA" w14:textId="77777777" w:rsidR="00F064BA" w:rsidRDefault="00F064BA" w:rsidP="00A90A79">
      <w:pPr>
        <w:spacing w:before="240" w:after="220"/>
        <w:contextualSpacing/>
        <w:rPr>
          <w:lang w:val="es-ES_tradnl"/>
        </w:rPr>
      </w:pPr>
    </w:p>
    <w:p w14:paraId="68DD8EC2" w14:textId="2DD1186C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PHILIPPINES</w:t>
      </w:r>
    </w:p>
    <w:p w14:paraId="4C5A4359" w14:textId="34528778" w:rsidR="00B02317" w:rsidRPr="00A13312" w:rsidRDefault="00B02317" w:rsidP="00B02317">
      <w:pPr>
        <w:spacing w:before="240" w:after="220"/>
        <w:contextualSpacing/>
        <w:rPr>
          <w:iCs/>
        </w:rPr>
      </w:pPr>
      <w:r w:rsidRPr="00A13312">
        <w:rPr>
          <w:iCs/>
        </w:rPr>
        <w:t>Carlos SORRETA (Mr</w:t>
      </w:r>
      <w:r>
        <w:rPr>
          <w:iCs/>
        </w:rPr>
        <w:t>.</w:t>
      </w:r>
      <w:r w:rsidRPr="00A13312">
        <w:rPr>
          <w:iCs/>
        </w:rPr>
        <w:t>), Ambassador</w:t>
      </w:r>
      <w:r>
        <w:rPr>
          <w:iCs/>
        </w:rPr>
        <w:t xml:space="preserve">, </w:t>
      </w:r>
      <w:r w:rsidRPr="00A13312">
        <w:rPr>
          <w:iCs/>
        </w:rPr>
        <w:t>Permanent Representative</w:t>
      </w:r>
      <w:r>
        <w:rPr>
          <w:iCs/>
        </w:rPr>
        <w:t xml:space="preserve">, </w:t>
      </w:r>
      <w:r w:rsidRPr="00A13312">
        <w:rPr>
          <w:iCs/>
        </w:rPr>
        <w:t>Permanent Mission, Geneva</w:t>
      </w:r>
    </w:p>
    <w:p w14:paraId="49AA04BC" w14:textId="77777777" w:rsidR="00B02317" w:rsidRDefault="00B02317" w:rsidP="00A90A79">
      <w:pPr>
        <w:spacing w:before="240" w:after="220"/>
        <w:contextualSpacing/>
        <w:rPr>
          <w:b/>
          <w:bCs/>
          <w:iCs/>
          <w:u w:val="single"/>
        </w:rPr>
      </w:pPr>
    </w:p>
    <w:p w14:paraId="16BA8EC2" w14:textId="6459C0E8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Nathaniel AREVALO (Mr</w:t>
      </w:r>
      <w:r w:rsidR="00B02317">
        <w:rPr>
          <w:iCs/>
        </w:rPr>
        <w:t>.</w:t>
      </w:r>
      <w:r w:rsidRPr="00A13312">
        <w:rPr>
          <w:iCs/>
        </w:rPr>
        <w:t>), Acting Director General, Intellectual Property Office of the Philippines</w:t>
      </w:r>
      <w:r w:rsidR="00720965">
        <w:rPr>
          <w:iCs/>
        </w:rPr>
        <w:t xml:space="preserve"> </w:t>
      </w:r>
      <w:r w:rsidR="00720965" w:rsidRPr="00720965">
        <w:rPr>
          <w:iCs/>
        </w:rPr>
        <w:t>(IPOPHIL)</w:t>
      </w:r>
      <w:r w:rsidRPr="00A13312">
        <w:rPr>
          <w:iCs/>
        </w:rPr>
        <w:t>, Manila</w:t>
      </w:r>
    </w:p>
    <w:p w14:paraId="3A38B356" w14:textId="77777777" w:rsidR="00286C6A" w:rsidRPr="00A13312" w:rsidRDefault="00286C6A" w:rsidP="00A90A79">
      <w:pPr>
        <w:spacing w:before="240" w:after="220"/>
        <w:contextualSpacing/>
        <w:rPr>
          <w:iCs/>
        </w:rPr>
      </w:pPr>
    </w:p>
    <w:p w14:paraId="31925553" w14:textId="1A7092DC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Alyssa Camille DALIZON (Ms</w:t>
      </w:r>
      <w:r w:rsidR="00B02317">
        <w:rPr>
          <w:iCs/>
        </w:rPr>
        <w:t>.</w:t>
      </w:r>
      <w:r w:rsidRPr="00A13312">
        <w:rPr>
          <w:iCs/>
        </w:rPr>
        <w:t>), Senior Technical Staff, Policy Research and International Affairs Division, Intellectual Property Office of the Philippines</w:t>
      </w:r>
      <w:r w:rsidR="00991446">
        <w:rPr>
          <w:iCs/>
        </w:rPr>
        <w:t xml:space="preserve"> </w:t>
      </w:r>
      <w:r w:rsidR="00991446" w:rsidRPr="00991446">
        <w:rPr>
          <w:iCs/>
        </w:rPr>
        <w:t>(IPOPHIL)</w:t>
      </w:r>
      <w:r w:rsidRPr="00A13312">
        <w:rPr>
          <w:iCs/>
        </w:rPr>
        <w:t>, Antipolo</w:t>
      </w:r>
    </w:p>
    <w:p w14:paraId="653D0A23" w14:textId="77777777" w:rsidR="00286C6A" w:rsidRPr="00A13312" w:rsidRDefault="00286C6A" w:rsidP="00A90A79">
      <w:pPr>
        <w:spacing w:before="240" w:after="220"/>
        <w:contextualSpacing/>
        <w:rPr>
          <w:iCs/>
        </w:rPr>
      </w:pPr>
    </w:p>
    <w:p w14:paraId="55E010D7" w14:textId="61268598" w:rsidR="00A13312" w:rsidRPr="00CA3FF8" w:rsidRDefault="00A13312" w:rsidP="00B02317">
      <w:pPr>
        <w:spacing w:before="240" w:after="220"/>
        <w:contextualSpacing/>
      </w:pPr>
      <w:r w:rsidRPr="00CA3FF8">
        <w:t>Emryss ESPARTO (Ms</w:t>
      </w:r>
      <w:r w:rsidR="00B02317" w:rsidRPr="00CA3FF8">
        <w:t>.</w:t>
      </w:r>
      <w:r w:rsidRPr="00CA3FF8">
        <w:t>), Attach</w:t>
      </w:r>
      <w:r w:rsidR="00B02317" w:rsidRPr="00CA3FF8">
        <w:t>é, Permanent Mission, Geneva</w:t>
      </w:r>
    </w:p>
    <w:p w14:paraId="23B349D6" w14:textId="77777777" w:rsidR="00286C6A" w:rsidRPr="00CA3FF8" w:rsidRDefault="00286C6A" w:rsidP="00A90A79">
      <w:pPr>
        <w:spacing w:before="240" w:after="220"/>
        <w:contextualSpacing/>
      </w:pPr>
    </w:p>
    <w:p w14:paraId="1C9822B8" w14:textId="77777777" w:rsidR="004A40E0" w:rsidRPr="00CA3FF8" w:rsidRDefault="004A40E0" w:rsidP="00A90A79">
      <w:pPr>
        <w:spacing w:before="240" w:after="220"/>
        <w:contextualSpacing/>
      </w:pPr>
    </w:p>
    <w:p w14:paraId="0FF2F115" w14:textId="704F2A42" w:rsidR="00A13312" w:rsidRPr="00CA3FF8" w:rsidRDefault="00A13312" w:rsidP="00A90A79">
      <w:pPr>
        <w:spacing w:before="240" w:after="220"/>
        <w:rPr>
          <w:u w:val="single"/>
        </w:rPr>
      </w:pPr>
      <w:r w:rsidRPr="00CA3FF8">
        <w:rPr>
          <w:u w:val="single"/>
        </w:rPr>
        <w:t>POLOGNE/POLAND</w:t>
      </w:r>
    </w:p>
    <w:p w14:paraId="76177876" w14:textId="2F2EBF22" w:rsidR="00A13312" w:rsidRDefault="00D166D2" w:rsidP="00A90A79">
      <w:pPr>
        <w:spacing w:before="240" w:after="220"/>
        <w:contextualSpacing/>
        <w:rPr>
          <w:iCs/>
        </w:rPr>
      </w:pPr>
      <w:r w:rsidRPr="00D166D2">
        <w:rPr>
          <w:iCs/>
        </w:rPr>
        <w:t>Ewa SKRZYDŁO-TEFELSKA (Ms.), President, Patent Office of the Republic of Poland, Warsaw</w:t>
      </w:r>
    </w:p>
    <w:p w14:paraId="2D3A8438" w14:textId="77777777" w:rsidR="00B02317" w:rsidRPr="00A13312" w:rsidRDefault="00B02317" w:rsidP="00A90A79">
      <w:pPr>
        <w:spacing w:before="240" w:after="220"/>
        <w:contextualSpacing/>
        <w:rPr>
          <w:iCs/>
        </w:rPr>
      </w:pPr>
    </w:p>
    <w:p w14:paraId="131DFE5D" w14:textId="0A0B0297" w:rsidR="00A13312" w:rsidRDefault="00D166D2" w:rsidP="00A90A79">
      <w:pPr>
        <w:spacing w:before="240" w:after="220"/>
        <w:contextualSpacing/>
        <w:rPr>
          <w:iCs/>
        </w:rPr>
      </w:pPr>
      <w:r w:rsidRPr="00D166D2">
        <w:rPr>
          <w:iCs/>
        </w:rPr>
        <w:lastRenderedPageBreak/>
        <w:t>Magdalena WRÓBEL-CZARNECKA (Ms.), Director, International Cooperation Department, Patent Office of the Republic of Poland, Warsaw</w:t>
      </w:r>
    </w:p>
    <w:p w14:paraId="29F14DD6" w14:textId="77777777" w:rsidR="00D166D2" w:rsidRDefault="00D166D2" w:rsidP="00A90A79">
      <w:pPr>
        <w:spacing w:before="240" w:after="220"/>
        <w:contextualSpacing/>
        <w:rPr>
          <w:iCs/>
        </w:rPr>
      </w:pPr>
    </w:p>
    <w:p w14:paraId="2B630849" w14:textId="557BFF9E" w:rsidR="00D166D2" w:rsidRDefault="00D166D2" w:rsidP="00A90A79">
      <w:pPr>
        <w:spacing w:before="240" w:after="220"/>
        <w:contextualSpacing/>
        <w:rPr>
          <w:iCs/>
        </w:rPr>
      </w:pPr>
      <w:r w:rsidRPr="00D166D2">
        <w:rPr>
          <w:iCs/>
        </w:rPr>
        <w:t>Iwona BEREDA-ZYGMUNT (Ms.), Senior Expert, Foreign Affairs Division, International Cooperation Department, Patent Office of the Republic of Poland, Warsaw</w:t>
      </w:r>
    </w:p>
    <w:p w14:paraId="1C473ADC" w14:textId="77777777" w:rsidR="0094591D" w:rsidRDefault="0094591D" w:rsidP="00A90A79">
      <w:pPr>
        <w:spacing w:before="240" w:after="220"/>
        <w:contextualSpacing/>
        <w:rPr>
          <w:iCs/>
        </w:rPr>
      </w:pPr>
    </w:p>
    <w:p w14:paraId="7197D066" w14:textId="77777777" w:rsidR="0094591D" w:rsidRDefault="0094591D" w:rsidP="0094591D">
      <w:pPr>
        <w:spacing w:before="240" w:after="220"/>
        <w:contextualSpacing/>
        <w:rPr>
          <w:iCs/>
        </w:rPr>
      </w:pPr>
      <w:r w:rsidRPr="00A13312">
        <w:rPr>
          <w:iCs/>
        </w:rPr>
        <w:t>Oliwia SYSKA (Ms</w:t>
      </w:r>
      <w:r>
        <w:rPr>
          <w:iCs/>
        </w:rPr>
        <w:t>.</w:t>
      </w:r>
      <w:r w:rsidRPr="00A13312">
        <w:rPr>
          <w:iCs/>
        </w:rPr>
        <w:t xml:space="preserve">), </w:t>
      </w:r>
      <w:r>
        <w:rPr>
          <w:iCs/>
        </w:rPr>
        <w:t>Third Secretary, Permanent Mission, Geneva</w:t>
      </w:r>
    </w:p>
    <w:p w14:paraId="7B4E2E96" w14:textId="77777777" w:rsidR="0094591D" w:rsidRDefault="0094591D" w:rsidP="00A90A79">
      <w:pPr>
        <w:spacing w:before="240" w:after="220"/>
        <w:contextualSpacing/>
        <w:rPr>
          <w:iCs/>
        </w:rPr>
      </w:pPr>
    </w:p>
    <w:p w14:paraId="43FFCE39" w14:textId="77777777" w:rsidR="00A8246C" w:rsidRDefault="00A8246C" w:rsidP="00A90A79">
      <w:pPr>
        <w:spacing w:before="240" w:after="220"/>
        <w:contextualSpacing/>
        <w:rPr>
          <w:iCs/>
        </w:rPr>
      </w:pPr>
    </w:p>
    <w:p w14:paraId="129AEEE9" w14:textId="58C6BA69" w:rsidR="00A13312" w:rsidRPr="00853231" w:rsidRDefault="00A13312" w:rsidP="00A90A79">
      <w:pPr>
        <w:spacing w:before="240" w:after="220"/>
        <w:rPr>
          <w:iCs/>
          <w:u w:val="single"/>
          <w:lang w:val="pt-BR"/>
        </w:rPr>
      </w:pPr>
      <w:r w:rsidRPr="00853231">
        <w:rPr>
          <w:iCs/>
          <w:u w:val="single"/>
          <w:lang w:val="pt-BR"/>
        </w:rPr>
        <w:t>PORTUGAL</w:t>
      </w:r>
    </w:p>
    <w:p w14:paraId="5CCC122C" w14:textId="4676E325" w:rsidR="00A13312" w:rsidRPr="00401D11" w:rsidRDefault="0094591D" w:rsidP="00A90A79">
      <w:pPr>
        <w:spacing w:before="240" w:after="220"/>
        <w:contextualSpacing/>
        <w:rPr>
          <w:iCs/>
          <w:lang w:val="pt-BR"/>
        </w:rPr>
      </w:pPr>
      <w:r w:rsidRPr="00401D11">
        <w:rPr>
          <w:iCs/>
          <w:lang w:val="pt-BR"/>
        </w:rPr>
        <w:t>João António MIRA GOMES (Mr.), Ambassador, Permanent Representative, Permanent Mission, Geneva</w:t>
      </w:r>
    </w:p>
    <w:p w14:paraId="78A54179" w14:textId="77777777" w:rsidR="00B02317" w:rsidRPr="00401D11" w:rsidRDefault="00B02317" w:rsidP="00A90A79">
      <w:pPr>
        <w:spacing w:before="240" w:after="220"/>
        <w:contextualSpacing/>
        <w:rPr>
          <w:iCs/>
          <w:lang w:val="pt-BR"/>
        </w:rPr>
      </w:pPr>
    </w:p>
    <w:p w14:paraId="1BE209CD" w14:textId="26841F40" w:rsidR="00A13312" w:rsidRDefault="00877458" w:rsidP="00A90A79">
      <w:pPr>
        <w:spacing w:before="240" w:after="220"/>
        <w:contextualSpacing/>
        <w:rPr>
          <w:iCs/>
        </w:rPr>
      </w:pPr>
      <w:r w:rsidRPr="00877458">
        <w:rPr>
          <w:iCs/>
        </w:rPr>
        <w:t>Tiago SERRAS RODRIGUES (Mr.), Counsellor (WIPO and Commercial Affairs), Deputy Permanent Representative, Permanent Mission, Geneva</w:t>
      </w:r>
    </w:p>
    <w:p w14:paraId="4A48C663" w14:textId="77777777" w:rsidR="00B02317" w:rsidRPr="00A13312" w:rsidRDefault="00B02317" w:rsidP="00A90A79">
      <w:pPr>
        <w:spacing w:before="240" w:after="220"/>
        <w:contextualSpacing/>
        <w:rPr>
          <w:iCs/>
        </w:rPr>
      </w:pPr>
    </w:p>
    <w:p w14:paraId="47A32A3B" w14:textId="77777777" w:rsidR="004735A0" w:rsidRPr="00A13312" w:rsidRDefault="004735A0" w:rsidP="00A90A79">
      <w:pPr>
        <w:spacing w:before="240" w:after="220"/>
        <w:contextualSpacing/>
        <w:rPr>
          <w:iCs/>
        </w:rPr>
      </w:pPr>
    </w:p>
    <w:p w14:paraId="23308481" w14:textId="0D85BDD7" w:rsidR="00B02317" w:rsidRPr="00853231" w:rsidRDefault="00A13312" w:rsidP="00B02317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QATAR</w:t>
      </w:r>
    </w:p>
    <w:p w14:paraId="77BEA1EE" w14:textId="11DED16F" w:rsidR="00A13312" w:rsidRDefault="00A217F2" w:rsidP="00A90A79">
      <w:pPr>
        <w:spacing w:before="240" w:after="220"/>
        <w:contextualSpacing/>
        <w:rPr>
          <w:iCs/>
        </w:rPr>
      </w:pPr>
      <w:r w:rsidRPr="00A217F2">
        <w:rPr>
          <w:iCs/>
        </w:rPr>
        <w:t>Hend Abdalrahman AL-MUFTAH (Ms.), Ambassador, Permanent Representative, Permanent Mission, Geneva</w:t>
      </w:r>
    </w:p>
    <w:p w14:paraId="0159FB65" w14:textId="77777777" w:rsidR="00B02317" w:rsidRPr="00A13312" w:rsidRDefault="00B02317" w:rsidP="00A90A79">
      <w:pPr>
        <w:spacing w:before="240" w:after="220"/>
        <w:contextualSpacing/>
        <w:rPr>
          <w:iCs/>
        </w:rPr>
      </w:pPr>
    </w:p>
    <w:p w14:paraId="5698EEEF" w14:textId="281519F8" w:rsidR="00B02317" w:rsidRDefault="00A217F2" w:rsidP="00A90A79">
      <w:pPr>
        <w:spacing w:before="240" w:after="220"/>
        <w:contextualSpacing/>
        <w:rPr>
          <w:iCs/>
        </w:rPr>
      </w:pPr>
      <w:r w:rsidRPr="00A217F2">
        <w:rPr>
          <w:iCs/>
        </w:rPr>
        <w:t>Kassem Darwish FAKHROO (Mr.), Attaché (Commercial), Permanent Mission, Geneva</w:t>
      </w:r>
    </w:p>
    <w:p w14:paraId="1448998C" w14:textId="77777777" w:rsidR="00A217F2" w:rsidRDefault="00A217F2" w:rsidP="00A90A79">
      <w:pPr>
        <w:spacing w:before="240" w:after="220"/>
        <w:contextualSpacing/>
        <w:rPr>
          <w:iCs/>
        </w:rPr>
      </w:pPr>
    </w:p>
    <w:p w14:paraId="6E391DC8" w14:textId="77777777" w:rsidR="001145AF" w:rsidRDefault="001145AF" w:rsidP="00A90A79">
      <w:pPr>
        <w:spacing w:before="240" w:after="220"/>
        <w:contextualSpacing/>
        <w:rPr>
          <w:iCs/>
        </w:rPr>
      </w:pPr>
    </w:p>
    <w:p w14:paraId="0BC2D2AB" w14:textId="171C10D1" w:rsidR="00A217F2" w:rsidRPr="00853231" w:rsidRDefault="00A217F2" w:rsidP="00A217F2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RÉPUBLIQUE ARABE SYRIENNE/SYRIAN ARAB REPUBLIC</w:t>
      </w:r>
    </w:p>
    <w:p w14:paraId="4C18A0E5" w14:textId="331AC7EF" w:rsidR="00A217F2" w:rsidRPr="00CA3FF8" w:rsidRDefault="00A217F2" w:rsidP="00A217F2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Haydar Ali AHMAD (Mr.), Ambassador, Permanent Representative, Permanent Mission, Geneva</w:t>
      </w:r>
    </w:p>
    <w:p w14:paraId="3D3C97D7" w14:textId="77777777" w:rsidR="001A4440" w:rsidRPr="00CA3FF8" w:rsidRDefault="001A4440" w:rsidP="00A217F2">
      <w:pPr>
        <w:spacing w:before="240" w:after="220"/>
        <w:contextualSpacing/>
        <w:rPr>
          <w:lang w:val="fr-FR"/>
        </w:rPr>
      </w:pPr>
    </w:p>
    <w:p w14:paraId="67E14290" w14:textId="4E63EF90" w:rsidR="00A217F2" w:rsidRPr="00CA3FF8" w:rsidRDefault="0090219F" w:rsidP="00A217F2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Rima AL HAKIM (Ms.), Counsellor, Permanent Mission, Geneva</w:t>
      </w:r>
    </w:p>
    <w:p w14:paraId="24557DF3" w14:textId="77777777" w:rsidR="00A217F2" w:rsidRPr="00CA3FF8" w:rsidRDefault="00A217F2" w:rsidP="00A217F2">
      <w:pPr>
        <w:spacing w:before="240" w:after="220"/>
        <w:contextualSpacing/>
        <w:rPr>
          <w:lang w:val="fr-FR"/>
        </w:rPr>
      </w:pPr>
    </w:p>
    <w:p w14:paraId="494C06E1" w14:textId="77777777" w:rsidR="0096251C" w:rsidRPr="00CA3FF8" w:rsidRDefault="0096251C" w:rsidP="00A217F2">
      <w:pPr>
        <w:spacing w:before="240" w:after="220"/>
        <w:contextualSpacing/>
        <w:rPr>
          <w:lang w:val="fr-FR"/>
        </w:rPr>
      </w:pPr>
    </w:p>
    <w:p w14:paraId="47C37231" w14:textId="504BDB1B" w:rsidR="00A217F2" w:rsidRPr="00853231" w:rsidRDefault="00A217F2" w:rsidP="00A217F2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RÉPUBLIQUE DE CORÉE/REPUBLIC OF KOREA</w:t>
      </w:r>
    </w:p>
    <w:p w14:paraId="3000A083" w14:textId="2FA51ED7" w:rsidR="00A217F2" w:rsidRPr="00853231" w:rsidRDefault="00BB56DD" w:rsidP="00A217F2">
      <w:pPr>
        <w:spacing w:before="240" w:after="220"/>
        <w:contextualSpacing/>
        <w:rPr>
          <w:iCs/>
        </w:rPr>
      </w:pPr>
      <w:r w:rsidRPr="00853231">
        <w:rPr>
          <w:iCs/>
        </w:rPr>
        <w:t>YUN Seong Deok (Mr.), Ambassador, Permanent Representative, Permanent Mission, Geneva</w:t>
      </w:r>
    </w:p>
    <w:p w14:paraId="39451628" w14:textId="77777777" w:rsidR="0090219F" w:rsidRPr="00853231" w:rsidRDefault="0090219F" w:rsidP="00A217F2">
      <w:pPr>
        <w:spacing w:before="240" w:after="220"/>
        <w:contextualSpacing/>
        <w:rPr>
          <w:iCs/>
        </w:rPr>
      </w:pPr>
    </w:p>
    <w:p w14:paraId="20434364" w14:textId="50F2B284" w:rsidR="0090219F" w:rsidRPr="00853231" w:rsidRDefault="001B3C4F" w:rsidP="00DB07B1">
      <w:pPr>
        <w:spacing w:before="240" w:after="220"/>
        <w:contextualSpacing/>
        <w:rPr>
          <w:iCs/>
        </w:rPr>
      </w:pPr>
      <w:r w:rsidRPr="00853231">
        <w:rPr>
          <w:iCs/>
        </w:rPr>
        <w:t>CHOI Sung-</w:t>
      </w:r>
      <w:proofErr w:type="spellStart"/>
      <w:r w:rsidRPr="00853231">
        <w:rPr>
          <w:iCs/>
        </w:rPr>
        <w:t>yo</w:t>
      </w:r>
      <w:proofErr w:type="spellEnd"/>
      <w:r w:rsidR="00A217F2" w:rsidRPr="00853231">
        <w:rPr>
          <w:iCs/>
        </w:rPr>
        <w:t xml:space="preserve"> (M</w:t>
      </w:r>
      <w:r w:rsidRPr="00853231">
        <w:rPr>
          <w:iCs/>
        </w:rPr>
        <w:t>s.</w:t>
      </w:r>
      <w:r w:rsidR="00A217F2" w:rsidRPr="00853231">
        <w:rPr>
          <w:iCs/>
        </w:rPr>
        <w:t xml:space="preserve">), </w:t>
      </w:r>
      <w:r w:rsidRPr="00853231">
        <w:rPr>
          <w:iCs/>
        </w:rPr>
        <w:t>Ambassador, Deputy Permanent Representative, Permanent Mission, Geneva</w:t>
      </w:r>
    </w:p>
    <w:p w14:paraId="18A9761A" w14:textId="77777777" w:rsidR="00177A79" w:rsidRPr="00853231" w:rsidRDefault="00177A79" w:rsidP="00DB07B1">
      <w:pPr>
        <w:spacing w:before="240" w:after="220"/>
        <w:contextualSpacing/>
        <w:rPr>
          <w:iCs/>
        </w:rPr>
      </w:pPr>
    </w:p>
    <w:p w14:paraId="6E3FFBDF" w14:textId="09217BD8" w:rsidR="00177A79" w:rsidRDefault="00177A79" w:rsidP="00DB07B1">
      <w:pPr>
        <w:spacing w:before="240" w:after="220"/>
        <w:contextualSpacing/>
        <w:rPr>
          <w:iCs/>
        </w:rPr>
      </w:pPr>
      <w:r w:rsidRPr="00177A79">
        <w:rPr>
          <w:iCs/>
        </w:rPr>
        <w:t>LEE Seung Kwan (Mr.), Director, Trade and Cooperation Division, Korean Intellectual Property Office (KIPO), Daejeon</w:t>
      </w:r>
    </w:p>
    <w:p w14:paraId="564E2EA7" w14:textId="77777777" w:rsidR="00DB07B1" w:rsidRDefault="00DB07B1" w:rsidP="00DB07B1">
      <w:pPr>
        <w:spacing w:before="240" w:after="220"/>
        <w:contextualSpacing/>
        <w:rPr>
          <w:iCs/>
        </w:rPr>
      </w:pPr>
    </w:p>
    <w:p w14:paraId="654121F9" w14:textId="1F256995" w:rsidR="00DB07B1" w:rsidRDefault="00DB07B1" w:rsidP="00DB07B1">
      <w:pPr>
        <w:spacing w:before="240" w:after="220"/>
        <w:contextualSpacing/>
        <w:rPr>
          <w:iCs/>
        </w:rPr>
      </w:pPr>
      <w:r w:rsidRPr="00DB07B1">
        <w:rPr>
          <w:iCs/>
        </w:rPr>
        <w:t>KANG Huiman (Mr.), Senior Deputy Director, International Cooperation Division, Head, International Cooperation Planning, Korean Intellectual Property Office (KIPO), Daejeon</w:t>
      </w:r>
    </w:p>
    <w:p w14:paraId="7FE431D7" w14:textId="77777777" w:rsidR="00177A79" w:rsidRDefault="00177A79" w:rsidP="00DB07B1">
      <w:pPr>
        <w:spacing w:before="240" w:after="220"/>
        <w:contextualSpacing/>
        <w:rPr>
          <w:iCs/>
        </w:rPr>
      </w:pPr>
    </w:p>
    <w:p w14:paraId="1FE03409" w14:textId="2270C339" w:rsidR="00177A79" w:rsidRDefault="00177A79" w:rsidP="00DB07B1">
      <w:pPr>
        <w:spacing w:before="240" w:after="220"/>
        <w:contextualSpacing/>
        <w:rPr>
          <w:iCs/>
        </w:rPr>
      </w:pPr>
      <w:r w:rsidRPr="00177A79">
        <w:rPr>
          <w:iCs/>
        </w:rPr>
        <w:t xml:space="preserve">YOON Jeeyoung (Ms.), Deputy Director, International Cooperation Division, Korean Intellectual Property Office (KIPO), Daejeon  </w:t>
      </w:r>
    </w:p>
    <w:p w14:paraId="177ADD90" w14:textId="77777777" w:rsidR="00DB07B1" w:rsidRPr="00A13312" w:rsidRDefault="00DB07B1" w:rsidP="00DB07B1">
      <w:pPr>
        <w:spacing w:before="240" w:after="220"/>
        <w:contextualSpacing/>
        <w:rPr>
          <w:iCs/>
        </w:rPr>
      </w:pPr>
    </w:p>
    <w:p w14:paraId="4C73B788" w14:textId="674D6AF2" w:rsidR="00A217F2" w:rsidRDefault="00DB07B1" w:rsidP="00A217F2">
      <w:pPr>
        <w:spacing w:before="240" w:after="220"/>
        <w:contextualSpacing/>
        <w:rPr>
          <w:iCs/>
        </w:rPr>
      </w:pPr>
      <w:r w:rsidRPr="00DB07B1">
        <w:rPr>
          <w:iCs/>
        </w:rPr>
        <w:t xml:space="preserve">PARK </w:t>
      </w:r>
      <w:proofErr w:type="spellStart"/>
      <w:r w:rsidRPr="00DB07B1">
        <w:rPr>
          <w:iCs/>
        </w:rPr>
        <w:t>Hyunsoo</w:t>
      </w:r>
      <w:proofErr w:type="spellEnd"/>
      <w:r w:rsidRPr="00DB07B1">
        <w:rPr>
          <w:iCs/>
        </w:rPr>
        <w:t xml:space="preserve"> (Mr.), Counsellor (Intellectual Property Attaché), Permanent Mission, Geneva</w:t>
      </w:r>
    </w:p>
    <w:p w14:paraId="0FA778C1" w14:textId="27DFED07" w:rsidR="00A217F2" w:rsidRDefault="00A217F2" w:rsidP="00A217F2">
      <w:pPr>
        <w:spacing w:before="240" w:after="220"/>
        <w:contextualSpacing/>
        <w:rPr>
          <w:iCs/>
        </w:rPr>
      </w:pPr>
    </w:p>
    <w:p w14:paraId="24BB28B1" w14:textId="5F827ED8" w:rsidR="00853231" w:rsidRDefault="00853231">
      <w:pPr>
        <w:rPr>
          <w:iCs/>
        </w:rPr>
      </w:pPr>
      <w:r>
        <w:rPr>
          <w:iCs/>
        </w:rPr>
        <w:br w:type="page"/>
      </w:r>
    </w:p>
    <w:p w14:paraId="26D0454E" w14:textId="547966B6" w:rsidR="00A217F2" w:rsidRPr="00853231" w:rsidRDefault="00A217F2" w:rsidP="00A217F2">
      <w:pPr>
        <w:spacing w:before="240" w:after="220"/>
        <w:rPr>
          <w:bCs/>
          <w:u w:val="single"/>
          <w:lang w:val="pt-BR"/>
        </w:rPr>
      </w:pPr>
      <w:r w:rsidRPr="00853231">
        <w:rPr>
          <w:bCs/>
          <w:u w:val="single"/>
          <w:lang w:val="pt-BR"/>
        </w:rPr>
        <w:lastRenderedPageBreak/>
        <w:t>RÉPUBLIQUE DE MOLDOVA/REPUBLIC OF MOLDOVA</w:t>
      </w:r>
    </w:p>
    <w:p w14:paraId="1EFF75DD" w14:textId="68D98D0E" w:rsidR="00A217F2" w:rsidRDefault="008A5C02" w:rsidP="008A5C02">
      <w:pPr>
        <w:spacing w:before="240" w:after="220"/>
        <w:contextualSpacing/>
        <w:rPr>
          <w:iCs/>
        </w:rPr>
      </w:pPr>
      <w:r w:rsidRPr="008A5C02">
        <w:rPr>
          <w:iCs/>
        </w:rPr>
        <w:t>Vladimir CUC (Mr.), Ambassador, Permanent Representative, Permanent Mission, Geneva</w:t>
      </w:r>
    </w:p>
    <w:p w14:paraId="1B75ABF4" w14:textId="77777777" w:rsidR="0090219F" w:rsidRPr="00A13312" w:rsidRDefault="0090219F" w:rsidP="00A217F2">
      <w:pPr>
        <w:spacing w:before="240" w:after="220"/>
        <w:contextualSpacing/>
        <w:rPr>
          <w:iCs/>
        </w:rPr>
      </w:pPr>
    </w:p>
    <w:p w14:paraId="49595F6C" w14:textId="4E5C8222" w:rsidR="00A217F2" w:rsidRDefault="00A217F2" w:rsidP="00A217F2">
      <w:pPr>
        <w:spacing w:before="240" w:after="220"/>
        <w:contextualSpacing/>
        <w:rPr>
          <w:iCs/>
        </w:rPr>
      </w:pPr>
      <w:r w:rsidRPr="00A13312">
        <w:rPr>
          <w:iCs/>
        </w:rPr>
        <w:t>Marin CEBOTARI (Mr</w:t>
      </w:r>
      <w:r w:rsidR="00AF09E9">
        <w:rPr>
          <w:iCs/>
        </w:rPr>
        <w:t>.</w:t>
      </w:r>
      <w:r w:rsidRPr="00A13312">
        <w:rPr>
          <w:iCs/>
        </w:rPr>
        <w:t xml:space="preserve">), </w:t>
      </w:r>
      <w:r w:rsidR="002E3618">
        <w:rPr>
          <w:iCs/>
        </w:rPr>
        <w:t xml:space="preserve">Counsellor, </w:t>
      </w:r>
      <w:r w:rsidRPr="00A13312">
        <w:rPr>
          <w:iCs/>
        </w:rPr>
        <w:t xml:space="preserve">Deputy Permanent Representative, Permanent Mission, </w:t>
      </w:r>
      <w:r w:rsidR="008A5C02">
        <w:rPr>
          <w:iCs/>
        </w:rPr>
        <w:t>Geneva</w:t>
      </w:r>
    </w:p>
    <w:p w14:paraId="4EFF0F97" w14:textId="77777777" w:rsidR="0090219F" w:rsidRPr="00A13312" w:rsidRDefault="0090219F" w:rsidP="00A217F2">
      <w:pPr>
        <w:spacing w:before="240" w:after="220"/>
        <w:contextualSpacing/>
        <w:rPr>
          <w:iCs/>
        </w:rPr>
      </w:pPr>
    </w:p>
    <w:p w14:paraId="04AE9EA9" w14:textId="3AD8AE55" w:rsidR="00A217F2" w:rsidRDefault="008A18DE" w:rsidP="00A217F2">
      <w:pPr>
        <w:spacing w:before="240" w:after="220"/>
        <w:contextualSpacing/>
        <w:rPr>
          <w:iCs/>
        </w:rPr>
      </w:pPr>
      <w:r w:rsidRPr="008A18DE">
        <w:rPr>
          <w:iCs/>
        </w:rPr>
        <w:t>Liliana VIERU (Ms.), Head, Department for Communication, International Relations and European Integration, State Agency on Intellectual Property (AGEPI), Chisinau</w:t>
      </w:r>
    </w:p>
    <w:p w14:paraId="3E772E9D" w14:textId="77777777" w:rsidR="0090219F" w:rsidRPr="00A13312" w:rsidRDefault="0090219F" w:rsidP="00A217F2">
      <w:pPr>
        <w:spacing w:before="240" w:after="220"/>
        <w:contextualSpacing/>
        <w:rPr>
          <w:iCs/>
        </w:rPr>
      </w:pPr>
    </w:p>
    <w:p w14:paraId="34C104ED" w14:textId="77777777" w:rsidR="0090219F" w:rsidRPr="00DB2E2E" w:rsidRDefault="0090219F" w:rsidP="00A217F2">
      <w:pPr>
        <w:spacing w:before="240" w:after="220"/>
        <w:contextualSpacing/>
        <w:rPr>
          <w:iCs/>
        </w:rPr>
      </w:pPr>
    </w:p>
    <w:p w14:paraId="0CCC6765" w14:textId="7EA417A4" w:rsidR="00A217F2" w:rsidRPr="00853231" w:rsidRDefault="00A217F2" w:rsidP="00A217F2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RÉPUBLIQUE DÉMOCRATIQUE DU CONGO/DEMOCRATIC REPUBLIC OF THE CONGO</w:t>
      </w:r>
    </w:p>
    <w:p w14:paraId="18A74C8F" w14:textId="48E45B6F" w:rsidR="00A217F2" w:rsidRDefault="00855FD7" w:rsidP="00E70C25">
      <w:pPr>
        <w:spacing w:before="240" w:after="220"/>
        <w:contextualSpacing/>
        <w:rPr>
          <w:iCs/>
          <w:lang w:val="fr-FR"/>
        </w:rPr>
      </w:pPr>
      <w:r>
        <w:rPr>
          <w:iCs/>
          <w:lang w:val="fr-FR"/>
        </w:rPr>
        <w:t>Marie</w:t>
      </w:r>
      <w:r w:rsidR="000C3296">
        <w:rPr>
          <w:iCs/>
          <w:lang w:val="fr-FR"/>
        </w:rPr>
        <w:t>-</w:t>
      </w:r>
      <w:r>
        <w:rPr>
          <w:iCs/>
          <w:lang w:val="fr-FR"/>
        </w:rPr>
        <w:t>Thérèse</w:t>
      </w:r>
      <w:r w:rsidR="00A217F2" w:rsidRPr="008D4CFB">
        <w:rPr>
          <w:iCs/>
          <w:lang w:val="fr-FR"/>
        </w:rPr>
        <w:t xml:space="preserve"> SOMBO (Mme), </w:t>
      </w:r>
      <w:r w:rsidR="002B0712">
        <w:rPr>
          <w:iCs/>
          <w:lang w:val="fr-FR"/>
        </w:rPr>
        <w:t>m</w:t>
      </w:r>
      <w:r w:rsidR="00E70C25" w:rsidRPr="00E70C25">
        <w:rPr>
          <w:iCs/>
          <w:lang w:val="fr-FR"/>
        </w:rPr>
        <w:t>inistre</w:t>
      </w:r>
      <w:r w:rsidR="002656E7">
        <w:rPr>
          <w:iCs/>
          <w:lang w:val="fr-FR"/>
        </w:rPr>
        <w:t xml:space="preserve">, </w:t>
      </w:r>
      <w:proofErr w:type="gramStart"/>
      <w:r w:rsidR="002656E7">
        <w:rPr>
          <w:iCs/>
          <w:lang w:val="fr-FR"/>
        </w:rPr>
        <w:t>Ministère</w:t>
      </w:r>
      <w:r w:rsidR="005318B7">
        <w:rPr>
          <w:iCs/>
          <w:lang w:val="fr-FR"/>
        </w:rPr>
        <w:t xml:space="preserve"> de l’e</w:t>
      </w:r>
      <w:r w:rsidR="00BC0D25">
        <w:rPr>
          <w:iCs/>
          <w:lang w:val="fr-FR"/>
        </w:rPr>
        <w:t>nseignement</w:t>
      </w:r>
      <w:proofErr w:type="gramEnd"/>
      <w:r w:rsidR="00BC0D25">
        <w:rPr>
          <w:iCs/>
          <w:lang w:val="fr-FR"/>
        </w:rPr>
        <w:t xml:space="preserve"> supérieur</w:t>
      </w:r>
      <w:r w:rsidR="00E70C25" w:rsidRPr="00E70C25">
        <w:rPr>
          <w:iCs/>
          <w:lang w:val="fr-FR"/>
        </w:rPr>
        <w:t>, universitaire, recherche scientifique et innovations</w:t>
      </w:r>
      <w:r w:rsidR="00730A2E">
        <w:rPr>
          <w:iCs/>
          <w:lang w:val="fr-FR"/>
        </w:rPr>
        <w:t xml:space="preserve"> (ESURSI)</w:t>
      </w:r>
      <w:r w:rsidR="00E70C25" w:rsidRPr="00E70C25">
        <w:rPr>
          <w:iCs/>
          <w:lang w:val="fr-FR"/>
        </w:rPr>
        <w:t>, Kinshasa</w:t>
      </w:r>
    </w:p>
    <w:p w14:paraId="07744E6B" w14:textId="77777777" w:rsidR="00E70C25" w:rsidRPr="00E70C25" w:rsidRDefault="00E70C25" w:rsidP="00E70C25">
      <w:pPr>
        <w:spacing w:before="240" w:after="220"/>
        <w:contextualSpacing/>
        <w:rPr>
          <w:iCs/>
          <w:lang w:val="fr-FR"/>
        </w:rPr>
      </w:pPr>
    </w:p>
    <w:p w14:paraId="1C275605" w14:textId="0D9D1112" w:rsidR="00A217F2" w:rsidRDefault="00855FD7" w:rsidP="00855FD7">
      <w:pPr>
        <w:spacing w:before="240" w:after="220"/>
        <w:contextualSpacing/>
        <w:rPr>
          <w:iCs/>
          <w:lang w:val="fr-FR"/>
        </w:rPr>
      </w:pPr>
      <w:r w:rsidRPr="00855FD7">
        <w:rPr>
          <w:iCs/>
          <w:lang w:val="fr-FR"/>
        </w:rPr>
        <w:t xml:space="preserve">Blaise MBENGA AUNDU (M.), conseiller en charge de la </w:t>
      </w:r>
      <w:r w:rsidR="002039DA">
        <w:rPr>
          <w:iCs/>
          <w:lang w:val="fr-FR"/>
        </w:rPr>
        <w:t>c</w:t>
      </w:r>
      <w:r w:rsidRPr="00855FD7">
        <w:rPr>
          <w:iCs/>
          <w:lang w:val="fr-FR"/>
        </w:rPr>
        <w:t xml:space="preserve">oopération du </w:t>
      </w:r>
      <w:r w:rsidR="002039DA">
        <w:rPr>
          <w:iCs/>
          <w:lang w:val="fr-FR"/>
        </w:rPr>
        <w:t>c</w:t>
      </w:r>
      <w:r w:rsidRPr="00855FD7">
        <w:rPr>
          <w:iCs/>
          <w:lang w:val="fr-FR"/>
        </w:rPr>
        <w:t xml:space="preserve">abinet du ministre, </w:t>
      </w:r>
      <w:proofErr w:type="gramStart"/>
      <w:r w:rsidRPr="00855FD7">
        <w:rPr>
          <w:iCs/>
          <w:lang w:val="fr-FR"/>
        </w:rPr>
        <w:t>Ministère de la recherche</w:t>
      </w:r>
      <w:proofErr w:type="gramEnd"/>
      <w:r w:rsidRPr="00855FD7">
        <w:rPr>
          <w:iCs/>
          <w:lang w:val="fr-FR"/>
        </w:rPr>
        <w:t xml:space="preserve"> scientifique et innovation technologique, Kinshasa</w:t>
      </w:r>
    </w:p>
    <w:p w14:paraId="7F3A59A8" w14:textId="77777777" w:rsidR="00E70C25" w:rsidRPr="008D4CFB" w:rsidRDefault="00E70C25" w:rsidP="00A217F2">
      <w:pPr>
        <w:spacing w:before="240" w:after="220"/>
        <w:contextualSpacing/>
        <w:rPr>
          <w:iCs/>
          <w:lang w:val="fr-FR"/>
        </w:rPr>
      </w:pPr>
    </w:p>
    <w:p w14:paraId="2C1BB843" w14:textId="3C2B50C4" w:rsidR="00A217F2" w:rsidRPr="000C3296" w:rsidRDefault="00A217F2" w:rsidP="000C3296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>R</w:t>
      </w:r>
      <w:r w:rsidR="000C3296">
        <w:rPr>
          <w:iCs/>
          <w:lang w:val="fr-FR"/>
        </w:rPr>
        <w:t>achel</w:t>
      </w:r>
      <w:r w:rsidRPr="008D4CFB">
        <w:rPr>
          <w:iCs/>
          <w:lang w:val="fr-FR"/>
        </w:rPr>
        <w:t xml:space="preserve"> KUKIA (Mme), </w:t>
      </w:r>
      <w:r w:rsidR="00580E0A">
        <w:rPr>
          <w:iCs/>
          <w:lang w:val="fr-FR"/>
        </w:rPr>
        <w:t>e</w:t>
      </w:r>
      <w:r w:rsidR="000C3296" w:rsidRPr="000C3296">
        <w:rPr>
          <w:iCs/>
          <w:lang w:val="fr-FR"/>
        </w:rPr>
        <w:t>xpert</w:t>
      </w:r>
      <w:r w:rsidR="00542942">
        <w:rPr>
          <w:iCs/>
          <w:lang w:val="fr-FR"/>
        </w:rPr>
        <w:t>e</w:t>
      </w:r>
      <w:r w:rsidR="000C3296" w:rsidRPr="000C3296">
        <w:rPr>
          <w:iCs/>
          <w:lang w:val="fr-FR"/>
        </w:rPr>
        <w:t xml:space="preserve"> technique, </w:t>
      </w:r>
      <w:proofErr w:type="gramStart"/>
      <w:r w:rsidR="003577A6">
        <w:rPr>
          <w:iCs/>
          <w:lang w:val="fr-FR"/>
        </w:rPr>
        <w:t>Ministère de l’enseignement</w:t>
      </w:r>
      <w:proofErr w:type="gramEnd"/>
      <w:r w:rsidR="003577A6">
        <w:rPr>
          <w:iCs/>
          <w:lang w:val="fr-FR"/>
        </w:rPr>
        <w:t xml:space="preserve"> supérieur</w:t>
      </w:r>
      <w:r w:rsidR="003146FD">
        <w:rPr>
          <w:iCs/>
          <w:lang w:val="fr-FR"/>
        </w:rPr>
        <w:t xml:space="preserve">, </w:t>
      </w:r>
      <w:r w:rsidR="000C3296" w:rsidRPr="000C3296">
        <w:rPr>
          <w:iCs/>
          <w:lang w:val="fr-FR"/>
        </w:rPr>
        <w:t>universitaire, recherche scientifique et innovations</w:t>
      </w:r>
      <w:r w:rsidR="00580E0A">
        <w:rPr>
          <w:iCs/>
          <w:lang w:val="fr-FR"/>
        </w:rPr>
        <w:t xml:space="preserve"> (ESURSI)</w:t>
      </w:r>
      <w:r w:rsidR="000C3296" w:rsidRPr="000C3296">
        <w:rPr>
          <w:iCs/>
          <w:lang w:val="fr-FR"/>
        </w:rPr>
        <w:t>, Kinshasa</w:t>
      </w:r>
    </w:p>
    <w:p w14:paraId="66D6C6EC" w14:textId="77777777" w:rsidR="002039DA" w:rsidRPr="000C3296" w:rsidRDefault="002039DA" w:rsidP="000C3296">
      <w:pPr>
        <w:spacing w:before="240" w:after="220"/>
        <w:contextualSpacing/>
        <w:rPr>
          <w:iCs/>
          <w:lang w:val="fr-FR"/>
        </w:rPr>
      </w:pPr>
    </w:p>
    <w:p w14:paraId="33869D31" w14:textId="77777777" w:rsidR="00BB4F0D" w:rsidRPr="00DB2E2E" w:rsidRDefault="00BB4F0D" w:rsidP="00A217F2">
      <w:pPr>
        <w:spacing w:before="240" w:after="220"/>
        <w:contextualSpacing/>
        <w:rPr>
          <w:iCs/>
          <w:lang w:val="fr-BE"/>
        </w:rPr>
      </w:pPr>
    </w:p>
    <w:p w14:paraId="20D9EBA8" w14:textId="23497B10" w:rsidR="00BB4F0D" w:rsidRPr="00853231" w:rsidRDefault="00BB4F0D" w:rsidP="00BB4F0D">
      <w:pPr>
        <w:spacing w:before="240" w:after="220"/>
        <w:rPr>
          <w:u w:val="single"/>
          <w:lang w:val="fr-BE"/>
        </w:rPr>
      </w:pPr>
      <w:r w:rsidRPr="00853231">
        <w:rPr>
          <w:u w:val="single"/>
          <w:lang w:val="fr-BE"/>
        </w:rPr>
        <w:t>RÉPUBLIQUE DOMINICAINE/DOMINICAN REPUBLIC</w:t>
      </w:r>
    </w:p>
    <w:p w14:paraId="633245A6" w14:textId="63A92E33" w:rsidR="00BB4F0D" w:rsidRPr="00853231" w:rsidRDefault="002F53C3" w:rsidP="00BB4F0D">
      <w:pPr>
        <w:spacing w:before="240" w:after="220"/>
        <w:contextualSpacing/>
        <w:rPr>
          <w:iCs/>
          <w:lang w:val="fr-BE"/>
        </w:rPr>
      </w:pPr>
      <w:proofErr w:type="spellStart"/>
      <w:r w:rsidRPr="00853231">
        <w:rPr>
          <w:iCs/>
          <w:lang w:val="fr-BE"/>
        </w:rPr>
        <w:t>Iván</w:t>
      </w:r>
      <w:proofErr w:type="spellEnd"/>
      <w:r w:rsidRPr="00853231">
        <w:rPr>
          <w:iCs/>
          <w:lang w:val="fr-BE"/>
        </w:rPr>
        <w:t xml:space="preserve"> Emilio de Jesús OGANDO LORA (Sr.), </w:t>
      </w:r>
      <w:proofErr w:type="spellStart"/>
      <w:r w:rsidRPr="00853231">
        <w:rPr>
          <w:iCs/>
          <w:lang w:val="fr-BE"/>
        </w:rPr>
        <w:t>Embajador</w:t>
      </w:r>
      <w:proofErr w:type="spellEnd"/>
      <w:r w:rsidRPr="00853231">
        <w:rPr>
          <w:iCs/>
          <w:lang w:val="fr-BE"/>
        </w:rPr>
        <w:t xml:space="preserve">, </w:t>
      </w:r>
      <w:proofErr w:type="spellStart"/>
      <w:r w:rsidRPr="00853231">
        <w:rPr>
          <w:iCs/>
          <w:lang w:val="fr-BE"/>
        </w:rPr>
        <w:t>Representante</w:t>
      </w:r>
      <w:proofErr w:type="spellEnd"/>
      <w:r w:rsidRPr="00853231">
        <w:rPr>
          <w:iCs/>
          <w:lang w:val="fr-BE"/>
        </w:rPr>
        <w:t xml:space="preserve"> Permanente, </w:t>
      </w:r>
      <w:proofErr w:type="spellStart"/>
      <w:r w:rsidRPr="00853231">
        <w:rPr>
          <w:iCs/>
          <w:lang w:val="fr-BE"/>
        </w:rPr>
        <w:t>Misión</w:t>
      </w:r>
      <w:proofErr w:type="spellEnd"/>
      <w:r w:rsidRPr="00853231">
        <w:rPr>
          <w:iCs/>
          <w:lang w:val="fr-BE"/>
        </w:rPr>
        <w:t xml:space="preserve"> Permanente, Ginebra</w:t>
      </w:r>
    </w:p>
    <w:p w14:paraId="1AA6E54C" w14:textId="77777777" w:rsidR="00BB4F0D" w:rsidRPr="00853231" w:rsidRDefault="00BB4F0D" w:rsidP="00BB4F0D">
      <w:pPr>
        <w:spacing w:before="240" w:after="220"/>
        <w:contextualSpacing/>
        <w:rPr>
          <w:iCs/>
          <w:lang w:val="fr-BE"/>
        </w:rPr>
      </w:pPr>
    </w:p>
    <w:p w14:paraId="0FB74EFB" w14:textId="5502D134" w:rsidR="00BB4F0D" w:rsidRPr="00853231" w:rsidRDefault="00BB4F0D" w:rsidP="00BB4F0D">
      <w:pPr>
        <w:spacing w:before="240" w:after="220"/>
        <w:contextualSpacing/>
        <w:rPr>
          <w:iCs/>
          <w:lang w:val="fr-BE"/>
        </w:rPr>
      </w:pPr>
      <w:r w:rsidRPr="00853231">
        <w:rPr>
          <w:iCs/>
          <w:lang w:val="fr-BE"/>
        </w:rPr>
        <w:t>Aurich RODRIGUEZ (</w:t>
      </w:r>
      <w:r w:rsidR="006F33B6" w:rsidRPr="00853231">
        <w:rPr>
          <w:iCs/>
          <w:lang w:val="fr-BE"/>
        </w:rPr>
        <w:t>Sra.</w:t>
      </w:r>
      <w:r w:rsidRPr="00853231">
        <w:rPr>
          <w:iCs/>
          <w:lang w:val="fr-BE"/>
        </w:rPr>
        <w:t xml:space="preserve">), </w:t>
      </w:r>
      <w:proofErr w:type="spellStart"/>
      <w:r w:rsidR="005F2BEE" w:rsidRPr="00853231">
        <w:rPr>
          <w:iCs/>
          <w:lang w:val="fr-BE"/>
        </w:rPr>
        <w:t>Consejera</w:t>
      </w:r>
      <w:proofErr w:type="spellEnd"/>
      <w:r w:rsidR="005F2BEE" w:rsidRPr="00853231">
        <w:rPr>
          <w:iCs/>
          <w:lang w:val="fr-BE"/>
        </w:rPr>
        <w:t xml:space="preserve">, </w:t>
      </w:r>
      <w:proofErr w:type="spellStart"/>
      <w:r w:rsidR="005F2BEE" w:rsidRPr="00853231">
        <w:rPr>
          <w:iCs/>
          <w:lang w:val="fr-BE"/>
        </w:rPr>
        <w:t>Misión</w:t>
      </w:r>
      <w:proofErr w:type="spellEnd"/>
      <w:r w:rsidR="005F2BEE" w:rsidRPr="00853231">
        <w:rPr>
          <w:iCs/>
          <w:lang w:val="fr-BE"/>
        </w:rPr>
        <w:t xml:space="preserve"> Permanente, Ginebra</w:t>
      </w:r>
    </w:p>
    <w:p w14:paraId="065DB9C5" w14:textId="77777777" w:rsidR="00BB4F0D" w:rsidRPr="00853231" w:rsidRDefault="00BB4F0D" w:rsidP="00BB4F0D">
      <w:pPr>
        <w:spacing w:before="240" w:after="220"/>
        <w:contextualSpacing/>
        <w:rPr>
          <w:iCs/>
          <w:lang w:val="fr-BE"/>
        </w:rPr>
      </w:pPr>
    </w:p>
    <w:p w14:paraId="54AC7216" w14:textId="1D07E536" w:rsidR="00BB4F0D" w:rsidRPr="001C4DC1" w:rsidRDefault="005F2BEE" w:rsidP="00BB4F0D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Ana Lorna REGALADO RAMOS (Sra.), </w:t>
      </w:r>
      <w:proofErr w:type="gramStart"/>
      <w:r w:rsidRPr="001C4DC1">
        <w:rPr>
          <w:iCs/>
          <w:lang w:val="es-ES_tradnl"/>
        </w:rPr>
        <w:t>Consejera</w:t>
      </w:r>
      <w:proofErr w:type="gramEnd"/>
      <w:r w:rsidRPr="001C4DC1">
        <w:rPr>
          <w:iCs/>
          <w:lang w:val="es-ES_tradnl"/>
        </w:rPr>
        <w:t>, Misión Permanente, Ginebra</w:t>
      </w:r>
    </w:p>
    <w:p w14:paraId="7AABA53D" w14:textId="77777777" w:rsidR="002F53C3" w:rsidRPr="001C4DC1" w:rsidRDefault="002F53C3" w:rsidP="00BB4F0D">
      <w:pPr>
        <w:spacing w:before="240" w:after="220"/>
        <w:contextualSpacing/>
        <w:rPr>
          <w:iCs/>
          <w:lang w:val="es-ES_tradnl"/>
        </w:rPr>
      </w:pPr>
    </w:p>
    <w:p w14:paraId="5A7B34FC" w14:textId="77777777" w:rsidR="00E87F1F" w:rsidRPr="001C4DC1" w:rsidRDefault="00E87F1F" w:rsidP="00BB4F0D">
      <w:pPr>
        <w:spacing w:before="240" w:after="220"/>
        <w:contextualSpacing/>
        <w:rPr>
          <w:iCs/>
          <w:lang w:val="es-ES_tradnl"/>
        </w:rPr>
      </w:pPr>
    </w:p>
    <w:p w14:paraId="0C7865D7" w14:textId="46D3A9F7" w:rsidR="002F53C3" w:rsidRPr="00853231" w:rsidRDefault="002F53C3" w:rsidP="002F53C3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RÉPUBLIQUE POPULAIRE DÉMOCRATIQUE DE CORÉE/DEMOCRATIC PEOPLE'S REPUBLIC OF KOREA</w:t>
      </w:r>
    </w:p>
    <w:p w14:paraId="01E7B204" w14:textId="169EA777" w:rsidR="002F53C3" w:rsidRPr="00CA3FF8" w:rsidRDefault="00CB1F29" w:rsidP="002F53C3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 xml:space="preserve">JO </w:t>
      </w:r>
      <w:r w:rsidR="002F53C3" w:rsidRPr="00CA3FF8">
        <w:rPr>
          <w:lang w:val="fr-FR"/>
        </w:rPr>
        <w:t>Chol Su (Mr</w:t>
      </w:r>
      <w:r w:rsidRPr="00CA3FF8">
        <w:rPr>
          <w:lang w:val="fr-FR"/>
        </w:rPr>
        <w:t>.</w:t>
      </w:r>
      <w:r w:rsidR="002F53C3" w:rsidRPr="00CA3FF8">
        <w:rPr>
          <w:lang w:val="fr-FR"/>
        </w:rPr>
        <w:t>), Ambassador, Permanent Representative, Permanent</w:t>
      </w:r>
      <w:r w:rsidRPr="00CA3FF8">
        <w:rPr>
          <w:lang w:val="fr-FR"/>
        </w:rPr>
        <w:t xml:space="preserve"> Mission</w:t>
      </w:r>
      <w:r w:rsidR="002F53C3" w:rsidRPr="00CA3FF8">
        <w:rPr>
          <w:lang w:val="fr-FR"/>
        </w:rPr>
        <w:t>,</w:t>
      </w:r>
      <w:r w:rsidRPr="00CA3FF8">
        <w:rPr>
          <w:lang w:val="fr-FR"/>
        </w:rPr>
        <w:t xml:space="preserve"> </w:t>
      </w:r>
      <w:r w:rsidR="002F53C3" w:rsidRPr="00CA3FF8">
        <w:rPr>
          <w:lang w:val="fr-FR"/>
        </w:rPr>
        <w:t>Geneva</w:t>
      </w:r>
    </w:p>
    <w:p w14:paraId="30A4ECD1" w14:textId="77777777" w:rsidR="002F53C3" w:rsidRPr="00CA3FF8" w:rsidRDefault="002F53C3" w:rsidP="002F53C3">
      <w:pPr>
        <w:spacing w:before="240" w:after="220"/>
        <w:contextualSpacing/>
        <w:rPr>
          <w:lang w:val="fr-FR"/>
        </w:rPr>
      </w:pPr>
    </w:p>
    <w:p w14:paraId="421DCB98" w14:textId="6CD63DEE" w:rsidR="002F53C3" w:rsidRPr="00CA3FF8" w:rsidRDefault="00CB1F29" w:rsidP="002F53C3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 xml:space="preserve">HO </w:t>
      </w:r>
      <w:r w:rsidR="002F53C3" w:rsidRPr="00CA3FF8">
        <w:rPr>
          <w:lang w:val="fr-FR"/>
        </w:rPr>
        <w:t>Tong Hyok (Mr</w:t>
      </w:r>
      <w:r w:rsidRPr="00CA3FF8">
        <w:rPr>
          <w:lang w:val="fr-FR"/>
        </w:rPr>
        <w:t>.</w:t>
      </w:r>
      <w:r w:rsidR="002F53C3" w:rsidRPr="00CA3FF8">
        <w:rPr>
          <w:lang w:val="fr-FR"/>
        </w:rPr>
        <w:t xml:space="preserve">), Counsellor, Permanent </w:t>
      </w:r>
      <w:r w:rsidRPr="00CA3FF8">
        <w:rPr>
          <w:lang w:val="fr-FR"/>
        </w:rPr>
        <w:t>Mission</w:t>
      </w:r>
      <w:r w:rsidR="002F53C3" w:rsidRPr="00CA3FF8">
        <w:rPr>
          <w:lang w:val="fr-FR"/>
        </w:rPr>
        <w:t>, Geneva</w:t>
      </w:r>
    </w:p>
    <w:p w14:paraId="5D9DDEC7" w14:textId="77777777" w:rsidR="002F53C3" w:rsidRPr="00CA3FF8" w:rsidRDefault="002F53C3" w:rsidP="00BB4F0D">
      <w:pPr>
        <w:spacing w:before="240" w:after="220"/>
        <w:contextualSpacing/>
        <w:rPr>
          <w:lang w:val="fr-FR"/>
        </w:rPr>
      </w:pPr>
    </w:p>
    <w:p w14:paraId="492F0ACF" w14:textId="77777777" w:rsidR="00361295" w:rsidRPr="00CA3FF8" w:rsidRDefault="00361295" w:rsidP="00BB4F0D">
      <w:pPr>
        <w:spacing w:before="240" w:after="220"/>
        <w:contextualSpacing/>
        <w:rPr>
          <w:lang w:val="fr-FR"/>
        </w:rPr>
      </w:pPr>
    </w:p>
    <w:p w14:paraId="06937740" w14:textId="5933B605" w:rsidR="00A217F2" w:rsidRPr="00CA3FF8" w:rsidRDefault="00A217F2" w:rsidP="00A217F2">
      <w:pPr>
        <w:spacing w:before="240" w:after="220"/>
        <w:rPr>
          <w:u w:val="single"/>
          <w:lang w:val="fr-FR"/>
        </w:rPr>
      </w:pPr>
      <w:r w:rsidRPr="00CA3FF8">
        <w:rPr>
          <w:u w:val="single"/>
          <w:lang w:val="fr-FR"/>
        </w:rPr>
        <w:t>RÉPUBLIQUE TCHÈQUE/CZECH REPUBLIC</w:t>
      </w:r>
    </w:p>
    <w:p w14:paraId="625279BC" w14:textId="2121B573" w:rsidR="00A217F2" w:rsidRDefault="00461880" w:rsidP="00A217F2">
      <w:pPr>
        <w:spacing w:before="240" w:after="220"/>
        <w:contextualSpacing/>
        <w:rPr>
          <w:iCs/>
        </w:rPr>
      </w:pPr>
      <w:r w:rsidRPr="00461880">
        <w:rPr>
          <w:iCs/>
        </w:rPr>
        <w:t>Josef KRATOCHVÍL (Mr.), President, Industrial Property Office of the Czech Republic, Prague</w:t>
      </w:r>
    </w:p>
    <w:p w14:paraId="7EDC574D" w14:textId="77777777" w:rsidR="002E7817" w:rsidRDefault="002E7817" w:rsidP="00A217F2">
      <w:pPr>
        <w:spacing w:before="240" w:after="220"/>
        <w:contextualSpacing/>
        <w:rPr>
          <w:iCs/>
        </w:rPr>
      </w:pPr>
    </w:p>
    <w:p w14:paraId="4505FFEE" w14:textId="656AD4B9" w:rsidR="002E7817" w:rsidRPr="00E6283D" w:rsidRDefault="002E7817" w:rsidP="002E7817">
      <w:pPr>
        <w:spacing w:before="240" w:after="220"/>
        <w:contextualSpacing/>
        <w:rPr>
          <w:iCs/>
          <w:lang w:val="fr-FR"/>
        </w:rPr>
      </w:pPr>
      <w:r w:rsidRPr="00E6283D">
        <w:rPr>
          <w:iCs/>
          <w:lang w:val="fr-FR"/>
        </w:rPr>
        <w:t>Gabriela BOITEUX PILNÁ (Ms.), Deputy Permanent Representative, Permanent Mission, Geneva</w:t>
      </w:r>
    </w:p>
    <w:p w14:paraId="5460BFB9" w14:textId="77777777" w:rsidR="00CB1F29" w:rsidRPr="002E7817" w:rsidRDefault="00CB1F29" w:rsidP="00A217F2">
      <w:pPr>
        <w:spacing w:before="240" w:after="220"/>
        <w:contextualSpacing/>
        <w:rPr>
          <w:iCs/>
          <w:lang w:val="fr-FR"/>
        </w:rPr>
      </w:pPr>
    </w:p>
    <w:p w14:paraId="111516F0" w14:textId="7027AE1F" w:rsidR="00A217F2" w:rsidRDefault="002E7817" w:rsidP="00A217F2">
      <w:pPr>
        <w:spacing w:before="240" w:after="220"/>
        <w:contextualSpacing/>
        <w:rPr>
          <w:iCs/>
        </w:rPr>
      </w:pPr>
      <w:r w:rsidRPr="002E7817">
        <w:rPr>
          <w:iCs/>
        </w:rPr>
        <w:t>Adéla FALADOVÁ (Ms.), Head, Copyright Department, Ministry of Culture, Prague</w:t>
      </w:r>
    </w:p>
    <w:p w14:paraId="039269D7" w14:textId="77777777" w:rsidR="00CB1F29" w:rsidRPr="00A13312" w:rsidRDefault="00CB1F29" w:rsidP="00A217F2">
      <w:pPr>
        <w:spacing w:before="240" w:after="220"/>
        <w:contextualSpacing/>
        <w:rPr>
          <w:iCs/>
        </w:rPr>
      </w:pPr>
    </w:p>
    <w:p w14:paraId="711DAF67" w14:textId="2FDAD361" w:rsidR="00A217F2" w:rsidRDefault="00A217F2" w:rsidP="00A217F2">
      <w:pPr>
        <w:spacing w:before="240" w:after="220"/>
        <w:contextualSpacing/>
        <w:rPr>
          <w:iCs/>
        </w:rPr>
      </w:pPr>
      <w:r w:rsidRPr="00A13312">
        <w:rPr>
          <w:iCs/>
        </w:rPr>
        <w:t>Lucie ZAMYKALOVA (Ms</w:t>
      </w:r>
      <w:r w:rsidR="00642A87">
        <w:rPr>
          <w:iCs/>
        </w:rPr>
        <w:t>.</w:t>
      </w:r>
      <w:r w:rsidRPr="00A13312">
        <w:rPr>
          <w:iCs/>
        </w:rPr>
        <w:t>), Head</w:t>
      </w:r>
      <w:r w:rsidR="00E33BF8">
        <w:rPr>
          <w:iCs/>
        </w:rPr>
        <w:t>,</w:t>
      </w:r>
      <w:r w:rsidRPr="00A13312">
        <w:rPr>
          <w:iCs/>
        </w:rPr>
        <w:t xml:space="preserve"> International Affairs, Industrial Property Office</w:t>
      </w:r>
      <w:r w:rsidR="0062418A">
        <w:rPr>
          <w:iCs/>
        </w:rPr>
        <w:t xml:space="preserve"> of the Czech Republic</w:t>
      </w:r>
      <w:r w:rsidRPr="00A13312">
        <w:rPr>
          <w:iCs/>
        </w:rPr>
        <w:t xml:space="preserve">, Prague </w:t>
      </w:r>
    </w:p>
    <w:p w14:paraId="24A51064" w14:textId="77777777" w:rsidR="00CB1F29" w:rsidRPr="002E7817" w:rsidRDefault="00CB1F29" w:rsidP="00A217F2">
      <w:pPr>
        <w:spacing w:before="240" w:after="220"/>
        <w:contextualSpacing/>
        <w:rPr>
          <w:iCs/>
        </w:rPr>
      </w:pPr>
    </w:p>
    <w:p w14:paraId="793AB682" w14:textId="4B4B7BFF" w:rsidR="00A217F2" w:rsidRDefault="002E7817" w:rsidP="002E7817">
      <w:pPr>
        <w:spacing w:before="240" w:after="220"/>
        <w:contextualSpacing/>
        <w:rPr>
          <w:iCs/>
        </w:rPr>
      </w:pPr>
      <w:r w:rsidRPr="002E7817">
        <w:rPr>
          <w:iCs/>
        </w:rPr>
        <w:t>Monika EDEDY MÜLLEROVÁ (Ms.), Third Secretary, Permanent Mission, Geneva</w:t>
      </w:r>
    </w:p>
    <w:p w14:paraId="27BC9889" w14:textId="77777777" w:rsidR="00CB1F29" w:rsidRPr="00A13312" w:rsidRDefault="00CB1F29" w:rsidP="00A217F2">
      <w:pPr>
        <w:spacing w:before="240" w:after="220"/>
        <w:contextualSpacing/>
        <w:rPr>
          <w:iCs/>
        </w:rPr>
      </w:pPr>
    </w:p>
    <w:p w14:paraId="5C78892B" w14:textId="1242D354" w:rsidR="00A217F2" w:rsidRPr="00853231" w:rsidRDefault="00A217F2" w:rsidP="00A217F2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lastRenderedPageBreak/>
        <w:t>RÉPUBLIQUE-UNIE DE TANZANIE/UNITED REPUBLIC OF TANZANIA</w:t>
      </w:r>
    </w:p>
    <w:p w14:paraId="3C5EFF63" w14:textId="57FA78CF" w:rsidR="002D232B" w:rsidRDefault="002D232B" w:rsidP="002D232B">
      <w:pPr>
        <w:spacing w:before="240" w:after="220"/>
        <w:contextualSpacing/>
        <w:rPr>
          <w:iCs/>
        </w:rPr>
      </w:pPr>
      <w:r w:rsidRPr="002D232B">
        <w:rPr>
          <w:iCs/>
        </w:rPr>
        <w:t xml:space="preserve">Godfrey Simango NYAISA (Mr.), Chief Executive Officer, Business Registrations and Licensing Agency (BRELA), Ministry of Investment, Industry and Trade, Dar es Salaam </w:t>
      </w:r>
    </w:p>
    <w:p w14:paraId="5C18A2F8" w14:textId="77777777" w:rsidR="002D232B" w:rsidRDefault="002D232B" w:rsidP="002D232B">
      <w:pPr>
        <w:spacing w:before="240" w:after="220"/>
        <w:contextualSpacing/>
        <w:rPr>
          <w:iCs/>
        </w:rPr>
      </w:pPr>
    </w:p>
    <w:p w14:paraId="1F3337B6" w14:textId="23786071" w:rsidR="00A217F2" w:rsidRDefault="002D232B" w:rsidP="002D232B">
      <w:pPr>
        <w:spacing w:before="240" w:after="220"/>
        <w:contextualSpacing/>
        <w:rPr>
          <w:iCs/>
        </w:rPr>
      </w:pPr>
      <w:r w:rsidRPr="002D232B">
        <w:rPr>
          <w:iCs/>
        </w:rPr>
        <w:t>Watson MHANDO (Ms.), Acting-Registrar (Intellectual Property), Business Registrations and Licensing Agency (BRELA), Ministry of Investment, Industry and Trade, Dar es Salaam</w:t>
      </w:r>
    </w:p>
    <w:p w14:paraId="746960E2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25F06F3C" w14:textId="77777777" w:rsidR="0062418A" w:rsidRPr="00A13312" w:rsidRDefault="0062418A" w:rsidP="00A90A79">
      <w:pPr>
        <w:spacing w:before="240" w:after="220"/>
        <w:contextualSpacing/>
        <w:rPr>
          <w:iCs/>
        </w:rPr>
      </w:pPr>
    </w:p>
    <w:p w14:paraId="13B3AC70" w14:textId="04D6DB1C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ROUMANIE/ROMANIA</w:t>
      </w:r>
    </w:p>
    <w:p w14:paraId="4A27B36F" w14:textId="5021C4F8" w:rsidR="00A13312" w:rsidRDefault="002D232B" w:rsidP="002D232B">
      <w:pPr>
        <w:spacing w:before="240" w:after="220"/>
        <w:contextualSpacing/>
        <w:rPr>
          <w:iCs/>
        </w:rPr>
      </w:pPr>
      <w:r w:rsidRPr="002D232B">
        <w:rPr>
          <w:iCs/>
        </w:rPr>
        <w:t xml:space="preserve">Florian ANTOHI (Mr.), </w:t>
      </w:r>
      <w:r>
        <w:rPr>
          <w:iCs/>
        </w:rPr>
        <w:t>Deputy Permanent Representative</w:t>
      </w:r>
      <w:r w:rsidRPr="002D232B">
        <w:rPr>
          <w:iCs/>
        </w:rPr>
        <w:t>, Permanent Mission, Geneva</w:t>
      </w:r>
    </w:p>
    <w:p w14:paraId="3E8AD7E1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414E8CE9" w14:textId="77777777" w:rsidR="00F507C8" w:rsidRPr="00A13312" w:rsidRDefault="00F507C8" w:rsidP="00A90A79">
      <w:pPr>
        <w:spacing w:before="240" w:after="220"/>
        <w:contextualSpacing/>
        <w:rPr>
          <w:iCs/>
        </w:rPr>
      </w:pPr>
    </w:p>
    <w:p w14:paraId="701B899B" w14:textId="41F009C3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ROYAUME-UNI/UNITED KINGDOM</w:t>
      </w:r>
    </w:p>
    <w:p w14:paraId="6B7AE8CE" w14:textId="0AEF790D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Kumar IYER (Mr</w:t>
      </w:r>
      <w:r w:rsidR="00117EF8">
        <w:rPr>
          <w:iCs/>
        </w:rPr>
        <w:t>.</w:t>
      </w:r>
      <w:r w:rsidRPr="00A13312">
        <w:rPr>
          <w:iCs/>
        </w:rPr>
        <w:t>), Ambassador</w:t>
      </w:r>
      <w:r w:rsidR="00117EF8">
        <w:rPr>
          <w:iCs/>
        </w:rPr>
        <w:t xml:space="preserve">, </w:t>
      </w:r>
      <w:r w:rsidRPr="00A13312">
        <w:rPr>
          <w:iCs/>
        </w:rPr>
        <w:t xml:space="preserve">Permanent Representative, </w:t>
      </w:r>
      <w:r w:rsidR="00117EF8">
        <w:rPr>
          <w:iCs/>
        </w:rPr>
        <w:t>Permanent Mission</w:t>
      </w:r>
      <w:r w:rsidRPr="00A13312">
        <w:rPr>
          <w:iCs/>
        </w:rPr>
        <w:t>, Geneva</w:t>
      </w:r>
    </w:p>
    <w:p w14:paraId="70AF1824" w14:textId="77777777" w:rsidR="00117EF8" w:rsidRPr="00A13312" w:rsidRDefault="00117EF8" w:rsidP="00A90A79">
      <w:pPr>
        <w:spacing w:before="240" w:after="220"/>
        <w:contextualSpacing/>
        <w:rPr>
          <w:iCs/>
        </w:rPr>
      </w:pPr>
    </w:p>
    <w:p w14:paraId="65421D72" w14:textId="77AC8C27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Rebecca FISHER-LAMB (Ms</w:t>
      </w:r>
      <w:r w:rsidR="00D90502">
        <w:rPr>
          <w:iCs/>
        </w:rPr>
        <w:t xml:space="preserve">.), </w:t>
      </w:r>
      <w:r w:rsidR="00D90502" w:rsidRPr="00D90502">
        <w:rPr>
          <w:iCs/>
        </w:rPr>
        <w:t>Ambassador, Deputy Permanent Representative, Permanent Mission, Geneva</w:t>
      </w:r>
    </w:p>
    <w:p w14:paraId="4FC59E0C" w14:textId="77777777" w:rsidR="00117EF8" w:rsidRPr="00A13312" w:rsidRDefault="00117EF8" w:rsidP="00A90A79">
      <w:pPr>
        <w:spacing w:before="240" w:after="220"/>
        <w:contextualSpacing/>
        <w:rPr>
          <w:iCs/>
        </w:rPr>
      </w:pPr>
    </w:p>
    <w:p w14:paraId="34708CEF" w14:textId="2F70B85F" w:rsidR="00A13312" w:rsidRDefault="00D90502" w:rsidP="00A90A79">
      <w:pPr>
        <w:spacing w:before="240" w:after="220"/>
        <w:contextualSpacing/>
        <w:rPr>
          <w:iCs/>
        </w:rPr>
      </w:pPr>
      <w:r w:rsidRPr="00D90502">
        <w:rPr>
          <w:iCs/>
        </w:rPr>
        <w:t xml:space="preserve">Lizzie WILSON (Ms.), </w:t>
      </w:r>
      <w:r>
        <w:rPr>
          <w:iCs/>
        </w:rPr>
        <w:t xml:space="preserve">Senior </w:t>
      </w:r>
      <w:r w:rsidRPr="00D90502">
        <w:rPr>
          <w:iCs/>
        </w:rPr>
        <w:t>Intellectual Property Attaché, Permanent Mission to the World Trade Organization (WTO), Geneva</w:t>
      </w:r>
    </w:p>
    <w:p w14:paraId="057AF679" w14:textId="77777777" w:rsidR="00117EF8" w:rsidRPr="00A13312" w:rsidRDefault="00117EF8" w:rsidP="00A90A79">
      <w:pPr>
        <w:spacing w:before="240" w:after="220"/>
        <w:contextualSpacing/>
        <w:rPr>
          <w:iCs/>
        </w:rPr>
      </w:pPr>
    </w:p>
    <w:p w14:paraId="5CDB8397" w14:textId="061C746B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Jo WOODTHORPE-SMITH (M</w:t>
      </w:r>
      <w:r w:rsidR="00D90502">
        <w:rPr>
          <w:iCs/>
        </w:rPr>
        <w:t>s.</w:t>
      </w:r>
      <w:r w:rsidRPr="00A13312">
        <w:rPr>
          <w:iCs/>
        </w:rPr>
        <w:t xml:space="preserve">), </w:t>
      </w:r>
      <w:r w:rsidR="00400A41">
        <w:rPr>
          <w:iCs/>
        </w:rPr>
        <w:t>Attaché (Public and Press Affairs), Permanent Mission, Geneva</w:t>
      </w:r>
    </w:p>
    <w:p w14:paraId="256BD9C7" w14:textId="77777777" w:rsidR="00117EF8" w:rsidRPr="00A13312" w:rsidRDefault="00117EF8" w:rsidP="00A90A79">
      <w:pPr>
        <w:spacing w:before="240" w:after="220"/>
        <w:contextualSpacing/>
        <w:rPr>
          <w:iCs/>
        </w:rPr>
      </w:pPr>
    </w:p>
    <w:p w14:paraId="6C541EBB" w14:textId="3E3D7E26" w:rsidR="00A13312" w:rsidRPr="00CA3FF8" w:rsidRDefault="00A13312" w:rsidP="00A90A79">
      <w:pPr>
        <w:spacing w:before="240" w:after="220"/>
        <w:contextualSpacing/>
        <w:rPr>
          <w:iCs/>
        </w:rPr>
      </w:pPr>
      <w:r w:rsidRPr="00CA3FF8">
        <w:rPr>
          <w:iCs/>
        </w:rPr>
        <w:t>Valeriano SIMONE (Mr), I</w:t>
      </w:r>
      <w:r w:rsidR="00BE4FFF" w:rsidRPr="00CA3FF8">
        <w:rPr>
          <w:iCs/>
        </w:rPr>
        <w:t xml:space="preserve">ntellectual </w:t>
      </w:r>
      <w:r w:rsidRPr="00CA3FF8">
        <w:rPr>
          <w:iCs/>
        </w:rPr>
        <w:t>P</w:t>
      </w:r>
      <w:r w:rsidR="00BE4FFF" w:rsidRPr="00CA3FF8">
        <w:rPr>
          <w:iCs/>
        </w:rPr>
        <w:t>roperty</w:t>
      </w:r>
      <w:r w:rsidRPr="00CA3FF8">
        <w:rPr>
          <w:iCs/>
        </w:rPr>
        <w:t xml:space="preserve"> Attaché, </w:t>
      </w:r>
      <w:r w:rsidR="00400A41" w:rsidRPr="00CA3FF8">
        <w:rPr>
          <w:iCs/>
        </w:rPr>
        <w:t>Permanent Mission, Geneva</w:t>
      </w:r>
    </w:p>
    <w:p w14:paraId="411F3C71" w14:textId="77777777" w:rsidR="00C346C3" w:rsidRPr="00CA3FF8" w:rsidRDefault="00C346C3" w:rsidP="00A90A79">
      <w:pPr>
        <w:spacing w:before="240" w:after="220"/>
        <w:contextualSpacing/>
        <w:rPr>
          <w:iCs/>
        </w:rPr>
      </w:pPr>
    </w:p>
    <w:p w14:paraId="4B0F31BF" w14:textId="77777777" w:rsidR="005B1C06" w:rsidRPr="00CA3FF8" w:rsidRDefault="005B1C06" w:rsidP="00A90A79">
      <w:pPr>
        <w:spacing w:before="240" w:after="220"/>
        <w:contextualSpacing/>
        <w:rPr>
          <w:iCs/>
        </w:rPr>
      </w:pPr>
    </w:p>
    <w:p w14:paraId="722BD4D5" w14:textId="2B6913C4" w:rsidR="00A13312" w:rsidRPr="00CA3FF8" w:rsidRDefault="00A13312" w:rsidP="00A90A79">
      <w:pPr>
        <w:spacing w:before="240" w:after="220"/>
        <w:rPr>
          <w:iCs/>
          <w:u w:val="single"/>
        </w:rPr>
      </w:pPr>
      <w:r w:rsidRPr="00CA3FF8">
        <w:rPr>
          <w:iCs/>
          <w:u w:val="single"/>
        </w:rPr>
        <w:t>RWANDA</w:t>
      </w:r>
    </w:p>
    <w:p w14:paraId="1690D49C" w14:textId="110AFFED" w:rsidR="00A13312" w:rsidRPr="00CA3FF8" w:rsidRDefault="00610DFA" w:rsidP="00A90A79">
      <w:pPr>
        <w:spacing w:before="240" w:after="220"/>
        <w:contextualSpacing/>
        <w:rPr>
          <w:iCs/>
        </w:rPr>
      </w:pPr>
      <w:r w:rsidRPr="00CA3FF8">
        <w:rPr>
          <w:iCs/>
        </w:rPr>
        <w:t>Urujeni BAKURAMUTSA (Ms.), Ambassador, Permanent Representative, Permanent Mission, Geneva</w:t>
      </w:r>
    </w:p>
    <w:p w14:paraId="39E31FB3" w14:textId="77777777" w:rsidR="00400A41" w:rsidRPr="00CA3FF8" w:rsidRDefault="00400A41" w:rsidP="00A90A79">
      <w:pPr>
        <w:spacing w:before="240" w:after="220"/>
        <w:contextualSpacing/>
        <w:rPr>
          <w:iCs/>
        </w:rPr>
      </w:pPr>
    </w:p>
    <w:p w14:paraId="4D39276F" w14:textId="30B367F1" w:rsidR="00A13312" w:rsidRPr="00CA3FF8" w:rsidRDefault="00E1038E" w:rsidP="00E1038E">
      <w:pPr>
        <w:spacing w:before="240" w:after="220"/>
        <w:contextualSpacing/>
        <w:rPr>
          <w:iCs/>
        </w:rPr>
      </w:pPr>
      <w:r w:rsidRPr="00CA3FF8">
        <w:rPr>
          <w:iCs/>
        </w:rPr>
        <w:t xml:space="preserve">Betty DUSENGE (Ms.), Second Counsellor </w:t>
      </w:r>
      <w:r w:rsidR="004E6078" w:rsidRPr="00CA3FF8">
        <w:rPr>
          <w:iCs/>
        </w:rPr>
        <w:t>(</w:t>
      </w:r>
      <w:r w:rsidRPr="00CA3FF8">
        <w:rPr>
          <w:iCs/>
        </w:rPr>
        <w:t>Multilateral</w:t>
      </w:r>
      <w:r w:rsidR="004E6078" w:rsidRPr="00CA3FF8">
        <w:rPr>
          <w:iCs/>
        </w:rPr>
        <w:t>)</w:t>
      </w:r>
      <w:r w:rsidRPr="00CA3FF8">
        <w:rPr>
          <w:iCs/>
        </w:rPr>
        <w:t>, Permanent Mission, Geneva</w:t>
      </w:r>
    </w:p>
    <w:p w14:paraId="1B22AE2E" w14:textId="77777777" w:rsidR="00400A41" w:rsidRPr="00CA3FF8" w:rsidRDefault="00400A41" w:rsidP="00A90A79">
      <w:pPr>
        <w:spacing w:before="240" w:after="220"/>
        <w:contextualSpacing/>
        <w:rPr>
          <w:iCs/>
        </w:rPr>
      </w:pPr>
    </w:p>
    <w:p w14:paraId="24AAA119" w14:textId="75D9BAA0" w:rsidR="00A13312" w:rsidRPr="00E1038E" w:rsidRDefault="00E1038E" w:rsidP="00A90A79">
      <w:pPr>
        <w:spacing w:before="240" w:after="220"/>
        <w:contextualSpacing/>
        <w:rPr>
          <w:iCs/>
          <w:lang w:val="it-IT"/>
        </w:rPr>
      </w:pPr>
      <w:r w:rsidRPr="00E1038E">
        <w:rPr>
          <w:iCs/>
          <w:lang w:val="it-IT"/>
        </w:rPr>
        <w:t>Ornella MIHIGO (Ms.), Officer (Multilateral), Permanent Mission, Geneva</w:t>
      </w:r>
    </w:p>
    <w:p w14:paraId="69431C15" w14:textId="77777777" w:rsidR="00A217F2" w:rsidRPr="00E1038E" w:rsidRDefault="00A217F2" w:rsidP="00A90A79">
      <w:pPr>
        <w:spacing w:before="240" w:after="220"/>
        <w:contextualSpacing/>
        <w:rPr>
          <w:iCs/>
          <w:lang w:val="it-IT"/>
        </w:rPr>
      </w:pPr>
    </w:p>
    <w:p w14:paraId="6769CD65" w14:textId="77777777" w:rsidR="005B1C06" w:rsidRPr="00E1038E" w:rsidRDefault="005B1C06" w:rsidP="00A90A79">
      <w:pPr>
        <w:spacing w:before="240" w:after="220"/>
        <w:contextualSpacing/>
        <w:rPr>
          <w:iCs/>
          <w:lang w:val="it-IT"/>
        </w:rPr>
      </w:pPr>
    </w:p>
    <w:p w14:paraId="4400CF66" w14:textId="44E19CC4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SAINT-MARIN/SAN MARINO</w:t>
      </w:r>
    </w:p>
    <w:p w14:paraId="6E214794" w14:textId="5CBFE7D7" w:rsidR="00A13312" w:rsidRPr="00B94BAA" w:rsidRDefault="00E1038E" w:rsidP="00A90A79">
      <w:pPr>
        <w:spacing w:before="240" w:after="220"/>
        <w:contextualSpacing/>
        <w:rPr>
          <w:iCs/>
          <w:lang w:val="it-IT"/>
        </w:rPr>
      </w:pPr>
      <w:r w:rsidRPr="00B94BAA">
        <w:rPr>
          <w:iCs/>
          <w:lang w:val="it-IT"/>
        </w:rPr>
        <w:t>Marcello BECCARI (Mr.), Ambassador, Permanent Representative, Permanent Mission, Geneva</w:t>
      </w:r>
    </w:p>
    <w:p w14:paraId="77856BB0" w14:textId="77777777" w:rsidR="00A217F2" w:rsidRPr="00B94BAA" w:rsidRDefault="00A217F2" w:rsidP="00A90A79">
      <w:pPr>
        <w:spacing w:before="240" w:after="220"/>
        <w:contextualSpacing/>
        <w:rPr>
          <w:iCs/>
          <w:lang w:val="it-IT"/>
        </w:rPr>
      </w:pPr>
    </w:p>
    <w:p w14:paraId="599CEF76" w14:textId="77777777" w:rsidR="0014449E" w:rsidRPr="00B94BAA" w:rsidRDefault="0014449E" w:rsidP="00A90A79">
      <w:pPr>
        <w:spacing w:before="240" w:after="220"/>
        <w:contextualSpacing/>
        <w:rPr>
          <w:iCs/>
          <w:lang w:val="it-IT"/>
        </w:rPr>
      </w:pPr>
    </w:p>
    <w:p w14:paraId="0DC3FC91" w14:textId="46223491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SAINT-SIÈGE/HOLY SEE</w:t>
      </w:r>
    </w:p>
    <w:p w14:paraId="7BFE4281" w14:textId="77777777" w:rsidR="00B94BAA" w:rsidRDefault="00B94BAA" w:rsidP="00B94BAA">
      <w:pPr>
        <w:spacing w:before="240" w:after="220"/>
        <w:contextualSpacing/>
        <w:rPr>
          <w:iCs/>
          <w:lang w:val="it-IT"/>
        </w:rPr>
      </w:pPr>
      <w:r w:rsidRPr="00B94BAA">
        <w:rPr>
          <w:iCs/>
          <w:lang w:val="it-IT"/>
        </w:rPr>
        <w:t xml:space="preserve">Ettore BALESTRERO (Mr.), Apostolic Nuncio, Permanent Observer, Permanent Observer Mission, Geneva </w:t>
      </w:r>
    </w:p>
    <w:p w14:paraId="136BBE0B" w14:textId="77777777" w:rsidR="00B94BAA" w:rsidRDefault="00B94BAA" w:rsidP="00B94BAA">
      <w:pPr>
        <w:spacing w:before="240" w:after="220"/>
        <w:contextualSpacing/>
        <w:rPr>
          <w:iCs/>
          <w:lang w:val="it-IT"/>
        </w:rPr>
      </w:pPr>
    </w:p>
    <w:p w14:paraId="2035366E" w14:textId="77777777" w:rsidR="00B94BAA" w:rsidRDefault="00B94BAA" w:rsidP="00B94BAA">
      <w:pPr>
        <w:spacing w:before="240" w:after="220"/>
        <w:contextualSpacing/>
        <w:rPr>
          <w:iCs/>
          <w:lang w:val="it-IT"/>
        </w:rPr>
      </w:pPr>
      <w:r w:rsidRPr="00B94BAA">
        <w:rPr>
          <w:iCs/>
          <w:lang w:val="it-IT"/>
        </w:rPr>
        <w:t xml:space="preserve">Riyyan CHAVES MENDOZA (Mr.), Deputy Permanent Observer, Permanent Observer Mission, Geneva </w:t>
      </w:r>
    </w:p>
    <w:p w14:paraId="27B8A374" w14:textId="77777777" w:rsidR="00B94BAA" w:rsidRDefault="00B94BAA" w:rsidP="00B94BAA">
      <w:pPr>
        <w:spacing w:before="240" w:after="220"/>
        <w:contextualSpacing/>
        <w:rPr>
          <w:iCs/>
          <w:lang w:val="it-IT"/>
        </w:rPr>
      </w:pPr>
    </w:p>
    <w:p w14:paraId="16804C12" w14:textId="3475D6A7" w:rsidR="00A13312" w:rsidRPr="00B94BAA" w:rsidRDefault="00B94BAA" w:rsidP="00B94BAA">
      <w:pPr>
        <w:spacing w:before="240" w:after="220"/>
        <w:contextualSpacing/>
        <w:rPr>
          <w:iCs/>
          <w:lang w:val="it-IT"/>
        </w:rPr>
      </w:pPr>
      <w:r w:rsidRPr="00B94BAA">
        <w:rPr>
          <w:iCs/>
          <w:lang w:val="it-IT"/>
        </w:rPr>
        <w:t>Francesco TERUGGI (Mr.), Attaché, Permanent Observer Mission, Geneva</w:t>
      </w:r>
    </w:p>
    <w:p w14:paraId="52F30B15" w14:textId="692B3B92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lastRenderedPageBreak/>
        <w:t>SAMOA</w:t>
      </w:r>
    </w:p>
    <w:p w14:paraId="50FCF57A" w14:textId="235B93E9" w:rsidR="00A13312" w:rsidRDefault="00B94BAA" w:rsidP="00A90A79">
      <w:pPr>
        <w:spacing w:before="240" w:after="220"/>
        <w:contextualSpacing/>
        <w:rPr>
          <w:iCs/>
          <w:lang w:val="it-IT"/>
        </w:rPr>
      </w:pPr>
      <w:r w:rsidRPr="00B94BAA">
        <w:rPr>
          <w:iCs/>
          <w:lang w:val="it-IT"/>
        </w:rPr>
        <w:t>Toleafoa Nella Pepe TAVITA-LEVY (Ms.), Ambassador, Permanent Representative, Permanent Mission, Geneva</w:t>
      </w:r>
    </w:p>
    <w:p w14:paraId="1D38AEA5" w14:textId="77777777" w:rsidR="00B94BAA" w:rsidRPr="00B94BAA" w:rsidRDefault="00B94BAA" w:rsidP="00A90A79">
      <w:pPr>
        <w:spacing w:before="240" w:after="220"/>
        <w:contextualSpacing/>
        <w:rPr>
          <w:iCs/>
          <w:lang w:val="it-IT"/>
        </w:rPr>
      </w:pPr>
    </w:p>
    <w:p w14:paraId="136222CA" w14:textId="2DBFE7AA" w:rsidR="00A13312" w:rsidRPr="00CA3FF8" w:rsidRDefault="002A67FC" w:rsidP="00A90A79">
      <w:pPr>
        <w:spacing w:before="240" w:after="220"/>
        <w:contextualSpacing/>
        <w:rPr>
          <w:iCs/>
        </w:rPr>
      </w:pPr>
      <w:r w:rsidRPr="00CA3FF8">
        <w:rPr>
          <w:iCs/>
        </w:rPr>
        <w:t>Lonnie Elizabeth TUATAGALOA (Ms.), First Secretary, Permanent Mission, Geneva</w:t>
      </w:r>
    </w:p>
    <w:p w14:paraId="23948FA2" w14:textId="77777777" w:rsidR="00C346C3" w:rsidRPr="00CA3FF8" w:rsidRDefault="00C346C3" w:rsidP="00A90A79">
      <w:pPr>
        <w:spacing w:before="240" w:after="220"/>
        <w:contextualSpacing/>
        <w:rPr>
          <w:iCs/>
        </w:rPr>
      </w:pPr>
    </w:p>
    <w:p w14:paraId="34A2D779" w14:textId="77777777" w:rsidR="00570A33" w:rsidRPr="00CA3FF8" w:rsidRDefault="00570A33" w:rsidP="00A90A79">
      <w:pPr>
        <w:spacing w:before="240" w:after="220"/>
        <w:contextualSpacing/>
        <w:rPr>
          <w:iCs/>
        </w:rPr>
      </w:pPr>
    </w:p>
    <w:p w14:paraId="7E951E02" w14:textId="35297A29" w:rsidR="00000DA0" w:rsidRPr="00853231" w:rsidRDefault="00A13312" w:rsidP="00000DA0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SAO TOMÉ-ET-PRINCIPE/SAO TOME AND PRINCIPE</w:t>
      </w:r>
    </w:p>
    <w:p w14:paraId="630E5B9C" w14:textId="6A29D38C" w:rsidR="00A13312" w:rsidRDefault="002A67FC" w:rsidP="00A90A79">
      <w:pPr>
        <w:spacing w:before="240" w:after="220"/>
        <w:contextualSpacing/>
        <w:rPr>
          <w:iCs/>
          <w:lang w:val="fr-FR"/>
        </w:rPr>
      </w:pPr>
      <w:r w:rsidRPr="002A67FC">
        <w:rPr>
          <w:iCs/>
          <w:lang w:val="fr-FR"/>
        </w:rPr>
        <w:t>Abigail Tiny COSME BONFIM (Mme), représentante permanente, Mission permanente, Genève</w:t>
      </w:r>
    </w:p>
    <w:p w14:paraId="63F13A92" w14:textId="77777777" w:rsidR="00000DA0" w:rsidRDefault="00000DA0" w:rsidP="00A90A79">
      <w:pPr>
        <w:spacing w:before="240" w:after="220"/>
        <w:contextualSpacing/>
        <w:rPr>
          <w:iCs/>
          <w:lang w:val="fr-FR"/>
        </w:rPr>
      </w:pPr>
    </w:p>
    <w:p w14:paraId="1F3608A1" w14:textId="77777777" w:rsidR="00D04C03" w:rsidRDefault="00D04C03" w:rsidP="00A90A79">
      <w:pPr>
        <w:spacing w:before="240" w:after="220"/>
        <w:contextualSpacing/>
        <w:rPr>
          <w:iCs/>
          <w:lang w:val="fr-FR"/>
        </w:rPr>
      </w:pPr>
    </w:p>
    <w:p w14:paraId="43AD613B" w14:textId="25D908CC" w:rsidR="00000DA0" w:rsidRPr="00853231" w:rsidRDefault="00000DA0" w:rsidP="00000DA0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SÉNÉGAL/SENEGAL</w:t>
      </w:r>
    </w:p>
    <w:p w14:paraId="77A302BF" w14:textId="55FCA06F" w:rsidR="00000DA0" w:rsidRPr="002A67FC" w:rsidRDefault="00000DA0" w:rsidP="00000DA0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>Cheikh Ahmadou Bamba GAYE (M</w:t>
      </w:r>
      <w:r w:rsidR="0058448C">
        <w:rPr>
          <w:iCs/>
          <w:lang w:val="fr-FR"/>
        </w:rPr>
        <w:t>.</w:t>
      </w:r>
      <w:r w:rsidRPr="008D4CFB">
        <w:rPr>
          <w:iCs/>
          <w:lang w:val="fr-FR"/>
        </w:rPr>
        <w:t xml:space="preserve">), </w:t>
      </w:r>
      <w:r>
        <w:rPr>
          <w:iCs/>
          <w:lang w:val="fr-FR"/>
        </w:rPr>
        <w:t>p</w:t>
      </w:r>
      <w:r w:rsidRPr="008D4CFB">
        <w:rPr>
          <w:iCs/>
          <w:lang w:val="fr-FR"/>
        </w:rPr>
        <w:t xml:space="preserve">remier </w:t>
      </w:r>
      <w:r>
        <w:rPr>
          <w:iCs/>
          <w:lang w:val="fr-FR"/>
        </w:rPr>
        <w:t>c</w:t>
      </w:r>
      <w:r w:rsidRPr="008D4CFB">
        <w:rPr>
          <w:iCs/>
          <w:lang w:val="fr-FR"/>
        </w:rPr>
        <w:t>onseiller, Mission permanente</w:t>
      </w:r>
      <w:r>
        <w:rPr>
          <w:iCs/>
          <w:lang w:val="fr-FR"/>
        </w:rPr>
        <w:t>, Genève</w:t>
      </w:r>
    </w:p>
    <w:p w14:paraId="1DB99161" w14:textId="77777777" w:rsidR="00A217F2" w:rsidRPr="002A67FC" w:rsidRDefault="00A217F2" w:rsidP="00A90A79">
      <w:pPr>
        <w:spacing w:before="240" w:after="220"/>
        <w:contextualSpacing/>
        <w:rPr>
          <w:iCs/>
          <w:lang w:val="fr-FR"/>
        </w:rPr>
      </w:pPr>
    </w:p>
    <w:p w14:paraId="4131121F" w14:textId="77777777" w:rsidR="00570A33" w:rsidRPr="002A67FC" w:rsidRDefault="00570A33" w:rsidP="00A90A79">
      <w:pPr>
        <w:spacing w:before="240" w:after="220"/>
        <w:contextualSpacing/>
        <w:rPr>
          <w:iCs/>
          <w:lang w:val="fr-FR"/>
        </w:rPr>
      </w:pPr>
    </w:p>
    <w:p w14:paraId="38DD6263" w14:textId="54623762" w:rsidR="00A13312" w:rsidRPr="00853231" w:rsidRDefault="00A13312" w:rsidP="00A90A79">
      <w:pPr>
        <w:spacing w:before="240" w:after="220"/>
        <w:rPr>
          <w:iCs/>
          <w:u w:val="single"/>
          <w:lang w:val="de-CH"/>
        </w:rPr>
      </w:pPr>
      <w:r w:rsidRPr="00853231">
        <w:rPr>
          <w:iCs/>
          <w:u w:val="single"/>
          <w:lang w:val="de-CH"/>
        </w:rPr>
        <w:t>SERBIE/SERBIA</w:t>
      </w:r>
    </w:p>
    <w:p w14:paraId="20144D54" w14:textId="16BB638E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Jovana </w:t>
      </w:r>
      <w:r w:rsidR="00C346C3">
        <w:rPr>
          <w:iCs/>
        </w:rPr>
        <w:t>ĐUROVIĆ-VOJINOVIĆ</w:t>
      </w:r>
      <w:r w:rsidRPr="00A13312">
        <w:rPr>
          <w:iCs/>
        </w:rPr>
        <w:t xml:space="preserve"> (Ms</w:t>
      </w:r>
      <w:r w:rsidR="00C346C3">
        <w:rPr>
          <w:iCs/>
        </w:rPr>
        <w:t>.</w:t>
      </w:r>
      <w:r w:rsidRPr="00A13312">
        <w:rPr>
          <w:iCs/>
        </w:rPr>
        <w:t xml:space="preserve">), Third Secretary, </w:t>
      </w:r>
      <w:r w:rsidR="002A67FC">
        <w:rPr>
          <w:iCs/>
        </w:rPr>
        <w:t>Permanent Mission, Geneva</w:t>
      </w:r>
    </w:p>
    <w:p w14:paraId="09524E01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3388BE89" w14:textId="77777777" w:rsidR="00570A33" w:rsidRPr="00A13312" w:rsidRDefault="00570A33" w:rsidP="00A90A79">
      <w:pPr>
        <w:spacing w:before="240" w:after="220"/>
        <w:contextualSpacing/>
        <w:rPr>
          <w:iCs/>
        </w:rPr>
      </w:pPr>
    </w:p>
    <w:p w14:paraId="45E74F6E" w14:textId="4D645F4E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SEYCHELLES</w:t>
      </w:r>
    </w:p>
    <w:p w14:paraId="55DF067A" w14:textId="3200B13E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Cillia MANGROO (Ms</w:t>
      </w:r>
      <w:r w:rsidR="006539FB">
        <w:rPr>
          <w:iCs/>
        </w:rPr>
        <w:t>.</w:t>
      </w:r>
      <w:r w:rsidRPr="00A13312">
        <w:rPr>
          <w:iCs/>
        </w:rPr>
        <w:t xml:space="preserve">), Ambassador, </w:t>
      </w:r>
      <w:r w:rsidR="006539FB">
        <w:rPr>
          <w:iCs/>
        </w:rPr>
        <w:t>Permanent Representative, Permanent Mission, Geneva</w:t>
      </w:r>
    </w:p>
    <w:p w14:paraId="10023000" w14:textId="77777777" w:rsidR="002A67FC" w:rsidRPr="00A13312" w:rsidRDefault="002A67FC" w:rsidP="00A90A79">
      <w:pPr>
        <w:spacing w:before="240" w:after="220"/>
        <w:contextualSpacing/>
        <w:rPr>
          <w:iCs/>
        </w:rPr>
      </w:pPr>
    </w:p>
    <w:p w14:paraId="68085627" w14:textId="56F382F1" w:rsidR="00A13312" w:rsidRPr="001127FA" w:rsidRDefault="00A13312" w:rsidP="00A90A79">
      <w:pPr>
        <w:spacing w:before="240" w:after="220"/>
        <w:contextualSpacing/>
        <w:rPr>
          <w:iCs/>
        </w:rPr>
      </w:pPr>
      <w:r w:rsidRPr="001127FA">
        <w:rPr>
          <w:iCs/>
        </w:rPr>
        <w:t>Emy-Lee LUCAS (Ms</w:t>
      </w:r>
      <w:r w:rsidR="006539FB" w:rsidRPr="001127FA">
        <w:rPr>
          <w:iCs/>
        </w:rPr>
        <w:t>.</w:t>
      </w:r>
      <w:r w:rsidRPr="001127FA">
        <w:rPr>
          <w:iCs/>
        </w:rPr>
        <w:t xml:space="preserve">), </w:t>
      </w:r>
      <w:r w:rsidR="00FA51CD" w:rsidRPr="001127FA">
        <w:rPr>
          <w:iCs/>
        </w:rPr>
        <w:t xml:space="preserve">Attaché </w:t>
      </w:r>
      <w:r w:rsidR="00FA51CD">
        <w:rPr>
          <w:iCs/>
        </w:rPr>
        <w:t>(</w:t>
      </w:r>
      <w:r w:rsidRPr="001127FA">
        <w:rPr>
          <w:iCs/>
        </w:rPr>
        <w:t>Trade</w:t>
      </w:r>
      <w:r w:rsidR="00FA51CD">
        <w:rPr>
          <w:iCs/>
        </w:rPr>
        <w:t>)</w:t>
      </w:r>
      <w:r w:rsidRPr="001127FA">
        <w:rPr>
          <w:iCs/>
        </w:rPr>
        <w:t xml:space="preserve">, </w:t>
      </w:r>
      <w:r w:rsidR="001127FA" w:rsidRPr="001127FA">
        <w:rPr>
          <w:iCs/>
        </w:rPr>
        <w:t>Permanent Miss</w:t>
      </w:r>
      <w:r w:rsidR="001127FA">
        <w:rPr>
          <w:iCs/>
        </w:rPr>
        <w:t>ion, Geneva</w:t>
      </w:r>
    </w:p>
    <w:p w14:paraId="1D576762" w14:textId="77777777" w:rsidR="00A217F2" w:rsidRPr="001127FA" w:rsidRDefault="00A217F2" w:rsidP="00A90A79">
      <w:pPr>
        <w:spacing w:before="240" w:after="220"/>
        <w:contextualSpacing/>
        <w:rPr>
          <w:iCs/>
        </w:rPr>
      </w:pPr>
    </w:p>
    <w:p w14:paraId="1B31AF3D" w14:textId="77777777" w:rsidR="00570A33" w:rsidRPr="001127FA" w:rsidRDefault="00570A33" w:rsidP="00A90A79">
      <w:pPr>
        <w:spacing w:before="240" w:after="220"/>
        <w:contextualSpacing/>
        <w:rPr>
          <w:iCs/>
        </w:rPr>
      </w:pPr>
    </w:p>
    <w:p w14:paraId="22DDFC39" w14:textId="51EA103E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SIERRA LEONE</w:t>
      </w:r>
    </w:p>
    <w:p w14:paraId="3921D952" w14:textId="09C99C56" w:rsidR="00A13312" w:rsidRDefault="00C5385C" w:rsidP="00A90A79">
      <w:pPr>
        <w:spacing w:before="240" w:after="220"/>
        <w:contextualSpacing/>
        <w:rPr>
          <w:iCs/>
        </w:rPr>
      </w:pPr>
      <w:r w:rsidRPr="00C5385C">
        <w:rPr>
          <w:iCs/>
        </w:rPr>
        <w:t>Lansana Alison GBERIE (Mr.), Ambassador, Permanent Representative, Permanent Mission, Geneva</w:t>
      </w:r>
    </w:p>
    <w:p w14:paraId="1477568D" w14:textId="77777777" w:rsidR="001127FA" w:rsidRPr="00A13312" w:rsidRDefault="001127FA" w:rsidP="00A90A79">
      <w:pPr>
        <w:spacing w:before="240" w:after="220"/>
        <w:contextualSpacing/>
        <w:rPr>
          <w:iCs/>
        </w:rPr>
      </w:pPr>
    </w:p>
    <w:p w14:paraId="629AE49F" w14:textId="5EB7C128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Essate WELDEMICHAEL (Mr</w:t>
      </w:r>
      <w:r w:rsidR="006539FB">
        <w:rPr>
          <w:iCs/>
        </w:rPr>
        <w:t>.</w:t>
      </w:r>
      <w:r w:rsidRPr="00A13312">
        <w:rPr>
          <w:iCs/>
        </w:rPr>
        <w:t>), Advisor to the Ambassador and Permanent Representative, Permanent Mission, Geneva</w:t>
      </w:r>
    </w:p>
    <w:p w14:paraId="72F4722B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1364F297" w14:textId="77777777" w:rsidR="00570A33" w:rsidRPr="00A13312" w:rsidRDefault="00570A33" w:rsidP="00A90A79">
      <w:pPr>
        <w:spacing w:before="240" w:after="220"/>
        <w:contextualSpacing/>
        <w:rPr>
          <w:iCs/>
        </w:rPr>
      </w:pPr>
    </w:p>
    <w:p w14:paraId="6B418CB0" w14:textId="4B9DB0C8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SINGAPOUR/SINGAPORE</w:t>
      </w:r>
    </w:p>
    <w:p w14:paraId="6DA284CB" w14:textId="717C1292" w:rsidR="006B2A7B" w:rsidRPr="006B2A7B" w:rsidRDefault="00426F51" w:rsidP="00A90A79">
      <w:pPr>
        <w:spacing w:before="240" w:after="220"/>
        <w:rPr>
          <w:iCs/>
        </w:rPr>
      </w:pPr>
      <w:r>
        <w:rPr>
          <w:iCs/>
        </w:rPr>
        <w:t>TAN</w:t>
      </w:r>
      <w:r w:rsidRPr="006B2A7B">
        <w:rPr>
          <w:iCs/>
        </w:rPr>
        <w:t xml:space="preserve"> </w:t>
      </w:r>
      <w:r w:rsidR="006B2A7B" w:rsidRPr="006B2A7B">
        <w:rPr>
          <w:iCs/>
        </w:rPr>
        <w:t>Hung Seng</w:t>
      </w:r>
      <w:r w:rsidR="00984E0D">
        <w:rPr>
          <w:iCs/>
        </w:rPr>
        <w:t xml:space="preserve"> </w:t>
      </w:r>
      <w:r w:rsidR="006B2A7B" w:rsidRPr="006B2A7B">
        <w:rPr>
          <w:iCs/>
        </w:rPr>
        <w:t>(Mr.), Ambassador, Permanent Representative, Permanent Mission to the World Trade Organization (WTO), Geneva</w:t>
      </w:r>
    </w:p>
    <w:p w14:paraId="4CBF2F7A" w14:textId="424FA423" w:rsidR="00A13312" w:rsidRDefault="00426F51" w:rsidP="00A90A79">
      <w:pPr>
        <w:spacing w:before="240" w:after="220"/>
        <w:contextualSpacing/>
        <w:rPr>
          <w:iCs/>
        </w:rPr>
      </w:pPr>
      <w:r>
        <w:rPr>
          <w:iCs/>
        </w:rPr>
        <w:t>TAN</w:t>
      </w:r>
      <w:r w:rsidRPr="006B2A7B">
        <w:rPr>
          <w:iCs/>
        </w:rPr>
        <w:t xml:space="preserve"> </w:t>
      </w:r>
      <w:r w:rsidR="006B2A7B" w:rsidRPr="006B2A7B">
        <w:rPr>
          <w:iCs/>
        </w:rPr>
        <w:t>Kong Hwee</w:t>
      </w:r>
      <w:r w:rsidR="00984E0D">
        <w:rPr>
          <w:iCs/>
        </w:rPr>
        <w:t xml:space="preserve"> </w:t>
      </w:r>
      <w:r w:rsidR="006B2A7B" w:rsidRPr="006B2A7B">
        <w:rPr>
          <w:iCs/>
        </w:rPr>
        <w:t>(Mr.), Chief Executive, Intellectual Property Office of Singapore (IPOS), Singapore</w:t>
      </w:r>
    </w:p>
    <w:p w14:paraId="22BD1B89" w14:textId="77777777" w:rsidR="00A54169" w:rsidRDefault="00A54169" w:rsidP="00A90A79">
      <w:pPr>
        <w:spacing w:before="240" w:after="220"/>
        <w:contextualSpacing/>
        <w:rPr>
          <w:iCs/>
        </w:rPr>
      </w:pPr>
    </w:p>
    <w:p w14:paraId="6E5C58A8" w14:textId="50B9A930" w:rsidR="00A54169" w:rsidRDefault="00A54169" w:rsidP="003B6C40">
      <w:pPr>
        <w:spacing w:before="240" w:after="220"/>
        <w:contextualSpacing/>
        <w:rPr>
          <w:iCs/>
        </w:rPr>
      </w:pPr>
      <w:r>
        <w:rPr>
          <w:iCs/>
        </w:rPr>
        <w:t>Bernard</w:t>
      </w:r>
      <w:r w:rsidR="00984E0D">
        <w:rPr>
          <w:iCs/>
        </w:rPr>
        <w:t xml:space="preserve"> ONG</w:t>
      </w:r>
      <w:r>
        <w:rPr>
          <w:iCs/>
        </w:rPr>
        <w:t xml:space="preserve"> (Mr.), Assistant Chief </w:t>
      </w:r>
      <w:r w:rsidR="003B6C40">
        <w:rPr>
          <w:iCs/>
        </w:rPr>
        <w:t xml:space="preserve">Executive, Intellectual Property </w:t>
      </w:r>
      <w:r w:rsidR="003B6C40" w:rsidRPr="006B2A7B">
        <w:rPr>
          <w:iCs/>
        </w:rPr>
        <w:t>Office of Singapore (IPOS), Singapore</w:t>
      </w:r>
    </w:p>
    <w:p w14:paraId="38DDDD47" w14:textId="77777777" w:rsidR="00C5385C" w:rsidRDefault="00C5385C" w:rsidP="00A90A79">
      <w:pPr>
        <w:spacing w:before="240" w:after="220"/>
        <w:contextualSpacing/>
        <w:rPr>
          <w:iCs/>
        </w:rPr>
      </w:pPr>
    </w:p>
    <w:p w14:paraId="2E4E14F7" w14:textId="0458B0FB" w:rsidR="003B6C40" w:rsidRDefault="003D4C33" w:rsidP="00A90A79">
      <w:pPr>
        <w:spacing w:before="240" w:after="220"/>
        <w:contextualSpacing/>
        <w:rPr>
          <w:iCs/>
        </w:rPr>
      </w:pPr>
      <w:r>
        <w:rPr>
          <w:iCs/>
        </w:rPr>
        <w:t xml:space="preserve">LI </w:t>
      </w:r>
      <w:proofErr w:type="spellStart"/>
      <w:r w:rsidR="003B6C40">
        <w:rPr>
          <w:iCs/>
        </w:rPr>
        <w:t>Jihngheng</w:t>
      </w:r>
      <w:proofErr w:type="spellEnd"/>
      <w:r w:rsidR="003B6C40">
        <w:rPr>
          <w:iCs/>
        </w:rPr>
        <w:t xml:space="preserve"> (</w:t>
      </w:r>
      <w:r w:rsidR="00646C2B">
        <w:rPr>
          <w:iCs/>
        </w:rPr>
        <w:t xml:space="preserve">Mr.), Director, Intellectual Property Policy Division, Ministry of Law, Singapore </w:t>
      </w:r>
    </w:p>
    <w:p w14:paraId="4D3500DE" w14:textId="77777777" w:rsidR="00646C2B" w:rsidRPr="00A13312" w:rsidRDefault="00646C2B" w:rsidP="00A90A79">
      <w:pPr>
        <w:spacing w:before="240" w:after="220"/>
        <w:contextualSpacing/>
        <w:rPr>
          <w:iCs/>
        </w:rPr>
      </w:pPr>
    </w:p>
    <w:p w14:paraId="0DC7315D" w14:textId="250545EB" w:rsidR="00A13312" w:rsidRDefault="003D4C33" w:rsidP="00A90A79">
      <w:pPr>
        <w:spacing w:before="240" w:after="220"/>
        <w:contextualSpacing/>
        <w:rPr>
          <w:iCs/>
        </w:rPr>
      </w:pPr>
      <w:r>
        <w:rPr>
          <w:iCs/>
        </w:rPr>
        <w:t>SEAH</w:t>
      </w:r>
      <w:r w:rsidRPr="006B2A7B">
        <w:rPr>
          <w:iCs/>
        </w:rPr>
        <w:t xml:space="preserve"> </w:t>
      </w:r>
      <w:r w:rsidR="006B2A7B" w:rsidRPr="006B2A7B">
        <w:rPr>
          <w:iCs/>
        </w:rPr>
        <w:t>Seow Chen</w:t>
      </w:r>
      <w:r w:rsidR="00984E0D">
        <w:rPr>
          <w:iCs/>
        </w:rPr>
        <w:t xml:space="preserve"> </w:t>
      </w:r>
      <w:r w:rsidR="006B2A7B" w:rsidRPr="006B2A7B">
        <w:rPr>
          <w:iCs/>
        </w:rPr>
        <w:t>(Mr.), Deputy Permanent Representative, Permanent Mission</w:t>
      </w:r>
      <w:r w:rsidR="00346BBD">
        <w:rPr>
          <w:iCs/>
        </w:rPr>
        <w:t xml:space="preserve"> </w:t>
      </w:r>
      <w:r w:rsidR="00346BBD" w:rsidRPr="006B2A7B">
        <w:rPr>
          <w:iCs/>
        </w:rPr>
        <w:t>to the World Trade Organization (WTO)</w:t>
      </w:r>
      <w:r w:rsidR="00646C2B">
        <w:rPr>
          <w:iCs/>
        </w:rPr>
        <w:t xml:space="preserve">, </w:t>
      </w:r>
      <w:r w:rsidR="006B2A7B" w:rsidRPr="006B2A7B">
        <w:rPr>
          <w:iCs/>
        </w:rPr>
        <w:t>Geneva</w:t>
      </w:r>
    </w:p>
    <w:p w14:paraId="42BF9BBC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2DBD69D2" w14:textId="19EA0906" w:rsidR="00A13312" w:rsidRDefault="00322681" w:rsidP="00322681">
      <w:pPr>
        <w:spacing w:before="240" w:after="220"/>
        <w:contextualSpacing/>
        <w:rPr>
          <w:iCs/>
        </w:rPr>
      </w:pPr>
      <w:r w:rsidRPr="00322681">
        <w:rPr>
          <w:iCs/>
        </w:rPr>
        <w:lastRenderedPageBreak/>
        <w:t>Benjamin TAN (Mr.), Deputy Director, International Engagement Department, Intellectual Property Office of Singapore (IPOS), Singapore</w:t>
      </w:r>
    </w:p>
    <w:p w14:paraId="74EB3561" w14:textId="77777777" w:rsidR="00530106" w:rsidRDefault="00530106" w:rsidP="00322681">
      <w:pPr>
        <w:spacing w:before="240" w:after="220"/>
        <w:contextualSpacing/>
        <w:rPr>
          <w:iCs/>
        </w:rPr>
      </w:pPr>
    </w:p>
    <w:p w14:paraId="096475AA" w14:textId="115FAECE" w:rsidR="00530106" w:rsidRDefault="00530106" w:rsidP="00530106">
      <w:pPr>
        <w:spacing w:before="240" w:after="220"/>
        <w:contextualSpacing/>
        <w:rPr>
          <w:iCs/>
        </w:rPr>
      </w:pPr>
      <w:r w:rsidRPr="00A13312">
        <w:rPr>
          <w:iCs/>
        </w:rPr>
        <w:t>Kathleen PEH (Ms</w:t>
      </w:r>
      <w:r>
        <w:rPr>
          <w:iCs/>
        </w:rPr>
        <w:t>.</w:t>
      </w:r>
      <w:r w:rsidRPr="00A13312">
        <w:rPr>
          <w:iCs/>
        </w:rPr>
        <w:t>), First Secretary, Permanent Mission</w:t>
      </w:r>
      <w:r w:rsidR="00B525B5">
        <w:rPr>
          <w:iCs/>
        </w:rPr>
        <w:t xml:space="preserve"> </w:t>
      </w:r>
      <w:r w:rsidR="00B525B5" w:rsidRPr="006B2A7B">
        <w:rPr>
          <w:iCs/>
        </w:rPr>
        <w:t>to the World Trade Organization (WTO)</w:t>
      </w:r>
      <w:r>
        <w:rPr>
          <w:iCs/>
        </w:rPr>
        <w:t>, Geneva</w:t>
      </w:r>
    </w:p>
    <w:p w14:paraId="10784B84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390D3C2E" w14:textId="56580656" w:rsidR="00007045" w:rsidRDefault="007A2413" w:rsidP="00007045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LEONG </w:t>
      </w:r>
      <w:r w:rsidR="00A13312" w:rsidRPr="00A13312">
        <w:rPr>
          <w:iCs/>
        </w:rPr>
        <w:t>Kar Hoe, Edmund (Mr</w:t>
      </w:r>
      <w:r w:rsidR="00530106">
        <w:rPr>
          <w:iCs/>
        </w:rPr>
        <w:t>.</w:t>
      </w:r>
      <w:r w:rsidR="00A13312" w:rsidRPr="00A13312">
        <w:rPr>
          <w:iCs/>
        </w:rPr>
        <w:t>), Second Secretary, Permanent Mission</w:t>
      </w:r>
      <w:r>
        <w:rPr>
          <w:iCs/>
        </w:rPr>
        <w:t xml:space="preserve"> </w:t>
      </w:r>
      <w:r w:rsidRPr="006B2A7B">
        <w:rPr>
          <w:iCs/>
        </w:rPr>
        <w:t>to the World Trade Organization (WTO)</w:t>
      </w:r>
      <w:r w:rsidR="00530106">
        <w:rPr>
          <w:iCs/>
        </w:rPr>
        <w:t>, Geneva</w:t>
      </w:r>
    </w:p>
    <w:p w14:paraId="0F842E4D" w14:textId="77777777" w:rsidR="00007045" w:rsidRDefault="00007045" w:rsidP="00007045">
      <w:pPr>
        <w:spacing w:before="240" w:after="220"/>
        <w:contextualSpacing/>
        <w:rPr>
          <w:iCs/>
        </w:rPr>
      </w:pPr>
    </w:p>
    <w:p w14:paraId="67FF90A9" w14:textId="5DDC7C2D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Cherie KOH (Ms</w:t>
      </w:r>
      <w:r w:rsidR="00530106">
        <w:rPr>
          <w:iCs/>
        </w:rPr>
        <w:t>.</w:t>
      </w:r>
      <w:r w:rsidRPr="00A13312">
        <w:rPr>
          <w:iCs/>
        </w:rPr>
        <w:t>), Senior Assistant Director, International Engagement, Intellectual Property Office of Singapore</w:t>
      </w:r>
      <w:r w:rsidR="000F2A9B">
        <w:rPr>
          <w:iCs/>
        </w:rPr>
        <w:t xml:space="preserve"> (IPOS)</w:t>
      </w:r>
      <w:r w:rsidRPr="00A13312">
        <w:rPr>
          <w:iCs/>
        </w:rPr>
        <w:t>, Singapore</w:t>
      </w:r>
    </w:p>
    <w:p w14:paraId="3315523D" w14:textId="77777777" w:rsidR="00007045" w:rsidRDefault="00007045" w:rsidP="00A90A79">
      <w:pPr>
        <w:spacing w:before="240" w:after="220"/>
        <w:contextualSpacing/>
        <w:rPr>
          <w:iCs/>
        </w:rPr>
      </w:pPr>
    </w:p>
    <w:p w14:paraId="576A5E3A" w14:textId="09F7F367" w:rsidR="00007045" w:rsidRDefault="00E50D7E" w:rsidP="00007045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KOH </w:t>
      </w:r>
      <w:r w:rsidR="00007045" w:rsidRPr="00A13312">
        <w:rPr>
          <w:iCs/>
        </w:rPr>
        <w:t>Rui Lin (Ms</w:t>
      </w:r>
      <w:r w:rsidR="00007045">
        <w:rPr>
          <w:iCs/>
        </w:rPr>
        <w:t>.</w:t>
      </w:r>
      <w:r w:rsidR="00007045" w:rsidRPr="00A13312">
        <w:rPr>
          <w:iCs/>
        </w:rPr>
        <w:t>), Senior Executive, International Engagement Department, International Engagement Department, Intellectual Property Office of Singapore</w:t>
      </w:r>
      <w:r w:rsidR="00975CCE">
        <w:rPr>
          <w:iCs/>
        </w:rPr>
        <w:t xml:space="preserve"> (IPOS)</w:t>
      </w:r>
      <w:r w:rsidR="00007045" w:rsidRPr="00A13312">
        <w:rPr>
          <w:iCs/>
        </w:rPr>
        <w:t>, Singapore</w:t>
      </w:r>
    </w:p>
    <w:p w14:paraId="0A41B3EB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525D9D14" w14:textId="68E984ED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Dayna Cardona NAIDU (Ms</w:t>
      </w:r>
      <w:r w:rsidR="00530106">
        <w:rPr>
          <w:iCs/>
        </w:rPr>
        <w:t>.</w:t>
      </w:r>
      <w:r w:rsidRPr="00A13312">
        <w:rPr>
          <w:iCs/>
        </w:rPr>
        <w:t>), Desk Officer, International Economics, Ministry of Foreign Affairs, Singapore</w:t>
      </w:r>
    </w:p>
    <w:p w14:paraId="2343BB3D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355AF884" w14:textId="619D5814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Nicholas LAU (Mr</w:t>
      </w:r>
      <w:r w:rsidR="00530106">
        <w:rPr>
          <w:iCs/>
        </w:rPr>
        <w:t>.</w:t>
      </w:r>
      <w:r w:rsidRPr="00A13312">
        <w:rPr>
          <w:iCs/>
        </w:rPr>
        <w:t>), Foreign Service Officer, International Economics, Ministry of Foreign Affairs, Singapore</w:t>
      </w:r>
    </w:p>
    <w:p w14:paraId="66E4C541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1D05B4CC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6295FC3F" w14:textId="503D8B3A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SLOVAQUIE/SLOVAKIA</w:t>
      </w:r>
    </w:p>
    <w:p w14:paraId="2EFADCB9" w14:textId="78F91FB2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Fedor ROSOCHA (Mr</w:t>
      </w:r>
      <w:r w:rsidR="00563D36">
        <w:rPr>
          <w:iCs/>
        </w:rPr>
        <w:t>.</w:t>
      </w:r>
      <w:r w:rsidRPr="00A13312">
        <w:rPr>
          <w:iCs/>
        </w:rPr>
        <w:t xml:space="preserve">), Ambassador, </w:t>
      </w:r>
      <w:r w:rsidR="00563D36">
        <w:rPr>
          <w:iCs/>
        </w:rPr>
        <w:t>Permanent Representative, Permanent Mission, Geneva</w:t>
      </w:r>
    </w:p>
    <w:p w14:paraId="7A8CD09D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68F264E5" w14:textId="3F598491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Rastislav GABRIEL (Mr</w:t>
      </w:r>
      <w:r w:rsidR="00563D36">
        <w:rPr>
          <w:iCs/>
        </w:rPr>
        <w:t>.</w:t>
      </w:r>
      <w:r w:rsidRPr="00A13312">
        <w:rPr>
          <w:iCs/>
        </w:rPr>
        <w:t>), Counsellor</w:t>
      </w:r>
      <w:r w:rsidR="008A3441">
        <w:rPr>
          <w:iCs/>
        </w:rPr>
        <w:t>, Permanent Mission, Geneva</w:t>
      </w:r>
    </w:p>
    <w:p w14:paraId="338B793D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56BCBEAC" w14:textId="77777777" w:rsidR="00F405D7" w:rsidRPr="00A13312" w:rsidRDefault="00F405D7" w:rsidP="00A90A79">
      <w:pPr>
        <w:spacing w:before="240" w:after="220"/>
        <w:contextualSpacing/>
        <w:rPr>
          <w:iCs/>
        </w:rPr>
      </w:pPr>
    </w:p>
    <w:p w14:paraId="36158E2B" w14:textId="482E0FCD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SLOVÉNIE/SLOVENIA</w:t>
      </w:r>
    </w:p>
    <w:p w14:paraId="2F78D529" w14:textId="166740EB" w:rsidR="008A3441" w:rsidRDefault="008A3441" w:rsidP="00A90A79">
      <w:pPr>
        <w:spacing w:before="240" w:after="220"/>
        <w:contextualSpacing/>
        <w:rPr>
          <w:iCs/>
        </w:rPr>
      </w:pPr>
      <w:r w:rsidRPr="008A3441">
        <w:rPr>
          <w:iCs/>
        </w:rPr>
        <w:t>Anita PIPAN (Ms.), Ambassador, Permanent Representative, Permanent Mission, Geneva</w:t>
      </w:r>
    </w:p>
    <w:p w14:paraId="71BC109F" w14:textId="77777777" w:rsidR="0046078D" w:rsidRDefault="0046078D" w:rsidP="00A90A79">
      <w:pPr>
        <w:spacing w:before="240" w:after="220"/>
        <w:contextualSpacing/>
        <w:rPr>
          <w:iCs/>
        </w:rPr>
      </w:pPr>
    </w:p>
    <w:p w14:paraId="003DF06F" w14:textId="05A14293" w:rsidR="0046078D" w:rsidRDefault="0046078D" w:rsidP="00A90A79">
      <w:pPr>
        <w:spacing w:before="240" w:after="220"/>
        <w:contextualSpacing/>
        <w:rPr>
          <w:iCs/>
        </w:rPr>
      </w:pPr>
      <w:r w:rsidRPr="0046078D">
        <w:rPr>
          <w:iCs/>
        </w:rPr>
        <w:t>Maruša BAUS (Ms.), Counsellor (Economic Affairs), Permanent Mission, Geneva</w:t>
      </w:r>
    </w:p>
    <w:p w14:paraId="2828A960" w14:textId="77777777" w:rsidR="008A3441" w:rsidRDefault="008A3441" w:rsidP="00A90A79">
      <w:pPr>
        <w:spacing w:before="240" w:after="220"/>
        <w:contextualSpacing/>
        <w:rPr>
          <w:iCs/>
        </w:rPr>
      </w:pPr>
    </w:p>
    <w:p w14:paraId="73FBCD74" w14:textId="49965ADD" w:rsidR="00A13312" w:rsidRDefault="008A3441" w:rsidP="00A90A79">
      <w:pPr>
        <w:spacing w:before="240" w:after="220"/>
        <w:contextualSpacing/>
        <w:rPr>
          <w:iCs/>
        </w:rPr>
      </w:pPr>
      <w:r w:rsidRPr="008A3441">
        <w:rPr>
          <w:iCs/>
        </w:rPr>
        <w:t>Karin ŽVOKELJ (Ms.), Director, Slovenian Intellectual Property Office (SIPO), Ministry of Economy, Tourism and Sport, Ljubljana</w:t>
      </w:r>
    </w:p>
    <w:p w14:paraId="6E4190E9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01FC31E0" w14:textId="77777777" w:rsidR="00C2358B" w:rsidRPr="00A13312" w:rsidRDefault="00C2358B" w:rsidP="00A90A79">
      <w:pPr>
        <w:spacing w:before="240" w:after="220"/>
        <w:contextualSpacing/>
        <w:rPr>
          <w:iCs/>
        </w:rPr>
      </w:pPr>
    </w:p>
    <w:p w14:paraId="4DEA0CA3" w14:textId="4C11930D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SRI LANKA</w:t>
      </w:r>
    </w:p>
    <w:p w14:paraId="26F3A468" w14:textId="6AE05E2F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Sumith DASSANAYAKE (M</w:t>
      </w:r>
      <w:r w:rsidR="0046078D">
        <w:rPr>
          <w:iCs/>
        </w:rPr>
        <w:t>r.), Ambassador, Permanent Representative, Permanent Mission, Geneva</w:t>
      </w:r>
    </w:p>
    <w:p w14:paraId="4CB7D60B" w14:textId="77777777" w:rsidR="00C5385C" w:rsidRPr="00A13312" w:rsidRDefault="00C5385C" w:rsidP="00A90A79">
      <w:pPr>
        <w:spacing w:before="240" w:after="220"/>
        <w:contextualSpacing/>
        <w:rPr>
          <w:iCs/>
        </w:rPr>
      </w:pPr>
    </w:p>
    <w:p w14:paraId="6BF6DF6D" w14:textId="1B40F1C0" w:rsidR="00A13312" w:rsidRDefault="00A13312" w:rsidP="00C5385C">
      <w:pPr>
        <w:spacing w:before="240" w:after="220"/>
        <w:contextualSpacing/>
        <w:rPr>
          <w:iCs/>
        </w:rPr>
      </w:pPr>
      <w:r w:rsidRPr="00A13312">
        <w:rPr>
          <w:iCs/>
        </w:rPr>
        <w:t>Thanuja MEEGAHAWATTA (Mr</w:t>
      </w:r>
      <w:r w:rsidR="0046078D">
        <w:rPr>
          <w:iCs/>
        </w:rPr>
        <w:t>.</w:t>
      </w:r>
      <w:r w:rsidRPr="00A13312">
        <w:rPr>
          <w:iCs/>
        </w:rPr>
        <w:t>), Second Secretary, Permanent Mission, Geneva</w:t>
      </w:r>
    </w:p>
    <w:p w14:paraId="64BCC2D1" w14:textId="77777777" w:rsidR="0046078D" w:rsidRDefault="0046078D" w:rsidP="00C5385C">
      <w:pPr>
        <w:spacing w:before="240" w:after="220"/>
        <w:contextualSpacing/>
        <w:rPr>
          <w:iCs/>
        </w:rPr>
      </w:pPr>
    </w:p>
    <w:p w14:paraId="34B2FF31" w14:textId="77777777" w:rsidR="00C2358B" w:rsidRDefault="00C2358B" w:rsidP="00C5385C">
      <w:pPr>
        <w:spacing w:before="240" w:after="220"/>
        <w:contextualSpacing/>
        <w:rPr>
          <w:iCs/>
        </w:rPr>
      </w:pPr>
    </w:p>
    <w:p w14:paraId="5941D9CC" w14:textId="4FF25E71" w:rsidR="0046078D" w:rsidRPr="00853231" w:rsidRDefault="0046078D" w:rsidP="0046078D">
      <w:pPr>
        <w:spacing w:before="240" w:after="220"/>
        <w:rPr>
          <w:u w:val="single"/>
        </w:rPr>
      </w:pPr>
      <w:r w:rsidRPr="00853231">
        <w:rPr>
          <w:u w:val="single"/>
        </w:rPr>
        <w:t>SUÈDE/SWEDEN</w:t>
      </w:r>
    </w:p>
    <w:p w14:paraId="4E4D3C14" w14:textId="124A68E4" w:rsidR="0046078D" w:rsidRDefault="0046078D" w:rsidP="0046078D">
      <w:pPr>
        <w:spacing w:before="240" w:after="220"/>
        <w:contextualSpacing/>
        <w:rPr>
          <w:iCs/>
        </w:rPr>
      </w:pPr>
      <w:r w:rsidRPr="00A13312">
        <w:rPr>
          <w:iCs/>
        </w:rPr>
        <w:t>Magnus HELLGREN (Mr</w:t>
      </w:r>
      <w:r w:rsidR="00DB25EE">
        <w:rPr>
          <w:iCs/>
        </w:rPr>
        <w:t>.</w:t>
      </w:r>
      <w:r w:rsidRPr="00A13312">
        <w:rPr>
          <w:iCs/>
        </w:rPr>
        <w:t xml:space="preserve">), </w:t>
      </w:r>
      <w:r w:rsidR="00966FB0">
        <w:rPr>
          <w:iCs/>
        </w:rPr>
        <w:t xml:space="preserve">Ambassador, </w:t>
      </w:r>
      <w:r w:rsidRPr="00A13312">
        <w:rPr>
          <w:iCs/>
        </w:rPr>
        <w:t>Permanent Representative, Permanent Mission</w:t>
      </w:r>
      <w:r w:rsidR="00552287">
        <w:rPr>
          <w:iCs/>
        </w:rPr>
        <w:t xml:space="preserve">, </w:t>
      </w:r>
      <w:r w:rsidRPr="00A13312">
        <w:rPr>
          <w:iCs/>
        </w:rPr>
        <w:t>Geneva</w:t>
      </w:r>
    </w:p>
    <w:p w14:paraId="0406A45C" w14:textId="77777777" w:rsidR="0046078D" w:rsidRPr="00A13312" w:rsidRDefault="0046078D" w:rsidP="0046078D">
      <w:pPr>
        <w:spacing w:before="240" w:after="220"/>
        <w:contextualSpacing/>
        <w:rPr>
          <w:iCs/>
        </w:rPr>
      </w:pPr>
    </w:p>
    <w:p w14:paraId="0DDC0FC7" w14:textId="15387AAD" w:rsidR="0046078D" w:rsidRDefault="0046078D" w:rsidP="0046078D">
      <w:pPr>
        <w:spacing w:before="240" w:after="220"/>
        <w:contextualSpacing/>
        <w:rPr>
          <w:iCs/>
        </w:rPr>
      </w:pPr>
      <w:r w:rsidRPr="00A13312">
        <w:rPr>
          <w:iCs/>
        </w:rPr>
        <w:t>Petter SÖDERBÄCK (Mr</w:t>
      </w:r>
      <w:r w:rsidR="00DB25EE">
        <w:rPr>
          <w:iCs/>
        </w:rPr>
        <w:t>.</w:t>
      </w:r>
      <w:r w:rsidRPr="00A13312">
        <w:rPr>
          <w:iCs/>
        </w:rPr>
        <w:t>), Counsellor, Permanent Mission</w:t>
      </w:r>
      <w:r w:rsidR="00552287">
        <w:rPr>
          <w:iCs/>
        </w:rPr>
        <w:t>, Geneva</w:t>
      </w:r>
    </w:p>
    <w:p w14:paraId="4E55FB2A" w14:textId="77777777" w:rsidR="0046078D" w:rsidRPr="00A13312" w:rsidRDefault="0046078D" w:rsidP="0046078D">
      <w:pPr>
        <w:spacing w:before="240" w:after="220"/>
        <w:contextualSpacing/>
        <w:rPr>
          <w:iCs/>
        </w:rPr>
      </w:pPr>
    </w:p>
    <w:p w14:paraId="53916B19" w14:textId="28BFC80D" w:rsidR="0046078D" w:rsidRDefault="0046078D" w:rsidP="0046078D">
      <w:pPr>
        <w:spacing w:before="240" w:after="220"/>
        <w:contextualSpacing/>
        <w:rPr>
          <w:iCs/>
        </w:rPr>
      </w:pPr>
      <w:r w:rsidRPr="00A13312">
        <w:rPr>
          <w:iCs/>
        </w:rPr>
        <w:lastRenderedPageBreak/>
        <w:t>Björn Magnus AHLGREN (Mr</w:t>
      </w:r>
      <w:r w:rsidR="00D30309">
        <w:rPr>
          <w:iCs/>
        </w:rPr>
        <w:t>.</w:t>
      </w:r>
      <w:r w:rsidRPr="00A13312">
        <w:rPr>
          <w:iCs/>
        </w:rPr>
        <w:t>), Legal Director, Swedish I</w:t>
      </w:r>
      <w:r w:rsidR="004C411E">
        <w:rPr>
          <w:iCs/>
        </w:rPr>
        <w:t xml:space="preserve">ntellectual </w:t>
      </w:r>
      <w:r w:rsidRPr="00A13312">
        <w:rPr>
          <w:iCs/>
        </w:rPr>
        <w:t>P</w:t>
      </w:r>
      <w:r w:rsidR="004C411E">
        <w:rPr>
          <w:iCs/>
        </w:rPr>
        <w:t>roperty</w:t>
      </w:r>
      <w:r w:rsidRPr="00A13312">
        <w:rPr>
          <w:iCs/>
        </w:rPr>
        <w:t xml:space="preserve"> Office</w:t>
      </w:r>
      <w:r w:rsidR="005D0DB5">
        <w:rPr>
          <w:iCs/>
        </w:rPr>
        <w:t xml:space="preserve"> (PRV)</w:t>
      </w:r>
      <w:r w:rsidRPr="00A13312">
        <w:rPr>
          <w:iCs/>
        </w:rPr>
        <w:t xml:space="preserve">, </w:t>
      </w:r>
      <w:proofErr w:type="spellStart"/>
      <w:r w:rsidRPr="00A13312">
        <w:rPr>
          <w:iCs/>
        </w:rPr>
        <w:t>Söderhamn</w:t>
      </w:r>
      <w:proofErr w:type="spellEnd"/>
    </w:p>
    <w:p w14:paraId="3A39DF8C" w14:textId="77777777" w:rsidR="0046078D" w:rsidRDefault="0046078D" w:rsidP="00C5385C">
      <w:pPr>
        <w:spacing w:before="240" w:after="220"/>
        <w:contextualSpacing/>
        <w:rPr>
          <w:iCs/>
        </w:rPr>
      </w:pPr>
    </w:p>
    <w:p w14:paraId="22D5BB82" w14:textId="77777777" w:rsidR="00C2358B" w:rsidRDefault="00C2358B" w:rsidP="00C5385C">
      <w:pPr>
        <w:spacing w:before="240" w:after="220"/>
        <w:contextualSpacing/>
        <w:rPr>
          <w:iCs/>
        </w:rPr>
      </w:pPr>
    </w:p>
    <w:p w14:paraId="78E65AE5" w14:textId="36E3F831" w:rsidR="00A13312" w:rsidRPr="00853231" w:rsidRDefault="00A13312" w:rsidP="00A90A79">
      <w:pPr>
        <w:spacing w:before="240" w:after="220"/>
        <w:rPr>
          <w:u w:val="single"/>
          <w:lang w:val="fr-FR"/>
        </w:rPr>
      </w:pPr>
      <w:r w:rsidRPr="00853231">
        <w:rPr>
          <w:u w:val="single"/>
          <w:lang w:val="fr-FR"/>
        </w:rPr>
        <w:t>SUISSE/SWITZERLAND</w:t>
      </w:r>
    </w:p>
    <w:p w14:paraId="295BE1B2" w14:textId="279AC1D3" w:rsidR="00D649AB" w:rsidRDefault="00D649AB" w:rsidP="00D649AB">
      <w:pPr>
        <w:spacing w:before="240" w:after="220"/>
        <w:contextualSpacing/>
        <w:rPr>
          <w:iCs/>
          <w:lang w:val="fr-FR"/>
        </w:rPr>
      </w:pPr>
      <w:r w:rsidRPr="00853231">
        <w:rPr>
          <w:iCs/>
          <w:lang w:val="fr-FR"/>
        </w:rPr>
        <w:t xml:space="preserve">Thomas GUERBER (M.), </w:t>
      </w:r>
      <w:r>
        <w:rPr>
          <w:iCs/>
          <w:lang w:val="fr-FR"/>
        </w:rPr>
        <w:t>a</w:t>
      </w:r>
      <w:r w:rsidRPr="00853231">
        <w:rPr>
          <w:iCs/>
          <w:lang w:val="fr-FR"/>
        </w:rPr>
        <w:t xml:space="preserve">mbassadeur, </w:t>
      </w:r>
      <w:r>
        <w:rPr>
          <w:iCs/>
          <w:lang w:val="fr-FR"/>
        </w:rPr>
        <w:t>r</w:t>
      </w:r>
      <w:r w:rsidRPr="00853231">
        <w:rPr>
          <w:iCs/>
          <w:lang w:val="fr-FR"/>
        </w:rPr>
        <w:t>eprésentant permanent, Mission permanente, Genève</w:t>
      </w:r>
    </w:p>
    <w:p w14:paraId="10ACB6BE" w14:textId="77777777" w:rsidR="00D649AB" w:rsidRPr="00853231" w:rsidRDefault="00D649AB" w:rsidP="00D649AB">
      <w:pPr>
        <w:spacing w:before="240" w:after="220"/>
        <w:contextualSpacing/>
        <w:rPr>
          <w:iCs/>
          <w:lang w:val="fr-FR"/>
        </w:rPr>
      </w:pPr>
    </w:p>
    <w:p w14:paraId="24F4E756" w14:textId="3F0F5818" w:rsidR="00D649AB" w:rsidRPr="00853231" w:rsidRDefault="00D649AB" w:rsidP="00D649AB">
      <w:pPr>
        <w:spacing w:before="240" w:after="220"/>
        <w:contextualSpacing/>
        <w:rPr>
          <w:iCs/>
          <w:lang w:val="fr-FR"/>
        </w:rPr>
      </w:pPr>
      <w:r w:rsidRPr="00853231">
        <w:rPr>
          <w:iCs/>
          <w:lang w:val="fr-FR"/>
        </w:rPr>
        <w:t xml:space="preserve">Christoph SPENNEMANN (M.), </w:t>
      </w:r>
      <w:r>
        <w:rPr>
          <w:iCs/>
          <w:lang w:val="fr-FR"/>
        </w:rPr>
        <w:t>a</w:t>
      </w:r>
      <w:r w:rsidRPr="00853231">
        <w:rPr>
          <w:iCs/>
          <w:lang w:val="fr-FR"/>
        </w:rPr>
        <w:t>ttaché principal chargé de la propriété intellectuelle, Mission permanente, Genève</w:t>
      </w:r>
    </w:p>
    <w:p w14:paraId="596D0448" w14:textId="77777777" w:rsidR="00A217F2" w:rsidRPr="00853231" w:rsidRDefault="00A217F2" w:rsidP="00A90A79">
      <w:pPr>
        <w:spacing w:before="240" w:after="220"/>
        <w:contextualSpacing/>
        <w:rPr>
          <w:iCs/>
          <w:lang w:val="fr-FR"/>
        </w:rPr>
      </w:pPr>
    </w:p>
    <w:p w14:paraId="2353A85B" w14:textId="77777777" w:rsidR="00A217F2" w:rsidRPr="00853231" w:rsidRDefault="00A217F2" w:rsidP="00A90A79">
      <w:pPr>
        <w:spacing w:before="240" w:after="220"/>
        <w:contextualSpacing/>
        <w:rPr>
          <w:iCs/>
          <w:lang w:val="fr-FR"/>
        </w:rPr>
      </w:pPr>
    </w:p>
    <w:p w14:paraId="5A5758CE" w14:textId="0F55DD9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TADJIKISTAN/TAJIKISTAN</w:t>
      </w:r>
    </w:p>
    <w:p w14:paraId="0B25DAE5" w14:textId="77777777" w:rsidR="007B23B0" w:rsidRDefault="007B23B0" w:rsidP="007B23B0">
      <w:pPr>
        <w:spacing w:before="240" w:after="220"/>
        <w:contextualSpacing/>
        <w:rPr>
          <w:iCs/>
        </w:rPr>
      </w:pPr>
      <w:r w:rsidRPr="007B23B0">
        <w:rPr>
          <w:iCs/>
        </w:rPr>
        <w:t xml:space="preserve">Sharaf SHERALIZODA (Mr.), Ambassador, Permanent Representative, Permanent Mission, Geneva </w:t>
      </w:r>
    </w:p>
    <w:p w14:paraId="4EC20CB0" w14:textId="77777777" w:rsidR="007B23B0" w:rsidRDefault="007B23B0" w:rsidP="007B23B0">
      <w:pPr>
        <w:spacing w:before="240" w:after="220"/>
        <w:contextualSpacing/>
        <w:rPr>
          <w:iCs/>
        </w:rPr>
      </w:pPr>
    </w:p>
    <w:p w14:paraId="0BA51A59" w14:textId="464B3877" w:rsidR="00A13312" w:rsidRDefault="007B23B0" w:rsidP="007B23B0">
      <w:pPr>
        <w:spacing w:before="240" w:after="220"/>
        <w:contextualSpacing/>
        <w:rPr>
          <w:iCs/>
        </w:rPr>
      </w:pPr>
      <w:r w:rsidRPr="007B23B0">
        <w:rPr>
          <w:iCs/>
        </w:rPr>
        <w:t>Firuz ODINAZODA (Mr.), Counsellor, Permanent Mission, Geneva</w:t>
      </w:r>
    </w:p>
    <w:p w14:paraId="390FE72F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55627D73" w14:textId="77777777" w:rsidR="005047F8" w:rsidRPr="00A13312" w:rsidRDefault="005047F8" w:rsidP="00A90A79">
      <w:pPr>
        <w:spacing w:before="240" w:after="220"/>
        <w:contextualSpacing/>
        <w:rPr>
          <w:iCs/>
        </w:rPr>
      </w:pPr>
    </w:p>
    <w:p w14:paraId="57F084A6" w14:textId="7C839014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THAÏLANDE/THAILAND</w:t>
      </w:r>
    </w:p>
    <w:p w14:paraId="2BF36480" w14:textId="7A80219B" w:rsidR="00A13312" w:rsidRDefault="005C1593" w:rsidP="005C1593">
      <w:pPr>
        <w:spacing w:before="240" w:after="220"/>
        <w:contextualSpacing/>
        <w:rPr>
          <w:iCs/>
        </w:rPr>
      </w:pPr>
      <w:proofErr w:type="spellStart"/>
      <w:r w:rsidRPr="005C1593">
        <w:rPr>
          <w:iCs/>
        </w:rPr>
        <w:t>Pimchanok</w:t>
      </w:r>
      <w:proofErr w:type="spellEnd"/>
      <w:r w:rsidRPr="005C1593">
        <w:rPr>
          <w:iCs/>
        </w:rPr>
        <w:t xml:space="preserve"> PITFIELD (Ms.), Ambassador, Permanent Representative, Permanent Mission to the World Trade Organization (WTO), Geneva</w:t>
      </w:r>
    </w:p>
    <w:p w14:paraId="6749D605" w14:textId="77777777" w:rsidR="007770C8" w:rsidRDefault="007770C8" w:rsidP="005C1593">
      <w:pPr>
        <w:spacing w:before="240" w:after="220"/>
        <w:contextualSpacing/>
        <w:rPr>
          <w:iCs/>
        </w:rPr>
      </w:pPr>
    </w:p>
    <w:p w14:paraId="3F35BAFB" w14:textId="1A79053B" w:rsidR="007770C8" w:rsidRDefault="007770C8" w:rsidP="007770C8">
      <w:pPr>
        <w:spacing w:before="240" w:after="220"/>
        <w:contextualSpacing/>
        <w:rPr>
          <w:iCs/>
        </w:rPr>
      </w:pPr>
      <w:proofErr w:type="spellStart"/>
      <w:r w:rsidRPr="00A13312">
        <w:rPr>
          <w:iCs/>
        </w:rPr>
        <w:t>Sirapat</w:t>
      </w:r>
      <w:proofErr w:type="spellEnd"/>
      <w:r w:rsidRPr="00A13312">
        <w:rPr>
          <w:iCs/>
        </w:rPr>
        <w:t xml:space="preserve"> VAJRAPHAI (Mr</w:t>
      </w:r>
      <w:r w:rsidR="008C00E2">
        <w:rPr>
          <w:iCs/>
        </w:rPr>
        <w:t>.</w:t>
      </w:r>
      <w:r w:rsidRPr="00A13312">
        <w:rPr>
          <w:iCs/>
        </w:rPr>
        <w:t xml:space="preserve">), </w:t>
      </w:r>
      <w:r>
        <w:rPr>
          <w:iCs/>
        </w:rPr>
        <w:t xml:space="preserve">Minister, Deputy Permanent Representative, </w:t>
      </w:r>
      <w:r w:rsidRPr="005C1593">
        <w:rPr>
          <w:iCs/>
        </w:rPr>
        <w:t>Permanent Mission to the World Trade Organization (WTO), Genev</w:t>
      </w:r>
      <w:r>
        <w:rPr>
          <w:iCs/>
        </w:rPr>
        <w:t>a</w:t>
      </w:r>
    </w:p>
    <w:p w14:paraId="4A63074C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33635692" w14:textId="56ABD8A4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Jirapatch CHANTRAKLUM (Mr</w:t>
      </w:r>
      <w:r w:rsidR="005C1593">
        <w:rPr>
          <w:iCs/>
        </w:rPr>
        <w:t>.</w:t>
      </w:r>
      <w:r w:rsidRPr="00A13312">
        <w:rPr>
          <w:iCs/>
        </w:rPr>
        <w:t xml:space="preserve">), Counsellor, </w:t>
      </w:r>
      <w:r w:rsidR="005C1593">
        <w:rPr>
          <w:iCs/>
        </w:rPr>
        <w:t>Permanent Mission</w:t>
      </w:r>
      <w:r w:rsidR="00E622E3">
        <w:rPr>
          <w:iCs/>
        </w:rPr>
        <w:t xml:space="preserve"> t</w:t>
      </w:r>
      <w:r w:rsidR="00E622E3" w:rsidRPr="005C1593">
        <w:rPr>
          <w:iCs/>
        </w:rPr>
        <w:t>o the World Trade Organization (WTO)</w:t>
      </w:r>
      <w:r w:rsidR="005C1593">
        <w:rPr>
          <w:iCs/>
        </w:rPr>
        <w:t>, Geneva</w:t>
      </w:r>
    </w:p>
    <w:p w14:paraId="4AC7647B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0EFA8F7C" w14:textId="77777777" w:rsidR="00C22E64" w:rsidRPr="00A13312" w:rsidRDefault="00C22E64" w:rsidP="00A90A79">
      <w:pPr>
        <w:spacing w:before="240" w:after="220"/>
        <w:contextualSpacing/>
        <w:rPr>
          <w:iCs/>
        </w:rPr>
      </w:pPr>
    </w:p>
    <w:p w14:paraId="04FCF13D" w14:textId="5E3B53AA" w:rsidR="00A13312" w:rsidRPr="00853231" w:rsidRDefault="00A13312" w:rsidP="003A6F92">
      <w:pPr>
        <w:spacing w:before="240" w:after="220"/>
        <w:rPr>
          <w:iCs/>
          <w:u w:val="single"/>
          <w:lang w:val="fr-BE"/>
        </w:rPr>
      </w:pPr>
      <w:r w:rsidRPr="00853231">
        <w:rPr>
          <w:iCs/>
          <w:u w:val="single"/>
          <w:lang w:val="fr-BE"/>
        </w:rPr>
        <w:t>TOGO</w:t>
      </w:r>
    </w:p>
    <w:p w14:paraId="48FDC3C3" w14:textId="5E0393D7" w:rsidR="0015386F" w:rsidRPr="0015386F" w:rsidRDefault="0015386F" w:rsidP="0015386F">
      <w:pPr>
        <w:spacing w:before="240" w:after="220"/>
        <w:contextualSpacing/>
        <w:rPr>
          <w:iCs/>
          <w:lang w:val="fr-FR"/>
        </w:rPr>
      </w:pPr>
      <w:r w:rsidRPr="0015386F">
        <w:rPr>
          <w:iCs/>
          <w:lang w:val="fr-FR"/>
        </w:rPr>
        <w:t>BADIBALAKI WEMBIE (M</w:t>
      </w:r>
      <w:r w:rsidR="000E6D65">
        <w:rPr>
          <w:iCs/>
          <w:lang w:val="fr-FR"/>
        </w:rPr>
        <w:t>.</w:t>
      </w:r>
      <w:r w:rsidRPr="0015386F">
        <w:rPr>
          <w:iCs/>
          <w:lang w:val="fr-FR"/>
        </w:rPr>
        <w:t xml:space="preserve">), </w:t>
      </w:r>
      <w:r w:rsidR="00E70473">
        <w:rPr>
          <w:iCs/>
          <w:lang w:val="fr-FR"/>
        </w:rPr>
        <w:t>c</w:t>
      </w:r>
      <w:r w:rsidRPr="0015386F">
        <w:rPr>
          <w:iCs/>
          <w:lang w:val="fr-FR"/>
        </w:rPr>
        <w:t>hargé d'</w:t>
      </w:r>
      <w:r w:rsidR="00171163">
        <w:rPr>
          <w:iCs/>
          <w:lang w:val="fr-FR"/>
        </w:rPr>
        <w:t>a</w:t>
      </w:r>
      <w:r w:rsidRPr="0015386F">
        <w:rPr>
          <w:iCs/>
          <w:lang w:val="fr-FR"/>
        </w:rPr>
        <w:t xml:space="preserve">ffaires </w:t>
      </w:r>
      <w:proofErr w:type="spellStart"/>
      <w:r w:rsidRPr="0015386F">
        <w:rPr>
          <w:iCs/>
          <w:lang w:val="fr-FR"/>
        </w:rPr>
        <w:t>a.i</w:t>
      </w:r>
      <w:proofErr w:type="spellEnd"/>
      <w:r w:rsidRPr="0015386F">
        <w:rPr>
          <w:iCs/>
          <w:lang w:val="fr-FR"/>
        </w:rPr>
        <w:t>., Mission permanente, Genève</w:t>
      </w:r>
    </w:p>
    <w:p w14:paraId="10112442" w14:textId="77777777" w:rsidR="0015386F" w:rsidRPr="0015386F" w:rsidRDefault="0015386F" w:rsidP="0015386F">
      <w:pPr>
        <w:spacing w:before="240" w:after="220"/>
        <w:contextualSpacing/>
        <w:rPr>
          <w:iCs/>
          <w:lang w:val="fr-FR"/>
        </w:rPr>
      </w:pPr>
    </w:p>
    <w:p w14:paraId="76BF6E99" w14:textId="3FCB00BB" w:rsidR="00A13312" w:rsidRPr="00DB2E2E" w:rsidRDefault="0015386F" w:rsidP="00A90A79">
      <w:pPr>
        <w:spacing w:before="240" w:after="220"/>
        <w:contextualSpacing/>
        <w:rPr>
          <w:iCs/>
          <w:lang w:val="fr-BE"/>
        </w:rPr>
      </w:pPr>
      <w:r w:rsidRPr="00DB2E2E">
        <w:rPr>
          <w:iCs/>
          <w:lang w:val="fr-BE"/>
        </w:rPr>
        <w:t>Mouhamed Nour-Dine ASSINDOH (M.), ministre-conseiller, Mission permanente, Genève</w:t>
      </w:r>
    </w:p>
    <w:p w14:paraId="48309D99" w14:textId="77777777" w:rsidR="00090F92" w:rsidRPr="00DB2E2E" w:rsidRDefault="00090F92" w:rsidP="00A90A79">
      <w:pPr>
        <w:spacing w:before="240" w:after="220"/>
        <w:contextualSpacing/>
        <w:rPr>
          <w:iCs/>
          <w:lang w:val="fr-BE"/>
        </w:rPr>
      </w:pPr>
    </w:p>
    <w:p w14:paraId="1FD7C624" w14:textId="77777777" w:rsidR="00A217F2" w:rsidRPr="00DB2E2E" w:rsidRDefault="00A217F2" w:rsidP="00A90A79">
      <w:pPr>
        <w:spacing w:before="240" w:after="220"/>
        <w:contextualSpacing/>
        <w:rPr>
          <w:iCs/>
          <w:lang w:val="fr-BE"/>
        </w:rPr>
      </w:pPr>
    </w:p>
    <w:p w14:paraId="6E98EB63" w14:textId="4D34E488" w:rsidR="00A13312" w:rsidRPr="00CA3FF8" w:rsidRDefault="00A13312" w:rsidP="00A90A79">
      <w:pPr>
        <w:spacing w:before="240" w:after="220"/>
        <w:rPr>
          <w:u w:val="single"/>
          <w:lang w:val="fr-FR"/>
        </w:rPr>
      </w:pPr>
      <w:r w:rsidRPr="00CA3FF8">
        <w:rPr>
          <w:u w:val="single"/>
          <w:lang w:val="fr-FR"/>
        </w:rPr>
        <w:t>TRINITÉ-ET-TOBAGO/TRINIDAD AND TOBAGO</w:t>
      </w:r>
    </w:p>
    <w:p w14:paraId="7B8B159E" w14:textId="0130213B" w:rsidR="00A13312" w:rsidRPr="00CA3FF8" w:rsidRDefault="00A13312" w:rsidP="00A90A79">
      <w:pPr>
        <w:spacing w:before="240" w:after="220"/>
        <w:contextualSpacing/>
        <w:rPr>
          <w:lang w:val="fr-FR"/>
        </w:rPr>
      </w:pPr>
      <w:r w:rsidRPr="00CA3FF8">
        <w:rPr>
          <w:lang w:val="fr-FR"/>
        </w:rPr>
        <w:t>Nickesha SMITH (Ms</w:t>
      </w:r>
      <w:r w:rsidR="007901B8" w:rsidRPr="00CA3FF8">
        <w:rPr>
          <w:lang w:val="fr-FR"/>
        </w:rPr>
        <w:t>.</w:t>
      </w:r>
      <w:r w:rsidRPr="00CA3FF8">
        <w:rPr>
          <w:lang w:val="fr-FR"/>
        </w:rPr>
        <w:t>), First Secretary</w:t>
      </w:r>
      <w:r w:rsidR="005317E3" w:rsidRPr="00CA3FF8">
        <w:rPr>
          <w:lang w:val="fr-FR"/>
        </w:rPr>
        <w:t xml:space="preserve">, </w:t>
      </w:r>
      <w:r w:rsidRPr="00CA3FF8">
        <w:rPr>
          <w:lang w:val="fr-FR"/>
        </w:rPr>
        <w:t>Chargé d'Affaires a.i., Permanent Mission, Geneva</w:t>
      </w:r>
    </w:p>
    <w:p w14:paraId="2A4D0B32" w14:textId="77777777" w:rsidR="00A217F2" w:rsidRPr="00CA3FF8" w:rsidRDefault="00A217F2" w:rsidP="00A90A79">
      <w:pPr>
        <w:spacing w:before="240" w:after="220"/>
        <w:contextualSpacing/>
        <w:rPr>
          <w:lang w:val="fr-FR"/>
        </w:rPr>
      </w:pPr>
    </w:p>
    <w:p w14:paraId="0790B402" w14:textId="77777777" w:rsidR="00864ACE" w:rsidRPr="00CA3FF8" w:rsidRDefault="00864ACE" w:rsidP="00A90A79">
      <w:pPr>
        <w:spacing w:before="240" w:after="220"/>
        <w:contextualSpacing/>
        <w:rPr>
          <w:lang w:val="fr-FR"/>
        </w:rPr>
      </w:pPr>
    </w:p>
    <w:p w14:paraId="21C95AE4" w14:textId="3CD64E19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TUNISIE/TUNISIA</w:t>
      </w:r>
    </w:p>
    <w:p w14:paraId="44B0A67C" w14:textId="047EFC00" w:rsidR="00A13312" w:rsidRPr="00853231" w:rsidRDefault="00A13312" w:rsidP="00A90A79">
      <w:pPr>
        <w:spacing w:before="240" w:after="220"/>
        <w:contextualSpacing/>
        <w:rPr>
          <w:iCs/>
        </w:rPr>
      </w:pPr>
      <w:r w:rsidRPr="00853231">
        <w:rPr>
          <w:iCs/>
        </w:rPr>
        <w:t>W</w:t>
      </w:r>
      <w:r w:rsidR="00FF7902" w:rsidRPr="00853231">
        <w:rPr>
          <w:iCs/>
        </w:rPr>
        <w:t>adie</w:t>
      </w:r>
      <w:r w:rsidRPr="00853231">
        <w:rPr>
          <w:iCs/>
        </w:rPr>
        <w:t xml:space="preserve"> BEN CHEIKH (Mr</w:t>
      </w:r>
      <w:r w:rsidR="0015386F" w:rsidRPr="00853231">
        <w:rPr>
          <w:iCs/>
        </w:rPr>
        <w:t>.</w:t>
      </w:r>
      <w:r w:rsidRPr="00853231">
        <w:rPr>
          <w:iCs/>
        </w:rPr>
        <w:t xml:space="preserve">), </w:t>
      </w:r>
      <w:r w:rsidR="00FF7902" w:rsidRPr="00853231">
        <w:rPr>
          <w:iCs/>
        </w:rPr>
        <w:t>Minister, Permanent Mission, Geneva</w:t>
      </w:r>
    </w:p>
    <w:p w14:paraId="7A534112" w14:textId="77777777" w:rsidR="00090F92" w:rsidRPr="00853231" w:rsidRDefault="00090F92" w:rsidP="00A90A79">
      <w:pPr>
        <w:spacing w:before="240" w:after="220"/>
        <w:contextualSpacing/>
        <w:rPr>
          <w:iCs/>
        </w:rPr>
      </w:pPr>
    </w:p>
    <w:p w14:paraId="47EFABBA" w14:textId="2830243D" w:rsidR="00A13312" w:rsidRPr="00FF7902" w:rsidRDefault="00A13312" w:rsidP="00A90A79">
      <w:pPr>
        <w:spacing w:before="240" w:after="220"/>
        <w:contextualSpacing/>
        <w:rPr>
          <w:iCs/>
        </w:rPr>
      </w:pPr>
      <w:r w:rsidRPr="00FF7902">
        <w:rPr>
          <w:iCs/>
        </w:rPr>
        <w:t>Zeineb LETAIEF (M</w:t>
      </w:r>
      <w:r w:rsidR="00FF7902" w:rsidRPr="00FF7902">
        <w:rPr>
          <w:iCs/>
        </w:rPr>
        <w:t>s.</w:t>
      </w:r>
      <w:r w:rsidRPr="00FF7902">
        <w:rPr>
          <w:iCs/>
        </w:rPr>
        <w:t xml:space="preserve">), </w:t>
      </w:r>
      <w:r w:rsidR="00FF7902" w:rsidRPr="00FF7902">
        <w:rPr>
          <w:iCs/>
        </w:rPr>
        <w:t>Fir</w:t>
      </w:r>
      <w:r w:rsidR="00FF7902">
        <w:rPr>
          <w:iCs/>
        </w:rPr>
        <w:t>st Secretary, Permanent Mission, Geneva</w:t>
      </w:r>
    </w:p>
    <w:p w14:paraId="41434860" w14:textId="77777777" w:rsidR="00A217F2" w:rsidRPr="00FF7902" w:rsidRDefault="00A217F2" w:rsidP="00A90A79">
      <w:pPr>
        <w:spacing w:before="240" w:after="220"/>
        <w:contextualSpacing/>
        <w:rPr>
          <w:iCs/>
        </w:rPr>
      </w:pPr>
    </w:p>
    <w:p w14:paraId="447F553F" w14:textId="1C7D7F3E" w:rsidR="00970FAE" w:rsidRDefault="00970FAE">
      <w:pPr>
        <w:rPr>
          <w:iCs/>
        </w:rPr>
      </w:pPr>
      <w:r>
        <w:rPr>
          <w:iCs/>
        </w:rPr>
        <w:br w:type="page"/>
      </w:r>
    </w:p>
    <w:p w14:paraId="509BDFC0" w14:textId="16963ECE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TÜRK</w:t>
      </w:r>
      <w:r w:rsidR="00CE0F12" w:rsidRPr="00853231">
        <w:rPr>
          <w:iCs/>
          <w:u w:val="single"/>
        </w:rPr>
        <w:t>İ</w:t>
      </w:r>
      <w:r w:rsidRPr="00853231">
        <w:rPr>
          <w:iCs/>
          <w:u w:val="single"/>
        </w:rPr>
        <w:t>YE</w:t>
      </w:r>
    </w:p>
    <w:p w14:paraId="7650D681" w14:textId="77777777" w:rsidR="00AD5237" w:rsidRDefault="00AD5237" w:rsidP="00AD5237">
      <w:pPr>
        <w:spacing w:before="240" w:after="220"/>
        <w:contextualSpacing/>
        <w:rPr>
          <w:iCs/>
        </w:rPr>
      </w:pPr>
      <w:r w:rsidRPr="00AD5237">
        <w:rPr>
          <w:iCs/>
        </w:rPr>
        <w:t xml:space="preserve">Hakan ÇAKIL (Mr.), Ambassador, Permanent Representative, Permanent Mission to the World Trade Organization (WTO), Geneva </w:t>
      </w:r>
    </w:p>
    <w:p w14:paraId="7FFF03A0" w14:textId="77777777" w:rsidR="00AD5237" w:rsidRDefault="00AD5237" w:rsidP="00AD5237">
      <w:pPr>
        <w:spacing w:before="240" w:after="220"/>
        <w:contextualSpacing/>
        <w:rPr>
          <w:iCs/>
        </w:rPr>
      </w:pPr>
    </w:p>
    <w:p w14:paraId="69428599" w14:textId="164213D1" w:rsidR="00A13312" w:rsidRDefault="00AD5237" w:rsidP="00AD5237">
      <w:pPr>
        <w:spacing w:before="240" w:after="220"/>
        <w:contextualSpacing/>
        <w:rPr>
          <w:iCs/>
        </w:rPr>
      </w:pPr>
      <w:r w:rsidRPr="00AD5237">
        <w:rPr>
          <w:iCs/>
        </w:rPr>
        <w:t>Muhammed ZEKİ DURAK (Mr.), President, Turkish Patent and Trademark Office (TÜRKPATENT), Ministry of Science and Technology, Ankara</w:t>
      </w:r>
    </w:p>
    <w:p w14:paraId="7EB78DAE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380C3186" w14:textId="1492F729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Ertuğrul NEHRI (M</w:t>
      </w:r>
      <w:r w:rsidR="00AD5237">
        <w:rPr>
          <w:iCs/>
        </w:rPr>
        <w:t>r.</w:t>
      </w:r>
      <w:r w:rsidRPr="00A13312">
        <w:rPr>
          <w:iCs/>
        </w:rPr>
        <w:t xml:space="preserve">), Second Secretary </w:t>
      </w:r>
      <w:r w:rsidR="005D6668">
        <w:rPr>
          <w:iCs/>
        </w:rPr>
        <w:t>(</w:t>
      </w:r>
      <w:r w:rsidRPr="00A13312">
        <w:rPr>
          <w:iCs/>
        </w:rPr>
        <w:t>Political Affairs</w:t>
      </w:r>
      <w:r w:rsidR="005D6668">
        <w:rPr>
          <w:iCs/>
        </w:rPr>
        <w:t>)</w:t>
      </w:r>
      <w:r w:rsidRPr="00A13312">
        <w:rPr>
          <w:iCs/>
        </w:rPr>
        <w:t xml:space="preserve">, Permanent </w:t>
      </w:r>
      <w:r w:rsidR="00255421">
        <w:rPr>
          <w:iCs/>
        </w:rPr>
        <w:t xml:space="preserve">Mission </w:t>
      </w:r>
      <w:r w:rsidR="00255421" w:rsidRPr="00AD5237">
        <w:rPr>
          <w:iCs/>
        </w:rPr>
        <w:t>to the World Trade Organization (WTO)</w:t>
      </w:r>
      <w:r w:rsidRPr="00A13312">
        <w:rPr>
          <w:iCs/>
        </w:rPr>
        <w:t>, Geneva</w:t>
      </w:r>
    </w:p>
    <w:p w14:paraId="79D00AD2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46D4AD95" w14:textId="52B999C5" w:rsidR="00A13312" w:rsidRDefault="00A13312" w:rsidP="00AD5237">
      <w:pPr>
        <w:spacing w:before="240" w:after="220"/>
        <w:contextualSpacing/>
        <w:rPr>
          <w:iCs/>
        </w:rPr>
      </w:pPr>
      <w:r w:rsidRPr="00A13312">
        <w:rPr>
          <w:iCs/>
        </w:rPr>
        <w:t>Mahmut Ali TURGUT (Mr</w:t>
      </w:r>
      <w:r w:rsidR="00AD5237">
        <w:rPr>
          <w:iCs/>
        </w:rPr>
        <w:t>.</w:t>
      </w:r>
      <w:r w:rsidRPr="00A13312">
        <w:rPr>
          <w:iCs/>
        </w:rPr>
        <w:t xml:space="preserve">), Third Secretary </w:t>
      </w:r>
      <w:r w:rsidR="006A4CE8">
        <w:rPr>
          <w:iCs/>
        </w:rPr>
        <w:t>(</w:t>
      </w:r>
      <w:r w:rsidRPr="00A13312">
        <w:rPr>
          <w:iCs/>
        </w:rPr>
        <w:t>Political Department</w:t>
      </w:r>
      <w:r w:rsidR="006A4CE8">
        <w:rPr>
          <w:iCs/>
        </w:rPr>
        <w:t>)</w:t>
      </w:r>
      <w:r w:rsidRPr="00A13312">
        <w:rPr>
          <w:iCs/>
        </w:rPr>
        <w:t xml:space="preserve">, Permanent Mission </w:t>
      </w:r>
      <w:r w:rsidR="002F7504" w:rsidRPr="00AD5237">
        <w:rPr>
          <w:iCs/>
        </w:rPr>
        <w:t>to the World Trade Organization (WTO)</w:t>
      </w:r>
      <w:r w:rsidRPr="00A13312">
        <w:rPr>
          <w:iCs/>
        </w:rPr>
        <w:t xml:space="preserve">, </w:t>
      </w:r>
      <w:r w:rsidR="00AD5237">
        <w:rPr>
          <w:iCs/>
        </w:rPr>
        <w:t>Geneva</w:t>
      </w:r>
    </w:p>
    <w:p w14:paraId="43DA1C14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6814070A" w14:textId="33A04206" w:rsidR="00A13312" w:rsidRDefault="007760D1" w:rsidP="00A90A79">
      <w:pPr>
        <w:spacing w:before="240" w:after="220"/>
        <w:contextualSpacing/>
        <w:rPr>
          <w:iCs/>
        </w:rPr>
      </w:pPr>
      <w:proofErr w:type="spellStart"/>
      <w:r w:rsidRPr="007760D1">
        <w:rPr>
          <w:iCs/>
        </w:rPr>
        <w:t>Şemsettin</w:t>
      </w:r>
      <w:proofErr w:type="spellEnd"/>
      <w:r w:rsidRPr="007760D1">
        <w:rPr>
          <w:iCs/>
        </w:rPr>
        <w:t xml:space="preserve"> BALTA (Mr.), Head, European Union and Foreign Affairs Department, Turkish Patent and Trademark Office (TÜRKPATENT), Ministry of Industry and Technology, Ankara</w:t>
      </w:r>
    </w:p>
    <w:p w14:paraId="75B4EDA1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7B622E76" w14:textId="77777777" w:rsidR="00DC428B" w:rsidRPr="00A13312" w:rsidRDefault="00DC428B" w:rsidP="00A90A79">
      <w:pPr>
        <w:spacing w:before="240" w:after="220"/>
        <w:contextualSpacing/>
        <w:rPr>
          <w:iCs/>
        </w:rPr>
      </w:pPr>
    </w:p>
    <w:p w14:paraId="635F09A2" w14:textId="390D1D5E" w:rsidR="00A13312" w:rsidRPr="00853231" w:rsidRDefault="00A13312" w:rsidP="00A217F2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UKRAINE</w:t>
      </w:r>
    </w:p>
    <w:p w14:paraId="7B942317" w14:textId="77777777" w:rsidR="007760D1" w:rsidRDefault="007760D1" w:rsidP="007760D1">
      <w:pPr>
        <w:spacing w:before="240" w:after="220"/>
        <w:contextualSpacing/>
        <w:rPr>
          <w:iCs/>
        </w:rPr>
      </w:pPr>
      <w:r w:rsidRPr="007760D1">
        <w:rPr>
          <w:iCs/>
        </w:rPr>
        <w:t xml:space="preserve">Olena ORLIUK (Ms.), Director, Ukrainian National Office for Intellectual Property and Innovations (UANIPIO), Kyiv </w:t>
      </w:r>
    </w:p>
    <w:p w14:paraId="63F47BB2" w14:textId="77777777" w:rsidR="007760D1" w:rsidRDefault="007760D1" w:rsidP="007760D1">
      <w:pPr>
        <w:spacing w:before="240" w:after="220"/>
        <w:contextualSpacing/>
        <w:rPr>
          <w:iCs/>
        </w:rPr>
      </w:pPr>
    </w:p>
    <w:p w14:paraId="65B76EA5" w14:textId="7D132EB9" w:rsidR="00A13312" w:rsidRDefault="007760D1" w:rsidP="007760D1">
      <w:pPr>
        <w:spacing w:before="240" w:after="220"/>
        <w:contextualSpacing/>
        <w:rPr>
          <w:iCs/>
        </w:rPr>
      </w:pPr>
      <w:r w:rsidRPr="007760D1">
        <w:rPr>
          <w:iCs/>
        </w:rPr>
        <w:t>Bogdan PADUCHAK (Mr.), First Deputy Director, Ukrainian National Office for Intellectual Property and Innovations (UANIPIO), Kyiv</w:t>
      </w:r>
    </w:p>
    <w:p w14:paraId="10E80B0D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6A02F823" w14:textId="77777777" w:rsidR="00DB692D" w:rsidRPr="00A13312" w:rsidRDefault="00DB692D" w:rsidP="00A90A79">
      <w:pPr>
        <w:spacing w:before="240" w:after="220"/>
        <w:contextualSpacing/>
        <w:rPr>
          <w:iCs/>
        </w:rPr>
      </w:pPr>
    </w:p>
    <w:p w14:paraId="491C9E89" w14:textId="66C4EDEC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>URUGUAY</w:t>
      </w:r>
    </w:p>
    <w:p w14:paraId="69FACB81" w14:textId="354CF41B" w:rsidR="00A13312" w:rsidRPr="001C4DC1" w:rsidRDefault="00A1331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Gabriel BELLON (</w:t>
      </w:r>
      <w:r w:rsidR="00855215">
        <w:rPr>
          <w:iCs/>
          <w:lang w:val="es-ES_tradnl"/>
        </w:rPr>
        <w:t>S</w:t>
      </w:r>
      <w:r w:rsidRPr="001C4DC1">
        <w:rPr>
          <w:iCs/>
          <w:lang w:val="es-ES_tradnl"/>
        </w:rPr>
        <w:t>r</w:t>
      </w:r>
      <w:r w:rsidR="00855215">
        <w:rPr>
          <w:iCs/>
          <w:lang w:val="es-ES_tradnl"/>
        </w:rPr>
        <w:t>.</w:t>
      </w:r>
      <w:r w:rsidRPr="001C4DC1">
        <w:rPr>
          <w:iCs/>
          <w:lang w:val="es-ES_tradnl"/>
        </w:rPr>
        <w:t xml:space="preserve">), </w:t>
      </w:r>
      <w:r w:rsidR="00A93CB1" w:rsidRPr="001C4DC1">
        <w:rPr>
          <w:iCs/>
          <w:lang w:val="es-ES_tradnl"/>
        </w:rPr>
        <w:t>Embajador, Representante Permanente, Misión Permanente ante la Organización Mundial del Comercio (OMC), Ginebra</w:t>
      </w:r>
    </w:p>
    <w:p w14:paraId="18764142" w14:textId="77777777" w:rsidR="007760D1" w:rsidRPr="001C4DC1" w:rsidRDefault="007760D1" w:rsidP="00A90A79">
      <w:pPr>
        <w:spacing w:before="240" w:after="220"/>
        <w:contextualSpacing/>
        <w:rPr>
          <w:iCs/>
          <w:lang w:val="es-ES_tradnl"/>
        </w:rPr>
      </w:pPr>
    </w:p>
    <w:p w14:paraId="555DF69E" w14:textId="24C3DB38" w:rsidR="00A13312" w:rsidRPr="001C4DC1" w:rsidRDefault="005D4D9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>Fernanda Andrea GIANFAGNA GAUDIOSO (Sra.), Encargada, Departamento de Cooperación, Negociación y Articulación, Dirección Nacional de la Propiedad Industrial (DNPI), Ministerio de Industria, Energía y Minería, Montevideo</w:t>
      </w:r>
    </w:p>
    <w:p w14:paraId="33314707" w14:textId="77777777" w:rsidR="00090F92" w:rsidRPr="001C4DC1" w:rsidRDefault="00090F92" w:rsidP="00A90A79">
      <w:pPr>
        <w:spacing w:before="240" w:after="220"/>
        <w:contextualSpacing/>
        <w:rPr>
          <w:iCs/>
          <w:lang w:val="es-ES_tradnl"/>
        </w:rPr>
      </w:pPr>
    </w:p>
    <w:p w14:paraId="10CAF4AD" w14:textId="45878DF3" w:rsidR="00A13312" w:rsidRPr="001C4DC1" w:rsidRDefault="005D4D92" w:rsidP="00A90A79">
      <w:pPr>
        <w:spacing w:before="240" w:after="220"/>
        <w:contextualSpacing/>
        <w:rPr>
          <w:iCs/>
          <w:lang w:val="es-ES_tradnl"/>
        </w:rPr>
      </w:pPr>
      <w:r w:rsidRPr="001C4DC1">
        <w:rPr>
          <w:iCs/>
          <w:lang w:val="es-ES_tradnl"/>
        </w:rPr>
        <w:t xml:space="preserve">Santiago MONTALBÁN BRITOS (Sr.), Segundo </w:t>
      </w:r>
      <w:proofErr w:type="gramStart"/>
      <w:r w:rsidRPr="001C4DC1">
        <w:rPr>
          <w:iCs/>
          <w:lang w:val="es-ES_tradnl"/>
        </w:rPr>
        <w:t>Secretario</w:t>
      </w:r>
      <w:proofErr w:type="gramEnd"/>
      <w:r w:rsidRPr="001C4DC1">
        <w:rPr>
          <w:iCs/>
          <w:lang w:val="es-ES_tradnl"/>
        </w:rPr>
        <w:t>, Misión Permanente ante la Organización Mundial del Comercio (OMC), Ginebra</w:t>
      </w:r>
    </w:p>
    <w:p w14:paraId="0DB5030E" w14:textId="77777777" w:rsidR="00A217F2" w:rsidRPr="001C4DC1" w:rsidRDefault="00A217F2" w:rsidP="00A90A79">
      <w:pPr>
        <w:spacing w:before="240" w:after="220"/>
        <w:contextualSpacing/>
        <w:rPr>
          <w:iCs/>
          <w:lang w:val="es-ES_tradnl"/>
        </w:rPr>
      </w:pPr>
    </w:p>
    <w:p w14:paraId="628513D1" w14:textId="77777777" w:rsidR="005F5FD3" w:rsidRPr="001C4DC1" w:rsidRDefault="005F5FD3" w:rsidP="00A90A79">
      <w:pPr>
        <w:spacing w:before="240" w:after="220"/>
        <w:contextualSpacing/>
        <w:rPr>
          <w:iCs/>
          <w:lang w:val="es-ES_tradnl"/>
        </w:rPr>
      </w:pPr>
    </w:p>
    <w:p w14:paraId="55194C31" w14:textId="7442F325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VANUATU</w:t>
      </w:r>
    </w:p>
    <w:p w14:paraId="2AA12185" w14:textId="77777777" w:rsidR="005D4D92" w:rsidRDefault="005D4D92" w:rsidP="00A90A79">
      <w:pPr>
        <w:spacing w:before="240" w:after="220"/>
        <w:contextualSpacing/>
        <w:rPr>
          <w:iCs/>
        </w:rPr>
      </w:pPr>
      <w:r w:rsidRPr="005D4D92">
        <w:rPr>
          <w:iCs/>
        </w:rPr>
        <w:t xml:space="preserve">Richardo COLMAR (Mr.), Minister-Counsellor, Deputy Permanent Representative, Permanent Mission, Geneva </w:t>
      </w:r>
    </w:p>
    <w:p w14:paraId="5D218884" w14:textId="77777777" w:rsidR="005D4D92" w:rsidRDefault="005D4D92" w:rsidP="00A90A79">
      <w:pPr>
        <w:spacing w:before="240" w:after="220"/>
        <w:contextualSpacing/>
        <w:rPr>
          <w:iCs/>
        </w:rPr>
      </w:pPr>
    </w:p>
    <w:p w14:paraId="09540634" w14:textId="643D8BF8" w:rsidR="00090F92" w:rsidRDefault="005D4D92" w:rsidP="00A90A79">
      <w:pPr>
        <w:spacing w:before="240" w:after="220"/>
        <w:contextualSpacing/>
        <w:rPr>
          <w:iCs/>
        </w:rPr>
      </w:pPr>
      <w:r w:rsidRPr="005D4D92">
        <w:rPr>
          <w:iCs/>
        </w:rPr>
        <w:t>Helen WELDU (Ms.), Multilateral Advisor, Permanent Mission to the World Trade Organization</w:t>
      </w:r>
      <w:r w:rsidR="008A05FB">
        <w:rPr>
          <w:iCs/>
        </w:rPr>
        <w:t> </w:t>
      </w:r>
      <w:r w:rsidRPr="005D4D92">
        <w:rPr>
          <w:iCs/>
        </w:rPr>
        <w:t>(WTO), Geneva</w:t>
      </w:r>
    </w:p>
    <w:p w14:paraId="2A5C2EBF" w14:textId="77777777" w:rsidR="005D4D92" w:rsidRPr="00A13312" w:rsidRDefault="005D4D92" w:rsidP="00A90A79">
      <w:pPr>
        <w:spacing w:before="240" w:after="220"/>
        <w:contextualSpacing/>
        <w:rPr>
          <w:iCs/>
        </w:rPr>
      </w:pPr>
    </w:p>
    <w:p w14:paraId="20B7365B" w14:textId="77777777" w:rsidR="005F5FD3" w:rsidRPr="00A13312" w:rsidRDefault="005F5FD3" w:rsidP="00A90A79">
      <w:pPr>
        <w:spacing w:before="240" w:after="220"/>
        <w:contextualSpacing/>
        <w:rPr>
          <w:iCs/>
        </w:rPr>
      </w:pPr>
    </w:p>
    <w:p w14:paraId="4BC24E83" w14:textId="442600D2" w:rsidR="00A13312" w:rsidRPr="00853231" w:rsidRDefault="00A13312" w:rsidP="00A90A79">
      <w:pPr>
        <w:spacing w:before="240" w:after="220"/>
        <w:rPr>
          <w:iCs/>
          <w:u w:val="single"/>
          <w:lang w:val="es-ES_tradnl"/>
        </w:rPr>
      </w:pPr>
      <w:r w:rsidRPr="00853231">
        <w:rPr>
          <w:iCs/>
          <w:u w:val="single"/>
          <w:lang w:val="es-ES_tradnl"/>
        </w:rPr>
        <w:t xml:space="preserve">VENEZUELA (RÉPUBLIQUE BOLIVARIENNE </w:t>
      </w:r>
      <w:proofErr w:type="gramStart"/>
      <w:r w:rsidRPr="00853231">
        <w:rPr>
          <w:iCs/>
          <w:u w:val="single"/>
          <w:lang w:val="es-ES_tradnl"/>
        </w:rPr>
        <w:t>DU)/</w:t>
      </w:r>
      <w:proofErr w:type="gramEnd"/>
      <w:r w:rsidRPr="00853231">
        <w:rPr>
          <w:iCs/>
          <w:u w:val="single"/>
          <w:lang w:val="es-ES_tradnl"/>
        </w:rPr>
        <w:t>VENEZUELA (BOLIVARIAN REPUBLIC OF)</w:t>
      </w:r>
    </w:p>
    <w:p w14:paraId="784AD133" w14:textId="7772B65C" w:rsidR="00A13312" w:rsidRPr="00853231" w:rsidRDefault="00A93CB1" w:rsidP="00A90A79">
      <w:pPr>
        <w:spacing w:before="240" w:after="220"/>
        <w:contextualSpacing/>
        <w:rPr>
          <w:iCs/>
          <w:lang w:val="es-ES_tradnl"/>
        </w:rPr>
      </w:pPr>
      <w:r w:rsidRPr="00853231">
        <w:rPr>
          <w:iCs/>
          <w:lang w:val="es-ES_tradnl"/>
        </w:rPr>
        <w:t xml:space="preserve">Enzo BITETTO GAVILANES (Sr.), </w:t>
      </w:r>
      <w:proofErr w:type="gramStart"/>
      <w:r w:rsidRPr="00853231">
        <w:rPr>
          <w:iCs/>
          <w:lang w:val="es-ES_tradnl"/>
        </w:rPr>
        <w:t>Ministro Consejero</w:t>
      </w:r>
      <w:proofErr w:type="gramEnd"/>
      <w:r w:rsidRPr="00853231">
        <w:rPr>
          <w:iCs/>
          <w:lang w:val="es-ES_tradnl"/>
        </w:rPr>
        <w:t>, Misión Permanente, Ginebra</w:t>
      </w:r>
    </w:p>
    <w:p w14:paraId="31A2AAE9" w14:textId="77777777" w:rsidR="00090F92" w:rsidRPr="00853231" w:rsidRDefault="00090F92" w:rsidP="00A90A79">
      <w:pPr>
        <w:spacing w:before="240" w:after="220"/>
        <w:contextualSpacing/>
        <w:rPr>
          <w:iCs/>
          <w:lang w:val="es-ES_tradnl"/>
        </w:rPr>
      </w:pPr>
    </w:p>
    <w:p w14:paraId="69489B05" w14:textId="00FA5222" w:rsidR="00A13312" w:rsidRPr="00853231" w:rsidRDefault="00A13312" w:rsidP="00A90A79">
      <w:pPr>
        <w:spacing w:before="240" w:after="220"/>
        <w:contextualSpacing/>
        <w:rPr>
          <w:iCs/>
          <w:lang w:val="es-ES_tradnl"/>
        </w:rPr>
      </w:pPr>
      <w:proofErr w:type="spellStart"/>
      <w:r w:rsidRPr="00853231">
        <w:rPr>
          <w:iCs/>
          <w:lang w:val="es-ES_tradnl"/>
        </w:rPr>
        <w:t>Yoliangel</w:t>
      </w:r>
      <w:proofErr w:type="spellEnd"/>
      <w:r w:rsidRPr="00853231">
        <w:rPr>
          <w:iCs/>
          <w:lang w:val="es-ES_tradnl"/>
        </w:rPr>
        <w:t xml:space="preserve"> RIVAS ORTA (</w:t>
      </w:r>
      <w:r w:rsidR="000447A8">
        <w:rPr>
          <w:iCs/>
          <w:lang w:val="es-ES_tradnl"/>
        </w:rPr>
        <w:t>Sra.</w:t>
      </w:r>
      <w:r w:rsidRPr="00853231">
        <w:rPr>
          <w:iCs/>
          <w:lang w:val="es-ES_tradnl"/>
        </w:rPr>
        <w:t xml:space="preserve">), </w:t>
      </w:r>
      <w:r w:rsidR="00657712" w:rsidRPr="00853231">
        <w:rPr>
          <w:iCs/>
          <w:lang w:val="es-ES_tradnl"/>
        </w:rPr>
        <w:t xml:space="preserve">Primera </w:t>
      </w:r>
      <w:proofErr w:type="gramStart"/>
      <w:r w:rsidR="00657712" w:rsidRPr="00853231">
        <w:rPr>
          <w:iCs/>
          <w:lang w:val="es-ES_tradnl"/>
        </w:rPr>
        <w:t>Secretaria</w:t>
      </w:r>
      <w:proofErr w:type="gramEnd"/>
      <w:r w:rsidR="00657712" w:rsidRPr="00853231">
        <w:rPr>
          <w:iCs/>
          <w:lang w:val="es-ES_tradnl"/>
        </w:rPr>
        <w:t xml:space="preserve">, Misión Permanente, Ginebra  </w:t>
      </w:r>
    </w:p>
    <w:p w14:paraId="216FF4A5" w14:textId="6DBAD7CA" w:rsidR="00A13312" w:rsidRPr="00853231" w:rsidRDefault="00A13312" w:rsidP="00A90A79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lastRenderedPageBreak/>
        <w:t>VIET NAM</w:t>
      </w:r>
    </w:p>
    <w:p w14:paraId="7415405E" w14:textId="77777777" w:rsidR="00D97CBE" w:rsidRDefault="00D97CBE" w:rsidP="00D97CBE">
      <w:pPr>
        <w:spacing w:before="240" w:after="220"/>
        <w:contextualSpacing/>
        <w:rPr>
          <w:iCs/>
        </w:rPr>
      </w:pPr>
      <w:r w:rsidRPr="00657712">
        <w:rPr>
          <w:iCs/>
        </w:rPr>
        <w:t>HOANG Minh (M</w:t>
      </w:r>
      <w:r>
        <w:rPr>
          <w:iCs/>
        </w:rPr>
        <w:t>r</w:t>
      </w:r>
      <w:r w:rsidRPr="00657712">
        <w:rPr>
          <w:iCs/>
        </w:rPr>
        <w:t xml:space="preserve">.), </w:t>
      </w:r>
      <w:r>
        <w:rPr>
          <w:iCs/>
        </w:rPr>
        <w:t xml:space="preserve">Deputy Minister, </w:t>
      </w:r>
      <w:r w:rsidRPr="00657712">
        <w:rPr>
          <w:iCs/>
        </w:rPr>
        <w:t>Ministry of Science and Technology (MST), Ha</w:t>
      </w:r>
      <w:r>
        <w:rPr>
          <w:iCs/>
        </w:rPr>
        <w:t xml:space="preserve"> N</w:t>
      </w:r>
      <w:r w:rsidRPr="00657712">
        <w:rPr>
          <w:iCs/>
        </w:rPr>
        <w:t>oi</w:t>
      </w:r>
    </w:p>
    <w:p w14:paraId="2F8CFE71" w14:textId="77777777" w:rsidR="00D97CBE" w:rsidRDefault="00D97CBE" w:rsidP="00D97CBE">
      <w:pPr>
        <w:spacing w:before="240" w:after="220"/>
        <w:contextualSpacing/>
        <w:rPr>
          <w:iCs/>
        </w:rPr>
      </w:pPr>
    </w:p>
    <w:p w14:paraId="71878648" w14:textId="6D2FC361" w:rsidR="00D75D0C" w:rsidRPr="00853231" w:rsidRDefault="00D75D0C" w:rsidP="00853231">
      <w:pPr>
        <w:spacing w:before="240" w:after="120"/>
        <w:rPr>
          <w:b/>
          <w:bCs/>
          <w:iCs/>
          <w:u w:val="single"/>
        </w:rPr>
      </w:pPr>
      <w:r w:rsidRPr="00853231">
        <w:rPr>
          <w:iCs/>
        </w:rPr>
        <w:t xml:space="preserve">PHAN DUNG Mai (Mr.), Ambassador, </w:t>
      </w:r>
      <w:r w:rsidR="00BF665A" w:rsidRPr="00AD5237">
        <w:t xml:space="preserve">Permanent </w:t>
      </w:r>
      <w:r w:rsidR="00BF665A" w:rsidRPr="00AD5237">
        <w:rPr>
          <w:iCs/>
        </w:rPr>
        <w:t>Representative</w:t>
      </w:r>
      <w:r w:rsidR="00BF665A">
        <w:rPr>
          <w:iCs/>
        </w:rPr>
        <w:t xml:space="preserve">, </w:t>
      </w:r>
      <w:r w:rsidRPr="00853231">
        <w:rPr>
          <w:iCs/>
        </w:rPr>
        <w:t>Permanent Mission, Geneva</w:t>
      </w:r>
    </w:p>
    <w:p w14:paraId="790A51DF" w14:textId="77777777" w:rsidR="00090F92" w:rsidRPr="00A13312" w:rsidRDefault="00090F92" w:rsidP="00853231">
      <w:pPr>
        <w:spacing w:before="240" w:after="120"/>
        <w:contextualSpacing/>
        <w:rPr>
          <w:iCs/>
        </w:rPr>
      </w:pPr>
    </w:p>
    <w:p w14:paraId="1D4A2754" w14:textId="6F336B81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CHU </w:t>
      </w:r>
      <w:r w:rsidR="00596D21">
        <w:rPr>
          <w:iCs/>
        </w:rPr>
        <w:t>Thuc Dat</w:t>
      </w:r>
      <w:r w:rsidRPr="00A13312">
        <w:rPr>
          <w:iCs/>
        </w:rPr>
        <w:t xml:space="preserve"> (Mr</w:t>
      </w:r>
      <w:r w:rsidR="00596D21">
        <w:rPr>
          <w:iCs/>
        </w:rPr>
        <w:t>.</w:t>
      </w:r>
      <w:r w:rsidRPr="00A13312">
        <w:rPr>
          <w:iCs/>
        </w:rPr>
        <w:t xml:space="preserve">), </w:t>
      </w:r>
      <w:r w:rsidR="00596D21">
        <w:rPr>
          <w:iCs/>
        </w:rPr>
        <w:t>Deputy Director General</w:t>
      </w:r>
      <w:r w:rsidRPr="00A13312">
        <w:rPr>
          <w:iCs/>
        </w:rPr>
        <w:t>, State Agency for Technology and Innovation, Ministry of Science and Technology</w:t>
      </w:r>
      <w:r w:rsidR="00B45DBE">
        <w:rPr>
          <w:iCs/>
        </w:rPr>
        <w:t xml:space="preserve"> (MST)</w:t>
      </w:r>
      <w:r w:rsidRPr="00A13312">
        <w:rPr>
          <w:iCs/>
        </w:rPr>
        <w:t>, H</w:t>
      </w:r>
      <w:r w:rsidR="00596D21">
        <w:rPr>
          <w:iCs/>
        </w:rPr>
        <w:t>a Noi</w:t>
      </w:r>
    </w:p>
    <w:p w14:paraId="213AAFC9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40D372E5" w14:textId="3255999B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HIEN Nguyen (Mr</w:t>
      </w:r>
      <w:r w:rsidR="00596D21">
        <w:rPr>
          <w:iCs/>
        </w:rPr>
        <w:t>.</w:t>
      </w:r>
      <w:r w:rsidRPr="00A13312">
        <w:rPr>
          <w:iCs/>
        </w:rPr>
        <w:t>), Journalist, Vietnam News Agency, Geneva</w:t>
      </w:r>
    </w:p>
    <w:p w14:paraId="53C3E0E8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0AEB8992" w14:textId="0463EDAC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HOANG Minh Hang (Ms</w:t>
      </w:r>
      <w:r w:rsidR="00596D21">
        <w:rPr>
          <w:iCs/>
        </w:rPr>
        <w:t>.</w:t>
      </w:r>
      <w:r w:rsidRPr="00A13312">
        <w:rPr>
          <w:iCs/>
        </w:rPr>
        <w:t>), Official, International Cooperation, Science and Technology, Ha Noi</w:t>
      </w:r>
    </w:p>
    <w:p w14:paraId="0F0AF0C8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0909595E" w14:textId="68E91D36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NGUYEN Hoang Giang (Mr</w:t>
      </w:r>
      <w:r w:rsidR="00596D21">
        <w:rPr>
          <w:iCs/>
        </w:rPr>
        <w:t>.</w:t>
      </w:r>
      <w:r w:rsidRPr="00A13312">
        <w:rPr>
          <w:iCs/>
        </w:rPr>
        <w:t xml:space="preserve">), Deputy Director General, </w:t>
      </w:r>
      <w:r w:rsidR="00525D3E" w:rsidRPr="00657712">
        <w:rPr>
          <w:iCs/>
        </w:rPr>
        <w:t>Intellectual Property Office of Viet Nam</w:t>
      </w:r>
      <w:r w:rsidR="00525D3E" w:rsidRPr="00A13312">
        <w:rPr>
          <w:iCs/>
        </w:rPr>
        <w:t xml:space="preserve"> </w:t>
      </w:r>
      <w:r w:rsidR="00525D3E">
        <w:rPr>
          <w:iCs/>
        </w:rPr>
        <w:t>(</w:t>
      </w:r>
      <w:r w:rsidRPr="00A13312">
        <w:rPr>
          <w:iCs/>
        </w:rPr>
        <w:t>IP Viet Nam</w:t>
      </w:r>
      <w:r w:rsidR="00525D3E">
        <w:rPr>
          <w:iCs/>
        </w:rPr>
        <w:t>)</w:t>
      </w:r>
      <w:r w:rsidRPr="00A13312">
        <w:rPr>
          <w:iCs/>
        </w:rPr>
        <w:t>, Ministry of Science and Technology</w:t>
      </w:r>
      <w:r w:rsidR="00B80481">
        <w:rPr>
          <w:iCs/>
        </w:rPr>
        <w:t xml:space="preserve"> (MST)</w:t>
      </w:r>
      <w:r w:rsidRPr="00A13312">
        <w:rPr>
          <w:iCs/>
        </w:rPr>
        <w:t>, Ha Noi</w:t>
      </w:r>
    </w:p>
    <w:p w14:paraId="413FDD44" w14:textId="77777777" w:rsidR="00090F92" w:rsidRPr="00A13312" w:rsidRDefault="00090F92" w:rsidP="00A90A79">
      <w:pPr>
        <w:spacing w:before="240" w:after="220"/>
        <w:contextualSpacing/>
        <w:rPr>
          <w:iCs/>
        </w:rPr>
      </w:pPr>
    </w:p>
    <w:p w14:paraId="672E102C" w14:textId="30A97FBC" w:rsidR="00A217F2" w:rsidRDefault="00A13312" w:rsidP="00596D21">
      <w:pPr>
        <w:spacing w:before="240" w:after="220"/>
        <w:contextualSpacing/>
        <w:rPr>
          <w:iCs/>
        </w:rPr>
      </w:pPr>
      <w:r w:rsidRPr="00A13312">
        <w:rPr>
          <w:iCs/>
        </w:rPr>
        <w:t>THANH VAN Nguyen (Ms</w:t>
      </w:r>
      <w:r w:rsidR="00596D21">
        <w:rPr>
          <w:iCs/>
        </w:rPr>
        <w:t>.</w:t>
      </w:r>
      <w:r w:rsidRPr="00A13312">
        <w:rPr>
          <w:iCs/>
        </w:rPr>
        <w:t>), Senior Analyst</w:t>
      </w:r>
      <w:r w:rsidR="00596D21">
        <w:rPr>
          <w:iCs/>
        </w:rPr>
        <w:t>, Permanent Mission, Geneva</w:t>
      </w:r>
    </w:p>
    <w:p w14:paraId="37F70786" w14:textId="77777777" w:rsidR="00596D21" w:rsidRPr="00A13312" w:rsidRDefault="00596D21" w:rsidP="00596D21">
      <w:pPr>
        <w:spacing w:before="240" w:after="220"/>
        <w:contextualSpacing/>
        <w:rPr>
          <w:iCs/>
        </w:rPr>
      </w:pPr>
    </w:p>
    <w:p w14:paraId="3CC77AFC" w14:textId="77777777" w:rsidR="000C0F48" w:rsidRPr="00A13312" w:rsidRDefault="000C0F48" w:rsidP="00596D21">
      <w:pPr>
        <w:spacing w:before="240" w:after="220"/>
        <w:contextualSpacing/>
        <w:rPr>
          <w:iCs/>
        </w:rPr>
      </w:pPr>
    </w:p>
    <w:p w14:paraId="427E7AC6" w14:textId="3A75AEB2" w:rsidR="00A13312" w:rsidRPr="00853231" w:rsidRDefault="00A13312" w:rsidP="00A90A79">
      <w:pPr>
        <w:spacing w:before="240" w:after="220"/>
        <w:rPr>
          <w:iCs/>
          <w:u w:val="single"/>
          <w:lang w:val="it-IT"/>
        </w:rPr>
      </w:pPr>
      <w:r w:rsidRPr="00853231">
        <w:rPr>
          <w:iCs/>
          <w:u w:val="single"/>
          <w:lang w:val="it-IT"/>
        </w:rPr>
        <w:t>ZAMBIE/ZAMBIA</w:t>
      </w:r>
    </w:p>
    <w:p w14:paraId="0938D0BB" w14:textId="791C32B5" w:rsidR="00A13312" w:rsidRPr="00C80751" w:rsidRDefault="00C80751" w:rsidP="00A90A79">
      <w:pPr>
        <w:spacing w:before="240" w:after="220"/>
        <w:contextualSpacing/>
        <w:rPr>
          <w:iCs/>
          <w:lang w:val="it-IT"/>
        </w:rPr>
      </w:pPr>
      <w:r w:rsidRPr="00C80751">
        <w:rPr>
          <w:iCs/>
          <w:lang w:val="it-IT"/>
        </w:rPr>
        <w:t>Eunice Tembo</w:t>
      </w:r>
      <w:r w:rsidR="00A13312" w:rsidRPr="00C80751">
        <w:rPr>
          <w:iCs/>
          <w:lang w:val="it-IT"/>
        </w:rPr>
        <w:t xml:space="preserve"> M</w:t>
      </w:r>
      <w:r w:rsidRPr="00C80751">
        <w:rPr>
          <w:iCs/>
          <w:lang w:val="it-IT"/>
        </w:rPr>
        <w:t>urambiwa</w:t>
      </w:r>
      <w:r w:rsidR="00A13312" w:rsidRPr="00C80751">
        <w:rPr>
          <w:iCs/>
          <w:lang w:val="it-IT"/>
        </w:rPr>
        <w:t xml:space="preserve"> LUAMBIA (Ms</w:t>
      </w:r>
      <w:r w:rsidR="008B4904">
        <w:rPr>
          <w:iCs/>
          <w:lang w:val="it-IT"/>
        </w:rPr>
        <w:t>.</w:t>
      </w:r>
      <w:r w:rsidR="00A13312" w:rsidRPr="00C80751">
        <w:rPr>
          <w:iCs/>
          <w:lang w:val="it-IT"/>
        </w:rPr>
        <w:t xml:space="preserve">), Ambassador, </w:t>
      </w:r>
      <w:r w:rsidRPr="00C80751">
        <w:rPr>
          <w:iCs/>
          <w:lang w:val="it-IT"/>
        </w:rPr>
        <w:t>Permane</w:t>
      </w:r>
      <w:r>
        <w:rPr>
          <w:iCs/>
          <w:lang w:val="it-IT"/>
        </w:rPr>
        <w:t>nt Representative</w:t>
      </w:r>
      <w:r w:rsidR="00A13312" w:rsidRPr="00C80751">
        <w:rPr>
          <w:iCs/>
          <w:lang w:val="it-IT"/>
        </w:rPr>
        <w:t>,</w:t>
      </w:r>
      <w:r>
        <w:rPr>
          <w:iCs/>
          <w:lang w:val="it-IT"/>
        </w:rPr>
        <w:t xml:space="preserve"> Permanent Mission,</w:t>
      </w:r>
      <w:r w:rsidR="00A13312" w:rsidRPr="00C80751">
        <w:rPr>
          <w:iCs/>
          <w:lang w:val="it-IT"/>
        </w:rPr>
        <w:t xml:space="preserve"> Geneva</w:t>
      </w:r>
    </w:p>
    <w:p w14:paraId="7781E67F" w14:textId="77777777" w:rsidR="00090F92" w:rsidRPr="00C80751" w:rsidRDefault="00090F92" w:rsidP="00A90A79">
      <w:pPr>
        <w:spacing w:before="240" w:after="220"/>
        <w:contextualSpacing/>
        <w:rPr>
          <w:iCs/>
          <w:lang w:val="it-IT"/>
        </w:rPr>
      </w:pPr>
    </w:p>
    <w:p w14:paraId="63AC3E65" w14:textId="4FBBA546" w:rsidR="00A13312" w:rsidRDefault="00C80751" w:rsidP="00A90A79">
      <w:pPr>
        <w:spacing w:before="240" w:after="220"/>
        <w:contextualSpacing/>
        <w:rPr>
          <w:iCs/>
        </w:rPr>
      </w:pPr>
      <w:r w:rsidRPr="00C80751">
        <w:rPr>
          <w:iCs/>
        </w:rPr>
        <w:t>Mc</w:t>
      </w:r>
      <w:r w:rsidR="009713F4">
        <w:rPr>
          <w:iCs/>
        </w:rPr>
        <w:t>P</w:t>
      </w:r>
      <w:r w:rsidRPr="00C80751">
        <w:rPr>
          <w:iCs/>
        </w:rPr>
        <w:t>herson Mapenzi MUNSANJE (Mr.), First Secretary (Trade), Permanent Mission, Geneva</w:t>
      </w:r>
    </w:p>
    <w:p w14:paraId="4AD1983E" w14:textId="77777777" w:rsidR="00A217F2" w:rsidRPr="00A13312" w:rsidRDefault="00A217F2" w:rsidP="00A90A79">
      <w:pPr>
        <w:spacing w:before="240" w:after="220"/>
        <w:contextualSpacing/>
        <w:rPr>
          <w:iCs/>
        </w:rPr>
      </w:pPr>
    </w:p>
    <w:p w14:paraId="33CAA4AC" w14:textId="77777777" w:rsidR="004970A8" w:rsidRPr="00A13312" w:rsidRDefault="004970A8" w:rsidP="00A90A79">
      <w:pPr>
        <w:spacing w:before="240" w:after="220"/>
        <w:contextualSpacing/>
        <w:rPr>
          <w:iCs/>
        </w:rPr>
      </w:pPr>
    </w:p>
    <w:p w14:paraId="61E285D3" w14:textId="65CA6ECB" w:rsidR="00A13312" w:rsidRPr="00853231" w:rsidRDefault="00A13312" w:rsidP="00A217F2">
      <w:pPr>
        <w:spacing w:before="240" w:after="220"/>
        <w:rPr>
          <w:iCs/>
          <w:u w:val="single"/>
        </w:rPr>
      </w:pPr>
      <w:r w:rsidRPr="00853231">
        <w:rPr>
          <w:iCs/>
          <w:u w:val="single"/>
        </w:rPr>
        <w:t>ZIMBABWE</w:t>
      </w:r>
    </w:p>
    <w:p w14:paraId="170C5483" w14:textId="51B60F28" w:rsidR="00096243" w:rsidRDefault="00D75D0C" w:rsidP="00A90A79">
      <w:pPr>
        <w:spacing w:before="240" w:after="220"/>
        <w:contextualSpacing/>
        <w:rPr>
          <w:iCs/>
        </w:rPr>
      </w:pPr>
      <w:proofErr w:type="spellStart"/>
      <w:r w:rsidRPr="00D75D0C">
        <w:rPr>
          <w:iCs/>
        </w:rPr>
        <w:t>Ndudzo</w:t>
      </w:r>
      <w:proofErr w:type="spellEnd"/>
      <w:r w:rsidRPr="00D75D0C">
        <w:rPr>
          <w:iCs/>
        </w:rPr>
        <w:t xml:space="preserve"> TUGWETE (Mr.), Counsellor, Permanent Mission, Geneva</w:t>
      </w:r>
    </w:p>
    <w:p w14:paraId="21DECA2F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2D1CBE85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368BC859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115ECCDB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0F9C30BD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72A3DABA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28C740EC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0079CB7D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5C2B94A4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7EE56A71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7CC74875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5005EAF1" w14:textId="77777777" w:rsidR="00096243" w:rsidRDefault="00096243" w:rsidP="00A90A79">
      <w:pPr>
        <w:spacing w:before="240" w:after="220"/>
        <w:contextualSpacing/>
        <w:rPr>
          <w:iCs/>
        </w:rPr>
      </w:pPr>
    </w:p>
    <w:p w14:paraId="59F47BFF" w14:textId="77777777" w:rsidR="00A217F2" w:rsidRDefault="00A217F2" w:rsidP="00A90A79">
      <w:pPr>
        <w:spacing w:before="240" w:after="220"/>
        <w:contextualSpacing/>
        <w:rPr>
          <w:iCs/>
        </w:rPr>
      </w:pPr>
    </w:p>
    <w:p w14:paraId="0E5646BC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35D0AA64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36FB8172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7D4B609F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134C4F6B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256AA99F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1AA6694D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2A922E2D" w14:textId="77777777" w:rsidR="00090F92" w:rsidRDefault="00090F92" w:rsidP="00A90A79">
      <w:pPr>
        <w:spacing w:before="240" w:after="220"/>
        <w:contextualSpacing/>
        <w:rPr>
          <w:iCs/>
        </w:rPr>
      </w:pPr>
    </w:p>
    <w:p w14:paraId="131DFEB5" w14:textId="77777777" w:rsidR="00FF7902" w:rsidRDefault="00FF7902" w:rsidP="00A90A79">
      <w:pPr>
        <w:spacing w:before="240" w:after="220"/>
        <w:contextualSpacing/>
        <w:rPr>
          <w:iCs/>
        </w:rPr>
      </w:pPr>
    </w:p>
    <w:p w14:paraId="4B7D5D4C" w14:textId="2FB7997A" w:rsidR="00A13312" w:rsidRPr="00853231" w:rsidRDefault="00A13312" w:rsidP="00853231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lastRenderedPageBreak/>
        <w:t>ORGANISATIONS INTERGOUVERNEMENTALES/INTERGOVERNMENTAL ORGANIZATIONS</w:t>
      </w:r>
    </w:p>
    <w:p w14:paraId="522AE3EF" w14:textId="77777777" w:rsidR="00096243" w:rsidRDefault="00096243" w:rsidP="00A90A79">
      <w:pPr>
        <w:spacing w:before="240" w:after="220"/>
        <w:rPr>
          <w:b/>
          <w:bCs/>
          <w:iCs/>
          <w:lang w:val="fr-FR"/>
        </w:rPr>
      </w:pPr>
    </w:p>
    <w:p w14:paraId="47A2528A" w14:textId="77777777" w:rsidR="00E46ECB" w:rsidRPr="007E5728" w:rsidRDefault="00E46ECB" w:rsidP="00E46ECB">
      <w:pPr>
        <w:spacing w:before="240" w:after="220"/>
        <w:rPr>
          <w:iCs/>
          <w:u w:val="single"/>
          <w:lang w:val="fr-FR"/>
        </w:rPr>
      </w:pPr>
      <w:r w:rsidRPr="00657A81">
        <w:rPr>
          <w:iCs/>
          <w:u w:val="single"/>
          <w:lang w:val="fr-FR"/>
        </w:rPr>
        <w:t xml:space="preserve">CENTRE SUD </w:t>
      </w:r>
      <w:r w:rsidRPr="007E5728">
        <w:rPr>
          <w:iCs/>
          <w:u w:val="single"/>
          <w:lang w:val="fr-FR"/>
        </w:rPr>
        <w:t>(CS)/SOUTH CENTRE (CS)</w:t>
      </w:r>
    </w:p>
    <w:p w14:paraId="3945533F" w14:textId="77777777" w:rsidR="00E46ECB" w:rsidRDefault="00E46ECB" w:rsidP="00E46ECB">
      <w:pPr>
        <w:spacing w:before="240" w:after="220"/>
        <w:contextualSpacing/>
        <w:rPr>
          <w:iCs/>
        </w:rPr>
      </w:pPr>
      <w:r w:rsidRPr="00A13312">
        <w:rPr>
          <w:iCs/>
        </w:rPr>
        <w:t>Viviana MU</w:t>
      </w:r>
      <w:r>
        <w:rPr>
          <w:iCs/>
        </w:rPr>
        <w:t>Ñ</w:t>
      </w:r>
      <w:r w:rsidRPr="00A13312">
        <w:rPr>
          <w:iCs/>
        </w:rPr>
        <w:t>OZ T</w:t>
      </w:r>
      <w:r>
        <w:rPr>
          <w:iCs/>
        </w:rPr>
        <w:t>É</w:t>
      </w:r>
      <w:r w:rsidRPr="00A13312">
        <w:rPr>
          <w:iCs/>
        </w:rPr>
        <w:t>LLEZ (</w:t>
      </w:r>
      <w:r>
        <w:rPr>
          <w:iCs/>
        </w:rPr>
        <w:t>Mr.</w:t>
      </w:r>
      <w:r w:rsidRPr="00A13312">
        <w:rPr>
          <w:iCs/>
        </w:rPr>
        <w:t>), Coordinator</w:t>
      </w:r>
      <w:r>
        <w:rPr>
          <w:iCs/>
        </w:rPr>
        <w:t xml:space="preserve">, </w:t>
      </w:r>
      <w:r w:rsidRPr="008F5143">
        <w:rPr>
          <w:iCs/>
        </w:rPr>
        <w:t xml:space="preserve">Health, Intellectual Property and Biodiversity </w:t>
      </w:r>
      <w:proofErr w:type="spellStart"/>
      <w:r w:rsidRPr="008F5143">
        <w:rPr>
          <w:iCs/>
        </w:rPr>
        <w:t>Programme</w:t>
      </w:r>
      <w:proofErr w:type="spellEnd"/>
      <w:r w:rsidRPr="008F5143">
        <w:rPr>
          <w:iCs/>
        </w:rPr>
        <w:t xml:space="preserve"> (HIPB)</w:t>
      </w:r>
      <w:r>
        <w:rPr>
          <w:iCs/>
        </w:rPr>
        <w:t>,</w:t>
      </w:r>
      <w:r w:rsidRPr="00A13312">
        <w:rPr>
          <w:iCs/>
        </w:rPr>
        <w:t xml:space="preserve"> Geneva</w:t>
      </w:r>
    </w:p>
    <w:p w14:paraId="0574B801" w14:textId="77777777" w:rsidR="008C2490" w:rsidRDefault="008C2490" w:rsidP="00E46ECB">
      <w:pPr>
        <w:spacing w:before="240" w:after="220"/>
        <w:contextualSpacing/>
        <w:rPr>
          <w:iCs/>
        </w:rPr>
      </w:pPr>
    </w:p>
    <w:p w14:paraId="5EB5562A" w14:textId="77777777" w:rsidR="008C2490" w:rsidRPr="007E5728" w:rsidRDefault="008C2490" w:rsidP="008C2490">
      <w:pPr>
        <w:spacing w:before="240" w:after="220"/>
        <w:rPr>
          <w:iCs/>
          <w:u w:val="single"/>
          <w:lang w:val="fr-FR"/>
        </w:rPr>
      </w:pPr>
      <w:r w:rsidRPr="0026426B">
        <w:rPr>
          <w:iCs/>
          <w:u w:val="single"/>
          <w:lang w:val="fr-FR"/>
        </w:rPr>
        <w:t>INSTITUT DES BREVETS DE VISEGRAD</w:t>
      </w:r>
      <w:r w:rsidRPr="007E5728">
        <w:rPr>
          <w:iCs/>
          <w:u w:val="single"/>
          <w:lang w:val="fr-FR"/>
        </w:rPr>
        <w:t xml:space="preserve"> (VPI)/VISEGRAD PATENT INSTITUTE (VPI)</w:t>
      </w:r>
    </w:p>
    <w:p w14:paraId="6DB78496" w14:textId="3B34B7FA" w:rsidR="008C2490" w:rsidRPr="00CA3FF8" w:rsidRDefault="008C2490" w:rsidP="008C2490">
      <w:pPr>
        <w:spacing w:before="240" w:after="220"/>
        <w:contextualSpacing/>
        <w:rPr>
          <w:iCs/>
        </w:rPr>
      </w:pPr>
      <w:r w:rsidRPr="00CA3FF8">
        <w:rPr>
          <w:iCs/>
        </w:rPr>
        <w:t>Johanna STADLER (Ms.), Director, Budapest</w:t>
      </w:r>
    </w:p>
    <w:p w14:paraId="34666DF2" w14:textId="77777777" w:rsidR="008C2490" w:rsidRPr="00CA3FF8" w:rsidRDefault="008C2490" w:rsidP="008C2490">
      <w:pPr>
        <w:spacing w:before="240" w:after="220"/>
        <w:contextualSpacing/>
        <w:rPr>
          <w:iCs/>
        </w:rPr>
      </w:pPr>
    </w:p>
    <w:p w14:paraId="33976CEE" w14:textId="77777777" w:rsidR="00E46ECB" w:rsidRPr="00CA3FF8" w:rsidRDefault="00E46ECB" w:rsidP="00E46ECB">
      <w:pPr>
        <w:spacing w:before="240" w:after="220"/>
        <w:contextualSpacing/>
        <w:rPr>
          <w:iCs/>
        </w:rPr>
      </w:pPr>
    </w:p>
    <w:p w14:paraId="5D603FDA" w14:textId="77777777" w:rsidR="0035305A" w:rsidRPr="00CA3FF8" w:rsidRDefault="0035305A" w:rsidP="0035305A">
      <w:pPr>
        <w:spacing w:before="240" w:after="220"/>
        <w:rPr>
          <w:iCs/>
          <w:u w:val="single"/>
        </w:rPr>
      </w:pPr>
      <w:r w:rsidRPr="00CA3FF8">
        <w:rPr>
          <w:iCs/>
          <w:u w:val="single"/>
        </w:rPr>
        <w:t>LIGUE DES ÉTATS ARABES (LAS)/LEAGUE OF ARAB STATES (LAS)</w:t>
      </w:r>
    </w:p>
    <w:p w14:paraId="507E748C" w14:textId="77777777" w:rsidR="0035305A" w:rsidRPr="00CA3FF8" w:rsidRDefault="0035305A" w:rsidP="0035305A">
      <w:pPr>
        <w:spacing w:before="240" w:after="220"/>
        <w:contextualSpacing/>
        <w:rPr>
          <w:iCs/>
        </w:rPr>
      </w:pPr>
      <w:r w:rsidRPr="00CA3FF8">
        <w:rPr>
          <w:iCs/>
        </w:rPr>
        <w:t>Hichem BAYOUDH (Mr.), Ambassador, Permanent Observer, Permanent Delegation, Geneva</w:t>
      </w:r>
    </w:p>
    <w:p w14:paraId="1E49FD59" w14:textId="008DEDC5" w:rsidR="0035305A" w:rsidRDefault="0035305A" w:rsidP="0035305A">
      <w:pPr>
        <w:spacing w:before="240" w:after="220"/>
        <w:contextualSpacing/>
        <w:rPr>
          <w:iCs/>
        </w:rPr>
      </w:pPr>
      <w:r w:rsidRPr="00A13312">
        <w:rPr>
          <w:iCs/>
        </w:rPr>
        <w:t>Mostafa REFAAT AWAD (</w:t>
      </w:r>
      <w:r>
        <w:rPr>
          <w:iCs/>
        </w:rPr>
        <w:t>Mr.</w:t>
      </w:r>
      <w:r w:rsidRPr="00A13312">
        <w:rPr>
          <w:iCs/>
        </w:rPr>
        <w:t xml:space="preserve">), Expert, Permanent </w:t>
      </w:r>
      <w:r w:rsidR="0063374C" w:rsidRPr="00A13312">
        <w:rPr>
          <w:iCs/>
        </w:rPr>
        <w:t>Observer,</w:t>
      </w:r>
      <w:r w:rsidR="0063374C">
        <w:rPr>
          <w:iCs/>
        </w:rPr>
        <w:t xml:space="preserve"> </w:t>
      </w:r>
      <w:r w:rsidRPr="00A13312">
        <w:rPr>
          <w:iCs/>
        </w:rPr>
        <w:t>Permanent Delegation, Geneva</w:t>
      </w:r>
    </w:p>
    <w:p w14:paraId="1788F4AF" w14:textId="77777777" w:rsidR="0035305A" w:rsidRPr="00A13312" w:rsidRDefault="0035305A" w:rsidP="0035305A">
      <w:pPr>
        <w:spacing w:before="240" w:after="220"/>
        <w:contextualSpacing/>
        <w:rPr>
          <w:iCs/>
        </w:rPr>
      </w:pPr>
    </w:p>
    <w:p w14:paraId="6F971F86" w14:textId="77777777" w:rsidR="00B12008" w:rsidRPr="007E5728" w:rsidRDefault="00B12008" w:rsidP="00B12008">
      <w:pPr>
        <w:spacing w:before="240" w:after="220"/>
        <w:rPr>
          <w:iCs/>
          <w:u w:val="single"/>
        </w:rPr>
      </w:pPr>
      <w:r w:rsidRPr="00933C07">
        <w:rPr>
          <w:iCs/>
          <w:u w:val="single"/>
        </w:rPr>
        <w:t>L’UNION AFRICAINE (UA)</w:t>
      </w:r>
      <w:r>
        <w:rPr>
          <w:iCs/>
          <w:u w:val="single"/>
        </w:rPr>
        <w:t>/</w:t>
      </w:r>
      <w:r w:rsidRPr="007E5728">
        <w:rPr>
          <w:iCs/>
          <w:u w:val="single"/>
        </w:rPr>
        <w:t>AFRICAN UNION</w:t>
      </w:r>
      <w:r>
        <w:rPr>
          <w:iCs/>
          <w:u w:val="single"/>
        </w:rPr>
        <w:t xml:space="preserve"> (AU)</w:t>
      </w:r>
    </w:p>
    <w:p w14:paraId="13A1545D" w14:textId="77777777" w:rsidR="00B12008" w:rsidRDefault="00B12008" w:rsidP="00B12008">
      <w:pPr>
        <w:spacing w:before="240" w:after="220"/>
        <w:contextualSpacing/>
        <w:rPr>
          <w:iCs/>
        </w:rPr>
      </w:pPr>
      <w:r>
        <w:rPr>
          <w:iCs/>
        </w:rPr>
        <w:t>Georges-Rémi</w:t>
      </w:r>
      <w:r w:rsidRPr="00A13312">
        <w:rPr>
          <w:iCs/>
        </w:rPr>
        <w:t xml:space="preserve"> NAMEKONG (</w:t>
      </w:r>
      <w:r>
        <w:rPr>
          <w:iCs/>
        </w:rPr>
        <w:t>Mr.</w:t>
      </w:r>
      <w:r w:rsidRPr="00A13312">
        <w:rPr>
          <w:iCs/>
        </w:rPr>
        <w:t xml:space="preserve">), </w:t>
      </w:r>
      <w:r>
        <w:rPr>
          <w:iCs/>
        </w:rPr>
        <w:t>Senior Policy Officer, Geneva</w:t>
      </w:r>
    </w:p>
    <w:p w14:paraId="5EC447C0" w14:textId="77777777" w:rsidR="00222B41" w:rsidRPr="00853231" w:rsidRDefault="00222B41" w:rsidP="00A90A79">
      <w:pPr>
        <w:spacing w:before="240" w:after="220"/>
        <w:rPr>
          <w:u w:val="single"/>
        </w:rPr>
      </w:pPr>
    </w:p>
    <w:p w14:paraId="237105B4" w14:textId="51199DB7" w:rsidR="00A13312" w:rsidRPr="00853231" w:rsidRDefault="00A823A1" w:rsidP="00A90A79">
      <w:pPr>
        <w:spacing w:before="240" w:after="22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ORGANISATION AFRICAINE DE LA PROPRI</w:t>
      </w:r>
      <w:r w:rsidR="00E72CAB" w:rsidRPr="00853231">
        <w:rPr>
          <w:iCs/>
          <w:u w:val="single"/>
          <w:lang w:val="fr-FR"/>
        </w:rPr>
        <w:t>É</w:t>
      </w:r>
      <w:r w:rsidRPr="00853231">
        <w:rPr>
          <w:iCs/>
          <w:u w:val="single"/>
          <w:lang w:val="fr-FR"/>
        </w:rPr>
        <w:t xml:space="preserve">TE </w:t>
      </w:r>
      <w:r w:rsidR="00745184" w:rsidRPr="00853231">
        <w:rPr>
          <w:iCs/>
          <w:u w:val="single"/>
          <w:lang w:val="fr-FR"/>
        </w:rPr>
        <w:t>INTELLECTUELLE</w:t>
      </w:r>
      <w:r w:rsidR="00CA1084" w:rsidRPr="00853231">
        <w:rPr>
          <w:iCs/>
          <w:u w:val="single"/>
          <w:lang w:val="fr-FR"/>
        </w:rPr>
        <w:t xml:space="preserve"> (OAPI)</w:t>
      </w:r>
      <w:r w:rsidR="00FA44C1" w:rsidRPr="00853231">
        <w:rPr>
          <w:iCs/>
          <w:u w:val="single"/>
          <w:lang w:val="fr-FR"/>
        </w:rPr>
        <w:t>/</w:t>
      </w:r>
      <w:r w:rsidR="00A13312" w:rsidRPr="00853231">
        <w:rPr>
          <w:iCs/>
          <w:u w:val="single"/>
          <w:lang w:val="fr-FR"/>
        </w:rPr>
        <w:t>AFRICAN INTELLECTUAL PROPERTY ORGANIZATION</w:t>
      </w:r>
      <w:r w:rsidR="00C125CD" w:rsidRPr="00853231">
        <w:rPr>
          <w:iCs/>
          <w:u w:val="single"/>
          <w:lang w:val="fr-FR"/>
        </w:rPr>
        <w:t xml:space="preserve"> (OAPI)</w:t>
      </w:r>
    </w:p>
    <w:p w14:paraId="3D0E7488" w14:textId="1794A687" w:rsidR="006C2D9B" w:rsidRPr="00853231" w:rsidRDefault="006C2D9B" w:rsidP="006C2D9B">
      <w:pPr>
        <w:spacing w:before="240" w:after="220"/>
        <w:contextualSpacing/>
        <w:rPr>
          <w:lang w:val="nl-NL"/>
        </w:rPr>
      </w:pPr>
      <w:r w:rsidRPr="00853231">
        <w:rPr>
          <w:lang w:val="nl-NL"/>
        </w:rPr>
        <w:t xml:space="preserve">Denis </w:t>
      </w:r>
      <w:r w:rsidR="00F363F5" w:rsidRPr="00853231">
        <w:rPr>
          <w:lang w:val="nl-NL"/>
        </w:rPr>
        <w:t xml:space="preserve">L. </w:t>
      </w:r>
      <w:r w:rsidRPr="00853231">
        <w:rPr>
          <w:lang w:val="nl-NL"/>
        </w:rPr>
        <w:t>BOHOUSSOU (M</w:t>
      </w:r>
      <w:r w:rsidR="00F363F5" w:rsidRPr="00853231">
        <w:rPr>
          <w:lang w:val="nl-NL"/>
        </w:rPr>
        <w:t>.</w:t>
      </w:r>
      <w:r w:rsidRPr="00853231">
        <w:rPr>
          <w:lang w:val="nl-NL"/>
        </w:rPr>
        <w:t xml:space="preserve">), </w:t>
      </w:r>
      <w:r w:rsidR="00F363F5" w:rsidRPr="00853231">
        <w:rPr>
          <w:lang w:val="nl-NL"/>
        </w:rPr>
        <w:t>d</w:t>
      </w:r>
      <w:r w:rsidRPr="00853231">
        <w:rPr>
          <w:lang w:val="nl-NL"/>
        </w:rPr>
        <w:t>irect</w:t>
      </w:r>
      <w:r w:rsidR="00F363F5" w:rsidRPr="00853231">
        <w:rPr>
          <w:lang w:val="nl-NL"/>
        </w:rPr>
        <w:t>eur</w:t>
      </w:r>
      <w:r w:rsidRPr="00853231">
        <w:rPr>
          <w:lang w:val="nl-NL"/>
        </w:rPr>
        <w:t xml:space="preserve"> </w:t>
      </w:r>
      <w:r w:rsidR="00F363F5" w:rsidRPr="00853231">
        <w:rPr>
          <w:lang w:val="nl-NL"/>
        </w:rPr>
        <w:t>g</w:t>
      </w:r>
      <w:r w:rsidR="00BF14B1" w:rsidRPr="00853231">
        <w:rPr>
          <w:lang w:val="nl-NL"/>
        </w:rPr>
        <w:t>é</w:t>
      </w:r>
      <w:r w:rsidRPr="00853231">
        <w:rPr>
          <w:lang w:val="nl-NL"/>
        </w:rPr>
        <w:t>n</w:t>
      </w:r>
      <w:r w:rsidR="00BF14B1" w:rsidRPr="00853231">
        <w:rPr>
          <w:lang w:val="nl-NL"/>
        </w:rPr>
        <w:t>é</w:t>
      </w:r>
      <w:r w:rsidRPr="00853231">
        <w:rPr>
          <w:lang w:val="nl-NL"/>
        </w:rPr>
        <w:t>ral, Yaoundé</w:t>
      </w:r>
    </w:p>
    <w:p w14:paraId="5B626142" w14:textId="68794B1B" w:rsidR="00A13312" w:rsidRPr="008D4CFB" w:rsidRDefault="00A13312" w:rsidP="00A90A79">
      <w:pPr>
        <w:spacing w:before="240" w:after="220"/>
        <w:contextualSpacing/>
        <w:rPr>
          <w:iCs/>
          <w:lang w:val="fr-FR"/>
        </w:rPr>
      </w:pPr>
      <w:r w:rsidRPr="008D4CFB">
        <w:rPr>
          <w:iCs/>
          <w:lang w:val="fr-FR"/>
        </w:rPr>
        <w:t xml:space="preserve">Mercy MASOK ASIMA (Mme), </w:t>
      </w:r>
      <w:r w:rsidR="008B6A94">
        <w:rPr>
          <w:iCs/>
          <w:lang w:val="fr-FR"/>
        </w:rPr>
        <w:t>c</w:t>
      </w:r>
      <w:r w:rsidRPr="008D4CFB">
        <w:rPr>
          <w:iCs/>
          <w:lang w:val="fr-FR"/>
        </w:rPr>
        <w:t>hef</w:t>
      </w:r>
      <w:r w:rsidR="00160537">
        <w:rPr>
          <w:iCs/>
          <w:lang w:val="fr-FR"/>
        </w:rPr>
        <w:t>fe</w:t>
      </w:r>
      <w:r w:rsidR="00070B9B">
        <w:rPr>
          <w:iCs/>
          <w:lang w:val="fr-FR"/>
        </w:rPr>
        <w:t>,</w:t>
      </w:r>
      <w:r w:rsidRPr="008D4CFB">
        <w:rPr>
          <w:iCs/>
          <w:lang w:val="fr-FR"/>
        </w:rPr>
        <w:t xml:space="preserve"> service de coopération, Département de la </w:t>
      </w:r>
      <w:r w:rsidR="0029200D">
        <w:rPr>
          <w:iCs/>
          <w:lang w:val="fr-FR"/>
        </w:rPr>
        <w:t>p</w:t>
      </w:r>
      <w:r w:rsidRPr="008D4CFB">
        <w:rPr>
          <w:iCs/>
          <w:lang w:val="fr-FR"/>
        </w:rPr>
        <w:t xml:space="preserve">rospective et de la </w:t>
      </w:r>
      <w:r w:rsidR="0029200D">
        <w:rPr>
          <w:iCs/>
          <w:lang w:val="fr-FR"/>
        </w:rPr>
        <w:t>c</w:t>
      </w:r>
      <w:r w:rsidRPr="008D4CFB">
        <w:rPr>
          <w:iCs/>
          <w:lang w:val="fr-FR"/>
        </w:rPr>
        <w:t>oopération, Yaoundé</w:t>
      </w:r>
    </w:p>
    <w:p w14:paraId="5055DDA9" w14:textId="77777777" w:rsidR="00FE7B5E" w:rsidRPr="008D4CFB" w:rsidRDefault="00FE7B5E" w:rsidP="00A90A79">
      <w:pPr>
        <w:spacing w:before="240" w:after="220"/>
        <w:contextualSpacing/>
        <w:rPr>
          <w:iCs/>
          <w:lang w:val="fr-FR"/>
        </w:rPr>
      </w:pPr>
    </w:p>
    <w:p w14:paraId="16CA6DE6" w14:textId="1C5653D0" w:rsidR="00A13312" w:rsidRPr="00853231" w:rsidRDefault="00933C07" w:rsidP="00A90A79">
      <w:pPr>
        <w:spacing w:before="240" w:after="220"/>
        <w:rPr>
          <w:iCs/>
          <w:u w:val="single"/>
          <w:lang w:val="fr-FR"/>
        </w:rPr>
      </w:pPr>
      <w:r w:rsidRPr="00933C07">
        <w:rPr>
          <w:iCs/>
          <w:u w:val="single"/>
          <w:lang w:val="fr-FR"/>
        </w:rPr>
        <w:t xml:space="preserve">ORGANISATION REGIONALE AFRICAINE DE LA PROPRIETE INTELLECTUELLE </w:t>
      </w:r>
      <w:r w:rsidRPr="00853231">
        <w:rPr>
          <w:iCs/>
          <w:u w:val="single"/>
          <w:lang w:val="fr-FR"/>
        </w:rPr>
        <w:t>(ARIPO)</w:t>
      </w:r>
      <w:r>
        <w:rPr>
          <w:iCs/>
          <w:u w:val="single"/>
          <w:lang w:val="fr-FR"/>
        </w:rPr>
        <w:t>/</w:t>
      </w:r>
      <w:r w:rsidR="00A13312" w:rsidRPr="00853231">
        <w:rPr>
          <w:iCs/>
          <w:u w:val="single"/>
          <w:lang w:val="fr-FR"/>
        </w:rPr>
        <w:t>AFRICAN REGIONAL INTELLECTUAL PROPERTY ORGANIZATION</w:t>
      </w:r>
      <w:r w:rsidRPr="00853231">
        <w:rPr>
          <w:iCs/>
          <w:u w:val="single"/>
          <w:lang w:val="fr-FR"/>
        </w:rPr>
        <w:t xml:space="preserve"> (ARIPO)</w:t>
      </w:r>
    </w:p>
    <w:p w14:paraId="6EE6C467" w14:textId="48CEAA6C" w:rsidR="00A13312" w:rsidRPr="00853231" w:rsidRDefault="00A13312" w:rsidP="00A90A79">
      <w:pPr>
        <w:spacing w:before="240" w:after="220"/>
        <w:contextualSpacing/>
        <w:rPr>
          <w:lang w:val="fr-FR"/>
        </w:rPr>
      </w:pPr>
      <w:r w:rsidRPr="00853231">
        <w:rPr>
          <w:lang w:val="fr-FR"/>
        </w:rPr>
        <w:t>Twebaze BEMANYA (Mr</w:t>
      </w:r>
      <w:r w:rsidR="00C80751" w:rsidRPr="00853231">
        <w:rPr>
          <w:lang w:val="fr-FR"/>
        </w:rPr>
        <w:t>.</w:t>
      </w:r>
      <w:r w:rsidRPr="00853231">
        <w:rPr>
          <w:lang w:val="fr-FR"/>
        </w:rPr>
        <w:t>), Director General, Harare</w:t>
      </w:r>
    </w:p>
    <w:p w14:paraId="260997EF" w14:textId="34389FBE" w:rsidR="00A13312" w:rsidRPr="00853231" w:rsidRDefault="00A13312" w:rsidP="00A90A79">
      <w:pPr>
        <w:spacing w:before="240" w:after="220"/>
        <w:contextualSpacing/>
        <w:rPr>
          <w:lang w:val="fr-FR"/>
        </w:rPr>
      </w:pPr>
      <w:r w:rsidRPr="00853231">
        <w:rPr>
          <w:lang w:val="fr-FR"/>
        </w:rPr>
        <w:t>Ben MULENGA (Mr</w:t>
      </w:r>
      <w:r w:rsidR="00C80751" w:rsidRPr="00853231">
        <w:rPr>
          <w:lang w:val="fr-FR"/>
        </w:rPr>
        <w:t>.</w:t>
      </w:r>
      <w:r w:rsidRPr="00853231">
        <w:rPr>
          <w:lang w:val="fr-FR"/>
        </w:rPr>
        <w:t xml:space="preserve">), </w:t>
      </w:r>
      <w:r w:rsidR="00AD3E34" w:rsidRPr="00853231">
        <w:rPr>
          <w:lang w:val="fr-FR"/>
        </w:rPr>
        <w:t>Financial Director</w:t>
      </w:r>
      <w:r w:rsidRPr="00853231">
        <w:rPr>
          <w:lang w:val="fr-FR"/>
        </w:rPr>
        <w:t>, H</w:t>
      </w:r>
      <w:r w:rsidR="00AD3E34" w:rsidRPr="00853231">
        <w:rPr>
          <w:lang w:val="fr-FR"/>
        </w:rPr>
        <w:t>arare</w:t>
      </w:r>
    </w:p>
    <w:p w14:paraId="591670AF" w14:textId="57D42848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 xml:space="preserve">Pierre </w:t>
      </w:r>
      <w:proofErr w:type="spellStart"/>
      <w:r w:rsidRPr="00A13312">
        <w:rPr>
          <w:iCs/>
        </w:rPr>
        <w:t>Claver</w:t>
      </w:r>
      <w:proofErr w:type="spellEnd"/>
      <w:r w:rsidRPr="00A13312">
        <w:rPr>
          <w:iCs/>
        </w:rPr>
        <w:t xml:space="preserve"> RUNIGA (Mr</w:t>
      </w:r>
      <w:r w:rsidR="00C80751">
        <w:rPr>
          <w:iCs/>
        </w:rPr>
        <w:t>.</w:t>
      </w:r>
      <w:r w:rsidRPr="00A13312">
        <w:rPr>
          <w:iCs/>
        </w:rPr>
        <w:t>), Director, Legal Affairs and International Cooperation</w:t>
      </w:r>
      <w:r w:rsidR="0004155C">
        <w:rPr>
          <w:iCs/>
        </w:rPr>
        <w:t>,</w:t>
      </w:r>
      <w:r w:rsidRPr="00A13312">
        <w:rPr>
          <w:iCs/>
        </w:rPr>
        <w:t xml:space="preserve"> Harare</w:t>
      </w:r>
    </w:p>
    <w:p w14:paraId="0040AA6D" w14:textId="77777777" w:rsidR="00FE7B5E" w:rsidRPr="00A13312" w:rsidRDefault="00FE7B5E" w:rsidP="00A90A79">
      <w:pPr>
        <w:spacing w:before="240" w:after="220"/>
        <w:contextualSpacing/>
        <w:rPr>
          <w:iCs/>
        </w:rPr>
      </w:pPr>
    </w:p>
    <w:p w14:paraId="098451BA" w14:textId="77777777" w:rsidR="00FE7B5E" w:rsidRPr="00A13312" w:rsidRDefault="00FE7B5E" w:rsidP="00A90A79">
      <w:pPr>
        <w:spacing w:before="240" w:after="220"/>
        <w:contextualSpacing/>
        <w:rPr>
          <w:iCs/>
        </w:rPr>
      </w:pPr>
    </w:p>
    <w:p w14:paraId="33B0EF26" w14:textId="2CC145F4" w:rsidR="00A13312" w:rsidRPr="00CA3FF8" w:rsidRDefault="00933C07" w:rsidP="00933C07">
      <w:pPr>
        <w:spacing w:before="240" w:after="220"/>
        <w:rPr>
          <w:u w:val="single"/>
          <w:lang w:val="fr-FR"/>
        </w:rPr>
      </w:pPr>
      <w:r w:rsidRPr="00CA3FF8">
        <w:rPr>
          <w:u w:val="single"/>
          <w:lang w:val="fr-FR"/>
        </w:rPr>
        <w:t>UNION EUROP</w:t>
      </w:r>
      <w:r w:rsidR="00FF2204" w:rsidRPr="00CA3FF8">
        <w:rPr>
          <w:u w:val="single"/>
          <w:lang w:val="fr-FR"/>
        </w:rPr>
        <w:t>É</w:t>
      </w:r>
      <w:r w:rsidRPr="00CA3FF8">
        <w:rPr>
          <w:u w:val="single"/>
          <w:lang w:val="fr-FR"/>
        </w:rPr>
        <w:t>ENNE (UE)/</w:t>
      </w:r>
      <w:r w:rsidR="00A13312" w:rsidRPr="00CA3FF8">
        <w:rPr>
          <w:u w:val="single"/>
          <w:lang w:val="fr-FR"/>
        </w:rPr>
        <w:t>EUROPEAN UNION</w:t>
      </w:r>
      <w:r w:rsidRPr="00CA3FF8">
        <w:rPr>
          <w:u w:val="single"/>
          <w:lang w:val="fr-FR"/>
        </w:rPr>
        <w:t xml:space="preserve"> (EU)</w:t>
      </w:r>
    </w:p>
    <w:p w14:paraId="25D3452C" w14:textId="1BA5273A" w:rsidR="00A13312" w:rsidRPr="00A13312" w:rsidRDefault="00A13312" w:rsidP="00FE7B5E">
      <w:pPr>
        <w:spacing w:before="240" w:after="220"/>
        <w:contextualSpacing/>
        <w:rPr>
          <w:iCs/>
        </w:rPr>
      </w:pPr>
      <w:r w:rsidRPr="00A13312">
        <w:rPr>
          <w:iCs/>
        </w:rPr>
        <w:t>Deike POTZEL (Ms</w:t>
      </w:r>
      <w:r w:rsidR="000B351E">
        <w:rPr>
          <w:iCs/>
        </w:rPr>
        <w:t>.</w:t>
      </w:r>
      <w:r w:rsidRPr="00A13312">
        <w:rPr>
          <w:iCs/>
        </w:rPr>
        <w:t xml:space="preserve">), Ambassador, </w:t>
      </w:r>
      <w:r w:rsidR="00663838">
        <w:rPr>
          <w:iCs/>
        </w:rPr>
        <w:t>Permanent Observer</w:t>
      </w:r>
      <w:r w:rsidRPr="00A13312">
        <w:rPr>
          <w:iCs/>
        </w:rPr>
        <w:t xml:space="preserve">, </w:t>
      </w:r>
      <w:r w:rsidR="00E32568">
        <w:rPr>
          <w:iCs/>
        </w:rPr>
        <w:t xml:space="preserve">Permanent Delegation, </w:t>
      </w:r>
      <w:r w:rsidRPr="00A13312">
        <w:rPr>
          <w:iCs/>
        </w:rPr>
        <w:t>Geneva</w:t>
      </w:r>
    </w:p>
    <w:p w14:paraId="35115D96" w14:textId="5C7A6568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Juan SUAREZ (Mr</w:t>
      </w:r>
      <w:r w:rsidR="000B351E">
        <w:rPr>
          <w:iCs/>
        </w:rPr>
        <w:t>.</w:t>
      </w:r>
      <w:r w:rsidRPr="00A13312">
        <w:rPr>
          <w:iCs/>
        </w:rPr>
        <w:t>), Minister</w:t>
      </w:r>
      <w:r w:rsidR="00041317">
        <w:rPr>
          <w:iCs/>
        </w:rPr>
        <w:t>-</w:t>
      </w:r>
      <w:r w:rsidRPr="00A13312">
        <w:rPr>
          <w:iCs/>
        </w:rPr>
        <w:t xml:space="preserve">Counsellor, </w:t>
      </w:r>
      <w:r w:rsidR="00041317">
        <w:rPr>
          <w:iCs/>
        </w:rPr>
        <w:t>Permanent Delegation</w:t>
      </w:r>
      <w:r w:rsidRPr="00A13312">
        <w:rPr>
          <w:iCs/>
        </w:rPr>
        <w:t>, Geneva</w:t>
      </w:r>
    </w:p>
    <w:p w14:paraId="12C713D8" w14:textId="77777777" w:rsidR="00FE7B5E" w:rsidRPr="00A13312" w:rsidRDefault="00FE7B5E" w:rsidP="00A90A79">
      <w:pPr>
        <w:spacing w:before="240" w:after="220"/>
        <w:contextualSpacing/>
        <w:rPr>
          <w:iCs/>
        </w:rPr>
      </w:pPr>
    </w:p>
    <w:p w14:paraId="649332BD" w14:textId="77777777" w:rsidR="00C62B17" w:rsidRPr="00853231" w:rsidRDefault="00C62B17">
      <w:pPr>
        <w:rPr>
          <w:iCs/>
          <w:u w:val="single"/>
        </w:rPr>
      </w:pPr>
      <w:r w:rsidRPr="00853231">
        <w:rPr>
          <w:iCs/>
          <w:u w:val="single"/>
        </w:rPr>
        <w:br w:type="page"/>
      </w:r>
    </w:p>
    <w:p w14:paraId="27987054" w14:textId="79456177" w:rsidR="00A13312" w:rsidRPr="00853231" w:rsidRDefault="00A13312" w:rsidP="00853231">
      <w:pPr>
        <w:pStyle w:val="ListParagraph"/>
        <w:numPr>
          <w:ilvl w:val="0"/>
          <w:numId w:val="176"/>
        </w:numPr>
        <w:spacing w:before="240" w:after="220"/>
        <w:ind w:left="0" w:firstLine="0"/>
        <w:rPr>
          <w:b/>
          <w:u w:val="single"/>
          <w:lang w:val="fr-FR"/>
        </w:rPr>
      </w:pPr>
      <w:r w:rsidRPr="00853231">
        <w:rPr>
          <w:b/>
          <w:u w:val="single"/>
          <w:lang w:val="fr-FR"/>
        </w:rPr>
        <w:lastRenderedPageBreak/>
        <w:t>ORGANISATIONS NON GOUVERNEMENTALES/NON-GOVERNMENTAL ORGANIZATIONS</w:t>
      </w:r>
    </w:p>
    <w:p w14:paraId="3FED08BE" w14:textId="77777777" w:rsidR="000B351E" w:rsidRPr="00853231" w:rsidRDefault="000B351E" w:rsidP="003E4627">
      <w:pPr>
        <w:spacing w:before="240" w:after="220"/>
        <w:contextualSpacing/>
        <w:rPr>
          <w:iCs/>
          <w:lang w:val="fr-FR"/>
        </w:rPr>
      </w:pPr>
    </w:p>
    <w:p w14:paraId="17B7E232" w14:textId="587E9F64" w:rsidR="00A13312" w:rsidRPr="00853231" w:rsidRDefault="00657A81" w:rsidP="00853231">
      <w:pPr>
        <w:spacing w:before="24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Association américaine du droit de la propriété intellectuelle (AIPLA)</w:t>
      </w:r>
      <w:r>
        <w:rPr>
          <w:iCs/>
          <w:u w:val="single"/>
          <w:lang w:val="fr-FR"/>
        </w:rPr>
        <w:t>/</w:t>
      </w:r>
      <w:r w:rsidR="00A13312" w:rsidRPr="00853231">
        <w:rPr>
          <w:iCs/>
          <w:u w:val="single"/>
          <w:lang w:val="fr-FR"/>
        </w:rPr>
        <w:t>American Intellectual Property Law Association</w:t>
      </w:r>
      <w:r w:rsidRPr="00853231">
        <w:rPr>
          <w:iCs/>
          <w:u w:val="single"/>
          <w:lang w:val="fr-FR"/>
        </w:rPr>
        <w:t xml:space="preserve"> (AIPLA)</w:t>
      </w:r>
    </w:p>
    <w:p w14:paraId="046D59CE" w14:textId="060D1A9C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Vincent GARLOCK (Mr</w:t>
      </w:r>
      <w:r w:rsidR="000B351E">
        <w:rPr>
          <w:iCs/>
        </w:rPr>
        <w:t>.</w:t>
      </w:r>
      <w:r w:rsidRPr="00A13312">
        <w:rPr>
          <w:iCs/>
        </w:rPr>
        <w:t>), Executive Dir</w:t>
      </w:r>
      <w:r w:rsidR="00C158E9">
        <w:rPr>
          <w:iCs/>
        </w:rPr>
        <w:t>e</w:t>
      </w:r>
      <w:r w:rsidRPr="00A13312">
        <w:rPr>
          <w:iCs/>
        </w:rPr>
        <w:t>ctor, Board of Directors, Arlington, Virginia</w:t>
      </w:r>
    </w:p>
    <w:p w14:paraId="43DE7C44" w14:textId="77777777" w:rsidR="000B351E" w:rsidRDefault="000B351E" w:rsidP="00A90A79">
      <w:pPr>
        <w:spacing w:before="240" w:after="220"/>
        <w:contextualSpacing/>
        <w:rPr>
          <w:iCs/>
        </w:rPr>
      </w:pPr>
    </w:p>
    <w:p w14:paraId="6ACBBA28" w14:textId="00D83CAE" w:rsidR="008F767A" w:rsidRPr="007E5728" w:rsidRDefault="008F767A" w:rsidP="00853231">
      <w:pPr>
        <w:spacing w:before="240"/>
        <w:rPr>
          <w:iCs/>
          <w:u w:val="single"/>
          <w:lang w:val="fr-FR"/>
        </w:rPr>
      </w:pPr>
      <w:r w:rsidRPr="007E5728">
        <w:rPr>
          <w:iCs/>
          <w:u w:val="single"/>
          <w:lang w:val="fr-FR"/>
        </w:rPr>
        <w:t>Association chinoise de la protection par brevet (PPAC)/Patent Protection Association of China</w:t>
      </w:r>
      <w:r w:rsidR="008F51BE">
        <w:rPr>
          <w:iCs/>
          <w:u w:val="single"/>
          <w:lang w:val="fr-FR"/>
        </w:rPr>
        <w:t> </w:t>
      </w:r>
      <w:r w:rsidRPr="007E5728">
        <w:rPr>
          <w:iCs/>
          <w:u w:val="single"/>
          <w:lang w:val="fr-FR"/>
        </w:rPr>
        <w:t>(PPAC)</w:t>
      </w:r>
    </w:p>
    <w:p w14:paraId="24B1887E" w14:textId="77777777" w:rsidR="008F767A" w:rsidRDefault="008F767A" w:rsidP="008F767A">
      <w:pPr>
        <w:spacing w:before="240" w:after="220"/>
        <w:contextualSpacing/>
        <w:rPr>
          <w:iCs/>
        </w:rPr>
      </w:pPr>
      <w:r w:rsidRPr="00A13312">
        <w:rPr>
          <w:iCs/>
        </w:rPr>
        <w:t>WANG W</w:t>
      </w:r>
      <w:r>
        <w:rPr>
          <w:iCs/>
        </w:rPr>
        <w:t>ei</w:t>
      </w:r>
      <w:r w:rsidRPr="00A13312">
        <w:rPr>
          <w:iCs/>
        </w:rPr>
        <w:t xml:space="preserve"> (Mr</w:t>
      </w:r>
      <w:r>
        <w:rPr>
          <w:iCs/>
        </w:rPr>
        <w:t>.</w:t>
      </w:r>
      <w:r w:rsidRPr="00A13312">
        <w:rPr>
          <w:iCs/>
        </w:rPr>
        <w:t>), Director, International Cooperation Department, Beijing</w:t>
      </w:r>
    </w:p>
    <w:p w14:paraId="5E68ED86" w14:textId="77777777" w:rsidR="008F767A" w:rsidRDefault="008F767A" w:rsidP="00A90A79">
      <w:pPr>
        <w:spacing w:before="240" w:after="220"/>
        <w:contextualSpacing/>
        <w:rPr>
          <w:iCs/>
        </w:rPr>
      </w:pPr>
    </w:p>
    <w:p w14:paraId="4C7482BA" w14:textId="77777777" w:rsidR="00677751" w:rsidRPr="007E5728" w:rsidRDefault="00677751" w:rsidP="00853231">
      <w:pPr>
        <w:spacing w:before="240"/>
        <w:contextualSpacing/>
        <w:rPr>
          <w:iCs/>
          <w:u w:val="single"/>
          <w:lang w:val="fr-FR"/>
        </w:rPr>
      </w:pPr>
      <w:r w:rsidRPr="007E5728">
        <w:rPr>
          <w:iCs/>
          <w:u w:val="single"/>
          <w:lang w:val="fr-FR"/>
        </w:rPr>
        <w:t>Association congolaise pour le développement agricole</w:t>
      </w:r>
      <w:r>
        <w:rPr>
          <w:iCs/>
          <w:u w:val="single"/>
          <w:lang w:val="fr-FR"/>
        </w:rPr>
        <w:t xml:space="preserve"> (ACDA)</w:t>
      </w:r>
    </w:p>
    <w:p w14:paraId="2CC80325" w14:textId="6688F2E9" w:rsidR="00677751" w:rsidRDefault="00677751" w:rsidP="00720185">
      <w:pPr>
        <w:spacing w:before="240" w:after="220"/>
        <w:contextualSpacing/>
        <w:rPr>
          <w:lang w:val="fr-FR"/>
        </w:rPr>
      </w:pPr>
      <w:r w:rsidRPr="008D4CFB">
        <w:rPr>
          <w:iCs/>
          <w:lang w:val="fr-FR"/>
        </w:rPr>
        <w:t>Daldy Rustichel YOUBOU BIAGHA (M</w:t>
      </w:r>
      <w:r>
        <w:rPr>
          <w:iCs/>
          <w:lang w:val="fr-FR"/>
        </w:rPr>
        <w:t>.</w:t>
      </w:r>
      <w:r w:rsidRPr="008D4CFB">
        <w:rPr>
          <w:iCs/>
          <w:lang w:val="fr-FR"/>
        </w:rPr>
        <w:t xml:space="preserve">), </w:t>
      </w:r>
      <w:r>
        <w:rPr>
          <w:iCs/>
          <w:lang w:val="fr-FR"/>
        </w:rPr>
        <w:t>p</w:t>
      </w:r>
      <w:r w:rsidRPr="008D4CFB">
        <w:rPr>
          <w:iCs/>
          <w:lang w:val="fr-FR"/>
        </w:rPr>
        <w:t>résident</w:t>
      </w:r>
      <w:r>
        <w:rPr>
          <w:iCs/>
          <w:lang w:val="fr-FR"/>
        </w:rPr>
        <w:t xml:space="preserve">, </w:t>
      </w:r>
      <w:r w:rsidRPr="008D4CFB">
        <w:rPr>
          <w:iCs/>
          <w:lang w:val="fr-FR"/>
        </w:rPr>
        <w:t xml:space="preserve">Recherches et </w:t>
      </w:r>
      <w:r>
        <w:rPr>
          <w:iCs/>
          <w:lang w:val="fr-FR"/>
        </w:rPr>
        <w:t>d</w:t>
      </w:r>
      <w:r w:rsidRPr="008D4CFB">
        <w:rPr>
          <w:iCs/>
          <w:lang w:val="fr-FR"/>
        </w:rPr>
        <w:t xml:space="preserve">éveloppement </w:t>
      </w:r>
      <w:r>
        <w:rPr>
          <w:iCs/>
          <w:lang w:val="fr-FR"/>
        </w:rPr>
        <w:t>d</w:t>
      </w:r>
      <w:r w:rsidRPr="008D4CFB">
        <w:rPr>
          <w:iCs/>
          <w:lang w:val="fr-FR"/>
        </w:rPr>
        <w:t>urable, Brazzaville</w:t>
      </w:r>
    </w:p>
    <w:p w14:paraId="2679F427" w14:textId="77777777" w:rsidR="00720185" w:rsidRPr="007E5728" w:rsidRDefault="00720185" w:rsidP="00853231">
      <w:pPr>
        <w:spacing w:before="240" w:after="220"/>
        <w:contextualSpacing/>
        <w:rPr>
          <w:iCs/>
          <w:u w:val="single"/>
          <w:lang w:val="fr-FR"/>
        </w:rPr>
      </w:pPr>
    </w:p>
    <w:p w14:paraId="1CFEECF2" w14:textId="26C164E8" w:rsidR="00B913D9" w:rsidRPr="007E5728" w:rsidRDefault="00B913D9" w:rsidP="00853231">
      <w:pPr>
        <w:spacing w:before="240"/>
        <w:rPr>
          <w:iCs/>
          <w:u w:val="single"/>
        </w:rPr>
      </w:pPr>
      <w:r w:rsidRPr="008D5D25">
        <w:rPr>
          <w:iCs/>
          <w:u w:val="single"/>
        </w:rPr>
        <w:t xml:space="preserve">Association </w:t>
      </w:r>
      <w:proofErr w:type="spellStart"/>
      <w:r w:rsidRPr="008D5D25">
        <w:rPr>
          <w:iCs/>
          <w:u w:val="single"/>
        </w:rPr>
        <w:t>internationale</w:t>
      </w:r>
      <w:proofErr w:type="spellEnd"/>
      <w:r w:rsidRPr="008D5D25">
        <w:rPr>
          <w:iCs/>
          <w:u w:val="single"/>
        </w:rPr>
        <w:t xml:space="preserve"> des jeunes avocats (AIJA)</w:t>
      </w:r>
      <w:r>
        <w:rPr>
          <w:iCs/>
          <w:u w:val="single"/>
        </w:rPr>
        <w:t>/</w:t>
      </w:r>
      <w:r w:rsidRPr="007E5728">
        <w:rPr>
          <w:iCs/>
          <w:u w:val="single"/>
        </w:rPr>
        <w:t>International Association of Young Lawyer</w:t>
      </w:r>
      <w:r w:rsidR="00502C6B">
        <w:rPr>
          <w:iCs/>
          <w:u w:val="single"/>
        </w:rPr>
        <w:t> </w:t>
      </w:r>
      <w:r>
        <w:rPr>
          <w:iCs/>
          <w:u w:val="single"/>
        </w:rPr>
        <w:t>(AIJA)</w:t>
      </w:r>
    </w:p>
    <w:p w14:paraId="7AD4B51C" w14:textId="2CC2D9DA" w:rsidR="00B913D9" w:rsidRPr="00A13312" w:rsidRDefault="00B913D9" w:rsidP="00B913D9">
      <w:pPr>
        <w:spacing w:before="240" w:after="220"/>
        <w:contextualSpacing/>
        <w:rPr>
          <w:iCs/>
        </w:rPr>
      </w:pPr>
      <w:r w:rsidRPr="00A13312">
        <w:rPr>
          <w:iCs/>
        </w:rPr>
        <w:t>Neha SARASWAT (Ms</w:t>
      </w:r>
      <w:r>
        <w:rPr>
          <w:iCs/>
        </w:rPr>
        <w:t>.</w:t>
      </w:r>
      <w:r w:rsidRPr="00A13312">
        <w:rPr>
          <w:iCs/>
        </w:rPr>
        <w:t xml:space="preserve">), Partner, Department of Intellectual Property </w:t>
      </w:r>
      <w:r>
        <w:rPr>
          <w:iCs/>
        </w:rPr>
        <w:t xml:space="preserve">and </w:t>
      </w:r>
      <w:r w:rsidRPr="00A13312">
        <w:rPr>
          <w:iCs/>
        </w:rPr>
        <w:t xml:space="preserve">Technology, Saraswat </w:t>
      </w:r>
      <w:r w:rsidR="00720185">
        <w:rPr>
          <w:iCs/>
        </w:rPr>
        <w:t>and</w:t>
      </w:r>
      <w:r w:rsidRPr="00A13312">
        <w:rPr>
          <w:iCs/>
        </w:rPr>
        <w:t xml:space="preserve"> Co., New Delhi</w:t>
      </w:r>
    </w:p>
    <w:p w14:paraId="4D34F206" w14:textId="239335CB" w:rsidR="00B913D9" w:rsidRDefault="00B913D9" w:rsidP="00B913D9">
      <w:pPr>
        <w:spacing w:before="240" w:after="220"/>
        <w:contextualSpacing/>
        <w:rPr>
          <w:iCs/>
        </w:rPr>
      </w:pPr>
      <w:r w:rsidRPr="00A13312">
        <w:rPr>
          <w:iCs/>
        </w:rPr>
        <w:t>V</w:t>
      </w:r>
      <w:r>
        <w:rPr>
          <w:iCs/>
        </w:rPr>
        <w:t>ikas</w:t>
      </w:r>
      <w:r w:rsidRPr="00A13312">
        <w:rPr>
          <w:iCs/>
        </w:rPr>
        <w:t xml:space="preserve"> SARASWAT (Mr</w:t>
      </w:r>
      <w:r>
        <w:rPr>
          <w:iCs/>
        </w:rPr>
        <w:t>.</w:t>
      </w:r>
      <w:r w:rsidRPr="00A13312">
        <w:rPr>
          <w:iCs/>
        </w:rPr>
        <w:t>), Partner</w:t>
      </w:r>
      <w:r>
        <w:rPr>
          <w:iCs/>
        </w:rPr>
        <w:t xml:space="preserve"> (</w:t>
      </w:r>
      <w:r w:rsidRPr="00A13312">
        <w:rPr>
          <w:iCs/>
        </w:rPr>
        <w:t>Intellectual Property</w:t>
      </w:r>
      <w:r>
        <w:rPr>
          <w:iCs/>
        </w:rPr>
        <w:t>)</w:t>
      </w:r>
      <w:r w:rsidRPr="00A13312">
        <w:rPr>
          <w:iCs/>
        </w:rPr>
        <w:t xml:space="preserve">, Department of Intellectual Property </w:t>
      </w:r>
      <w:r>
        <w:rPr>
          <w:iCs/>
        </w:rPr>
        <w:t xml:space="preserve">and </w:t>
      </w:r>
      <w:r w:rsidRPr="00A13312">
        <w:rPr>
          <w:iCs/>
        </w:rPr>
        <w:t xml:space="preserve">Technology, Saraswat </w:t>
      </w:r>
      <w:r w:rsidR="00720185">
        <w:rPr>
          <w:iCs/>
        </w:rPr>
        <w:t>and</w:t>
      </w:r>
      <w:r w:rsidRPr="00A13312">
        <w:rPr>
          <w:iCs/>
        </w:rPr>
        <w:t xml:space="preserve"> Co., New Delhi</w:t>
      </w:r>
    </w:p>
    <w:p w14:paraId="0335BDF4" w14:textId="77777777" w:rsidR="00B913D9" w:rsidRPr="00A13312" w:rsidRDefault="00B913D9" w:rsidP="00B913D9">
      <w:pPr>
        <w:spacing w:before="240" w:after="220"/>
        <w:contextualSpacing/>
        <w:rPr>
          <w:iCs/>
        </w:rPr>
      </w:pPr>
    </w:p>
    <w:p w14:paraId="3BA10C5B" w14:textId="77777777" w:rsidR="00677751" w:rsidRPr="007E5728" w:rsidRDefault="00677751" w:rsidP="00853231">
      <w:pPr>
        <w:spacing w:before="240"/>
        <w:rPr>
          <w:iCs/>
          <w:u w:val="single"/>
        </w:rPr>
      </w:pPr>
      <w:r w:rsidRPr="007E5728">
        <w:rPr>
          <w:iCs/>
          <w:u w:val="single"/>
        </w:rPr>
        <w:t>Brazilian Intellectual Property Association</w:t>
      </w:r>
      <w:r>
        <w:rPr>
          <w:iCs/>
          <w:u w:val="single"/>
        </w:rPr>
        <w:t xml:space="preserve"> (ABPI)</w:t>
      </w:r>
    </w:p>
    <w:p w14:paraId="2C63CF3C" w14:textId="77777777" w:rsidR="00677751" w:rsidRDefault="00677751" w:rsidP="00677751">
      <w:pPr>
        <w:spacing w:before="240" w:after="220"/>
        <w:contextualSpacing/>
        <w:rPr>
          <w:iCs/>
        </w:rPr>
      </w:pPr>
      <w:r w:rsidRPr="00A13312">
        <w:rPr>
          <w:iCs/>
        </w:rPr>
        <w:t>T</w:t>
      </w:r>
      <w:r>
        <w:rPr>
          <w:iCs/>
        </w:rPr>
        <w:t>iciano</w:t>
      </w:r>
      <w:r w:rsidRPr="00A13312">
        <w:rPr>
          <w:iCs/>
        </w:rPr>
        <w:t xml:space="preserve"> TORRES GADELHA (Mr</w:t>
      </w:r>
      <w:r>
        <w:rPr>
          <w:iCs/>
        </w:rPr>
        <w:t>.</w:t>
      </w:r>
      <w:r w:rsidRPr="00A13312">
        <w:rPr>
          <w:iCs/>
        </w:rPr>
        <w:t>), Board of Directors, Recife</w:t>
      </w:r>
    </w:p>
    <w:p w14:paraId="0C11F1EA" w14:textId="77777777" w:rsidR="00677751" w:rsidRPr="00A13312" w:rsidRDefault="00677751" w:rsidP="00677751">
      <w:pPr>
        <w:spacing w:before="240" w:after="220"/>
        <w:contextualSpacing/>
        <w:rPr>
          <w:iCs/>
        </w:rPr>
      </w:pPr>
    </w:p>
    <w:p w14:paraId="277A4B91" w14:textId="77777777" w:rsidR="00677751" w:rsidRPr="007E5728" w:rsidRDefault="00677751" w:rsidP="00853231">
      <w:pPr>
        <w:spacing w:before="240"/>
        <w:rPr>
          <w:iCs/>
          <w:u w:val="single"/>
        </w:rPr>
      </w:pPr>
      <w:r w:rsidRPr="007E5728">
        <w:rPr>
          <w:iCs/>
          <w:u w:val="single"/>
        </w:rPr>
        <w:t>Consortium for Common Food Names</w:t>
      </w:r>
      <w:r>
        <w:rPr>
          <w:iCs/>
          <w:u w:val="single"/>
        </w:rPr>
        <w:t xml:space="preserve"> (CCFN)</w:t>
      </w:r>
    </w:p>
    <w:p w14:paraId="6F21A03B" w14:textId="5363E0BA" w:rsidR="008B6F4A" w:rsidRDefault="00677751" w:rsidP="00366FC7">
      <w:pPr>
        <w:spacing w:before="240" w:after="220"/>
        <w:contextualSpacing/>
        <w:rPr>
          <w:iCs/>
        </w:rPr>
      </w:pPr>
      <w:r w:rsidRPr="00A13312">
        <w:rPr>
          <w:iCs/>
        </w:rPr>
        <w:t>Allen JOHNSON (Mr</w:t>
      </w:r>
      <w:r>
        <w:rPr>
          <w:iCs/>
        </w:rPr>
        <w:t>.</w:t>
      </w:r>
      <w:r w:rsidRPr="00A13312">
        <w:rPr>
          <w:iCs/>
        </w:rPr>
        <w:t>), Consultant, Trade Policy</w:t>
      </w:r>
      <w:r>
        <w:rPr>
          <w:iCs/>
        </w:rPr>
        <w:t xml:space="preserve"> and </w:t>
      </w:r>
      <w:r w:rsidRPr="00A13312">
        <w:rPr>
          <w:iCs/>
        </w:rPr>
        <w:t>Intellectual Property, M</w:t>
      </w:r>
      <w:r w:rsidR="00366FC7">
        <w:rPr>
          <w:iCs/>
        </w:rPr>
        <w:t>c</w:t>
      </w:r>
      <w:r w:rsidRPr="00A13312">
        <w:rPr>
          <w:iCs/>
        </w:rPr>
        <w:t xml:space="preserve"> L</w:t>
      </w:r>
      <w:r w:rsidR="00366FC7">
        <w:rPr>
          <w:iCs/>
        </w:rPr>
        <w:t>ean</w:t>
      </w:r>
    </w:p>
    <w:p w14:paraId="1E84F60D" w14:textId="77777777" w:rsidR="005460C2" w:rsidRDefault="005460C2" w:rsidP="00366FC7">
      <w:pPr>
        <w:spacing w:before="240" w:after="220"/>
        <w:contextualSpacing/>
        <w:rPr>
          <w:iCs/>
        </w:rPr>
      </w:pPr>
    </w:p>
    <w:p w14:paraId="1A44A935" w14:textId="77777777" w:rsidR="00DB7EBA" w:rsidRPr="007E5728" w:rsidRDefault="00DB7EBA" w:rsidP="00853231">
      <w:pPr>
        <w:spacing w:before="240"/>
        <w:rPr>
          <w:iCs/>
          <w:u w:val="single"/>
          <w:lang w:val="fr-FR"/>
        </w:rPr>
      </w:pPr>
      <w:r w:rsidRPr="007E5728">
        <w:rPr>
          <w:iCs/>
          <w:u w:val="single"/>
          <w:lang w:val="fr-FR"/>
        </w:rPr>
        <w:t xml:space="preserve">Fédération internationale des associations de bibliothécaires et des bibliothèques (FIAB)/International </w:t>
      </w:r>
      <w:proofErr w:type="spellStart"/>
      <w:r w:rsidRPr="007E5728">
        <w:rPr>
          <w:iCs/>
          <w:u w:val="single"/>
          <w:lang w:val="fr-FR"/>
        </w:rPr>
        <w:t>Federation</w:t>
      </w:r>
      <w:proofErr w:type="spellEnd"/>
      <w:r w:rsidRPr="007E5728">
        <w:rPr>
          <w:iCs/>
          <w:u w:val="single"/>
          <w:lang w:val="fr-FR"/>
        </w:rPr>
        <w:t xml:space="preserve"> of Library Associations and Institutions (IFLA)</w:t>
      </w:r>
    </w:p>
    <w:p w14:paraId="571C0562" w14:textId="77777777" w:rsidR="00DB7EBA" w:rsidRDefault="00DB7EBA" w:rsidP="00DB7EBA">
      <w:pPr>
        <w:spacing w:before="240" w:after="220"/>
        <w:contextualSpacing/>
        <w:rPr>
          <w:iCs/>
        </w:rPr>
      </w:pPr>
      <w:r w:rsidRPr="00A13312">
        <w:rPr>
          <w:iCs/>
        </w:rPr>
        <w:t>Winston TABB (Mr</w:t>
      </w:r>
      <w:r>
        <w:rPr>
          <w:iCs/>
        </w:rPr>
        <w:t>.</w:t>
      </w:r>
      <w:r w:rsidRPr="00A13312">
        <w:rPr>
          <w:iCs/>
        </w:rPr>
        <w:t>), Member, Birmingham</w:t>
      </w:r>
    </w:p>
    <w:p w14:paraId="6907641B" w14:textId="77777777" w:rsidR="00DB7EBA" w:rsidRPr="00A13312" w:rsidRDefault="00DB7EBA" w:rsidP="00DB7EBA">
      <w:pPr>
        <w:spacing w:before="240" w:after="220"/>
        <w:contextualSpacing/>
        <w:rPr>
          <w:iCs/>
        </w:rPr>
      </w:pPr>
    </w:p>
    <w:p w14:paraId="5B98420A" w14:textId="77777777" w:rsidR="00DB7EBA" w:rsidRPr="007E5728" w:rsidRDefault="00DB7EBA" w:rsidP="00853231">
      <w:pPr>
        <w:spacing w:before="240"/>
        <w:rPr>
          <w:iCs/>
          <w:u w:val="single"/>
        </w:rPr>
      </w:pPr>
      <w:r w:rsidRPr="008D5D25">
        <w:rPr>
          <w:iCs/>
          <w:u w:val="single"/>
        </w:rPr>
        <w:t xml:space="preserve">Fédération </w:t>
      </w:r>
      <w:proofErr w:type="spellStart"/>
      <w:r w:rsidRPr="008D5D25">
        <w:rPr>
          <w:iCs/>
          <w:u w:val="single"/>
        </w:rPr>
        <w:t>internationale</w:t>
      </w:r>
      <w:proofErr w:type="spellEnd"/>
      <w:r w:rsidRPr="008D5D25">
        <w:rPr>
          <w:iCs/>
          <w:u w:val="single"/>
        </w:rPr>
        <w:t xml:space="preserve"> de </w:t>
      </w:r>
      <w:proofErr w:type="spellStart"/>
      <w:r w:rsidRPr="008D5D25">
        <w:rPr>
          <w:iCs/>
          <w:u w:val="single"/>
        </w:rPr>
        <w:t>l’industrie</w:t>
      </w:r>
      <w:proofErr w:type="spellEnd"/>
      <w:r w:rsidRPr="008D5D25">
        <w:rPr>
          <w:iCs/>
          <w:u w:val="single"/>
        </w:rPr>
        <w:t xml:space="preserve"> du </w:t>
      </w:r>
      <w:proofErr w:type="spellStart"/>
      <w:r w:rsidRPr="008D5D25">
        <w:rPr>
          <w:iCs/>
          <w:u w:val="single"/>
        </w:rPr>
        <w:t>médicament</w:t>
      </w:r>
      <w:proofErr w:type="spellEnd"/>
      <w:r w:rsidRPr="008D5D25">
        <w:rPr>
          <w:iCs/>
          <w:u w:val="single"/>
        </w:rPr>
        <w:t xml:space="preserve"> (FIIM)</w:t>
      </w:r>
      <w:r>
        <w:rPr>
          <w:iCs/>
          <w:u w:val="single"/>
        </w:rPr>
        <w:t>/</w:t>
      </w:r>
      <w:r w:rsidRPr="007E5728">
        <w:rPr>
          <w:iCs/>
          <w:u w:val="single"/>
        </w:rPr>
        <w:t>International Federation of Pharmaceutical Manufacturers Associations</w:t>
      </w:r>
      <w:r>
        <w:rPr>
          <w:iCs/>
          <w:u w:val="single"/>
        </w:rPr>
        <w:t xml:space="preserve"> </w:t>
      </w:r>
      <w:r w:rsidRPr="008D5D25">
        <w:rPr>
          <w:iCs/>
          <w:u w:val="single"/>
        </w:rPr>
        <w:t>(IFPMA)</w:t>
      </w:r>
    </w:p>
    <w:p w14:paraId="7B2A587D" w14:textId="77777777" w:rsidR="00DB7EBA" w:rsidRDefault="00DB7EBA" w:rsidP="00DB7EBA">
      <w:pPr>
        <w:spacing w:before="240" w:after="220"/>
        <w:contextualSpacing/>
        <w:rPr>
          <w:iCs/>
        </w:rPr>
      </w:pPr>
      <w:r>
        <w:rPr>
          <w:iCs/>
        </w:rPr>
        <w:t>K</w:t>
      </w:r>
      <w:r w:rsidRPr="00A13312">
        <w:rPr>
          <w:iCs/>
        </w:rPr>
        <w:t>omal KALHA (Ms</w:t>
      </w:r>
      <w:r>
        <w:rPr>
          <w:iCs/>
        </w:rPr>
        <w:t>.</w:t>
      </w:r>
      <w:r w:rsidRPr="00A13312">
        <w:rPr>
          <w:iCs/>
        </w:rPr>
        <w:t>), Deputy Director</w:t>
      </w:r>
      <w:r>
        <w:rPr>
          <w:iCs/>
        </w:rPr>
        <w:t>,</w:t>
      </w:r>
      <w:r w:rsidRPr="00A13312">
        <w:rPr>
          <w:iCs/>
        </w:rPr>
        <w:t xml:space="preserve"> </w:t>
      </w:r>
      <w:r>
        <w:rPr>
          <w:iCs/>
        </w:rPr>
        <w:t xml:space="preserve">Innovation </w:t>
      </w:r>
      <w:r w:rsidRPr="00A13312">
        <w:rPr>
          <w:iCs/>
        </w:rPr>
        <w:t>Intellectual Property and Trade</w:t>
      </w:r>
      <w:r>
        <w:rPr>
          <w:iCs/>
        </w:rPr>
        <w:t xml:space="preserve"> (IIPT)</w:t>
      </w:r>
      <w:r w:rsidRPr="00A13312">
        <w:rPr>
          <w:iCs/>
        </w:rPr>
        <w:t>, NSA, Gen</w:t>
      </w:r>
      <w:r>
        <w:rPr>
          <w:iCs/>
        </w:rPr>
        <w:t>eva</w:t>
      </w:r>
    </w:p>
    <w:p w14:paraId="2291B1F7" w14:textId="77777777" w:rsidR="00DB7EBA" w:rsidRPr="00A13312" w:rsidRDefault="00DB7EBA" w:rsidP="00DB7EBA">
      <w:pPr>
        <w:spacing w:before="240" w:after="220"/>
        <w:contextualSpacing/>
        <w:rPr>
          <w:iCs/>
        </w:rPr>
      </w:pPr>
    </w:p>
    <w:p w14:paraId="4A6522A0" w14:textId="77777777" w:rsidR="00DB7EBA" w:rsidRPr="007E5728" w:rsidRDefault="00DB7EBA" w:rsidP="00853231">
      <w:pPr>
        <w:spacing w:before="240"/>
        <w:rPr>
          <w:iCs/>
          <w:u w:val="single"/>
        </w:rPr>
      </w:pPr>
      <w:r w:rsidRPr="008D5D25">
        <w:rPr>
          <w:iCs/>
          <w:u w:val="single"/>
        </w:rPr>
        <w:t xml:space="preserve">Fédération </w:t>
      </w:r>
      <w:proofErr w:type="spellStart"/>
      <w:r w:rsidRPr="008D5D25">
        <w:rPr>
          <w:iCs/>
          <w:u w:val="single"/>
        </w:rPr>
        <w:t>internationale</w:t>
      </w:r>
      <w:proofErr w:type="spellEnd"/>
      <w:r w:rsidRPr="008D5D25">
        <w:rPr>
          <w:iCs/>
          <w:u w:val="single"/>
        </w:rPr>
        <w:t xml:space="preserve"> des </w:t>
      </w:r>
      <w:proofErr w:type="spellStart"/>
      <w:r w:rsidRPr="008D5D25">
        <w:rPr>
          <w:iCs/>
          <w:u w:val="single"/>
        </w:rPr>
        <w:t>traducteurs</w:t>
      </w:r>
      <w:proofErr w:type="spellEnd"/>
      <w:r w:rsidRPr="008D5D25">
        <w:rPr>
          <w:iCs/>
          <w:u w:val="single"/>
        </w:rPr>
        <w:t xml:space="preserve"> (FIT)</w:t>
      </w:r>
      <w:r>
        <w:rPr>
          <w:iCs/>
          <w:u w:val="single"/>
        </w:rPr>
        <w:t>/</w:t>
      </w:r>
      <w:r w:rsidRPr="007E5728">
        <w:rPr>
          <w:iCs/>
          <w:u w:val="single"/>
        </w:rPr>
        <w:t>International Federation of Translators</w:t>
      </w:r>
      <w:r>
        <w:rPr>
          <w:iCs/>
          <w:u w:val="single"/>
        </w:rPr>
        <w:t xml:space="preserve"> (FIT)</w:t>
      </w:r>
    </w:p>
    <w:p w14:paraId="24EE426C" w14:textId="77777777" w:rsidR="00DB7EBA" w:rsidRDefault="00DB7EBA" w:rsidP="00DB7EBA">
      <w:pPr>
        <w:spacing w:before="240" w:after="220"/>
        <w:contextualSpacing/>
        <w:rPr>
          <w:iCs/>
        </w:rPr>
      </w:pPr>
      <w:r w:rsidRPr="00A13312">
        <w:rPr>
          <w:iCs/>
        </w:rPr>
        <w:t>Olga EGOROVA (</w:t>
      </w:r>
      <w:r>
        <w:rPr>
          <w:iCs/>
        </w:rPr>
        <w:t>Ms.</w:t>
      </w:r>
      <w:r w:rsidRPr="00A13312">
        <w:rPr>
          <w:iCs/>
        </w:rPr>
        <w:t>), Member, External Partnerships Standing Committee, Paris</w:t>
      </w:r>
    </w:p>
    <w:p w14:paraId="6376EB18" w14:textId="77777777" w:rsidR="00DB7EBA" w:rsidRPr="00A13312" w:rsidRDefault="00DB7EBA" w:rsidP="00DB7EBA">
      <w:pPr>
        <w:spacing w:before="240" w:after="220"/>
        <w:contextualSpacing/>
        <w:rPr>
          <w:iCs/>
        </w:rPr>
      </w:pPr>
    </w:p>
    <w:p w14:paraId="39CBFDDF" w14:textId="0262A83D" w:rsidR="008B6F4A" w:rsidRPr="007E5728" w:rsidRDefault="00DB7EBA" w:rsidP="00853231">
      <w:pPr>
        <w:spacing w:before="240"/>
        <w:rPr>
          <w:iCs/>
          <w:u w:val="single"/>
        </w:rPr>
      </w:pPr>
      <w:r>
        <w:rPr>
          <w:iCs/>
          <w:u w:val="single"/>
        </w:rPr>
        <w:t>H</w:t>
      </w:r>
      <w:r w:rsidR="008B6F4A" w:rsidRPr="007E5728">
        <w:rPr>
          <w:iCs/>
          <w:u w:val="single"/>
        </w:rPr>
        <w:t>ealth and Environment Program (HEP)</w:t>
      </w:r>
    </w:p>
    <w:p w14:paraId="61D7289B" w14:textId="77777777" w:rsidR="008B6F4A" w:rsidRPr="00D649AB" w:rsidRDefault="008B6F4A" w:rsidP="008B6F4A">
      <w:pPr>
        <w:spacing w:before="240" w:after="220"/>
        <w:contextualSpacing/>
        <w:rPr>
          <w:iCs/>
        </w:rPr>
      </w:pPr>
      <w:r w:rsidRPr="00D649AB">
        <w:rPr>
          <w:iCs/>
        </w:rPr>
        <w:t>Madeleine SCHERB (Ms.), Economist, Economics and Intellectual Property, Geneva</w:t>
      </w:r>
    </w:p>
    <w:p w14:paraId="163D9EEC" w14:textId="77777777" w:rsidR="008B6F4A" w:rsidRPr="00D649AB" w:rsidRDefault="008B6F4A" w:rsidP="008B6F4A">
      <w:pPr>
        <w:spacing w:before="240" w:after="220"/>
        <w:contextualSpacing/>
        <w:rPr>
          <w:iCs/>
        </w:rPr>
      </w:pPr>
      <w:r w:rsidRPr="00D649AB">
        <w:rPr>
          <w:iCs/>
        </w:rPr>
        <w:t>Pierre SCHERB (Mr.), Lawyer, Law and Intellectual Property, Geneva</w:t>
      </w:r>
    </w:p>
    <w:p w14:paraId="55068AB1" w14:textId="77777777" w:rsidR="008B6F4A" w:rsidRPr="007E5728" w:rsidRDefault="008B6F4A" w:rsidP="008B6F4A">
      <w:pPr>
        <w:spacing w:before="240" w:after="220"/>
        <w:contextualSpacing/>
        <w:rPr>
          <w:iCs/>
        </w:rPr>
      </w:pPr>
    </w:p>
    <w:p w14:paraId="770382A9" w14:textId="77777777" w:rsidR="008B6F4A" w:rsidRPr="007E5728" w:rsidRDefault="008B6F4A" w:rsidP="00853231">
      <w:pPr>
        <w:spacing w:before="240"/>
        <w:rPr>
          <w:iCs/>
          <w:u w:val="single"/>
        </w:rPr>
      </w:pPr>
      <w:proofErr w:type="spellStart"/>
      <w:r w:rsidRPr="007E5728">
        <w:rPr>
          <w:iCs/>
          <w:u w:val="single"/>
        </w:rPr>
        <w:t>InfoCons</w:t>
      </w:r>
      <w:proofErr w:type="spellEnd"/>
      <w:r w:rsidRPr="007E5728">
        <w:rPr>
          <w:iCs/>
          <w:u w:val="single"/>
        </w:rPr>
        <w:t xml:space="preserve"> Association</w:t>
      </w:r>
    </w:p>
    <w:p w14:paraId="5CB88FD8" w14:textId="77777777" w:rsidR="008B6F4A" w:rsidRDefault="008B6F4A" w:rsidP="008B6F4A">
      <w:pPr>
        <w:spacing w:before="240" w:after="220"/>
        <w:contextualSpacing/>
        <w:rPr>
          <w:iCs/>
        </w:rPr>
      </w:pPr>
      <w:r w:rsidRPr="00A13312">
        <w:rPr>
          <w:iCs/>
        </w:rPr>
        <w:t>Sorin MIERLEA (Mr</w:t>
      </w:r>
      <w:r>
        <w:rPr>
          <w:iCs/>
        </w:rPr>
        <w:t>.</w:t>
      </w:r>
      <w:r w:rsidRPr="00A13312">
        <w:rPr>
          <w:iCs/>
        </w:rPr>
        <w:t>), President, Executive Leadership, Bucharest</w:t>
      </w:r>
    </w:p>
    <w:p w14:paraId="2F733473" w14:textId="77777777" w:rsidR="008B6F4A" w:rsidRPr="00A13312" w:rsidRDefault="008B6F4A" w:rsidP="008B6F4A">
      <w:pPr>
        <w:spacing w:before="240" w:after="220"/>
        <w:contextualSpacing/>
        <w:rPr>
          <w:iCs/>
        </w:rPr>
      </w:pPr>
    </w:p>
    <w:p w14:paraId="71AFF797" w14:textId="77777777" w:rsidR="008B6F4A" w:rsidRPr="007E5728" w:rsidRDefault="008B6F4A" w:rsidP="00853231">
      <w:pPr>
        <w:spacing w:before="240"/>
        <w:contextualSpacing/>
        <w:rPr>
          <w:iCs/>
          <w:u w:val="single"/>
        </w:rPr>
      </w:pPr>
      <w:r w:rsidRPr="007E5728">
        <w:rPr>
          <w:iCs/>
          <w:u w:val="single"/>
        </w:rPr>
        <w:t>Institute for Intellectual Property and Social Justice</w:t>
      </w:r>
      <w:r>
        <w:rPr>
          <w:iCs/>
          <w:u w:val="single"/>
        </w:rPr>
        <w:t xml:space="preserve"> (IIPSJ)</w:t>
      </w:r>
    </w:p>
    <w:p w14:paraId="06BA5791" w14:textId="2D70E794" w:rsidR="008B6F4A" w:rsidRPr="007E5728" w:rsidRDefault="008B6F4A" w:rsidP="00853231">
      <w:pPr>
        <w:spacing w:after="220"/>
        <w:rPr>
          <w:iCs/>
          <w:u w:val="single"/>
        </w:rPr>
      </w:pPr>
      <w:r w:rsidRPr="007E5728">
        <w:rPr>
          <w:iCs/>
        </w:rPr>
        <w:t xml:space="preserve">Metka POTOCNIK (Ms.), Associate Director, </w:t>
      </w:r>
      <w:r w:rsidRPr="00E44349">
        <w:rPr>
          <w:iCs/>
          <w:u w:val="single"/>
        </w:rPr>
        <w:t>Institute for Intellectual Property and Social Justice</w:t>
      </w:r>
      <w:r w:rsidR="006D6C0F">
        <w:rPr>
          <w:iCs/>
          <w:u w:val="single"/>
        </w:rPr>
        <w:t> </w:t>
      </w:r>
      <w:r>
        <w:rPr>
          <w:iCs/>
          <w:u w:val="single"/>
        </w:rPr>
        <w:t>(</w:t>
      </w:r>
      <w:r w:rsidRPr="007E5728">
        <w:rPr>
          <w:iCs/>
        </w:rPr>
        <w:t>IIPSJ), Wolverhampton</w:t>
      </w:r>
    </w:p>
    <w:p w14:paraId="55D0F615" w14:textId="77777777" w:rsidR="008B6F4A" w:rsidRPr="007E5728" w:rsidRDefault="008B6F4A" w:rsidP="00853231">
      <w:pPr>
        <w:spacing w:before="240"/>
        <w:rPr>
          <w:iCs/>
          <w:u w:val="single"/>
        </w:rPr>
      </w:pPr>
      <w:r w:rsidRPr="007E5728">
        <w:rPr>
          <w:iCs/>
          <w:u w:val="single"/>
        </w:rPr>
        <w:t>Intellectual Property Owners Association</w:t>
      </w:r>
      <w:r>
        <w:rPr>
          <w:iCs/>
          <w:u w:val="single"/>
        </w:rPr>
        <w:t xml:space="preserve"> (IPO)</w:t>
      </w:r>
    </w:p>
    <w:p w14:paraId="4C7D5D9E" w14:textId="77777777" w:rsidR="008B6F4A" w:rsidRDefault="008B6F4A" w:rsidP="008B6F4A">
      <w:pPr>
        <w:spacing w:before="240" w:after="220"/>
        <w:contextualSpacing/>
        <w:rPr>
          <w:iCs/>
        </w:rPr>
      </w:pPr>
      <w:r w:rsidRPr="00A13312">
        <w:rPr>
          <w:iCs/>
        </w:rPr>
        <w:t>Thomas VALENTE (Mr</w:t>
      </w:r>
      <w:r>
        <w:rPr>
          <w:iCs/>
        </w:rPr>
        <w:t>.</w:t>
      </w:r>
      <w:r w:rsidRPr="00A13312">
        <w:rPr>
          <w:iCs/>
        </w:rPr>
        <w:t>), Senior Director, Global Affairs, Washington, D</w:t>
      </w:r>
      <w:r>
        <w:rPr>
          <w:iCs/>
        </w:rPr>
        <w:t>.</w:t>
      </w:r>
      <w:r w:rsidRPr="00A13312">
        <w:rPr>
          <w:iCs/>
        </w:rPr>
        <w:t>C</w:t>
      </w:r>
      <w:r>
        <w:rPr>
          <w:iCs/>
        </w:rPr>
        <w:t>.</w:t>
      </w:r>
    </w:p>
    <w:p w14:paraId="00E99E4A" w14:textId="070619C2" w:rsidR="00CC6D76" w:rsidRPr="00853231" w:rsidRDefault="00CC6D76" w:rsidP="00CC6D76">
      <w:pPr>
        <w:spacing w:before="240"/>
        <w:rPr>
          <w:iCs/>
          <w:u w:val="single"/>
        </w:rPr>
      </w:pPr>
      <w:r w:rsidRPr="00853231">
        <w:rPr>
          <w:u w:val="single"/>
        </w:rPr>
        <w:lastRenderedPageBreak/>
        <w:t>Intellectual Property Protection Association (IPPA)</w:t>
      </w:r>
    </w:p>
    <w:p w14:paraId="1D6A3262" w14:textId="77777777" w:rsidR="00CC6D76" w:rsidRPr="00A13312" w:rsidRDefault="00CC6D76" w:rsidP="00CC6D76">
      <w:pPr>
        <w:spacing w:before="240" w:after="220"/>
        <w:contextualSpacing/>
        <w:rPr>
          <w:iCs/>
        </w:rPr>
      </w:pPr>
      <w:r w:rsidRPr="00A13312">
        <w:rPr>
          <w:iCs/>
        </w:rPr>
        <w:t>Mohammed ALDAKHILALLAH (</w:t>
      </w:r>
      <w:r>
        <w:rPr>
          <w:iCs/>
        </w:rPr>
        <w:t>M</w:t>
      </w:r>
      <w:r w:rsidRPr="00A13312">
        <w:rPr>
          <w:iCs/>
        </w:rPr>
        <w:t>r</w:t>
      </w:r>
      <w:r>
        <w:rPr>
          <w:iCs/>
        </w:rPr>
        <w:t>.</w:t>
      </w:r>
      <w:r w:rsidRPr="00A13312">
        <w:rPr>
          <w:iCs/>
        </w:rPr>
        <w:t>), Chairman, Riyadh</w:t>
      </w:r>
    </w:p>
    <w:p w14:paraId="0E1BA79B" w14:textId="77777777" w:rsidR="00CC6D76" w:rsidRDefault="00CC6D76" w:rsidP="00CC6D76">
      <w:pPr>
        <w:spacing w:before="240" w:after="220"/>
        <w:contextualSpacing/>
        <w:rPr>
          <w:iCs/>
        </w:rPr>
      </w:pPr>
      <w:r w:rsidRPr="00A13312">
        <w:rPr>
          <w:iCs/>
        </w:rPr>
        <w:t>Dr. Faihan AL-OTAIBI (</w:t>
      </w:r>
      <w:r>
        <w:rPr>
          <w:iCs/>
        </w:rPr>
        <w:t>M</w:t>
      </w:r>
      <w:r w:rsidRPr="00A13312">
        <w:rPr>
          <w:iCs/>
        </w:rPr>
        <w:t>r</w:t>
      </w:r>
      <w:r>
        <w:rPr>
          <w:iCs/>
        </w:rPr>
        <w:t>.</w:t>
      </w:r>
      <w:r w:rsidRPr="00A13312">
        <w:rPr>
          <w:iCs/>
        </w:rPr>
        <w:t>), Vice</w:t>
      </w:r>
      <w:r>
        <w:rPr>
          <w:iCs/>
        </w:rPr>
        <w:t>-</w:t>
      </w:r>
      <w:r w:rsidRPr="00A13312">
        <w:rPr>
          <w:iCs/>
        </w:rPr>
        <w:t>Chairman, Riyadh</w:t>
      </w:r>
    </w:p>
    <w:p w14:paraId="304DD155" w14:textId="77777777" w:rsidR="008B6F4A" w:rsidRDefault="008B6F4A" w:rsidP="00677751">
      <w:pPr>
        <w:spacing w:before="240" w:after="220"/>
        <w:contextualSpacing/>
        <w:rPr>
          <w:iCs/>
        </w:rPr>
      </w:pPr>
    </w:p>
    <w:p w14:paraId="00101681" w14:textId="77777777" w:rsidR="00DE195E" w:rsidRPr="007E5728" w:rsidRDefault="00DE195E" w:rsidP="00853231">
      <w:pPr>
        <w:spacing w:before="240"/>
        <w:rPr>
          <w:iCs/>
          <w:u w:val="single"/>
        </w:rPr>
      </w:pPr>
      <w:r w:rsidRPr="007E5728">
        <w:rPr>
          <w:iCs/>
          <w:u w:val="single"/>
        </w:rPr>
        <w:t>Knowledge Ecology International, Inc.</w:t>
      </w:r>
      <w:r>
        <w:rPr>
          <w:iCs/>
          <w:u w:val="single"/>
        </w:rPr>
        <w:t xml:space="preserve"> (KEI)</w:t>
      </w:r>
    </w:p>
    <w:p w14:paraId="043BFF13" w14:textId="77777777" w:rsidR="00DE195E" w:rsidRDefault="00DE195E" w:rsidP="00DE195E">
      <w:pPr>
        <w:spacing w:before="240" w:after="220"/>
        <w:contextualSpacing/>
        <w:rPr>
          <w:iCs/>
        </w:rPr>
      </w:pPr>
      <w:proofErr w:type="spellStart"/>
      <w:r w:rsidRPr="00A13312">
        <w:rPr>
          <w:iCs/>
        </w:rPr>
        <w:t>Thirukumaran</w:t>
      </w:r>
      <w:proofErr w:type="spellEnd"/>
      <w:r w:rsidRPr="00A13312">
        <w:rPr>
          <w:iCs/>
        </w:rPr>
        <w:t xml:space="preserve"> BALASUBRAMANIAM (Mr</w:t>
      </w:r>
      <w:r>
        <w:rPr>
          <w:iCs/>
        </w:rPr>
        <w:t>.</w:t>
      </w:r>
      <w:r w:rsidRPr="00A13312">
        <w:rPr>
          <w:iCs/>
        </w:rPr>
        <w:t>), Representative, Geneva</w:t>
      </w:r>
    </w:p>
    <w:p w14:paraId="0CB535D4" w14:textId="77777777" w:rsidR="00DE195E" w:rsidRPr="00A13312" w:rsidRDefault="00DE195E" w:rsidP="00DE195E">
      <w:pPr>
        <w:spacing w:before="240" w:after="220"/>
        <w:contextualSpacing/>
        <w:rPr>
          <w:iCs/>
        </w:rPr>
      </w:pPr>
    </w:p>
    <w:p w14:paraId="1EDEB072" w14:textId="77777777" w:rsidR="00DE195E" w:rsidRPr="007E5728" w:rsidRDefault="00DE195E" w:rsidP="00853231">
      <w:pPr>
        <w:spacing w:before="240"/>
        <w:rPr>
          <w:iCs/>
          <w:u w:val="single"/>
        </w:rPr>
      </w:pPr>
      <w:proofErr w:type="spellStart"/>
      <w:r w:rsidRPr="007E5728">
        <w:rPr>
          <w:iCs/>
          <w:u w:val="single"/>
        </w:rPr>
        <w:t>Latín</w:t>
      </w:r>
      <w:proofErr w:type="spellEnd"/>
      <w:r w:rsidRPr="007E5728">
        <w:rPr>
          <w:iCs/>
          <w:u w:val="single"/>
        </w:rPr>
        <w:t xml:space="preserve"> Artis</w:t>
      </w:r>
    </w:p>
    <w:p w14:paraId="6023D00F" w14:textId="77777777" w:rsidR="00DE195E" w:rsidRPr="00CA3FF8" w:rsidRDefault="00DE195E" w:rsidP="00DE195E">
      <w:pPr>
        <w:spacing w:before="240" w:after="220"/>
        <w:contextualSpacing/>
        <w:rPr>
          <w:lang w:val="it-IT"/>
        </w:rPr>
      </w:pPr>
      <w:r w:rsidRPr="00CA3FF8">
        <w:rPr>
          <w:lang w:val="it-IT"/>
        </w:rPr>
        <w:t>Abel MARTIN (M.), Secretario general, Madrid</w:t>
      </w:r>
    </w:p>
    <w:p w14:paraId="53B22AD7" w14:textId="77777777" w:rsidR="000B351E" w:rsidRPr="00CA3FF8" w:rsidRDefault="000B351E" w:rsidP="00A90A79">
      <w:pPr>
        <w:spacing w:before="240" w:after="220"/>
        <w:contextualSpacing/>
        <w:rPr>
          <w:iCs/>
          <w:lang w:val="it-IT"/>
        </w:rPr>
      </w:pPr>
    </w:p>
    <w:p w14:paraId="4242CC12" w14:textId="6A98BBCA" w:rsidR="00A13312" w:rsidRPr="00853231" w:rsidRDefault="00657A81" w:rsidP="00853231">
      <w:pPr>
        <w:spacing w:before="240"/>
        <w:rPr>
          <w:iCs/>
          <w:u w:val="single"/>
        </w:rPr>
      </w:pPr>
      <w:r w:rsidRPr="00657A81">
        <w:rPr>
          <w:iCs/>
          <w:u w:val="single"/>
        </w:rPr>
        <w:t xml:space="preserve">Union de </w:t>
      </w:r>
      <w:proofErr w:type="spellStart"/>
      <w:r w:rsidRPr="00657A81">
        <w:rPr>
          <w:iCs/>
          <w:u w:val="single"/>
        </w:rPr>
        <w:t>radiodiffusion</w:t>
      </w:r>
      <w:proofErr w:type="spellEnd"/>
      <w:r w:rsidRPr="00657A81">
        <w:rPr>
          <w:iCs/>
          <w:u w:val="single"/>
        </w:rPr>
        <w:t xml:space="preserve"> Asie-Pacifique (URAP)</w:t>
      </w:r>
      <w:r>
        <w:rPr>
          <w:iCs/>
          <w:u w:val="single"/>
        </w:rPr>
        <w:t>/</w:t>
      </w:r>
      <w:r w:rsidR="00A13312" w:rsidRPr="00853231">
        <w:rPr>
          <w:iCs/>
          <w:u w:val="single"/>
        </w:rPr>
        <w:t>Asia-Pacific Broadcasting Union</w:t>
      </w:r>
      <w:r>
        <w:rPr>
          <w:iCs/>
          <w:u w:val="single"/>
        </w:rPr>
        <w:t xml:space="preserve"> (ABU)</w:t>
      </w:r>
    </w:p>
    <w:p w14:paraId="179BA4EF" w14:textId="00693710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Suranga Bandara W</w:t>
      </w:r>
      <w:r w:rsidR="00D8544D">
        <w:rPr>
          <w:iCs/>
        </w:rPr>
        <w:t>.</w:t>
      </w:r>
      <w:r w:rsidRPr="00A13312">
        <w:rPr>
          <w:iCs/>
        </w:rPr>
        <w:t xml:space="preserve"> W</w:t>
      </w:r>
      <w:r w:rsidR="00D8544D">
        <w:rPr>
          <w:iCs/>
        </w:rPr>
        <w:t>.</w:t>
      </w:r>
      <w:r w:rsidRPr="00A13312">
        <w:rPr>
          <w:iCs/>
        </w:rPr>
        <w:t xml:space="preserve"> M</w:t>
      </w:r>
      <w:r w:rsidR="008A2997">
        <w:rPr>
          <w:iCs/>
        </w:rPr>
        <w:t>.</w:t>
      </w:r>
      <w:r w:rsidRPr="00A13312">
        <w:rPr>
          <w:iCs/>
        </w:rPr>
        <w:t xml:space="preserve"> JAYALATH (Mr</w:t>
      </w:r>
      <w:r w:rsidR="000B351E">
        <w:rPr>
          <w:iCs/>
        </w:rPr>
        <w:t>.</w:t>
      </w:r>
      <w:r w:rsidRPr="00A13312">
        <w:rPr>
          <w:iCs/>
        </w:rPr>
        <w:t xml:space="preserve">), </w:t>
      </w:r>
      <w:r w:rsidR="008A2997">
        <w:rPr>
          <w:iCs/>
        </w:rPr>
        <w:t>Chairman</w:t>
      </w:r>
      <w:r w:rsidRPr="00A13312">
        <w:rPr>
          <w:iCs/>
        </w:rPr>
        <w:t xml:space="preserve">, </w:t>
      </w:r>
      <w:r w:rsidR="004C2500" w:rsidRPr="004C2500">
        <w:rPr>
          <w:iCs/>
        </w:rPr>
        <w:t xml:space="preserve">Intellectual Property and Legal Committee </w:t>
      </w:r>
      <w:r w:rsidRPr="00A13312">
        <w:rPr>
          <w:iCs/>
        </w:rPr>
        <w:t>Legal</w:t>
      </w:r>
      <w:r w:rsidR="004C2500">
        <w:rPr>
          <w:iCs/>
        </w:rPr>
        <w:t xml:space="preserve"> </w:t>
      </w:r>
      <w:r w:rsidR="004F3C13">
        <w:rPr>
          <w:iCs/>
        </w:rPr>
        <w:t>Department</w:t>
      </w:r>
      <w:r w:rsidRPr="00A13312">
        <w:rPr>
          <w:iCs/>
        </w:rPr>
        <w:t>, Colombo</w:t>
      </w:r>
    </w:p>
    <w:p w14:paraId="272E12EC" w14:textId="77777777" w:rsidR="000B351E" w:rsidRPr="00A13312" w:rsidRDefault="000B351E" w:rsidP="00A90A79">
      <w:pPr>
        <w:spacing w:before="240" w:after="220"/>
        <w:contextualSpacing/>
        <w:rPr>
          <w:iCs/>
        </w:rPr>
      </w:pPr>
    </w:p>
    <w:p w14:paraId="15F27A4F" w14:textId="6EEF2D91" w:rsidR="00A13312" w:rsidRPr="00853231" w:rsidRDefault="00AA5F96" w:rsidP="00853231">
      <w:pPr>
        <w:spacing w:before="240" w:after="220"/>
        <w:contextualSpacing/>
        <w:rPr>
          <w:iCs/>
          <w:u w:val="single"/>
          <w:lang w:val="fr-FR"/>
        </w:rPr>
      </w:pPr>
      <w:r>
        <w:rPr>
          <w:iCs/>
          <w:u w:val="single"/>
          <w:lang w:val="fr-FR"/>
        </w:rPr>
        <w:t>U</w:t>
      </w:r>
      <w:r w:rsidR="00657A81" w:rsidRPr="00853231">
        <w:rPr>
          <w:iCs/>
          <w:u w:val="single"/>
          <w:lang w:val="fr-FR"/>
        </w:rPr>
        <w:t>nion européenne de radio-télévision (UER)/</w:t>
      </w:r>
      <w:proofErr w:type="spellStart"/>
      <w:r w:rsidR="00A13312" w:rsidRPr="00853231">
        <w:rPr>
          <w:iCs/>
          <w:u w:val="single"/>
          <w:lang w:val="fr-FR"/>
        </w:rPr>
        <w:t>European</w:t>
      </w:r>
      <w:proofErr w:type="spellEnd"/>
      <w:r w:rsidR="00A13312" w:rsidRPr="00853231">
        <w:rPr>
          <w:iCs/>
          <w:u w:val="single"/>
          <w:lang w:val="fr-FR"/>
        </w:rPr>
        <w:t xml:space="preserve"> Broadcasting Union</w:t>
      </w:r>
      <w:r w:rsidR="00657A81" w:rsidRPr="00853231">
        <w:rPr>
          <w:lang w:val="fr-FR"/>
        </w:rPr>
        <w:t xml:space="preserve"> </w:t>
      </w:r>
      <w:r w:rsidR="00657A81" w:rsidRPr="00853231">
        <w:rPr>
          <w:iCs/>
          <w:u w:val="single"/>
          <w:lang w:val="fr-FR"/>
        </w:rPr>
        <w:t>(EBU)</w:t>
      </w:r>
    </w:p>
    <w:p w14:paraId="124AE578" w14:textId="68B3F5C1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Michele EVANGELISTA (Mr</w:t>
      </w:r>
      <w:r w:rsidR="000B351E">
        <w:rPr>
          <w:iCs/>
        </w:rPr>
        <w:t>.</w:t>
      </w:r>
      <w:r w:rsidRPr="00A13312">
        <w:rPr>
          <w:iCs/>
        </w:rPr>
        <w:t xml:space="preserve">), Senior </w:t>
      </w:r>
      <w:r w:rsidR="00ED4465">
        <w:rPr>
          <w:iCs/>
        </w:rPr>
        <w:t xml:space="preserve">Intellectual </w:t>
      </w:r>
      <w:r w:rsidRPr="00A13312">
        <w:rPr>
          <w:iCs/>
        </w:rPr>
        <w:t>P</w:t>
      </w:r>
      <w:r w:rsidR="00ED4465">
        <w:rPr>
          <w:iCs/>
        </w:rPr>
        <w:t>roperty</w:t>
      </w:r>
      <w:r w:rsidRPr="00A13312">
        <w:rPr>
          <w:iCs/>
        </w:rPr>
        <w:t xml:space="preserve"> Counsel, Legal</w:t>
      </w:r>
      <w:r w:rsidR="00627FE4">
        <w:rPr>
          <w:iCs/>
        </w:rPr>
        <w:t xml:space="preserve"> Department</w:t>
      </w:r>
      <w:r w:rsidRPr="00A13312">
        <w:rPr>
          <w:iCs/>
        </w:rPr>
        <w:t>, Geneva</w:t>
      </w:r>
    </w:p>
    <w:p w14:paraId="29963EE8" w14:textId="77777777" w:rsidR="000B351E" w:rsidRDefault="000B351E" w:rsidP="00A90A79">
      <w:pPr>
        <w:spacing w:before="240" w:after="220"/>
        <w:contextualSpacing/>
        <w:rPr>
          <w:iCs/>
        </w:rPr>
      </w:pPr>
    </w:p>
    <w:p w14:paraId="65ED8B70" w14:textId="07707044" w:rsidR="00A13312" w:rsidRPr="00853231" w:rsidRDefault="008D5D25" w:rsidP="00853231">
      <w:pPr>
        <w:spacing w:before="240"/>
        <w:rPr>
          <w:iCs/>
          <w:u w:val="single"/>
          <w:lang w:val="fr-FR"/>
        </w:rPr>
      </w:pPr>
      <w:r w:rsidRPr="00853231">
        <w:rPr>
          <w:iCs/>
          <w:u w:val="single"/>
          <w:lang w:val="fr-FR"/>
        </w:rPr>
        <w:t>Union internationale des éditeurs (UIE)/</w:t>
      </w:r>
      <w:r w:rsidR="00A13312" w:rsidRPr="00853231">
        <w:rPr>
          <w:iCs/>
          <w:u w:val="single"/>
          <w:lang w:val="fr-FR"/>
        </w:rPr>
        <w:t>International Publishers Association</w:t>
      </w:r>
      <w:r w:rsidRPr="00853231">
        <w:rPr>
          <w:iCs/>
          <w:u w:val="single"/>
          <w:lang w:val="fr-FR"/>
        </w:rPr>
        <w:t xml:space="preserve"> (IPA)</w:t>
      </w:r>
    </w:p>
    <w:p w14:paraId="650B366E" w14:textId="223CC527" w:rsidR="00A13312" w:rsidRP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Jose BORGHINO (Mr</w:t>
      </w:r>
      <w:r w:rsidR="000B351E">
        <w:rPr>
          <w:iCs/>
        </w:rPr>
        <w:t>.</w:t>
      </w:r>
      <w:r w:rsidRPr="00A13312">
        <w:rPr>
          <w:iCs/>
        </w:rPr>
        <w:t>), Secretary General, Geneva</w:t>
      </w:r>
    </w:p>
    <w:p w14:paraId="7A3405A1" w14:textId="6DED7D9E" w:rsidR="00A13312" w:rsidRDefault="00A13312" w:rsidP="00A90A79">
      <w:pPr>
        <w:spacing w:before="240" w:after="220"/>
        <w:contextualSpacing/>
        <w:rPr>
          <w:iCs/>
        </w:rPr>
      </w:pPr>
      <w:r w:rsidRPr="00A13312">
        <w:rPr>
          <w:iCs/>
        </w:rPr>
        <w:t>James TAYLOR (Mr</w:t>
      </w:r>
      <w:r w:rsidR="000B351E">
        <w:rPr>
          <w:iCs/>
        </w:rPr>
        <w:t>.</w:t>
      </w:r>
      <w:r w:rsidRPr="00A13312">
        <w:rPr>
          <w:iCs/>
        </w:rPr>
        <w:t>), Director</w:t>
      </w:r>
      <w:r w:rsidR="00B400EE">
        <w:rPr>
          <w:iCs/>
        </w:rPr>
        <w:t xml:space="preserve">, </w:t>
      </w:r>
      <w:r w:rsidRPr="00A13312">
        <w:rPr>
          <w:iCs/>
        </w:rPr>
        <w:t>Communications and Freedom to Publish, Geneva</w:t>
      </w:r>
    </w:p>
    <w:p w14:paraId="00E5CBAD" w14:textId="77777777" w:rsidR="000B351E" w:rsidRPr="00A13312" w:rsidRDefault="000B351E" w:rsidP="00A90A79">
      <w:pPr>
        <w:spacing w:before="240" w:after="220"/>
        <w:contextualSpacing/>
        <w:rPr>
          <w:iCs/>
        </w:rPr>
      </w:pPr>
    </w:p>
    <w:p w14:paraId="07C6084B" w14:textId="565DA1C6" w:rsidR="00A13312" w:rsidRPr="00853231" w:rsidRDefault="003D25F6" w:rsidP="00853231">
      <w:pPr>
        <w:spacing w:before="240"/>
        <w:rPr>
          <w:iCs/>
          <w:u w:val="single"/>
        </w:rPr>
      </w:pPr>
      <w:r>
        <w:rPr>
          <w:iCs/>
          <w:u w:val="single"/>
        </w:rPr>
        <w:t>U</w:t>
      </w:r>
      <w:r w:rsidR="00A13312" w:rsidRPr="00853231">
        <w:rPr>
          <w:iCs/>
          <w:u w:val="single"/>
        </w:rPr>
        <w:t>nited States Council for International Business</w:t>
      </w:r>
      <w:r w:rsidR="00294E1B">
        <w:rPr>
          <w:iCs/>
          <w:u w:val="single"/>
        </w:rPr>
        <w:t xml:space="preserve"> (USCIB)</w:t>
      </w:r>
    </w:p>
    <w:p w14:paraId="5338E349" w14:textId="61141D84" w:rsidR="00A13312" w:rsidRPr="00A13312" w:rsidRDefault="00A13312" w:rsidP="00F636E5">
      <w:pPr>
        <w:spacing w:before="240" w:after="220"/>
        <w:contextualSpacing/>
        <w:rPr>
          <w:iCs/>
        </w:rPr>
      </w:pPr>
      <w:r w:rsidRPr="00A13312">
        <w:rPr>
          <w:iCs/>
        </w:rPr>
        <w:t>Jason FILE (Mr</w:t>
      </w:r>
      <w:r w:rsidR="000B351E">
        <w:rPr>
          <w:iCs/>
        </w:rPr>
        <w:t>.</w:t>
      </w:r>
      <w:r w:rsidRPr="00A13312">
        <w:rPr>
          <w:iCs/>
        </w:rPr>
        <w:t>), Director</w:t>
      </w:r>
      <w:r w:rsidR="00EA3EF1">
        <w:rPr>
          <w:iCs/>
        </w:rPr>
        <w:t xml:space="preserve">, </w:t>
      </w:r>
      <w:r w:rsidRPr="00A13312">
        <w:rPr>
          <w:iCs/>
        </w:rPr>
        <w:t>Legal Affairs and General Counsel, Legal Affairs</w:t>
      </w:r>
      <w:r w:rsidR="00565044">
        <w:rPr>
          <w:iCs/>
        </w:rPr>
        <w:t xml:space="preserve"> Department</w:t>
      </w:r>
      <w:r w:rsidRPr="00A13312">
        <w:rPr>
          <w:iCs/>
        </w:rPr>
        <w:t>, New York</w:t>
      </w:r>
    </w:p>
    <w:p w14:paraId="2E05588B" w14:textId="77777777" w:rsidR="000F5E56" w:rsidRPr="004557F7" w:rsidRDefault="000F5E56" w:rsidP="00A90A79">
      <w:pPr>
        <w:spacing w:before="240" w:after="220"/>
        <w:contextualSpacing/>
        <w:rPr>
          <w:iCs/>
        </w:rPr>
      </w:pPr>
    </w:p>
    <w:sectPr w:rsidR="000F5E56" w:rsidRPr="004557F7" w:rsidSect="00605827">
      <w:headerReference w:type="default" r:id="rId14"/>
      <w:footnotePr>
        <w:numRestart w:val="eachSect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993B" w14:textId="77777777" w:rsidR="0011225D" w:rsidRDefault="0011225D">
      <w:r>
        <w:separator/>
      </w:r>
    </w:p>
  </w:endnote>
  <w:endnote w:type="continuationSeparator" w:id="0">
    <w:p w14:paraId="2F4E7168" w14:textId="77777777" w:rsidR="0011225D" w:rsidRDefault="0011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38B4" w14:textId="77777777" w:rsidR="0011225D" w:rsidRDefault="0011225D">
      <w:r>
        <w:separator/>
      </w:r>
    </w:p>
  </w:footnote>
  <w:footnote w:type="continuationSeparator" w:id="0">
    <w:p w14:paraId="78DEBE38" w14:textId="77777777" w:rsidR="0011225D" w:rsidRDefault="0011225D">
      <w:r>
        <w:continuationSeparator/>
      </w:r>
    </w:p>
  </w:footnote>
  <w:footnote w:id="1">
    <w:p w14:paraId="22536FD3" w14:textId="6F83455F" w:rsidR="005B2B7A" w:rsidRPr="00372162" w:rsidRDefault="005B2B7A" w:rsidP="005B2B7A">
      <w:pPr>
        <w:pStyle w:val="FootnoteText"/>
        <w:tabs>
          <w:tab w:val="left" w:pos="567"/>
        </w:tabs>
        <w:rPr>
          <w:szCs w:val="18"/>
          <w:lang w:val="fr-FR"/>
        </w:rPr>
      </w:pPr>
      <w:r>
        <w:rPr>
          <w:rStyle w:val="FootnoteReference"/>
        </w:rPr>
        <w:footnoteRef/>
      </w:r>
      <w:r w:rsidRPr="00853231">
        <w:rPr>
          <w:lang w:val="fr-FR"/>
        </w:rPr>
        <w:t xml:space="preserve"> </w:t>
      </w:r>
      <w:r w:rsidR="00682B8B">
        <w:rPr>
          <w:lang w:val="fr-FR"/>
        </w:rPr>
        <w:tab/>
      </w:r>
      <w:r w:rsidRPr="00372162">
        <w:rPr>
          <w:szCs w:val="18"/>
          <w:lang w:val="fr-FR"/>
        </w:rPr>
        <w:t>Les participants sont priés d’informer le Secrétariat, des modifications qui devraient être prises en considération lors de la préparation de la liste finale des participants</w:t>
      </w:r>
      <w:r>
        <w:rPr>
          <w:szCs w:val="18"/>
          <w:lang w:val="fr-FR"/>
        </w:rPr>
        <w:t xml:space="preserve"> en envoyant un courriel à l’adresse suivante: </w:t>
      </w:r>
      <w:r w:rsidRPr="00875B07">
        <w:rPr>
          <w:szCs w:val="18"/>
          <w:lang w:val="fr-FR"/>
        </w:rPr>
        <w:t>assemblies.registration@wipo.int</w:t>
      </w:r>
      <w:r w:rsidRPr="00372162">
        <w:rPr>
          <w:szCs w:val="18"/>
          <w:lang w:val="fr-FR"/>
        </w:rPr>
        <w:t>.</w:t>
      </w:r>
    </w:p>
    <w:p w14:paraId="07E026D1" w14:textId="5651273C" w:rsidR="001968BC" w:rsidRPr="00372162" w:rsidRDefault="001968BC" w:rsidP="001968BC">
      <w:pPr>
        <w:pStyle w:val="FootnoteText"/>
        <w:tabs>
          <w:tab w:val="left" w:pos="567"/>
        </w:tabs>
        <w:rPr>
          <w:szCs w:val="18"/>
        </w:rPr>
      </w:pPr>
      <w:r>
        <w:rPr>
          <w:szCs w:val="18"/>
          <w:vertAlign w:val="superscript"/>
        </w:rPr>
        <w:t>1.</w:t>
      </w:r>
      <w:r w:rsidRPr="00372162">
        <w:rPr>
          <w:szCs w:val="18"/>
        </w:rPr>
        <w:tab/>
        <w:t xml:space="preserve">Participants are requested to inform the Secretariat of any changes which should be considered in preparing the final list of participants </w:t>
      </w:r>
      <w:r>
        <w:rPr>
          <w:szCs w:val="18"/>
        </w:rPr>
        <w:t xml:space="preserve">by sending an email to: </w:t>
      </w:r>
      <w:r w:rsidR="00682B8B">
        <w:rPr>
          <w:szCs w:val="18"/>
        </w:rPr>
        <w:t xml:space="preserve"> </w:t>
      </w:r>
      <w:r w:rsidRPr="00A50667">
        <w:rPr>
          <w:szCs w:val="18"/>
        </w:rPr>
        <w:t>assemblies.registration@wipo.int</w:t>
      </w:r>
      <w:r w:rsidRPr="00372162">
        <w:rPr>
          <w:szCs w:val="18"/>
        </w:rPr>
        <w:t>.</w:t>
      </w:r>
    </w:p>
    <w:p w14:paraId="38E8CBF3" w14:textId="75F5C891" w:rsidR="005B2B7A" w:rsidRPr="001968BC" w:rsidRDefault="005B2B7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64C0" w14:textId="5EBB1FE2" w:rsidR="009413CA" w:rsidRDefault="00725872" w:rsidP="00477D6B">
    <w:pPr>
      <w:jc w:val="right"/>
    </w:pPr>
    <w:r>
      <w:t>A/67/INF/2</w:t>
    </w:r>
    <w:r w:rsidR="004C7B7A">
      <w:t xml:space="preserve"> Prov.</w:t>
    </w:r>
  </w:p>
  <w:p w14:paraId="7C580D10" w14:textId="77777777" w:rsidR="00F258AF" w:rsidRDefault="009413CA" w:rsidP="00D978E0">
    <w:pPr>
      <w:spacing w:after="480"/>
      <w:jc w:val="right"/>
    </w:pPr>
    <w:r>
      <w:t>page</w:t>
    </w:r>
    <w:r w:rsidR="00D978E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F258A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2AE"/>
    <w:multiLevelType w:val="multilevel"/>
    <w:tmpl w:val="9160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B58F8"/>
    <w:multiLevelType w:val="multilevel"/>
    <w:tmpl w:val="BEE6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1587D"/>
    <w:multiLevelType w:val="multilevel"/>
    <w:tmpl w:val="1B34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1154A"/>
    <w:multiLevelType w:val="multilevel"/>
    <w:tmpl w:val="F4D6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84F66"/>
    <w:multiLevelType w:val="multilevel"/>
    <w:tmpl w:val="8BAE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62B47"/>
    <w:multiLevelType w:val="multilevel"/>
    <w:tmpl w:val="09E2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1D2829"/>
    <w:multiLevelType w:val="multilevel"/>
    <w:tmpl w:val="C8FE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227B43"/>
    <w:multiLevelType w:val="multilevel"/>
    <w:tmpl w:val="FD7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07242E10"/>
    <w:multiLevelType w:val="multilevel"/>
    <w:tmpl w:val="B92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421F6D"/>
    <w:multiLevelType w:val="multilevel"/>
    <w:tmpl w:val="9714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6375B0"/>
    <w:multiLevelType w:val="multilevel"/>
    <w:tmpl w:val="7068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F01A1C"/>
    <w:multiLevelType w:val="multilevel"/>
    <w:tmpl w:val="BED4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2D3610"/>
    <w:multiLevelType w:val="multilevel"/>
    <w:tmpl w:val="671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BD45D4"/>
    <w:multiLevelType w:val="multilevel"/>
    <w:tmpl w:val="3B2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690C2D"/>
    <w:multiLevelType w:val="multilevel"/>
    <w:tmpl w:val="89A2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0F43A5"/>
    <w:multiLevelType w:val="multilevel"/>
    <w:tmpl w:val="A51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4901BB"/>
    <w:multiLevelType w:val="multilevel"/>
    <w:tmpl w:val="42F4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5B323E"/>
    <w:multiLevelType w:val="multilevel"/>
    <w:tmpl w:val="7D24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D2752F9"/>
    <w:multiLevelType w:val="multilevel"/>
    <w:tmpl w:val="B5AA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EB1E9F"/>
    <w:multiLevelType w:val="multilevel"/>
    <w:tmpl w:val="CBB4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C1299A"/>
    <w:multiLevelType w:val="multilevel"/>
    <w:tmpl w:val="812A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C311C7"/>
    <w:multiLevelType w:val="multilevel"/>
    <w:tmpl w:val="77E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89093B"/>
    <w:multiLevelType w:val="multilevel"/>
    <w:tmpl w:val="7D9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976FBF"/>
    <w:multiLevelType w:val="multilevel"/>
    <w:tmpl w:val="6062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C70156"/>
    <w:multiLevelType w:val="multilevel"/>
    <w:tmpl w:val="E84C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3915C8"/>
    <w:multiLevelType w:val="multilevel"/>
    <w:tmpl w:val="B4F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79456D"/>
    <w:multiLevelType w:val="multilevel"/>
    <w:tmpl w:val="494E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8452AA"/>
    <w:multiLevelType w:val="multilevel"/>
    <w:tmpl w:val="262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9B633D"/>
    <w:multiLevelType w:val="multilevel"/>
    <w:tmpl w:val="E742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39D163E"/>
    <w:multiLevelType w:val="multilevel"/>
    <w:tmpl w:val="E8EE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01257A"/>
    <w:multiLevelType w:val="multilevel"/>
    <w:tmpl w:val="03D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55E60DF"/>
    <w:multiLevelType w:val="multilevel"/>
    <w:tmpl w:val="475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9115456"/>
    <w:multiLevelType w:val="multilevel"/>
    <w:tmpl w:val="565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3A68EE"/>
    <w:multiLevelType w:val="multilevel"/>
    <w:tmpl w:val="7D5E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4E489A"/>
    <w:multiLevelType w:val="multilevel"/>
    <w:tmpl w:val="EF0A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A227F7"/>
    <w:multiLevelType w:val="multilevel"/>
    <w:tmpl w:val="EA48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CA3465D"/>
    <w:multiLevelType w:val="multilevel"/>
    <w:tmpl w:val="4F7A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D0D1FF6"/>
    <w:multiLevelType w:val="multilevel"/>
    <w:tmpl w:val="A05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E15412C"/>
    <w:multiLevelType w:val="multilevel"/>
    <w:tmpl w:val="D372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E8475FB"/>
    <w:multiLevelType w:val="multilevel"/>
    <w:tmpl w:val="E15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FF357C9"/>
    <w:multiLevelType w:val="multilevel"/>
    <w:tmpl w:val="FD9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3" w15:restartNumberingAfterBreak="0">
    <w:nsid w:val="200E0301"/>
    <w:multiLevelType w:val="multilevel"/>
    <w:tmpl w:val="BC3E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107482E"/>
    <w:multiLevelType w:val="multilevel"/>
    <w:tmpl w:val="8954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1CB2FE3"/>
    <w:multiLevelType w:val="multilevel"/>
    <w:tmpl w:val="B448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2456D02"/>
    <w:multiLevelType w:val="multilevel"/>
    <w:tmpl w:val="5412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4156413"/>
    <w:multiLevelType w:val="multilevel"/>
    <w:tmpl w:val="064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4272447"/>
    <w:multiLevelType w:val="multilevel"/>
    <w:tmpl w:val="D018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4975BA2"/>
    <w:multiLevelType w:val="multilevel"/>
    <w:tmpl w:val="406C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5BA7A70"/>
    <w:multiLevelType w:val="multilevel"/>
    <w:tmpl w:val="C520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DA5B19"/>
    <w:multiLevelType w:val="multilevel"/>
    <w:tmpl w:val="44B2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69F6148"/>
    <w:multiLevelType w:val="multilevel"/>
    <w:tmpl w:val="C8C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7DA0D92"/>
    <w:multiLevelType w:val="multilevel"/>
    <w:tmpl w:val="AA4C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853411B"/>
    <w:multiLevelType w:val="multilevel"/>
    <w:tmpl w:val="B00A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93A4557"/>
    <w:multiLevelType w:val="multilevel"/>
    <w:tmpl w:val="DD4C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9B9492E"/>
    <w:multiLevelType w:val="multilevel"/>
    <w:tmpl w:val="54BE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9E57403"/>
    <w:multiLevelType w:val="multilevel"/>
    <w:tmpl w:val="DC5E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A140142"/>
    <w:multiLevelType w:val="multilevel"/>
    <w:tmpl w:val="CDEC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A205686"/>
    <w:multiLevelType w:val="multilevel"/>
    <w:tmpl w:val="3EA2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A4604DC"/>
    <w:multiLevelType w:val="multilevel"/>
    <w:tmpl w:val="1A02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AB408AD"/>
    <w:multiLevelType w:val="multilevel"/>
    <w:tmpl w:val="F304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ABB7B0F"/>
    <w:multiLevelType w:val="multilevel"/>
    <w:tmpl w:val="9E3E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ABC3325"/>
    <w:multiLevelType w:val="multilevel"/>
    <w:tmpl w:val="80C6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C271BC8"/>
    <w:multiLevelType w:val="multilevel"/>
    <w:tmpl w:val="143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C574620"/>
    <w:multiLevelType w:val="multilevel"/>
    <w:tmpl w:val="17FE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D1C44DA"/>
    <w:multiLevelType w:val="multilevel"/>
    <w:tmpl w:val="34CA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D607C2B"/>
    <w:multiLevelType w:val="multilevel"/>
    <w:tmpl w:val="8E6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6E20D0"/>
    <w:multiLevelType w:val="multilevel"/>
    <w:tmpl w:val="1FDA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DF42B47"/>
    <w:multiLevelType w:val="multilevel"/>
    <w:tmpl w:val="F18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E2757CB"/>
    <w:multiLevelType w:val="hybridMultilevel"/>
    <w:tmpl w:val="52F27ED2"/>
    <w:lvl w:ilvl="0" w:tplc="71ECD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541B70"/>
    <w:multiLevelType w:val="multilevel"/>
    <w:tmpl w:val="96FA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EBE7D44"/>
    <w:multiLevelType w:val="multilevel"/>
    <w:tmpl w:val="D95C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2D0A0E"/>
    <w:multiLevelType w:val="multilevel"/>
    <w:tmpl w:val="BAFE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F9F204E"/>
    <w:multiLevelType w:val="multilevel"/>
    <w:tmpl w:val="FC1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05B5F85"/>
    <w:multiLevelType w:val="multilevel"/>
    <w:tmpl w:val="7D88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0A978B5"/>
    <w:multiLevelType w:val="multilevel"/>
    <w:tmpl w:val="22DC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36D0CB4"/>
    <w:multiLevelType w:val="multilevel"/>
    <w:tmpl w:val="ED4A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44B5425"/>
    <w:multiLevelType w:val="multilevel"/>
    <w:tmpl w:val="BF7A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46E1A04"/>
    <w:multiLevelType w:val="multilevel"/>
    <w:tmpl w:val="7A2E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5316835"/>
    <w:multiLevelType w:val="multilevel"/>
    <w:tmpl w:val="1576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57D290B"/>
    <w:multiLevelType w:val="multilevel"/>
    <w:tmpl w:val="8A30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6115D5D"/>
    <w:multiLevelType w:val="multilevel"/>
    <w:tmpl w:val="ED7C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6CC004B"/>
    <w:multiLevelType w:val="multilevel"/>
    <w:tmpl w:val="F45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7032063"/>
    <w:multiLevelType w:val="multilevel"/>
    <w:tmpl w:val="637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74F0A56"/>
    <w:multiLevelType w:val="multilevel"/>
    <w:tmpl w:val="765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7C2396C"/>
    <w:multiLevelType w:val="multilevel"/>
    <w:tmpl w:val="6252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83503AF"/>
    <w:multiLevelType w:val="multilevel"/>
    <w:tmpl w:val="F366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A226E1E"/>
    <w:multiLevelType w:val="multilevel"/>
    <w:tmpl w:val="6808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AD54E71"/>
    <w:multiLevelType w:val="multilevel"/>
    <w:tmpl w:val="359E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B0142E8"/>
    <w:multiLevelType w:val="multilevel"/>
    <w:tmpl w:val="0238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B090491"/>
    <w:multiLevelType w:val="multilevel"/>
    <w:tmpl w:val="E200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B0F7498"/>
    <w:multiLevelType w:val="multilevel"/>
    <w:tmpl w:val="7C16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F5D0CFB"/>
    <w:multiLevelType w:val="multilevel"/>
    <w:tmpl w:val="52C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F777371"/>
    <w:multiLevelType w:val="multilevel"/>
    <w:tmpl w:val="FD5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F990037"/>
    <w:multiLevelType w:val="multilevel"/>
    <w:tmpl w:val="E67A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05656B4"/>
    <w:multiLevelType w:val="multilevel"/>
    <w:tmpl w:val="2532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1563930"/>
    <w:multiLevelType w:val="multilevel"/>
    <w:tmpl w:val="616E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2795CED"/>
    <w:multiLevelType w:val="multilevel"/>
    <w:tmpl w:val="9942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28820C6"/>
    <w:multiLevelType w:val="multilevel"/>
    <w:tmpl w:val="1BDC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37225BC"/>
    <w:multiLevelType w:val="multilevel"/>
    <w:tmpl w:val="C30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3B06E1A"/>
    <w:multiLevelType w:val="multilevel"/>
    <w:tmpl w:val="766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4A93CCF"/>
    <w:multiLevelType w:val="multilevel"/>
    <w:tmpl w:val="1C56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6934ADF"/>
    <w:multiLevelType w:val="multilevel"/>
    <w:tmpl w:val="3DBE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6BE29B5"/>
    <w:multiLevelType w:val="multilevel"/>
    <w:tmpl w:val="623E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6D50CD3"/>
    <w:multiLevelType w:val="multilevel"/>
    <w:tmpl w:val="3C70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96E513A"/>
    <w:multiLevelType w:val="multilevel"/>
    <w:tmpl w:val="C628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B455918"/>
    <w:multiLevelType w:val="multilevel"/>
    <w:tmpl w:val="4CE2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4CFB06CA"/>
    <w:multiLevelType w:val="multilevel"/>
    <w:tmpl w:val="27C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D075CE6"/>
    <w:multiLevelType w:val="multilevel"/>
    <w:tmpl w:val="3D38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DCF3589"/>
    <w:multiLevelType w:val="multilevel"/>
    <w:tmpl w:val="31BC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DE04F9C"/>
    <w:multiLevelType w:val="multilevel"/>
    <w:tmpl w:val="D832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E3C0FE7"/>
    <w:multiLevelType w:val="multilevel"/>
    <w:tmpl w:val="96AA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E817B48"/>
    <w:multiLevelType w:val="multilevel"/>
    <w:tmpl w:val="BE7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EC81731"/>
    <w:multiLevelType w:val="multilevel"/>
    <w:tmpl w:val="F3DC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0300264"/>
    <w:multiLevelType w:val="multilevel"/>
    <w:tmpl w:val="D43C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0935C85"/>
    <w:multiLevelType w:val="multilevel"/>
    <w:tmpl w:val="4680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0BB52CE"/>
    <w:multiLevelType w:val="multilevel"/>
    <w:tmpl w:val="F4A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0E36365"/>
    <w:multiLevelType w:val="multilevel"/>
    <w:tmpl w:val="D73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1C53689"/>
    <w:multiLevelType w:val="multilevel"/>
    <w:tmpl w:val="ABB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2153440"/>
    <w:multiLevelType w:val="multilevel"/>
    <w:tmpl w:val="710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2195D94"/>
    <w:multiLevelType w:val="multilevel"/>
    <w:tmpl w:val="831C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24D203B"/>
    <w:multiLevelType w:val="multilevel"/>
    <w:tmpl w:val="6A5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37454FC"/>
    <w:multiLevelType w:val="multilevel"/>
    <w:tmpl w:val="3D14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4BC009D"/>
    <w:multiLevelType w:val="multilevel"/>
    <w:tmpl w:val="669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57B1933"/>
    <w:multiLevelType w:val="multilevel"/>
    <w:tmpl w:val="FD2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61E09DE"/>
    <w:multiLevelType w:val="multilevel"/>
    <w:tmpl w:val="8B40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6623BE2"/>
    <w:multiLevelType w:val="multilevel"/>
    <w:tmpl w:val="37A6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7103E90"/>
    <w:multiLevelType w:val="multilevel"/>
    <w:tmpl w:val="ABCA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82B3C41"/>
    <w:multiLevelType w:val="multilevel"/>
    <w:tmpl w:val="8A4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8853F61"/>
    <w:multiLevelType w:val="multilevel"/>
    <w:tmpl w:val="395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9363B62"/>
    <w:multiLevelType w:val="multilevel"/>
    <w:tmpl w:val="CFB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B495775"/>
    <w:multiLevelType w:val="multilevel"/>
    <w:tmpl w:val="C55E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D246529"/>
    <w:multiLevelType w:val="multilevel"/>
    <w:tmpl w:val="5274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D44508F"/>
    <w:multiLevelType w:val="multilevel"/>
    <w:tmpl w:val="AC1E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D9572FA"/>
    <w:multiLevelType w:val="multilevel"/>
    <w:tmpl w:val="4036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F6E5781"/>
    <w:multiLevelType w:val="multilevel"/>
    <w:tmpl w:val="6A92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FC2603F"/>
    <w:multiLevelType w:val="multilevel"/>
    <w:tmpl w:val="2A9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338384E"/>
    <w:multiLevelType w:val="multilevel"/>
    <w:tmpl w:val="8F30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3904DC7"/>
    <w:multiLevelType w:val="multilevel"/>
    <w:tmpl w:val="2F90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45563F4"/>
    <w:multiLevelType w:val="multilevel"/>
    <w:tmpl w:val="B66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469622C"/>
    <w:multiLevelType w:val="multilevel"/>
    <w:tmpl w:val="FD9E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46D6A14"/>
    <w:multiLevelType w:val="multilevel"/>
    <w:tmpl w:val="A3D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5581B01"/>
    <w:multiLevelType w:val="multilevel"/>
    <w:tmpl w:val="7A7C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6E1037D"/>
    <w:multiLevelType w:val="multilevel"/>
    <w:tmpl w:val="03BE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7410096"/>
    <w:multiLevelType w:val="multilevel"/>
    <w:tmpl w:val="6B64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853024B"/>
    <w:multiLevelType w:val="multilevel"/>
    <w:tmpl w:val="47A2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8DF7959"/>
    <w:multiLevelType w:val="multilevel"/>
    <w:tmpl w:val="3A0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9D60D71"/>
    <w:multiLevelType w:val="multilevel"/>
    <w:tmpl w:val="A56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A632EED"/>
    <w:multiLevelType w:val="multilevel"/>
    <w:tmpl w:val="DF56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C496F97"/>
    <w:multiLevelType w:val="multilevel"/>
    <w:tmpl w:val="7E4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DFF156E"/>
    <w:multiLevelType w:val="multilevel"/>
    <w:tmpl w:val="A9C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E3A75D5"/>
    <w:multiLevelType w:val="multilevel"/>
    <w:tmpl w:val="97AA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E532D48"/>
    <w:multiLevelType w:val="multilevel"/>
    <w:tmpl w:val="B568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E5A481C"/>
    <w:multiLevelType w:val="multilevel"/>
    <w:tmpl w:val="21DC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E7A1009"/>
    <w:multiLevelType w:val="multilevel"/>
    <w:tmpl w:val="9C0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EAF79D3"/>
    <w:multiLevelType w:val="multilevel"/>
    <w:tmpl w:val="C35E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0165E58"/>
    <w:multiLevelType w:val="multilevel"/>
    <w:tmpl w:val="611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2E340E0"/>
    <w:multiLevelType w:val="multilevel"/>
    <w:tmpl w:val="146A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364038E"/>
    <w:multiLevelType w:val="multilevel"/>
    <w:tmpl w:val="18D8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56917AE"/>
    <w:multiLevelType w:val="multilevel"/>
    <w:tmpl w:val="4F82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6903A18"/>
    <w:multiLevelType w:val="multilevel"/>
    <w:tmpl w:val="CEA2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6C12976"/>
    <w:multiLevelType w:val="multilevel"/>
    <w:tmpl w:val="951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7252183"/>
    <w:multiLevelType w:val="multilevel"/>
    <w:tmpl w:val="A60A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7A55430"/>
    <w:multiLevelType w:val="multilevel"/>
    <w:tmpl w:val="D5B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7F83D2C"/>
    <w:multiLevelType w:val="multilevel"/>
    <w:tmpl w:val="F582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8540F8E"/>
    <w:multiLevelType w:val="multilevel"/>
    <w:tmpl w:val="CDAC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9852ADD"/>
    <w:multiLevelType w:val="multilevel"/>
    <w:tmpl w:val="2032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ADE5EA4"/>
    <w:multiLevelType w:val="multilevel"/>
    <w:tmpl w:val="0CBA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AF01943"/>
    <w:multiLevelType w:val="multilevel"/>
    <w:tmpl w:val="BE4E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B1101CC"/>
    <w:multiLevelType w:val="multilevel"/>
    <w:tmpl w:val="2524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B4D15AB"/>
    <w:multiLevelType w:val="multilevel"/>
    <w:tmpl w:val="F268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B6F1A18"/>
    <w:multiLevelType w:val="multilevel"/>
    <w:tmpl w:val="6B6C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D4632E5"/>
    <w:multiLevelType w:val="multilevel"/>
    <w:tmpl w:val="679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FF6444D"/>
    <w:multiLevelType w:val="hybridMultilevel"/>
    <w:tmpl w:val="EBA6D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5385">
    <w:abstractNumId w:val="108"/>
  </w:num>
  <w:num w:numId="2" w16cid:durableId="1094788733">
    <w:abstractNumId w:val="8"/>
  </w:num>
  <w:num w:numId="3" w16cid:durableId="912156866">
    <w:abstractNumId w:val="42"/>
  </w:num>
  <w:num w:numId="4" w16cid:durableId="1934700525">
    <w:abstractNumId w:val="135"/>
  </w:num>
  <w:num w:numId="5" w16cid:durableId="2142458755">
    <w:abstractNumId w:val="112"/>
  </w:num>
  <w:num w:numId="6" w16cid:durableId="1355497047">
    <w:abstractNumId w:val="2"/>
  </w:num>
  <w:num w:numId="7" w16cid:durableId="1518888792">
    <w:abstractNumId w:val="109"/>
  </w:num>
  <w:num w:numId="8" w16cid:durableId="145316655">
    <w:abstractNumId w:val="163"/>
  </w:num>
  <w:num w:numId="9" w16cid:durableId="410809696">
    <w:abstractNumId w:val="120"/>
  </w:num>
  <w:num w:numId="10" w16cid:durableId="44260803">
    <w:abstractNumId w:val="53"/>
  </w:num>
  <w:num w:numId="11" w16cid:durableId="1070886365">
    <w:abstractNumId w:val="113"/>
  </w:num>
  <w:num w:numId="12" w16cid:durableId="747843855">
    <w:abstractNumId w:val="161"/>
  </w:num>
  <w:num w:numId="13" w16cid:durableId="719089148">
    <w:abstractNumId w:val="131"/>
  </w:num>
  <w:num w:numId="14" w16cid:durableId="281771903">
    <w:abstractNumId w:val="82"/>
  </w:num>
  <w:num w:numId="15" w16cid:durableId="1907762125">
    <w:abstractNumId w:val="162"/>
  </w:num>
  <w:num w:numId="16" w16cid:durableId="2016954960">
    <w:abstractNumId w:val="40"/>
  </w:num>
  <w:num w:numId="17" w16cid:durableId="927343982">
    <w:abstractNumId w:val="76"/>
  </w:num>
  <w:num w:numId="18" w16cid:durableId="1614242193">
    <w:abstractNumId w:val="47"/>
  </w:num>
  <w:num w:numId="19" w16cid:durableId="426997708">
    <w:abstractNumId w:val="88"/>
  </w:num>
  <w:num w:numId="20" w16cid:durableId="1012147886">
    <w:abstractNumId w:val="59"/>
  </w:num>
  <w:num w:numId="21" w16cid:durableId="1749812147">
    <w:abstractNumId w:val="32"/>
  </w:num>
  <w:num w:numId="22" w16cid:durableId="1346521725">
    <w:abstractNumId w:val="52"/>
  </w:num>
  <w:num w:numId="23" w16cid:durableId="1157067685">
    <w:abstractNumId w:val="138"/>
  </w:num>
  <w:num w:numId="24" w16cid:durableId="2059434848">
    <w:abstractNumId w:val="100"/>
  </w:num>
  <w:num w:numId="25" w16cid:durableId="1969698452">
    <w:abstractNumId w:val="144"/>
  </w:num>
  <w:num w:numId="26" w16cid:durableId="229584350">
    <w:abstractNumId w:val="29"/>
  </w:num>
  <w:num w:numId="27" w16cid:durableId="1600487161">
    <w:abstractNumId w:val="114"/>
  </w:num>
  <w:num w:numId="28" w16cid:durableId="1289555711">
    <w:abstractNumId w:val="172"/>
  </w:num>
  <w:num w:numId="29" w16cid:durableId="1859268354">
    <w:abstractNumId w:val="19"/>
  </w:num>
  <w:num w:numId="30" w16cid:durableId="1431657348">
    <w:abstractNumId w:val="25"/>
  </w:num>
  <w:num w:numId="31" w16cid:durableId="1088231732">
    <w:abstractNumId w:val="73"/>
  </w:num>
  <w:num w:numId="32" w16cid:durableId="264845574">
    <w:abstractNumId w:val="41"/>
  </w:num>
  <w:num w:numId="33" w16cid:durableId="1928150981">
    <w:abstractNumId w:val="140"/>
  </w:num>
  <w:num w:numId="34" w16cid:durableId="612058711">
    <w:abstractNumId w:val="35"/>
  </w:num>
  <w:num w:numId="35" w16cid:durableId="803813928">
    <w:abstractNumId w:val="61"/>
  </w:num>
  <w:num w:numId="36" w16cid:durableId="1863324129">
    <w:abstractNumId w:val="105"/>
  </w:num>
  <w:num w:numId="37" w16cid:durableId="1095130969">
    <w:abstractNumId w:val="49"/>
  </w:num>
  <w:num w:numId="38" w16cid:durableId="223488280">
    <w:abstractNumId w:val="27"/>
  </w:num>
  <w:num w:numId="39" w16cid:durableId="631521545">
    <w:abstractNumId w:val="85"/>
  </w:num>
  <w:num w:numId="40" w16cid:durableId="650058507">
    <w:abstractNumId w:val="89"/>
  </w:num>
  <w:num w:numId="41" w16cid:durableId="477259525">
    <w:abstractNumId w:val="39"/>
  </w:num>
  <w:num w:numId="42" w16cid:durableId="2047244339">
    <w:abstractNumId w:val="12"/>
  </w:num>
  <w:num w:numId="43" w16cid:durableId="973749816">
    <w:abstractNumId w:val="26"/>
  </w:num>
  <w:num w:numId="44" w16cid:durableId="1218518459">
    <w:abstractNumId w:val="77"/>
  </w:num>
  <w:num w:numId="45" w16cid:durableId="1110971088">
    <w:abstractNumId w:val="78"/>
  </w:num>
  <w:num w:numId="46" w16cid:durableId="724530401">
    <w:abstractNumId w:val="152"/>
  </w:num>
  <w:num w:numId="47" w16cid:durableId="88241063">
    <w:abstractNumId w:val="92"/>
  </w:num>
  <w:num w:numId="48" w16cid:durableId="1082409928">
    <w:abstractNumId w:val="21"/>
  </w:num>
  <w:num w:numId="49" w16cid:durableId="676343434">
    <w:abstractNumId w:val="23"/>
  </w:num>
  <w:num w:numId="50" w16cid:durableId="168062153">
    <w:abstractNumId w:val="30"/>
  </w:num>
  <w:num w:numId="51" w16cid:durableId="1122843355">
    <w:abstractNumId w:val="75"/>
  </w:num>
  <w:num w:numId="52" w16cid:durableId="1753118509">
    <w:abstractNumId w:val="71"/>
  </w:num>
  <w:num w:numId="53" w16cid:durableId="1810781715">
    <w:abstractNumId w:val="125"/>
  </w:num>
  <w:num w:numId="54" w16cid:durableId="783422101">
    <w:abstractNumId w:val="126"/>
  </w:num>
  <w:num w:numId="55" w16cid:durableId="1278440888">
    <w:abstractNumId w:val="43"/>
  </w:num>
  <w:num w:numId="56" w16cid:durableId="1224678993">
    <w:abstractNumId w:val="132"/>
  </w:num>
  <w:num w:numId="57" w16cid:durableId="811216365">
    <w:abstractNumId w:val="116"/>
  </w:num>
  <w:num w:numId="58" w16cid:durableId="499198979">
    <w:abstractNumId w:val="33"/>
  </w:num>
  <w:num w:numId="59" w16cid:durableId="116800600">
    <w:abstractNumId w:val="69"/>
  </w:num>
  <w:num w:numId="60" w16cid:durableId="233591955">
    <w:abstractNumId w:val="90"/>
  </w:num>
  <w:num w:numId="61" w16cid:durableId="2134059660">
    <w:abstractNumId w:val="106"/>
  </w:num>
  <w:num w:numId="62" w16cid:durableId="818956698">
    <w:abstractNumId w:val="6"/>
  </w:num>
  <w:num w:numId="63" w16cid:durableId="678772641">
    <w:abstractNumId w:val="118"/>
  </w:num>
  <w:num w:numId="64" w16cid:durableId="1894658587">
    <w:abstractNumId w:val="117"/>
  </w:num>
  <w:num w:numId="65" w16cid:durableId="714237194">
    <w:abstractNumId w:val="155"/>
  </w:num>
  <w:num w:numId="66" w16cid:durableId="1408728028">
    <w:abstractNumId w:val="17"/>
  </w:num>
  <w:num w:numId="67" w16cid:durableId="1356030875">
    <w:abstractNumId w:val="158"/>
  </w:num>
  <w:num w:numId="68" w16cid:durableId="1957784362">
    <w:abstractNumId w:val="150"/>
  </w:num>
  <w:num w:numId="69" w16cid:durableId="1607157366">
    <w:abstractNumId w:val="15"/>
  </w:num>
  <w:num w:numId="70" w16cid:durableId="1387873093">
    <w:abstractNumId w:val="134"/>
  </w:num>
  <w:num w:numId="71" w16cid:durableId="529800460">
    <w:abstractNumId w:val="148"/>
  </w:num>
  <w:num w:numId="72" w16cid:durableId="933516888">
    <w:abstractNumId w:val="34"/>
  </w:num>
  <w:num w:numId="73" w16cid:durableId="1164902818">
    <w:abstractNumId w:val="62"/>
  </w:num>
  <w:num w:numId="74" w16cid:durableId="167985008">
    <w:abstractNumId w:val="139"/>
  </w:num>
  <w:num w:numId="75" w16cid:durableId="605190223">
    <w:abstractNumId w:val="171"/>
  </w:num>
  <w:num w:numId="76" w16cid:durableId="2076512031">
    <w:abstractNumId w:val="93"/>
  </w:num>
  <w:num w:numId="77" w16cid:durableId="1374815637">
    <w:abstractNumId w:val="130"/>
  </w:num>
  <w:num w:numId="78" w16cid:durableId="1622765728">
    <w:abstractNumId w:val="133"/>
  </w:num>
  <w:num w:numId="79" w16cid:durableId="1601335638">
    <w:abstractNumId w:val="5"/>
  </w:num>
  <w:num w:numId="80" w16cid:durableId="1606304622">
    <w:abstractNumId w:val="84"/>
  </w:num>
  <w:num w:numId="81" w16cid:durableId="1461261901">
    <w:abstractNumId w:val="20"/>
  </w:num>
  <w:num w:numId="82" w16cid:durableId="1819881041">
    <w:abstractNumId w:val="63"/>
  </w:num>
  <w:num w:numId="83" w16cid:durableId="325521303">
    <w:abstractNumId w:val="14"/>
  </w:num>
  <w:num w:numId="84" w16cid:durableId="399793174">
    <w:abstractNumId w:val="103"/>
  </w:num>
  <w:num w:numId="85" w16cid:durableId="71705631">
    <w:abstractNumId w:val="4"/>
  </w:num>
  <w:num w:numId="86" w16cid:durableId="55521073">
    <w:abstractNumId w:val="153"/>
  </w:num>
  <w:num w:numId="87" w16cid:durableId="1524394381">
    <w:abstractNumId w:val="58"/>
  </w:num>
  <w:num w:numId="88" w16cid:durableId="1836022622">
    <w:abstractNumId w:val="37"/>
  </w:num>
  <w:num w:numId="89" w16cid:durableId="1323121987">
    <w:abstractNumId w:val="60"/>
  </w:num>
  <w:num w:numId="90" w16cid:durableId="368145931">
    <w:abstractNumId w:val="154"/>
  </w:num>
  <w:num w:numId="91" w16cid:durableId="1947694269">
    <w:abstractNumId w:val="110"/>
  </w:num>
  <w:num w:numId="92" w16cid:durableId="732698397">
    <w:abstractNumId w:val="107"/>
  </w:num>
  <w:num w:numId="93" w16cid:durableId="811216941">
    <w:abstractNumId w:val="156"/>
  </w:num>
  <w:num w:numId="94" w16cid:durableId="444082632">
    <w:abstractNumId w:val="166"/>
  </w:num>
  <w:num w:numId="95" w16cid:durableId="1442261833">
    <w:abstractNumId w:val="57"/>
  </w:num>
  <w:num w:numId="96" w16cid:durableId="2119566434">
    <w:abstractNumId w:val="136"/>
  </w:num>
  <w:num w:numId="97" w16cid:durableId="1956020121">
    <w:abstractNumId w:val="121"/>
  </w:num>
  <w:num w:numId="98" w16cid:durableId="136920669">
    <w:abstractNumId w:val="142"/>
  </w:num>
  <w:num w:numId="99" w16cid:durableId="213666519">
    <w:abstractNumId w:val="80"/>
  </w:num>
  <w:num w:numId="100" w16cid:durableId="467089002">
    <w:abstractNumId w:val="149"/>
  </w:num>
  <w:num w:numId="101" w16cid:durableId="48112599">
    <w:abstractNumId w:val="104"/>
  </w:num>
  <w:num w:numId="102" w16cid:durableId="1117523449">
    <w:abstractNumId w:val="54"/>
  </w:num>
  <w:num w:numId="103" w16cid:durableId="180095630">
    <w:abstractNumId w:val="102"/>
  </w:num>
  <w:num w:numId="104" w16cid:durableId="216480505">
    <w:abstractNumId w:val="16"/>
  </w:num>
  <w:num w:numId="105" w16cid:durableId="2044207832">
    <w:abstractNumId w:val="56"/>
  </w:num>
  <w:num w:numId="106" w16cid:durableId="1890803126">
    <w:abstractNumId w:val="170"/>
  </w:num>
  <w:num w:numId="107" w16cid:durableId="279844555">
    <w:abstractNumId w:val="147"/>
  </w:num>
  <w:num w:numId="108" w16cid:durableId="1437291669">
    <w:abstractNumId w:val="66"/>
  </w:num>
  <w:num w:numId="109" w16cid:durableId="1080442060">
    <w:abstractNumId w:val="72"/>
  </w:num>
  <w:num w:numId="110" w16cid:durableId="187838717">
    <w:abstractNumId w:val="44"/>
  </w:num>
  <w:num w:numId="111" w16cid:durableId="978262325">
    <w:abstractNumId w:val="28"/>
  </w:num>
  <w:num w:numId="112" w16cid:durableId="1447042203">
    <w:abstractNumId w:val="97"/>
  </w:num>
  <w:num w:numId="113" w16cid:durableId="598221774">
    <w:abstractNumId w:val="18"/>
  </w:num>
  <w:num w:numId="114" w16cid:durableId="1649431595">
    <w:abstractNumId w:val="115"/>
  </w:num>
  <w:num w:numId="115" w16cid:durableId="2030443382">
    <w:abstractNumId w:val="83"/>
  </w:num>
  <w:num w:numId="116" w16cid:durableId="1945571815">
    <w:abstractNumId w:val="91"/>
  </w:num>
  <w:num w:numId="117" w16cid:durableId="801001357">
    <w:abstractNumId w:val="7"/>
  </w:num>
  <w:num w:numId="118" w16cid:durableId="1481925341">
    <w:abstractNumId w:val="65"/>
  </w:num>
  <w:num w:numId="119" w16cid:durableId="491067373">
    <w:abstractNumId w:val="22"/>
  </w:num>
  <w:num w:numId="120" w16cid:durableId="693846774">
    <w:abstractNumId w:val="48"/>
  </w:num>
  <w:num w:numId="121" w16cid:durableId="2134908900">
    <w:abstractNumId w:val="31"/>
  </w:num>
  <w:num w:numId="122" w16cid:durableId="566495104">
    <w:abstractNumId w:val="55"/>
  </w:num>
  <w:num w:numId="123" w16cid:durableId="1390155655">
    <w:abstractNumId w:val="168"/>
  </w:num>
  <w:num w:numId="124" w16cid:durableId="1193419179">
    <w:abstractNumId w:val="124"/>
  </w:num>
  <w:num w:numId="125" w16cid:durableId="764502085">
    <w:abstractNumId w:val="98"/>
  </w:num>
  <w:num w:numId="126" w16cid:durableId="1025330180">
    <w:abstractNumId w:val="11"/>
  </w:num>
  <w:num w:numId="127" w16cid:durableId="1363749454">
    <w:abstractNumId w:val="169"/>
  </w:num>
  <w:num w:numId="128" w16cid:durableId="410784304">
    <w:abstractNumId w:val="36"/>
  </w:num>
  <w:num w:numId="129" w16cid:durableId="980504936">
    <w:abstractNumId w:val="164"/>
  </w:num>
  <w:num w:numId="130" w16cid:durableId="1510635267">
    <w:abstractNumId w:val="95"/>
  </w:num>
  <w:num w:numId="131" w16cid:durableId="817303715">
    <w:abstractNumId w:val="10"/>
  </w:num>
  <w:num w:numId="132" w16cid:durableId="1454052689">
    <w:abstractNumId w:val="0"/>
  </w:num>
  <w:num w:numId="133" w16cid:durableId="279340243">
    <w:abstractNumId w:val="159"/>
  </w:num>
  <w:num w:numId="134" w16cid:durableId="127866009">
    <w:abstractNumId w:val="81"/>
  </w:num>
  <w:num w:numId="135" w16cid:durableId="1440831370">
    <w:abstractNumId w:val="160"/>
  </w:num>
  <w:num w:numId="136" w16cid:durableId="883178588">
    <w:abstractNumId w:val="24"/>
  </w:num>
  <w:num w:numId="137" w16cid:durableId="1934894515">
    <w:abstractNumId w:val="123"/>
  </w:num>
  <w:num w:numId="138" w16cid:durableId="1656764380">
    <w:abstractNumId w:val="9"/>
  </w:num>
  <w:num w:numId="139" w16cid:durableId="691540812">
    <w:abstractNumId w:val="50"/>
  </w:num>
  <w:num w:numId="140" w16cid:durableId="370812598">
    <w:abstractNumId w:val="165"/>
  </w:num>
  <w:num w:numId="141" w16cid:durableId="2079667153">
    <w:abstractNumId w:val="111"/>
  </w:num>
  <w:num w:numId="142" w16cid:durableId="2130004316">
    <w:abstractNumId w:val="51"/>
  </w:num>
  <w:num w:numId="143" w16cid:durableId="1375810044">
    <w:abstractNumId w:val="1"/>
  </w:num>
  <w:num w:numId="144" w16cid:durableId="719859354">
    <w:abstractNumId w:val="99"/>
  </w:num>
  <w:num w:numId="145" w16cid:durableId="1072895509">
    <w:abstractNumId w:val="3"/>
  </w:num>
  <w:num w:numId="146" w16cid:durableId="596526209">
    <w:abstractNumId w:val="141"/>
  </w:num>
  <w:num w:numId="147" w16cid:durableId="1905488448">
    <w:abstractNumId w:val="96"/>
  </w:num>
  <w:num w:numId="148" w16cid:durableId="978997015">
    <w:abstractNumId w:val="119"/>
  </w:num>
  <w:num w:numId="149" w16cid:durableId="770974655">
    <w:abstractNumId w:val="173"/>
  </w:num>
  <w:num w:numId="150" w16cid:durableId="1183860072">
    <w:abstractNumId w:val="45"/>
  </w:num>
  <w:num w:numId="151" w16cid:durableId="1740597671">
    <w:abstractNumId w:val="137"/>
  </w:num>
  <w:num w:numId="152" w16cid:durableId="993533731">
    <w:abstractNumId w:val="167"/>
  </w:num>
  <w:num w:numId="153" w16cid:durableId="145168948">
    <w:abstractNumId w:val="74"/>
  </w:num>
  <w:num w:numId="154" w16cid:durableId="1545824692">
    <w:abstractNumId w:val="143"/>
  </w:num>
  <w:num w:numId="155" w16cid:durableId="292055423">
    <w:abstractNumId w:val="151"/>
  </w:num>
  <w:num w:numId="156" w16cid:durableId="1413239083">
    <w:abstractNumId w:val="13"/>
  </w:num>
  <w:num w:numId="157" w16cid:durableId="1868591988">
    <w:abstractNumId w:val="87"/>
  </w:num>
  <w:num w:numId="158" w16cid:durableId="65610164">
    <w:abstractNumId w:val="146"/>
  </w:num>
  <w:num w:numId="159" w16cid:durableId="1041512308">
    <w:abstractNumId w:val="38"/>
  </w:num>
  <w:num w:numId="160" w16cid:durableId="2056813789">
    <w:abstractNumId w:val="68"/>
  </w:num>
  <w:num w:numId="161" w16cid:durableId="285740900">
    <w:abstractNumId w:val="157"/>
  </w:num>
  <w:num w:numId="162" w16cid:durableId="91244854">
    <w:abstractNumId w:val="64"/>
  </w:num>
  <w:num w:numId="163" w16cid:durableId="759177509">
    <w:abstractNumId w:val="127"/>
  </w:num>
  <w:num w:numId="164" w16cid:durableId="1771929510">
    <w:abstractNumId w:val="94"/>
  </w:num>
  <w:num w:numId="165" w16cid:durableId="586230133">
    <w:abstractNumId w:val="122"/>
  </w:num>
  <w:num w:numId="166" w16cid:durableId="1283489729">
    <w:abstractNumId w:val="86"/>
  </w:num>
  <w:num w:numId="167" w16cid:durableId="1000278905">
    <w:abstractNumId w:val="145"/>
  </w:num>
  <w:num w:numId="168" w16cid:durableId="2047101171">
    <w:abstractNumId w:val="101"/>
  </w:num>
  <w:num w:numId="169" w16cid:durableId="1646734726">
    <w:abstractNumId w:val="128"/>
  </w:num>
  <w:num w:numId="170" w16cid:durableId="545796300">
    <w:abstractNumId w:val="46"/>
  </w:num>
  <w:num w:numId="171" w16cid:durableId="1883249236">
    <w:abstractNumId w:val="79"/>
  </w:num>
  <w:num w:numId="172" w16cid:durableId="1075860334">
    <w:abstractNumId w:val="67"/>
  </w:num>
  <w:num w:numId="173" w16cid:durableId="588737495">
    <w:abstractNumId w:val="174"/>
  </w:num>
  <w:num w:numId="174" w16cid:durableId="619798919">
    <w:abstractNumId w:val="129"/>
  </w:num>
  <w:num w:numId="175" w16cid:durableId="156583363">
    <w:abstractNumId w:val="175"/>
  </w:num>
  <w:num w:numId="176" w16cid:durableId="901646604">
    <w:abstractNumId w:val="70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72"/>
    <w:rsid w:val="00000DA0"/>
    <w:rsid w:val="000021B2"/>
    <w:rsid w:val="00002CED"/>
    <w:rsid w:val="00003ECC"/>
    <w:rsid w:val="00004A26"/>
    <w:rsid w:val="00004C64"/>
    <w:rsid w:val="00006AFF"/>
    <w:rsid w:val="00007045"/>
    <w:rsid w:val="00010FC7"/>
    <w:rsid w:val="00011359"/>
    <w:rsid w:val="000115AE"/>
    <w:rsid w:val="00011DF7"/>
    <w:rsid w:val="00013427"/>
    <w:rsid w:val="00013F7D"/>
    <w:rsid w:val="0001439C"/>
    <w:rsid w:val="00015CC1"/>
    <w:rsid w:val="00016310"/>
    <w:rsid w:val="00017675"/>
    <w:rsid w:val="00017974"/>
    <w:rsid w:val="00020023"/>
    <w:rsid w:val="000205AD"/>
    <w:rsid w:val="00021030"/>
    <w:rsid w:val="00021E9A"/>
    <w:rsid w:val="00024798"/>
    <w:rsid w:val="000254D5"/>
    <w:rsid w:val="0002693D"/>
    <w:rsid w:val="00026958"/>
    <w:rsid w:val="00027DD3"/>
    <w:rsid w:val="000338AB"/>
    <w:rsid w:val="00034D6C"/>
    <w:rsid w:val="00034FD4"/>
    <w:rsid w:val="00035CA4"/>
    <w:rsid w:val="00035E22"/>
    <w:rsid w:val="00037260"/>
    <w:rsid w:val="00041317"/>
    <w:rsid w:val="0004155C"/>
    <w:rsid w:val="000422D2"/>
    <w:rsid w:val="00043285"/>
    <w:rsid w:val="000447A8"/>
    <w:rsid w:val="000471D2"/>
    <w:rsid w:val="00050D55"/>
    <w:rsid w:val="00050EA7"/>
    <w:rsid w:val="00051BBC"/>
    <w:rsid w:val="000534B7"/>
    <w:rsid w:val="000540AD"/>
    <w:rsid w:val="00056CB0"/>
    <w:rsid w:val="00060783"/>
    <w:rsid w:val="0006258C"/>
    <w:rsid w:val="00062BE4"/>
    <w:rsid w:val="00065B3B"/>
    <w:rsid w:val="00066034"/>
    <w:rsid w:val="00070B9B"/>
    <w:rsid w:val="00070FDB"/>
    <w:rsid w:val="000717A4"/>
    <w:rsid w:val="00071CD3"/>
    <w:rsid w:val="00071D9F"/>
    <w:rsid w:val="00071DFF"/>
    <w:rsid w:val="00073A1D"/>
    <w:rsid w:val="00074B2B"/>
    <w:rsid w:val="000759DE"/>
    <w:rsid w:val="00081B0E"/>
    <w:rsid w:val="00081E20"/>
    <w:rsid w:val="00082C36"/>
    <w:rsid w:val="0008409A"/>
    <w:rsid w:val="00085B7E"/>
    <w:rsid w:val="00087271"/>
    <w:rsid w:val="00090F92"/>
    <w:rsid w:val="0009276F"/>
    <w:rsid w:val="00093ABA"/>
    <w:rsid w:val="00094558"/>
    <w:rsid w:val="0009567F"/>
    <w:rsid w:val="00096243"/>
    <w:rsid w:val="00097A0C"/>
    <w:rsid w:val="000A1DB5"/>
    <w:rsid w:val="000A2CEA"/>
    <w:rsid w:val="000A3C3F"/>
    <w:rsid w:val="000A417B"/>
    <w:rsid w:val="000A5512"/>
    <w:rsid w:val="000A67A8"/>
    <w:rsid w:val="000A6E89"/>
    <w:rsid w:val="000B1D88"/>
    <w:rsid w:val="000B351E"/>
    <w:rsid w:val="000B3F4D"/>
    <w:rsid w:val="000B535B"/>
    <w:rsid w:val="000B66FD"/>
    <w:rsid w:val="000B69B2"/>
    <w:rsid w:val="000B74BC"/>
    <w:rsid w:val="000B7C28"/>
    <w:rsid w:val="000C0F48"/>
    <w:rsid w:val="000C23EE"/>
    <w:rsid w:val="000C2495"/>
    <w:rsid w:val="000C314D"/>
    <w:rsid w:val="000C3296"/>
    <w:rsid w:val="000C499D"/>
    <w:rsid w:val="000C6612"/>
    <w:rsid w:val="000C6A5F"/>
    <w:rsid w:val="000D1E1F"/>
    <w:rsid w:val="000D4430"/>
    <w:rsid w:val="000D651D"/>
    <w:rsid w:val="000D722D"/>
    <w:rsid w:val="000D75C6"/>
    <w:rsid w:val="000E1847"/>
    <w:rsid w:val="000E19A0"/>
    <w:rsid w:val="000E2494"/>
    <w:rsid w:val="000E304A"/>
    <w:rsid w:val="000E3923"/>
    <w:rsid w:val="000E3D29"/>
    <w:rsid w:val="000E42E7"/>
    <w:rsid w:val="000E6D65"/>
    <w:rsid w:val="000E72CB"/>
    <w:rsid w:val="000F185A"/>
    <w:rsid w:val="000F1867"/>
    <w:rsid w:val="000F221E"/>
    <w:rsid w:val="000F2A9B"/>
    <w:rsid w:val="000F44DB"/>
    <w:rsid w:val="000F5436"/>
    <w:rsid w:val="000F5837"/>
    <w:rsid w:val="000F5E56"/>
    <w:rsid w:val="001016CF"/>
    <w:rsid w:val="00101B68"/>
    <w:rsid w:val="0010303A"/>
    <w:rsid w:val="0010573C"/>
    <w:rsid w:val="00106407"/>
    <w:rsid w:val="00106FCC"/>
    <w:rsid w:val="0010730C"/>
    <w:rsid w:val="00107506"/>
    <w:rsid w:val="00107CF5"/>
    <w:rsid w:val="0011225D"/>
    <w:rsid w:val="001127FA"/>
    <w:rsid w:val="001145AF"/>
    <w:rsid w:val="00116760"/>
    <w:rsid w:val="001171C8"/>
    <w:rsid w:val="001177AE"/>
    <w:rsid w:val="00117EF8"/>
    <w:rsid w:val="001209E8"/>
    <w:rsid w:val="00121847"/>
    <w:rsid w:val="001220E1"/>
    <w:rsid w:val="0012302F"/>
    <w:rsid w:val="00131C59"/>
    <w:rsid w:val="00132BA8"/>
    <w:rsid w:val="00133B83"/>
    <w:rsid w:val="0013447F"/>
    <w:rsid w:val="00134DF2"/>
    <w:rsid w:val="001362EE"/>
    <w:rsid w:val="0013731D"/>
    <w:rsid w:val="00142D98"/>
    <w:rsid w:val="00143EFA"/>
    <w:rsid w:val="0014449E"/>
    <w:rsid w:val="00144689"/>
    <w:rsid w:val="001456E4"/>
    <w:rsid w:val="00147436"/>
    <w:rsid w:val="00147CA5"/>
    <w:rsid w:val="00150DDF"/>
    <w:rsid w:val="001528DF"/>
    <w:rsid w:val="00152D8C"/>
    <w:rsid w:val="00153541"/>
    <w:rsid w:val="0015386F"/>
    <w:rsid w:val="001541BC"/>
    <w:rsid w:val="00156707"/>
    <w:rsid w:val="0015750C"/>
    <w:rsid w:val="00157721"/>
    <w:rsid w:val="001579DA"/>
    <w:rsid w:val="00157F14"/>
    <w:rsid w:val="00160537"/>
    <w:rsid w:val="00160E22"/>
    <w:rsid w:val="00161103"/>
    <w:rsid w:val="001612B4"/>
    <w:rsid w:val="001616FF"/>
    <w:rsid w:val="0016263A"/>
    <w:rsid w:val="00162ADA"/>
    <w:rsid w:val="0016334A"/>
    <w:rsid w:val="00163470"/>
    <w:rsid w:val="00164CAA"/>
    <w:rsid w:val="00166828"/>
    <w:rsid w:val="001700E4"/>
    <w:rsid w:val="00171163"/>
    <w:rsid w:val="0017134C"/>
    <w:rsid w:val="001715B7"/>
    <w:rsid w:val="001735A0"/>
    <w:rsid w:val="00174C49"/>
    <w:rsid w:val="001752AF"/>
    <w:rsid w:val="0017726E"/>
    <w:rsid w:val="00177A79"/>
    <w:rsid w:val="00181D21"/>
    <w:rsid w:val="00181DC9"/>
    <w:rsid w:val="001825E5"/>
    <w:rsid w:val="001832A6"/>
    <w:rsid w:val="001910D3"/>
    <w:rsid w:val="001915C6"/>
    <w:rsid w:val="00191C02"/>
    <w:rsid w:val="0019480D"/>
    <w:rsid w:val="001954C1"/>
    <w:rsid w:val="001960FC"/>
    <w:rsid w:val="001968BC"/>
    <w:rsid w:val="001969E5"/>
    <w:rsid w:val="001972FF"/>
    <w:rsid w:val="001A1226"/>
    <w:rsid w:val="001A4440"/>
    <w:rsid w:val="001A5C62"/>
    <w:rsid w:val="001A6664"/>
    <w:rsid w:val="001B06FC"/>
    <w:rsid w:val="001B1F5E"/>
    <w:rsid w:val="001B2200"/>
    <w:rsid w:val="001B2685"/>
    <w:rsid w:val="001B26CD"/>
    <w:rsid w:val="001B3C4F"/>
    <w:rsid w:val="001B689B"/>
    <w:rsid w:val="001B7F87"/>
    <w:rsid w:val="001C228A"/>
    <w:rsid w:val="001C2DBB"/>
    <w:rsid w:val="001C4DC1"/>
    <w:rsid w:val="001D0C94"/>
    <w:rsid w:val="001D3700"/>
    <w:rsid w:val="001D44D6"/>
    <w:rsid w:val="001D5C55"/>
    <w:rsid w:val="001D5E9A"/>
    <w:rsid w:val="001D6B82"/>
    <w:rsid w:val="001D6EFA"/>
    <w:rsid w:val="001D7557"/>
    <w:rsid w:val="001E0012"/>
    <w:rsid w:val="001E155E"/>
    <w:rsid w:val="001E174C"/>
    <w:rsid w:val="001E202E"/>
    <w:rsid w:val="001E21D8"/>
    <w:rsid w:val="001E22D0"/>
    <w:rsid w:val="001E2CA9"/>
    <w:rsid w:val="001E3833"/>
    <w:rsid w:val="001E51CB"/>
    <w:rsid w:val="001E52A4"/>
    <w:rsid w:val="001E7012"/>
    <w:rsid w:val="001E71A2"/>
    <w:rsid w:val="001F13E5"/>
    <w:rsid w:val="001F15C0"/>
    <w:rsid w:val="001F1F03"/>
    <w:rsid w:val="001F305E"/>
    <w:rsid w:val="001F49AC"/>
    <w:rsid w:val="001F49D3"/>
    <w:rsid w:val="00200375"/>
    <w:rsid w:val="00200CA0"/>
    <w:rsid w:val="00202461"/>
    <w:rsid w:val="00202F94"/>
    <w:rsid w:val="00203516"/>
    <w:rsid w:val="002039DA"/>
    <w:rsid w:val="00203F04"/>
    <w:rsid w:val="00204E19"/>
    <w:rsid w:val="00206624"/>
    <w:rsid w:val="002070BD"/>
    <w:rsid w:val="002073E4"/>
    <w:rsid w:val="00211208"/>
    <w:rsid w:val="0021309C"/>
    <w:rsid w:val="00213916"/>
    <w:rsid w:val="00214BFE"/>
    <w:rsid w:val="00215ABF"/>
    <w:rsid w:val="00217474"/>
    <w:rsid w:val="00217726"/>
    <w:rsid w:val="00220BD9"/>
    <w:rsid w:val="00220FEE"/>
    <w:rsid w:val="00222B41"/>
    <w:rsid w:val="00223C94"/>
    <w:rsid w:val="00225BE3"/>
    <w:rsid w:val="00227D2C"/>
    <w:rsid w:val="0023050A"/>
    <w:rsid w:val="00231310"/>
    <w:rsid w:val="00232C6F"/>
    <w:rsid w:val="0023319C"/>
    <w:rsid w:val="002338D5"/>
    <w:rsid w:val="002350E9"/>
    <w:rsid w:val="00235540"/>
    <w:rsid w:val="00235E2C"/>
    <w:rsid w:val="0023620F"/>
    <w:rsid w:val="00236737"/>
    <w:rsid w:val="00236C2C"/>
    <w:rsid w:val="002400B6"/>
    <w:rsid w:val="0024112B"/>
    <w:rsid w:val="00241C72"/>
    <w:rsid w:val="00241D74"/>
    <w:rsid w:val="0024406B"/>
    <w:rsid w:val="00244F49"/>
    <w:rsid w:val="002453DA"/>
    <w:rsid w:val="00245954"/>
    <w:rsid w:val="0024701E"/>
    <w:rsid w:val="00247E85"/>
    <w:rsid w:val="002510A7"/>
    <w:rsid w:val="002519FA"/>
    <w:rsid w:val="00252E14"/>
    <w:rsid w:val="00253D7F"/>
    <w:rsid w:val="00255421"/>
    <w:rsid w:val="0025684C"/>
    <w:rsid w:val="00261604"/>
    <w:rsid w:val="00262125"/>
    <w:rsid w:val="002634C4"/>
    <w:rsid w:val="00263591"/>
    <w:rsid w:val="00263FAC"/>
    <w:rsid w:val="0026426B"/>
    <w:rsid w:val="002656E7"/>
    <w:rsid w:val="002658F9"/>
    <w:rsid w:val="00267B20"/>
    <w:rsid w:val="00271DA4"/>
    <w:rsid w:val="00272D2F"/>
    <w:rsid w:val="0027575F"/>
    <w:rsid w:val="00275EAE"/>
    <w:rsid w:val="0028004A"/>
    <w:rsid w:val="00280180"/>
    <w:rsid w:val="00281EAE"/>
    <w:rsid w:val="00282BFC"/>
    <w:rsid w:val="00282CC8"/>
    <w:rsid w:val="00286143"/>
    <w:rsid w:val="00286AB8"/>
    <w:rsid w:val="00286C6A"/>
    <w:rsid w:val="00290E8E"/>
    <w:rsid w:val="0029200D"/>
    <w:rsid w:val="00293363"/>
    <w:rsid w:val="00293530"/>
    <w:rsid w:val="002937CF"/>
    <w:rsid w:val="002942E3"/>
    <w:rsid w:val="00294917"/>
    <w:rsid w:val="00294E1B"/>
    <w:rsid w:val="002A096E"/>
    <w:rsid w:val="002A2C78"/>
    <w:rsid w:val="002A39DB"/>
    <w:rsid w:val="002A3B90"/>
    <w:rsid w:val="002A42C5"/>
    <w:rsid w:val="002A4702"/>
    <w:rsid w:val="002A5ACC"/>
    <w:rsid w:val="002A67FC"/>
    <w:rsid w:val="002B0712"/>
    <w:rsid w:val="002B0E73"/>
    <w:rsid w:val="002B229B"/>
    <w:rsid w:val="002B2D4B"/>
    <w:rsid w:val="002B462C"/>
    <w:rsid w:val="002B47E6"/>
    <w:rsid w:val="002B4EDC"/>
    <w:rsid w:val="002B5058"/>
    <w:rsid w:val="002B64E4"/>
    <w:rsid w:val="002B78D4"/>
    <w:rsid w:val="002C01DC"/>
    <w:rsid w:val="002C2160"/>
    <w:rsid w:val="002C2405"/>
    <w:rsid w:val="002C2755"/>
    <w:rsid w:val="002C294C"/>
    <w:rsid w:val="002C3270"/>
    <w:rsid w:val="002C3F71"/>
    <w:rsid w:val="002C43F8"/>
    <w:rsid w:val="002C46EF"/>
    <w:rsid w:val="002C537F"/>
    <w:rsid w:val="002C5B6A"/>
    <w:rsid w:val="002C6295"/>
    <w:rsid w:val="002D0BFA"/>
    <w:rsid w:val="002D232B"/>
    <w:rsid w:val="002D24C9"/>
    <w:rsid w:val="002D287F"/>
    <w:rsid w:val="002D2B36"/>
    <w:rsid w:val="002D2BEE"/>
    <w:rsid w:val="002D45AB"/>
    <w:rsid w:val="002D46DB"/>
    <w:rsid w:val="002D4E58"/>
    <w:rsid w:val="002D6173"/>
    <w:rsid w:val="002D7E7F"/>
    <w:rsid w:val="002E02BC"/>
    <w:rsid w:val="002E3618"/>
    <w:rsid w:val="002E3899"/>
    <w:rsid w:val="002E50B4"/>
    <w:rsid w:val="002E7722"/>
    <w:rsid w:val="002E7817"/>
    <w:rsid w:val="002F029A"/>
    <w:rsid w:val="002F0DA2"/>
    <w:rsid w:val="002F4949"/>
    <w:rsid w:val="002F4E68"/>
    <w:rsid w:val="002F53C3"/>
    <w:rsid w:val="002F7504"/>
    <w:rsid w:val="002F794C"/>
    <w:rsid w:val="002F7ED3"/>
    <w:rsid w:val="00300D5E"/>
    <w:rsid w:val="00302C5F"/>
    <w:rsid w:val="00303C61"/>
    <w:rsid w:val="00307125"/>
    <w:rsid w:val="0031051A"/>
    <w:rsid w:val="00310EF4"/>
    <w:rsid w:val="00311803"/>
    <w:rsid w:val="00312055"/>
    <w:rsid w:val="003139CF"/>
    <w:rsid w:val="00314052"/>
    <w:rsid w:val="003146FD"/>
    <w:rsid w:val="00315ED6"/>
    <w:rsid w:val="00320220"/>
    <w:rsid w:val="003204A3"/>
    <w:rsid w:val="00321B30"/>
    <w:rsid w:val="00322681"/>
    <w:rsid w:val="003239EB"/>
    <w:rsid w:val="00323E21"/>
    <w:rsid w:val="00324EA9"/>
    <w:rsid w:val="003250AB"/>
    <w:rsid w:val="00326965"/>
    <w:rsid w:val="00326DFB"/>
    <w:rsid w:val="00327130"/>
    <w:rsid w:val="00330FAE"/>
    <w:rsid w:val="00331435"/>
    <w:rsid w:val="0033236C"/>
    <w:rsid w:val="003328CB"/>
    <w:rsid w:val="003332B5"/>
    <w:rsid w:val="00333320"/>
    <w:rsid w:val="00334468"/>
    <w:rsid w:val="00342DC5"/>
    <w:rsid w:val="003435F2"/>
    <w:rsid w:val="003450BE"/>
    <w:rsid w:val="00346BBD"/>
    <w:rsid w:val="00350D91"/>
    <w:rsid w:val="003521F5"/>
    <w:rsid w:val="0035305A"/>
    <w:rsid w:val="00353359"/>
    <w:rsid w:val="00353C63"/>
    <w:rsid w:val="003551E4"/>
    <w:rsid w:val="00355513"/>
    <w:rsid w:val="00356D47"/>
    <w:rsid w:val="00356F6D"/>
    <w:rsid w:val="003577A6"/>
    <w:rsid w:val="00361295"/>
    <w:rsid w:val="00363870"/>
    <w:rsid w:val="00363A19"/>
    <w:rsid w:val="003667CF"/>
    <w:rsid w:val="00366FC7"/>
    <w:rsid w:val="003779CA"/>
    <w:rsid w:val="00382936"/>
    <w:rsid w:val="003845C1"/>
    <w:rsid w:val="003860AE"/>
    <w:rsid w:val="00387FBF"/>
    <w:rsid w:val="00390DD2"/>
    <w:rsid w:val="00391B6C"/>
    <w:rsid w:val="00392E82"/>
    <w:rsid w:val="00394598"/>
    <w:rsid w:val="003946A5"/>
    <w:rsid w:val="00395798"/>
    <w:rsid w:val="003959A6"/>
    <w:rsid w:val="00397D0C"/>
    <w:rsid w:val="003A001C"/>
    <w:rsid w:val="003A080C"/>
    <w:rsid w:val="003A08F0"/>
    <w:rsid w:val="003A2825"/>
    <w:rsid w:val="003A5069"/>
    <w:rsid w:val="003A561C"/>
    <w:rsid w:val="003A58EE"/>
    <w:rsid w:val="003A65EA"/>
    <w:rsid w:val="003A6638"/>
    <w:rsid w:val="003A696B"/>
    <w:rsid w:val="003A6F92"/>
    <w:rsid w:val="003A7642"/>
    <w:rsid w:val="003A780E"/>
    <w:rsid w:val="003B205C"/>
    <w:rsid w:val="003B4237"/>
    <w:rsid w:val="003B444A"/>
    <w:rsid w:val="003B482B"/>
    <w:rsid w:val="003B525E"/>
    <w:rsid w:val="003B53DA"/>
    <w:rsid w:val="003B6C40"/>
    <w:rsid w:val="003B71F7"/>
    <w:rsid w:val="003C00B5"/>
    <w:rsid w:val="003C0BA0"/>
    <w:rsid w:val="003C1F34"/>
    <w:rsid w:val="003C40E9"/>
    <w:rsid w:val="003C418E"/>
    <w:rsid w:val="003C5782"/>
    <w:rsid w:val="003C5F87"/>
    <w:rsid w:val="003C6596"/>
    <w:rsid w:val="003C7B29"/>
    <w:rsid w:val="003D12C6"/>
    <w:rsid w:val="003D23A3"/>
    <w:rsid w:val="003D2484"/>
    <w:rsid w:val="003D25F6"/>
    <w:rsid w:val="003D2A2B"/>
    <w:rsid w:val="003D2B14"/>
    <w:rsid w:val="003D3653"/>
    <w:rsid w:val="003D45D1"/>
    <w:rsid w:val="003D4937"/>
    <w:rsid w:val="003D4A78"/>
    <w:rsid w:val="003D4B62"/>
    <w:rsid w:val="003D4C33"/>
    <w:rsid w:val="003D5BCA"/>
    <w:rsid w:val="003E03BA"/>
    <w:rsid w:val="003E0BF2"/>
    <w:rsid w:val="003E145F"/>
    <w:rsid w:val="003E26A1"/>
    <w:rsid w:val="003E3AEA"/>
    <w:rsid w:val="003E4627"/>
    <w:rsid w:val="003E509C"/>
    <w:rsid w:val="003E576B"/>
    <w:rsid w:val="003E57F1"/>
    <w:rsid w:val="003E6AD1"/>
    <w:rsid w:val="003E6B92"/>
    <w:rsid w:val="003E7AE7"/>
    <w:rsid w:val="003E7B8B"/>
    <w:rsid w:val="003E7C9B"/>
    <w:rsid w:val="003F07B0"/>
    <w:rsid w:val="003F0FEF"/>
    <w:rsid w:val="003F1B95"/>
    <w:rsid w:val="003F24B5"/>
    <w:rsid w:val="003F3BD4"/>
    <w:rsid w:val="003F5182"/>
    <w:rsid w:val="003F7943"/>
    <w:rsid w:val="004008B2"/>
    <w:rsid w:val="00400A41"/>
    <w:rsid w:val="00401D11"/>
    <w:rsid w:val="0040473D"/>
    <w:rsid w:val="00404AB8"/>
    <w:rsid w:val="004079B1"/>
    <w:rsid w:val="00410477"/>
    <w:rsid w:val="004134AB"/>
    <w:rsid w:val="00414629"/>
    <w:rsid w:val="00414DB5"/>
    <w:rsid w:val="004154BD"/>
    <w:rsid w:val="00415DD6"/>
    <w:rsid w:val="00416552"/>
    <w:rsid w:val="004177D8"/>
    <w:rsid w:val="004178A5"/>
    <w:rsid w:val="00422BC0"/>
    <w:rsid w:val="00423E3E"/>
    <w:rsid w:val="00423F6D"/>
    <w:rsid w:val="00424CA2"/>
    <w:rsid w:val="00426C57"/>
    <w:rsid w:val="00426F51"/>
    <w:rsid w:val="00427AF4"/>
    <w:rsid w:val="00432FB6"/>
    <w:rsid w:val="004335AE"/>
    <w:rsid w:val="0043427E"/>
    <w:rsid w:val="00435B0B"/>
    <w:rsid w:val="00440609"/>
    <w:rsid w:val="00443B63"/>
    <w:rsid w:val="00447141"/>
    <w:rsid w:val="00447BB7"/>
    <w:rsid w:val="00450966"/>
    <w:rsid w:val="00451A95"/>
    <w:rsid w:val="00453E70"/>
    <w:rsid w:val="004557F7"/>
    <w:rsid w:val="004562A0"/>
    <w:rsid w:val="0046078D"/>
    <w:rsid w:val="00461880"/>
    <w:rsid w:val="00464553"/>
    <w:rsid w:val="0046457A"/>
    <w:rsid w:val="004647DA"/>
    <w:rsid w:val="00464DDE"/>
    <w:rsid w:val="00465265"/>
    <w:rsid w:val="004655E4"/>
    <w:rsid w:val="00465F93"/>
    <w:rsid w:val="00466D21"/>
    <w:rsid w:val="00470816"/>
    <w:rsid w:val="0047287F"/>
    <w:rsid w:val="0047320F"/>
    <w:rsid w:val="004735A0"/>
    <w:rsid w:val="00473876"/>
    <w:rsid w:val="0047613E"/>
    <w:rsid w:val="00476F71"/>
    <w:rsid w:val="00477AF5"/>
    <w:rsid w:val="00477CCA"/>
    <w:rsid w:val="00477D6B"/>
    <w:rsid w:val="00481FE0"/>
    <w:rsid w:val="00483006"/>
    <w:rsid w:val="00483FB0"/>
    <w:rsid w:val="004851A0"/>
    <w:rsid w:val="00485C1A"/>
    <w:rsid w:val="00485F7A"/>
    <w:rsid w:val="004872A5"/>
    <w:rsid w:val="00487457"/>
    <w:rsid w:val="004970A8"/>
    <w:rsid w:val="0049718F"/>
    <w:rsid w:val="004A1B66"/>
    <w:rsid w:val="004A2249"/>
    <w:rsid w:val="004A3313"/>
    <w:rsid w:val="004A3902"/>
    <w:rsid w:val="004A40E0"/>
    <w:rsid w:val="004A6390"/>
    <w:rsid w:val="004A7104"/>
    <w:rsid w:val="004A7671"/>
    <w:rsid w:val="004A7A5E"/>
    <w:rsid w:val="004B071C"/>
    <w:rsid w:val="004B17B0"/>
    <w:rsid w:val="004B3ECF"/>
    <w:rsid w:val="004B57B4"/>
    <w:rsid w:val="004B5A14"/>
    <w:rsid w:val="004B78E3"/>
    <w:rsid w:val="004C07C4"/>
    <w:rsid w:val="004C1F67"/>
    <w:rsid w:val="004C2500"/>
    <w:rsid w:val="004C2FDA"/>
    <w:rsid w:val="004C3BF5"/>
    <w:rsid w:val="004C411E"/>
    <w:rsid w:val="004C55D9"/>
    <w:rsid w:val="004C61C2"/>
    <w:rsid w:val="004C7395"/>
    <w:rsid w:val="004C7B7A"/>
    <w:rsid w:val="004D1166"/>
    <w:rsid w:val="004D1350"/>
    <w:rsid w:val="004D2916"/>
    <w:rsid w:val="004D4B0C"/>
    <w:rsid w:val="004D5A4D"/>
    <w:rsid w:val="004D7B5E"/>
    <w:rsid w:val="004D7DFF"/>
    <w:rsid w:val="004E0F3E"/>
    <w:rsid w:val="004E137C"/>
    <w:rsid w:val="004E3A15"/>
    <w:rsid w:val="004E4420"/>
    <w:rsid w:val="004E6078"/>
    <w:rsid w:val="004E65A6"/>
    <w:rsid w:val="004F1E08"/>
    <w:rsid w:val="004F36F8"/>
    <w:rsid w:val="004F3C13"/>
    <w:rsid w:val="004F452F"/>
    <w:rsid w:val="004F716F"/>
    <w:rsid w:val="00501BBD"/>
    <w:rsid w:val="00502060"/>
    <w:rsid w:val="00502C6B"/>
    <w:rsid w:val="005047F8"/>
    <w:rsid w:val="00507CF4"/>
    <w:rsid w:val="00507F5A"/>
    <w:rsid w:val="00510F79"/>
    <w:rsid w:val="00511B75"/>
    <w:rsid w:val="00512EBA"/>
    <w:rsid w:val="00512FEC"/>
    <w:rsid w:val="005136DD"/>
    <w:rsid w:val="00516B74"/>
    <w:rsid w:val="00520625"/>
    <w:rsid w:val="0052088E"/>
    <w:rsid w:val="0052157D"/>
    <w:rsid w:val="00521652"/>
    <w:rsid w:val="005225F0"/>
    <w:rsid w:val="00522F12"/>
    <w:rsid w:val="00523E22"/>
    <w:rsid w:val="0052584B"/>
    <w:rsid w:val="005259C7"/>
    <w:rsid w:val="00525D3E"/>
    <w:rsid w:val="00525E63"/>
    <w:rsid w:val="00530106"/>
    <w:rsid w:val="00530D5B"/>
    <w:rsid w:val="00530EF6"/>
    <w:rsid w:val="005317E3"/>
    <w:rsid w:val="005318B7"/>
    <w:rsid w:val="00534367"/>
    <w:rsid w:val="005353AA"/>
    <w:rsid w:val="0053780E"/>
    <w:rsid w:val="00540022"/>
    <w:rsid w:val="005402F8"/>
    <w:rsid w:val="0054033D"/>
    <w:rsid w:val="005408CE"/>
    <w:rsid w:val="00541CCD"/>
    <w:rsid w:val="00542942"/>
    <w:rsid w:val="005432DE"/>
    <w:rsid w:val="00544651"/>
    <w:rsid w:val="00545E98"/>
    <w:rsid w:val="005460C2"/>
    <w:rsid w:val="00546D94"/>
    <w:rsid w:val="005506C1"/>
    <w:rsid w:val="005513DC"/>
    <w:rsid w:val="005516BA"/>
    <w:rsid w:val="00552287"/>
    <w:rsid w:val="00552773"/>
    <w:rsid w:val="00552D06"/>
    <w:rsid w:val="005540ED"/>
    <w:rsid w:val="0055747F"/>
    <w:rsid w:val="00557944"/>
    <w:rsid w:val="00557CEA"/>
    <w:rsid w:val="00561547"/>
    <w:rsid w:val="00561E34"/>
    <w:rsid w:val="005624D1"/>
    <w:rsid w:val="00563D36"/>
    <w:rsid w:val="00564A6F"/>
    <w:rsid w:val="00565044"/>
    <w:rsid w:val="00565BC8"/>
    <w:rsid w:val="005671CE"/>
    <w:rsid w:val="0056742B"/>
    <w:rsid w:val="0057067C"/>
    <w:rsid w:val="00570A33"/>
    <w:rsid w:val="005717C5"/>
    <w:rsid w:val="005748BD"/>
    <w:rsid w:val="00574BE9"/>
    <w:rsid w:val="00574C53"/>
    <w:rsid w:val="00576A78"/>
    <w:rsid w:val="00576CFD"/>
    <w:rsid w:val="005804C0"/>
    <w:rsid w:val="00580C47"/>
    <w:rsid w:val="00580E0A"/>
    <w:rsid w:val="005818DE"/>
    <w:rsid w:val="00582A34"/>
    <w:rsid w:val="00582B7F"/>
    <w:rsid w:val="005833D5"/>
    <w:rsid w:val="00583EE2"/>
    <w:rsid w:val="0058448C"/>
    <w:rsid w:val="00586B3E"/>
    <w:rsid w:val="0058756A"/>
    <w:rsid w:val="005902E3"/>
    <w:rsid w:val="005909E7"/>
    <w:rsid w:val="00591845"/>
    <w:rsid w:val="00591F10"/>
    <w:rsid w:val="005924BB"/>
    <w:rsid w:val="00592E44"/>
    <w:rsid w:val="00593032"/>
    <w:rsid w:val="005931AC"/>
    <w:rsid w:val="00594E3B"/>
    <w:rsid w:val="00595A15"/>
    <w:rsid w:val="00595B8A"/>
    <w:rsid w:val="00595C1B"/>
    <w:rsid w:val="00595FE4"/>
    <w:rsid w:val="0059659F"/>
    <w:rsid w:val="00596D21"/>
    <w:rsid w:val="005976A1"/>
    <w:rsid w:val="005A146B"/>
    <w:rsid w:val="005A411C"/>
    <w:rsid w:val="005A41B5"/>
    <w:rsid w:val="005A44CB"/>
    <w:rsid w:val="005A54E2"/>
    <w:rsid w:val="005A585D"/>
    <w:rsid w:val="005A7DCC"/>
    <w:rsid w:val="005B0B0E"/>
    <w:rsid w:val="005B106C"/>
    <w:rsid w:val="005B1C06"/>
    <w:rsid w:val="005B20CB"/>
    <w:rsid w:val="005B2B7A"/>
    <w:rsid w:val="005B2C0A"/>
    <w:rsid w:val="005B45F6"/>
    <w:rsid w:val="005C03CE"/>
    <w:rsid w:val="005C116C"/>
    <w:rsid w:val="005C13CF"/>
    <w:rsid w:val="005C1593"/>
    <w:rsid w:val="005C2ED6"/>
    <w:rsid w:val="005C354D"/>
    <w:rsid w:val="005C4F5A"/>
    <w:rsid w:val="005C5B68"/>
    <w:rsid w:val="005D09A0"/>
    <w:rsid w:val="005D0DB5"/>
    <w:rsid w:val="005D1E27"/>
    <w:rsid w:val="005D217F"/>
    <w:rsid w:val="005D397F"/>
    <w:rsid w:val="005D3E7C"/>
    <w:rsid w:val="005D4D92"/>
    <w:rsid w:val="005D5E27"/>
    <w:rsid w:val="005D6668"/>
    <w:rsid w:val="005D7288"/>
    <w:rsid w:val="005E00E6"/>
    <w:rsid w:val="005E3332"/>
    <w:rsid w:val="005E3CB3"/>
    <w:rsid w:val="005E4E33"/>
    <w:rsid w:val="005E6151"/>
    <w:rsid w:val="005F0549"/>
    <w:rsid w:val="005F1F13"/>
    <w:rsid w:val="005F2367"/>
    <w:rsid w:val="005F2BEE"/>
    <w:rsid w:val="005F2E1E"/>
    <w:rsid w:val="005F30B1"/>
    <w:rsid w:val="005F3FF6"/>
    <w:rsid w:val="005F4A8F"/>
    <w:rsid w:val="005F54E0"/>
    <w:rsid w:val="005F55A1"/>
    <w:rsid w:val="005F56EA"/>
    <w:rsid w:val="005F5A2B"/>
    <w:rsid w:val="005F5FD3"/>
    <w:rsid w:val="006019AB"/>
    <w:rsid w:val="006021AD"/>
    <w:rsid w:val="00602DBC"/>
    <w:rsid w:val="00603F29"/>
    <w:rsid w:val="00605827"/>
    <w:rsid w:val="00606FD0"/>
    <w:rsid w:val="00610DFA"/>
    <w:rsid w:val="00616ECF"/>
    <w:rsid w:val="0061701C"/>
    <w:rsid w:val="00620013"/>
    <w:rsid w:val="0062004B"/>
    <w:rsid w:val="00622163"/>
    <w:rsid w:val="006234A5"/>
    <w:rsid w:val="0062418A"/>
    <w:rsid w:val="006265CF"/>
    <w:rsid w:val="00626693"/>
    <w:rsid w:val="00627512"/>
    <w:rsid w:val="006275DD"/>
    <w:rsid w:val="00627FE4"/>
    <w:rsid w:val="00631581"/>
    <w:rsid w:val="006323E0"/>
    <w:rsid w:val="00632A21"/>
    <w:rsid w:val="00633634"/>
    <w:rsid w:val="0063374C"/>
    <w:rsid w:val="00634855"/>
    <w:rsid w:val="006355ED"/>
    <w:rsid w:val="006369D2"/>
    <w:rsid w:val="006372DD"/>
    <w:rsid w:val="006373EB"/>
    <w:rsid w:val="00637971"/>
    <w:rsid w:val="00637C23"/>
    <w:rsid w:val="00637CA2"/>
    <w:rsid w:val="00637EBA"/>
    <w:rsid w:val="0064151C"/>
    <w:rsid w:val="0064166F"/>
    <w:rsid w:val="00641706"/>
    <w:rsid w:val="00642A87"/>
    <w:rsid w:val="006435D6"/>
    <w:rsid w:val="00643C5A"/>
    <w:rsid w:val="00643EB1"/>
    <w:rsid w:val="00644927"/>
    <w:rsid w:val="00645087"/>
    <w:rsid w:val="00645E2A"/>
    <w:rsid w:val="00645FF3"/>
    <w:rsid w:val="0064602F"/>
    <w:rsid w:val="00646BEE"/>
    <w:rsid w:val="00646C2B"/>
    <w:rsid w:val="006508F0"/>
    <w:rsid w:val="00651017"/>
    <w:rsid w:val="00652581"/>
    <w:rsid w:val="00652B32"/>
    <w:rsid w:val="00653007"/>
    <w:rsid w:val="0065301E"/>
    <w:rsid w:val="006539FB"/>
    <w:rsid w:val="00655287"/>
    <w:rsid w:val="00657434"/>
    <w:rsid w:val="00657638"/>
    <w:rsid w:val="00657712"/>
    <w:rsid w:val="00657A81"/>
    <w:rsid w:val="00660050"/>
    <w:rsid w:val="00660AE3"/>
    <w:rsid w:val="00661142"/>
    <w:rsid w:val="00662495"/>
    <w:rsid w:val="00663838"/>
    <w:rsid w:val="00665C66"/>
    <w:rsid w:val="00666201"/>
    <w:rsid w:val="00670FDE"/>
    <w:rsid w:val="00671B4A"/>
    <w:rsid w:val="00671EDB"/>
    <w:rsid w:val="00674313"/>
    <w:rsid w:val="00676399"/>
    <w:rsid w:val="00676450"/>
    <w:rsid w:val="00677751"/>
    <w:rsid w:val="00682B8B"/>
    <w:rsid w:val="00682CA9"/>
    <w:rsid w:val="00683120"/>
    <w:rsid w:val="00684282"/>
    <w:rsid w:val="00687668"/>
    <w:rsid w:val="00690D57"/>
    <w:rsid w:val="00690F9A"/>
    <w:rsid w:val="00691AE8"/>
    <w:rsid w:val="00692AEA"/>
    <w:rsid w:val="00692C9E"/>
    <w:rsid w:val="00694EAB"/>
    <w:rsid w:val="006A087D"/>
    <w:rsid w:val="006A0B23"/>
    <w:rsid w:val="006A1179"/>
    <w:rsid w:val="006A38B8"/>
    <w:rsid w:val="006A4CE8"/>
    <w:rsid w:val="006A5B12"/>
    <w:rsid w:val="006B097F"/>
    <w:rsid w:val="006B0AB1"/>
    <w:rsid w:val="006B2A7B"/>
    <w:rsid w:val="006B2D54"/>
    <w:rsid w:val="006B2FB4"/>
    <w:rsid w:val="006B3FC3"/>
    <w:rsid w:val="006B7B87"/>
    <w:rsid w:val="006C06EB"/>
    <w:rsid w:val="006C293F"/>
    <w:rsid w:val="006C2D9B"/>
    <w:rsid w:val="006C5EF7"/>
    <w:rsid w:val="006C6B32"/>
    <w:rsid w:val="006C6C42"/>
    <w:rsid w:val="006C7B8C"/>
    <w:rsid w:val="006D0CB3"/>
    <w:rsid w:val="006D27AD"/>
    <w:rsid w:val="006D379C"/>
    <w:rsid w:val="006D386B"/>
    <w:rsid w:val="006D4E58"/>
    <w:rsid w:val="006D52DF"/>
    <w:rsid w:val="006D5D4D"/>
    <w:rsid w:val="006D6995"/>
    <w:rsid w:val="006D6C0F"/>
    <w:rsid w:val="006D76C1"/>
    <w:rsid w:val="006E07B3"/>
    <w:rsid w:val="006E14E1"/>
    <w:rsid w:val="006E20B2"/>
    <w:rsid w:val="006E2597"/>
    <w:rsid w:val="006E2DCA"/>
    <w:rsid w:val="006E506D"/>
    <w:rsid w:val="006E59AC"/>
    <w:rsid w:val="006E7090"/>
    <w:rsid w:val="006F2657"/>
    <w:rsid w:val="006F33B6"/>
    <w:rsid w:val="006F3740"/>
    <w:rsid w:val="006F4F39"/>
    <w:rsid w:val="006F65EC"/>
    <w:rsid w:val="006F6B7E"/>
    <w:rsid w:val="006F6D86"/>
    <w:rsid w:val="0070045C"/>
    <w:rsid w:val="00706357"/>
    <w:rsid w:val="00711D4B"/>
    <w:rsid w:val="00712427"/>
    <w:rsid w:val="00712B62"/>
    <w:rsid w:val="0071313A"/>
    <w:rsid w:val="007136DE"/>
    <w:rsid w:val="007143C0"/>
    <w:rsid w:val="0071458F"/>
    <w:rsid w:val="007151FD"/>
    <w:rsid w:val="0071665C"/>
    <w:rsid w:val="00717A1A"/>
    <w:rsid w:val="00720185"/>
    <w:rsid w:val="00720965"/>
    <w:rsid w:val="007214F0"/>
    <w:rsid w:val="00721A29"/>
    <w:rsid w:val="00721A2A"/>
    <w:rsid w:val="00722D69"/>
    <w:rsid w:val="0072410F"/>
    <w:rsid w:val="00725872"/>
    <w:rsid w:val="00726954"/>
    <w:rsid w:val="00727208"/>
    <w:rsid w:val="00727753"/>
    <w:rsid w:val="00730255"/>
    <w:rsid w:val="0073095A"/>
    <w:rsid w:val="00730A2E"/>
    <w:rsid w:val="007317FE"/>
    <w:rsid w:val="00734A0F"/>
    <w:rsid w:val="007353D1"/>
    <w:rsid w:val="00740476"/>
    <w:rsid w:val="007425CA"/>
    <w:rsid w:val="00743F24"/>
    <w:rsid w:val="00744F8B"/>
    <w:rsid w:val="00745184"/>
    <w:rsid w:val="00745D8B"/>
    <w:rsid w:val="00747592"/>
    <w:rsid w:val="00750140"/>
    <w:rsid w:val="00751D65"/>
    <w:rsid w:val="00754F84"/>
    <w:rsid w:val="007552FC"/>
    <w:rsid w:val="00760424"/>
    <w:rsid w:val="00760703"/>
    <w:rsid w:val="00760A14"/>
    <w:rsid w:val="007618C8"/>
    <w:rsid w:val="00762746"/>
    <w:rsid w:val="00762DE9"/>
    <w:rsid w:val="0076373B"/>
    <w:rsid w:val="00764048"/>
    <w:rsid w:val="00764638"/>
    <w:rsid w:val="00765816"/>
    <w:rsid w:val="0076596D"/>
    <w:rsid w:val="00766AF4"/>
    <w:rsid w:val="00770C1D"/>
    <w:rsid w:val="00771982"/>
    <w:rsid w:val="00771B35"/>
    <w:rsid w:val="00771CBC"/>
    <w:rsid w:val="007726C5"/>
    <w:rsid w:val="007747A9"/>
    <w:rsid w:val="00774FA9"/>
    <w:rsid w:val="007760D1"/>
    <w:rsid w:val="00776994"/>
    <w:rsid w:val="007770C8"/>
    <w:rsid w:val="00777437"/>
    <w:rsid w:val="0078129C"/>
    <w:rsid w:val="00781684"/>
    <w:rsid w:val="00781B65"/>
    <w:rsid w:val="007839D6"/>
    <w:rsid w:val="00784459"/>
    <w:rsid w:val="0078569A"/>
    <w:rsid w:val="00785A08"/>
    <w:rsid w:val="00785D28"/>
    <w:rsid w:val="007860A5"/>
    <w:rsid w:val="00786EE1"/>
    <w:rsid w:val="007901B8"/>
    <w:rsid w:val="007903E5"/>
    <w:rsid w:val="00790FF4"/>
    <w:rsid w:val="00792DED"/>
    <w:rsid w:val="0079309C"/>
    <w:rsid w:val="00793793"/>
    <w:rsid w:val="0079380E"/>
    <w:rsid w:val="0079491C"/>
    <w:rsid w:val="0079493E"/>
    <w:rsid w:val="00794B60"/>
    <w:rsid w:val="007955D7"/>
    <w:rsid w:val="00795B41"/>
    <w:rsid w:val="007968D8"/>
    <w:rsid w:val="00796C7C"/>
    <w:rsid w:val="00797CE2"/>
    <w:rsid w:val="00797D65"/>
    <w:rsid w:val="007A00C3"/>
    <w:rsid w:val="007A14B7"/>
    <w:rsid w:val="007A2413"/>
    <w:rsid w:val="007A25A7"/>
    <w:rsid w:val="007A7A9C"/>
    <w:rsid w:val="007B2179"/>
    <w:rsid w:val="007B23B0"/>
    <w:rsid w:val="007B2DDD"/>
    <w:rsid w:val="007B333F"/>
    <w:rsid w:val="007B52D1"/>
    <w:rsid w:val="007B670D"/>
    <w:rsid w:val="007B6F07"/>
    <w:rsid w:val="007B6F0C"/>
    <w:rsid w:val="007C080C"/>
    <w:rsid w:val="007C0A22"/>
    <w:rsid w:val="007C14B2"/>
    <w:rsid w:val="007C1C25"/>
    <w:rsid w:val="007C2464"/>
    <w:rsid w:val="007C3527"/>
    <w:rsid w:val="007C4226"/>
    <w:rsid w:val="007C4AA0"/>
    <w:rsid w:val="007C577D"/>
    <w:rsid w:val="007C74E3"/>
    <w:rsid w:val="007C75EC"/>
    <w:rsid w:val="007C7979"/>
    <w:rsid w:val="007C7B83"/>
    <w:rsid w:val="007D23DC"/>
    <w:rsid w:val="007D25DC"/>
    <w:rsid w:val="007D3B6D"/>
    <w:rsid w:val="007D4BAC"/>
    <w:rsid w:val="007D52A2"/>
    <w:rsid w:val="007D774C"/>
    <w:rsid w:val="007D7B3F"/>
    <w:rsid w:val="007E0836"/>
    <w:rsid w:val="007E107B"/>
    <w:rsid w:val="007E1270"/>
    <w:rsid w:val="007E1994"/>
    <w:rsid w:val="007E1B7E"/>
    <w:rsid w:val="007E2A94"/>
    <w:rsid w:val="007E3A56"/>
    <w:rsid w:val="007E584B"/>
    <w:rsid w:val="007E702C"/>
    <w:rsid w:val="007F332C"/>
    <w:rsid w:val="007F3EC7"/>
    <w:rsid w:val="007F4AEC"/>
    <w:rsid w:val="007F5632"/>
    <w:rsid w:val="007F61E8"/>
    <w:rsid w:val="007F75AB"/>
    <w:rsid w:val="007F790D"/>
    <w:rsid w:val="007F7DA4"/>
    <w:rsid w:val="00801AE6"/>
    <w:rsid w:val="00802112"/>
    <w:rsid w:val="008021AD"/>
    <w:rsid w:val="00802EBA"/>
    <w:rsid w:val="00804778"/>
    <w:rsid w:val="00804A26"/>
    <w:rsid w:val="0080608D"/>
    <w:rsid w:val="008076C2"/>
    <w:rsid w:val="00811106"/>
    <w:rsid w:val="00811BF6"/>
    <w:rsid w:val="008122B2"/>
    <w:rsid w:val="00814A37"/>
    <w:rsid w:val="008168D8"/>
    <w:rsid w:val="00816C1F"/>
    <w:rsid w:val="00816D58"/>
    <w:rsid w:val="00816F01"/>
    <w:rsid w:val="008173B7"/>
    <w:rsid w:val="0082036C"/>
    <w:rsid w:val="008206E2"/>
    <w:rsid w:val="008213EC"/>
    <w:rsid w:val="00821AE1"/>
    <w:rsid w:val="00822A16"/>
    <w:rsid w:val="0082312E"/>
    <w:rsid w:val="00827C65"/>
    <w:rsid w:val="00830798"/>
    <w:rsid w:val="00831527"/>
    <w:rsid w:val="008328B3"/>
    <w:rsid w:val="00835754"/>
    <w:rsid w:val="00837D4A"/>
    <w:rsid w:val="00840AD2"/>
    <w:rsid w:val="00842F8C"/>
    <w:rsid w:val="00843523"/>
    <w:rsid w:val="008442CD"/>
    <w:rsid w:val="00845FA0"/>
    <w:rsid w:val="0084636C"/>
    <w:rsid w:val="00847323"/>
    <w:rsid w:val="00850E3A"/>
    <w:rsid w:val="008518BE"/>
    <w:rsid w:val="00853231"/>
    <w:rsid w:val="0085350B"/>
    <w:rsid w:val="0085464B"/>
    <w:rsid w:val="00854B51"/>
    <w:rsid w:val="00855215"/>
    <w:rsid w:val="00855FD7"/>
    <w:rsid w:val="00864ACE"/>
    <w:rsid w:val="00867330"/>
    <w:rsid w:val="008704BB"/>
    <w:rsid w:val="008719B0"/>
    <w:rsid w:val="00871E52"/>
    <w:rsid w:val="00873006"/>
    <w:rsid w:val="00874407"/>
    <w:rsid w:val="008762E8"/>
    <w:rsid w:val="00876F81"/>
    <w:rsid w:val="00877458"/>
    <w:rsid w:val="008776FA"/>
    <w:rsid w:val="00880300"/>
    <w:rsid w:val="00881257"/>
    <w:rsid w:val="008836F2"/>
    <w:rsid w:val="0088632A"/>
    <w:rsid w:val="00886D4F"/>
    <w:rsid w:val="00887501"/>
    <w:rsid w:val="00892523"/>
    <w:rsid w:val="00892EBF"/>
    <w:rsid w:val="00892F12"/>
    <w:rsid w:val="00893127"/>
    <w:rsid w:val="008938D2"/>
    <w:rsid w:val="00895574"/>
    <w:rsid w:val="008971D3"/>
    <w:rsid w:val="008974B4"/>
    <w:rsid w:val="008A03EB"/>
    <w:rsid w:val="008A05FB"/>
    <w:rsid w:val="008A0C00"/>
    <w:rsid w:val="008A0D1C"/>
    <w:rsid w:val="008A127A"/>
    <w:rsid w:val="008A18DE"/>
    <w:rsid w:val="008A1F96"/>
    <w:rsid w:val="008A2997"/>
    <w:rsid w:val="008A3441"/>
    <w:rsid w:val="008A45A0"/>
    <w:rsid w:val="008A4C7B"/>
    <w:rsid w:val="008A5C02"/>
    <w:rsid w:val="008B08EA"/>
    <w:rsid w:val="008B2BF4"/>
    <w:rsid w:val="008B2CC1"/>
    <w:rsid w:val="008B44ED"/>
    <w:rsid w:val="008B4904"/>
    <w:rsid w:val="008B4AA5"/>
    <w:rsid w:val="008B558F"/>
    <w:rsid w:val="008B652A"/>
    <w:rsid w:val="008B6A94"/>
    <w:rsid w:val="008B6F4A"/>
    <w:rsid w:val="008B6FAD"/>
    <w:rsid w:val="008B7AD7"/>
    <w:rsid w:val="008C00E2"/>
    <w:rsid w:val="008C0D5F"/>
    <w:rsid w:val="008C1625"/>
    <w:rsid w:val="008C1C63"/>
    <w:rsid w:val="008C2490"/>
    <w:rsid w:val="008C5AE8"/>
    <w:rsid w:val="008C65E6"/>
    <w:rsid w:val="008C73D7"/>
    <w:rsid w:val="008C7C22"/>
    <w:rsid w:val="008C7C71"/>
    <w:rsid w:val="008D1349"/>
    <w:rsid w:val="008D1B98"/>
    <w:rsid w:val="008D278D"/>
    <w:rsid w:val="008D3395"/>
    <w:rsid w:val="008D4CE8"/>
    <w:rsid w:val="008D4CFB"/>
    <w:rsid w:val="008D50CE"/>
    <w:rsid w:val="008D5A53"/>
    <w:rsid w:val="008D5B67"/>
    <w:rsid w:val="008D5D25"/>
    <w:rsid w:val="008D6A58"/>
    <w:rsid w:val="008E076E"/>
    <w:rsid w:val="008E080A"/>
    <w:rsid w:val="008E2D61"/>
    <w:rsid w:val="008E2FD3"/>
    <w:rsid w:val="008E3B33"/>
    <w:rsid w:val="008E6038"/>
    <w:rsid w:val="008E660B"/>
    <w:rsid w:val="008F1415"/>
    <w:rsid w:val="008F1917"/>
    <w:rsid w:val="008F2143"/>
    <w:rsid w:val="008F26C6"/>
    <w:rsid w:val="008F32CA"/>
    <w:rsid w:val="008F379F"/>
    <w:rsid w:val="008F5143"/>
    <w:rsid w:val="008F51BE"/>
    <w:rsid w:val="008F5E2A"/>
    <w:rsid w:val="008F767A"/>
    <w:rsid w:val="008F789D"/>
    <w:rsid w:val="00901C3A"/>
    <w:rsid w:val="0090219F"/>
    <w:rsid w:val="009021AD"/>
    <w:rsid w:val="009024CC"/>
    <w:rsid w:val="00902993"/>
    <w:rsid w:val="009030C2"/>
    <w:rsid w:val="00905BDE"/>
    <w:rsid w:val="00906B13"/>
    <w:rsid w:val="00906BF4"/>
    <w:rsid w:val="00906DEF"/>
    <w:rsid w:val="00907196"/>
    <w:rsid w:val="0090731E"/>
    <w:rsid w:val="00910C65"/>
    <w:rsid w:val="00910D44"/>
    <w:rsid w:val="0091166A"/>
    <w:rsid w:val="009153B4"/>
    <w:rsid w:val="009158F4"/>
    <w:rsid w:val="00916127"/>
    <w:rsid w:val="009178BB"/>
    <w:rsid w:val="00921B97"/>
    <w:rsid w:val="00923553"/>
    <w:rsid w:val="0092363F"/>
    <w:rsid w:val="00924B59"/>
    <w:rsid w:val="00926F79"/>
    <w:rsid w:val="00927509"/>
    <w:rsid w:val="009275D4"/>
    <w:rsid w:val="00927DA1"/>
    <w:rsid w:val="00933C07"/>
    <w:rsid w:val="00934A06"/>
    <w:rsid w:val="009360EF"/>
    <w:rsid w:val="009366F1"/>
    <w:rsid w:val="009370E3"/>
    <w:rsid w:val="00940D1F"/>
    <w:rsid w:val="009413CA"/>
    <w:rsid w:val="00941D62"/>
    <w:rsid w:val="009423E8"/>
    <w:rsid w:val="0094270E"/>
    <w:rsid w:val="00942A94"/>
    <w:rsid w:val="0094591D"/>
    <w:rsid w:val="00952436"/>
    <w:rsid w:val="0095250C"/>
    <w:rsid w:val="009538A3"/>
    <w:rsid w:val="00953A02"/>
    <w:rsid w:val="00953A38"/>
    <w:rsid w:val="00953E6D"/>
    <w:rsid w:val="009548BA"/>
    <w:rsid w:val="009606A3"/>
    <w:rsid w:val="009614D2"/>
    <w:rsid w:val="0096243B"/>
    <w:rsid w:val="0096251C"/>
    <w:rsid w:val="00962A09"/>
    <w:rsid w:val="00962D55"/>
    <w:rsid w:val="0096405C"/>
    <w:rsid w:val="0096475F"/>
    <w:rsid w:val="00965C12"/>
    <w:rsid w:val="00966A22"/>
    <w:rsid w:val="00966A5F"/>
    <w:rsid w:val="00966FB0"/>
    <w:rsid w:val="00967E63"/>
    <w:rsid w:val="00967EAA"/>
    <w:rsid w:val="00970FAE"/>
    <w:rsid w:val="009713F4"/>
    <w:rsid w:val="009714EC"/>
    <w:rsid w:val="009752CB"/>
    <w:rsid w:val="00975507"/>
    <w:rsid w:val="00975CCE"/>
    <w:rsid w:val="009773C0"/>
    <w:rsid w:val="00977F95"/>
    <w:rsid w:val="009804EA"/>
    <w:rsid w:val="009814F5"/>
    <w:rsid w:val="00984E0D"/>
    <w:rsid w:val="00984F77"/>
    <w:rsid w:val="00986C49"/>
    <w:rsid w:val="00986F07"/>
    <w:rsid w:val="0099007F"/>
    <w:rsid w:val="00991446"/>
    <w:rsid w:val="0099408D"/>
    <w:rsid w:val="00994A7B"/>
    <w:rsid w:val="00994D2F"/>
    <w:rsid w:val="00996140"/>
    <w:rsid w:val="009A0453"/>
    <w:rsid w:val="009A107B"/>
    <w:rsid w:val="009A37BC"/>
    <w:rsid w:val="009A52C8"/>
    <w:rsid w:val="009B1BB6"/>
    <w:rsid w:val="009B43A7"/>
    <w:rsid w:val="009B44D6"/>
    <w:rsid w:val="009B5176"/>
    <w:rsid w:val="009B5315"/>
    <w:rsid w:val="009B5C15"/>
    <w:rsid w:val="009B7D93"/>
    <w:rsid w:val="009C0046"/>
    <w:rsid w:val="009C093B"/>
    <w:rsid w:val="009C12B9"/>
    <w:rsid w:val="009C12E5"/>
    <w:rsid w:val="009C3D38"/>
    <w:rsid w:val="009C6186"/>
    <w:rsid w:val="009C6559"/>
    <w:rsid w:val="009D0922"/>
    <w:rsid w:val="009D1097"/>
    <w:rsid w:val="009D2B79"/>
    <w:rsid w:val="009D370F"/>
    <w:rsid w:val="009D47FF"/>
    <w:rsid w:val="009D5BE1"/>
    <w:rsid w:val="009D5E29"/>
    <w:rsid w:val="009D65A5"/>
    <w:rsid w:val="009D6A7D"/>
    <w:rsid w:val="009D7E1D"/>
    <w:rsid w:val="009D7E2A"/>
    <w:rsid w:val="009E314A"/>
    <w:rsid w:val="009E46F3"/>
    <w:rsid w:val="009E5FE4"/>
    <w:rsid w:val="009E685C"/>
    <w:rsid w:val="009F087B"/>
    <w:rsid w:val="009F0E5F"/>
    <w:rsid w:val="009F1ABD"/>
    <w:rsid w:val="009F2358"/>
    <w:rsid w:val="009F32F9"/>
    <w:rsid w:val="009F3E88"/>
    <w:rsid w:val="009F4976"/>
    <w:rsid w:val="009F5933"/>
    <w:rsid w:val="009F67F4"/>
    <w:rsid w:val="009F7BD6"/>
    <w:rsid w:val="00A011FD"/>
    <w:rsid w:val="00A017D0"/>
    <w:rsid w:val="00A0219E"/>
    <w:rsid w:val="00A02F89"/>
    <w:rsid w:val="00A03699"/>
    <w:rsid w:val="00A068B1"/>
    <w:rsid w:val="00A07BF5"/>
    <w:rsid w:val="00A115BB"/>
    <w:rsid w:val="00A1283B"/>
    <w:rsid w:val="00A12C25"/>
    <w:rsid w:val="00A13312"/>
    <w:rsid w:val="00A14347"/>
    <w:rsid w:val="00A1482B"/>
    <w:rsid w:val="00A14F95"/>
    <w:rsid w:val="00A1681E"/>
    <w:rsid w:val="00A16FD8"/>
    <w:rsid w:val="00A16FF8"/>
    <w:rsid w:val="00A17061"/>
    <w:rsid w:val="00A217F2"/>
    <w:rsid w:val="00A21CD0"/>
    <w:rsid w:val="00A221A1"/>
    <w:rsid w:val="00A237E6"/>
    <w:rsid w:val="00A24E06"/>
    <w:rsid w:val="00A25910"/>
    <w:rsid w:val="00A25A31"/>
    <w:rsid w:val="00A272A6"/>
    <w:rsid w:val="00A27415"/>
    <w:rsid w:val="00A279EA"/>
    <w:rsid w:val="00A27EE3"/>
    <w:rsid w:val="00A30FD0"/>
    <w:rsid w:val="00A31677"/>
    <w:rsid w:val="00A327C3"/>
    <w:rsid w:val="00A339FF"/>
    <w:rsid w:val="00A34513"/>
    <w:rsid w:val="00A35404"/>
    <w:rsid w:val="00A35496"/>
    <w:rsid w:val="00A363D4"/>
    <w:rsid w:val="00A36BDC"/>
    <w:rsid w:val="00A3781B"/>
    <w:rsid w:val="00A40CAE"/>
    <w:rsid w:val="00A425C5"/>
    <w:rsid w:val="00A441B4"/>
    <w:rsid w:val="00A44C86"/>
    <w:rsid w:val="00A45B00"/>
    <w:rsid w:val="00A4799E"/>
    <w:rsid w:val="00A52267"/>
    <w:rsid w:val="00A52FB5"/>
    <w:rsid w:val="00A54169"/>
    <w:rsid w:val="00A55352"/>
    <w:rsid w:val="00A554F2"/>
    <w:rsid w:val="00A601BF"/>
    <w:rsid w:val="00A62DB1"/>
    <w:rsid w:val="00A66551"/>
    <w:rsid w:val="00A70564"/>
    <w:rsid w:val="00A706A9"/>
    <w:rsid w:val="00A719C5"/>
    <w:rsid w:val="00A71EFF"/>
    <w:rsid w:val="00A72A89"/>
    <w:rsid w:val="00A740AE"/>
    <w:rsid w:val="00A74E73"/>
    <w:rsid w:val="00A75564"/>
    <w:rsid w:val="00A77B16"/>
    <w:rsid w:val="00A80351"/>
    <w:rsid w:val="00A823A1"/>
    <w:rsid w:val="00A8246C"/>
    <w:rsid w:val="00A82B5B"/>
    <w:rsid w:val="00A82CCC"/>
    <w:rsid w:val="00A838D9"/>
    <w:rsid w:val="00A84983"/>
    <w:rsid w:val="00A84A84"/>
    <w:rsid w:val="00A851AB"/>
    <w:rsid w:val="00A857E8"/>
    <w:rsid w:val="00A85C17"/>
    <w:rsid w:val="00A85E28"/>
    <w:rsid w:val="00A875D3"/>
    <w:rsid w:val="00A90A79"/>
    <w:rsid w:val="00A9217A"/>
    <w:rsid w:val="00A92717"/>
    <w:rsid w:val="00A93CB1"/>
    <w:rsid w:val="00A944C8"/>
    <w:rsid w:val="00A95C9B"/>
    <w:rsid w:val="00A95F8F"/>
    <w:rsid w:val="00A97870"/>
    <w:rsid w:val="00AA04B9"/>
    <w:rsid w:val="00AA197F"/>
    <w:rsid w:val="00AA2D64"/>
    <w:rsid w:val="00AA3059"/>
    <w:rsid w:val="00AA36D8"/>
    <w:rsid w:val="00AA3C1F"/>
    <w:rsid w:val="00AA5660"/>
    <w:rsid w:val="00AA5F96"/>
    <w:rsid w:val="00AA6CEF"/>
    <w:rsid w:val="00AA7901"/>
    <w:rsid w:val="00AB1BD4"/>
    <w:rsid w:val="00AB3FE9"/>
    <w:rsid w:val="00AB40A4"/>
    <w:rsid w:val="00AB4947"/>
    <w:rsid w:val="00AB6E4E"/>
    <w:rsid w:val="00AC26FC"/>
    <w:rsid w:val="00AC442C"/>
    <w:rsid w:val="00AC47DB"/>
    <w:rsid w:val="00AC4F32"/>
    <w:rsid w:val="00AC73A2"/>
    <w:rsid w:val="00AC73C4"/>
    <w:rsid w:val="00AC7943"/>
    <w:rsid w:val="00AD0DC7"/>
    <w:rsid w:val="00AD3CCD"/>
    <w:rsid w:val="00AD3E34"/>
    <w:rsid w:val="00AD4314"/>
    <w:rsid w:val="00AD5237"/>
    <w:rsid w:val="00AE0290"/>
    <w:rsid w:val="00AE1380"/>
    <w:rsid w:val="00AE151E"/>
    <w:rsid w:val="00AE1DE5"/>
    <w:rsid w:val="00AE1E1D"/>
    <w:rsid w:val="00AE2188"/>
    <w:rsid w:val="00AE4470"/>
    <w:rsid w:val="00AE5DE7"/>
    <w:rsid w:val="00AE60AE"/>
    <w:rsid w:val="00AE6192"/>
    <w:rsid w:val="00AF09E9"/>
    <w:rsid w:val="00AF0B1C"/>
    <w:rsid w:val="00AF31F6"/>
    <w:rsid w:val="00AF3C84"/>
    <w:rsid w:val="00AF4CEE"/>
    <w:rsid w:val="00AF4D66"/>
    <w:rsid w:val="00AF4ED8"/>
    <w:rsid w:val="00AF5C5C"/>
    <w:rsid w:val="00AF6A46"/>
    <w:rsid w:val="00AF6C66"/>
    <w:rsid w:val="00B02317"/>
    <w:rsid w:val="00B0258B"/>
    <w:rsid w:val="00B03AA5"/>
    <w:rsid w:val="00B03E52"/>
    <w:rsid w:val="00B04244"/>
    <w:rsid w:val="00B05B50"/>
    <w:rsid w:val="00B05BAF"/>
    <w:rsid w:val="00B10CDC"/>
    <w:rsid w:val="00B1127C"/>
    <w:rsid w:val="00B119FD"/>
    <w:rsid w:val="00B12008"/>
    <w:rsid w:val="00B12112"/>
    <w:rsid w:val="00B12145"/>
    <w:rsid w:val="00B14280"/>
    <w:rsid w:val="00B16328"/>
    <w:rsid w:val="00B16AD3"/>
    <w:rsid w:val="00B175C3"/>
    <w:rsid w:val="00B20BC2"/>
    <w:rsid w:val="00B214BF"/>
    <w:rsid w:val="00B240A1"/>
    <w:rsid w:val="00B246CF"/>
    <w:rsid w:val="00B2574F"/>
    <w:rsid w:val="00B25A25"/>
    <w:rsid w:val="00B279BE"/>
    <w:rsid w:val="00B30657"/>
    <w:rsid w:val="00B310B1"/>
    <w:rsid w:val="00B37067"/>
    <w:rsid w:val="00B400EE"/>
    <w:rsid w:val="00B4055E"/>
    <w:rsid w:val="00B40BDA"/>
    <w:rsid w:val="00B410FF"/>
    <w:rsid w:val="00B4309D"/>
    <w:rsid w:val="00B44811"/>
    <w:rsid w:val="00B44E21"/>
    <w:rsid w:val="00B45815"/>
    <w:rsid w:val="00B45DBE"/>
    <w:rsid w:val="00B45F36"/>
    <w:rsid w:val="00B465E4"/>
    <w:rsid w:val="00B47164"/>
    <w:rsid w:val="00B47EF5"/>
    <w:rsid w:val="00B521B0"/>
    <w:rsid w:val="00B525B5"/>
    <w:rsid w:val="00B53569"/>
    <w:rsid w:val="00B535D6"/>
    <w:rsid w:val="00B55A1D"/>
    <w:rsid w:val="00B55E66"/>
    <w:rsid w:val="00B5773F"/>
    <w:rsid w:val="00B60D19"/>
    <w:rsid w:val="00B61D76"/>
    <w:rsid w:val="00B62E6C"/>
    <w:rsid w:val="00B65633"/>
    <w:rsid w:val="00B66782"/>
    <w:rsid w:val="00B66933"/>
    <w:rsid w:val="00B70059"/>
    <w:rsid w:val="00B71266"/>
    <w:rsid w:val="00B74CB2"/>
    <w:rsid w:val="00B75F07"/>
    <w:rsid w:val="00B772F7"/>
    <w:rsid w:val="00B80481"/>
    <w:rsid w:val="00B80AA0"/>
    <w:rsid w:val="00B81604"/>
    <w:rsid w:val="00B81D61"/>
    <w:rsid w:val="00B913D9"/>
    <w:rsid w:val="00B914D2"/>
    <w:rsid w:val="00B92E6C"/>
    <w:rsid w:val="00B934A8"/>
    <w:rsid w:val="00B94208"/>
    <w:rsid w:val="00B94BAA"/>
    <w:rsid w:val="00B94CCD"/>
    <w:rsid w:val="00B94EF6"/>
    <w:rsid w:val="00B9591C"/>
    <w:rsid w:val="00B960D6"/>
    <w:rsid w:val="00B971AE"/>
    <w:rsid w:val="00BA000A"/>
    <w:rsid w:val="00BA1622"/>
    <w:rsid w:val="00BA225A"/>
    <w:rsid w:val="00BA301E"/>
    <w:rsid w:val="00BA3D71"/>
    <w:rsid w:val="00BA44E3"/>
    <w:rsid w:val="00BA5786"/>
    <w:rsid w:val="00BA5D1C"/>
    <w:rsid w:val="00BA618D"/>
    <w:rsid w:val="00BA6535"/>
    <w:rsid w:val="00BA68E9"/>
    <w:rsid w:val="00BB0201"/>
    <w:rsid w:val="00BB386D"/>
    <w:rsid w:val="00BB4905"/>
    <w:rsid w:val="00BB4F0D"/>
    <w:rsid w:val="00BB555C"/>
    <w:rsid w:val="00BB56DD"/>
    <w:rsid w:val="00BB5706"/>
    <w:rsid w:val="00BB6082"/>
    <w:rsid w:val="00BB717E"/>
    <w:rsid w:val="00BB77D8"/>
    <w:rsid w:val="00BC0D25"/>
    <w:rsid w:val="00BC2236"/>
    <w:rsid w:val="00BC30B3"/>
    <w:rsid w:val="00BC4908"/>
    <w:rsid w:val="00BD155F"/>
    <w:rsid w:val="00BD1D8D"/>
    <w:rsid w:val="00BD4D40"/>
    <w:rsid w:val="00BD6B74"/>
    <w:rsid w:val="00BD7546"/>
    <w:rsid w:val="00BE07F8"/>
    <w:rsid w:val="00BE15CA"/>
    <w:rsid w:val="00BE2F71"/>
    <w:rsid w:val="00BE38BB"/>
    <w:rsid w:val="00BE3BD5"/>
    <w:rsid w:val="00BE3D5F"/>
    <w:rsid w:val="00BE4FFF"/>
    <w:rsid w:val="00BE6A29"/>
    <w:rsid w:val="00BF040B"/>
    <w:rsid w:val="00BF13F9"/>
    <w:rsid w:val="00BF14B1"/>
    <w:rsid w:val="00BF19CF"/>
    <w:rsid w:val="00BF41E0"/>
    <w:rsid w:val="00BF665A"/>
    <w:rsid w:val="00C00EB0"/>
    <w:rsid w:val="00C012FF"/>
    <w:rsid w:val="00C02EE3"/>
    <w:rsid w:val="00C0336E"/>
    <w:rsid w:val="00C05540"/>
    <w:rsid w:val="00C05DEF"/>
    <w:rsid w:val="00C06658"/>
    <w:rsid w:val="00C071E5"/>
    <w:rsid w:val="00C11C04"/>
    <w:rsid w:val="00C125CD"/>
    <w:rsid w:val="00C148D0"/>
    <w:rsid w:val="00C14BAE"/>
    <w:rsid w:val="00C158E9"/>
    <w:rsid w:val="00C15AB2"/>
    <w:rsid w:val="00C2126B"/>
    <w:rsid w:val="00C21334"/>
    <w:rsid w:val="00C21A73"/>
    <w:rsid w:val="00C22E64"/>
    <w:rsid w:val="00C22E71"/>
    <w:rsid w:val="00C2358B"/>
    <w:rsid w:val="00C249CF"/>
    <w:rsid w:val="00C24DF9"/>
    <w:rsid w:val="00C25ACE"/>
    <w:rsid w:val="00C26D0A"/>
    <w:rsid w:val="00C27C06"/>
    <w:rsid w:val="00C336E0"/>
    <w:rsid w:val="00C34040"/>
    <w:rsid w:val="00C346C3"/>
    <w:rsid w:val="00C34C5A"/>
    <w:rsid w:val="00C350D5"/>
    <w:rsid w:val="00C36DDD"/>
    <w:rsid w:val="00C3756C"/>
    <w:rsid w:val="00C37E59"/>
    <w:rsid w:val="00C40471"/>
    <w:rsid w:val="00C40DD5"/>
    <w:rsid w:val="00C41141"/>
    <w:rsid w:val="00C42133"/>
    <w:rsid w:val="00C43ED3"/>
    <w:rsid w:val="00C457A6"/>
    <w:rsid w:val="00C45E45"/>
    <w:rsid w:val="00C46F55"/>
    <w:rsid w:val="00C47BD0"/>
    <w:rsid w:val="00C50637"/>
    <w:rsid w:val="00C50E0C"/>
    <w:rsid w:val="00C5256D"/>
    <w:rsid w:val="00C5385C"/>
    <w:rsid w:val="00C57062"/>
    <w:rsid w:val="00C57204"/>
    <w:rsid w:val="00C61A49"/>
    <w:rsid w:val="00C62977"/>
    <w:rsid w:val="00C62B17"/>
    <w:rsid w:val="00C6697A"/>
    <w:rsid w:val="00C6756D"/>
    <w:rsid w:val="00C70428"/>
    <w:rsid w:val="00C71F72"/>
    <w:rsid w:val="00C73E4E"/>
    <w:rsid w:val="00C74656"/>
    <w:rsid w:val="00C754F1"/>
    <w:rsid w:val="00C7613C"/>
    <w:rsid w:val="00C7718A"/>
    <w:rsid w:val="00C80751"/>
    <w:rsid w:val="00C826F5"/>
    <w:rsid w:val="00C82D5E"/>
    <w:rsid w:val="00C8417B"/>
    <w:rsid w:val="00C878F8"/>
    <w:rsid w:val="00C87D04"/>
    <w:rsid w:val="00C87DFE"/>
    <w:rsid w:val="00C901FD"/>
    <w:rsid w:val="00C90ED5"/>
    <w:rsid w:val="00C928F3"/>
    <w:rsid w:val="00C9349E"/>
    <w:rsid w:val="00C9453F"/>
    <w:rsid w:val="00C95024"/>
    <w:rsid w:val="00C951D7"/>
    <w:rsid w:val="00C96721"/>
    <w:rsid w:val="00CA1084"/>
    <w:rsid w:val="00CA33F5"/>
    <w:rsid w:val="00CA3FF8"/>
    <w:rsid w:val="00CA41A0"/>
    <w:rsid w:val="00CA450A"/>
    <w:rsid w:val="00CA4E5C"/>
    <w:rsid w:val="00CA674D"/>
    <w:rsid w:val="00CA6DEF"/>
    <w:rsid w:val="00CB0549"/>
    <w:rsid w:val="00CB1F29"/>
    <w:rsid w:val="00CB2D79"/>
    <w:rsid w:val="00CB2F3C"/>
    <w:rsid w:val="00CB64B0"/>
    <w:rsid w:val="00CB7AFD"/>
    <w:rsid w:val="00CC0050"/>
    <w:rsid w:val="00CC3A7E"/>
    <w:rsid w:val="00CC6325"/>
    <w:rsid w:val="00CC6807"/>
    <w:rsid w:val="00CC6D76"/>
    <w:rsid w:val="00CC741C"/>
    <w:rsid w:val="00CD2465"/>
    <w:rsid w:val="00CD2876"/>
    <w:rsid w:val="00CD290E"/>
    <w:rsid w:val="00CD2FBF"/>
    <w:rsid w:val="00CD338D"/>
    <w:rsid w:val="00CD3D27"/>
    <w:rsid w:val="00CD4009"/>
    <w:rsid w:val="00CD55A2"/>
    <w:rsid w:val="00CD6986"/>
    <w:rsid w:val="00CD7389"/>
    <w:rsid w:val="00CE0005"/>
    <w:rsid w:val="00CE0628"/>
    <w:rsid w:val="00CE0AB4"/>
    <w:rsid w:val="00CE0C66"/>
    <w:rsid w:val="00CE0F12"/>
    <w:rsid w:val="00CE1D00"/>
    <w:rsid w:val="00CE2247"/>
    <w:rsid w:val="00CE2439"/>
    <w:rsid w:val="00CE247D"/>
    <w:rsid w:val="00CE3F0C"/>
    <w:rsid w:val="00CE609C"/>
    <w:rsid w:val="00CE69C8"/>
    <w:rsid w:val="00CF0CED"/>
    <w:rsid w:val="00CF180E"/>
    <w:rsid w:val="00CF1F4A"/>
    <w:rsid w:val="00CF3029"/>
    <w:rsid w:val="00CF456E"/>
    <w:rsid w:val="00CF60EC"/>
    <w:rsid w:val="00CF6AC4"/>
    <w:rsid w:val="00CF6AEC"/>
    <w:rsid w:val="00CF6EEE"/>
    <w:rsid w:val="00CF7120"/>
    <w:rsid w:val="00CF7B50"/>
    <w:rsid w:val="00D0391C"/>
    <w:rsid w:val="00D0462A"/>
    <w:rsid w:val="00D04C03"/>
    <w:rsid w:val="00D0500E"/>
    <w:rsid w:val="00D062F7"/>
    <w:rsid w:val="00D065BC"/>
    <w:rsid w:val="00D10EAD"/>
    <w:rsid w:val="00D11B00"/>
    <w:rsid w:val="00D12ACE"/>
    <w:rsid w:val="00D14399"/>
    <w:rsid w:val="00D166D2"/>
    <w:rsid w:val="00D16A76"/>
    <w:rsid w:val="00D17A54"/>
    <w:rsid w:val="00D2049C"/>
    <w:rsid w:val="00D20EF6"/>
    <w:rsid w:val="00D22385"/>
    <w:rsid w:val="00D227C2"/>
    <w:rsid w:val="00D244C3"/>
    <w:rsid w:val="00D247EC"/>
    <w:rsid w:val="00D2544C"/>
    <w:rsid w:val="00D255BC"/>
    <w:rsid w:val="00D255C2"/>
    <w:rsid w:val="00D260E1"/>
    <w:rsid w:val="00D26BAA"/>
    <w:rsid w:val="00D27385"/>
    <w:rsid w:val="00D30309"/>
    <w:rsid w:val="00D3155D"/>
    <w:rsid w:val="00D31C1D"/>
    <w:rsid w:val="00D31C9E"/>
    <w:rsid w:val="00D32981"/>
    <w:rsid w:val="00D332D0"/>
    <w:rsid w:val="00D347AC"/>
    <w:rsid w:val="00D355D3"/>
    <w:rsid w:val="00D35617"/>
    <w:rsid w:val="00D36FD8"/>
    <w:rsid w:val="00D37826"/>
    <w:rsid w:val="00D3796C"/>
    <w:rsid w:val="00D4205B"/>
    <w:rsid w:val="00D42950"/>
    <w:rsid w:val="00D43C9D"/>
    <w:rsid w:val="00D4423C"/>
    <w:rsid w:val="00D45D2F"/>
    <w:rsid w:val="00D469B2"/>
    <w:rsid w:val="00D46A44"/>
    <w:rsid w:val="00D472DA"/>
    <w:rsid w:val="00D51521"/>
    <w:rsid w:val="00D51833"/>
    <w:rsid w:val="00D5293F"/>
    <w:rsid w:val="00D54507"/>
    <w:rsid w:val="00D54AF5"/>
    <w:rsid w:val="00D55752"/>
    <w:rsid w:val="00D5703A"/>
    <w:rsid w:val="00D57786"/>
    <w:rsid w:val="00D60140"/>
    <w:rsid w:val="00D61E9E"/>
    <w:rsid w:val="00D6218F"/>
    <w:rsid w:val="00D62E2C"/>
    <w:rsid w:val="00D631D3"/>
    <w:rsid w:val="00D64479"/>
    <w:rsid w:val="00D6496C"/>
    <w:rsid w:val="00D649AB"/>
    <w:rsid w:val="00D649FD"/>
    <w:rsid w:val="00D65A9D"/>
    <w:rsid w:val="00D66000"/>
    <w:rsid w:val="00D67D68"/>
    <w:rsid w:val="00D67D8A"/>
    <w:rsid w:val="00D71B4D"/>
    <w:rsid w:val="00D7239C"/>
    <w:rsid w:val="00D75D0C"/>
    <w:rsid w:val="00D75D47"/>
    <w:rsid w:val="00D80530"/>
    <w:rsid w:val="00D819B9"/>
    <w:rsid w:val="00D8211E"/>
    <w:rsid w:val="00D83108"/>
    <w:rsid w:val="00D8322B"/>
    <w:rsid w:val="00D8544D"/>
    <w:rsid w:val="00D8651F"/>
    <w:rsid w:val="00D90502"/>
    <w:rsid w:val="00D91142"/>
    <w:rsid w:val="00D93D55"/>
    <w:rsid w:val="00D9489E"/>
    <w:rsid w:val="00D95367"/>
    <w:rsid w:val="00D9608D"/>
    <w:rsid w:val="00D9612F"/>
    <w:rsid w:val="00D965A8"/>
    <w:rsid w:val="00D978E0"/>
    <w:rsid w:val="00D97CBE"/>
    <w:rsid w:val="00DA0879"/>
    <w:rsid w:val="00DA1D0C"/>
    <w:rsid w:val="00DA2DF7"/>
    <w:rsid w:val="00DA3BDF"/>
    <w:rsid w:val="00DA478F"/>
    <w:rsid w:val="00DA48D9"/>
    <w:rsid w:val="00DA63AF"/>
    <w:rsid w:val="00DA7B97"/>
    <w:rsid w:val="00DB0181"/>
    <w:rsid w:val="00DB07B1"/>
    <w:rsid w:val="00DB0A0A"/>
    <w:rsid w:val="00DB25EE"/>
    <w:rsid w:val="00DB2E2E"/>
    <w:rsid w:val="00DB3115"/>
    <w:rsid w:val="00DB3D6C"/>
    <w:rsid w:val="00DB557B"/>
    <w:rsid w:val="00DB692D"/>
    <w:rsid w:val="00DB7DB0"/>
    <w:rsid w:val="00DB7E41"/>
    <w:rsid w:val="00DB7EBA"/>
    <w:rsid w:val="00DC1A04"/>
    <w:rsid w:val="00DC1BE4"/>
    <w:rsid w:val="00DC2326"/>
    <w:rsid w:val="00DC428B"/>
    <w:rsid w:val="00DC42A0"/>
    <w:rsid w:val="00DC57C1"/>
    <w:rsid w:val="00DC6907"/>
    <w:rsid w:val="00DC75F1"/>
    <w:rsid w:val="00DC78D2"/>
    <w:rsid w:val="00DD025C"/>
    <w:rsid w:val="00DD0AC3"/>
    <w:rsid w:val="00DD3904"/>
    <w:rsid w:val="00DD4991"/>
    <w:rsid w:val="00DD5019"/>
    <w:rsid w:val="00DD5396"/>
    <w:rsid w:val="00DD7E03"/>
    <w:rsid w:val="00DE122C"/>
    <w:rsid w:val="00DE195E"/>
    <w:rsid w:val="00DE3122"/>
    <w:rsid w:val="00DE565E"/>
    <w:rsid w:val="00DE7AA7"/>
    <w:rsid w:val="00DF13C8"/>
    <w:rsid w:val="00DF1585"/>
    <w:rsid w:val="00DF2830"/>
    <w:rsid w:val="00DF4489"/>
    <w:rsid w:val="00DF493A"/>
    <w:rsid w:val="00DF5542"/>
    <w:rsid w:val="00E014C7"/>
    <w:rsid w:val="00E020E9"/>
    <w:rsid w:val="00E02C73"/>
    <w:rsid w:val="00E0321B"/>
    <w:rsid w:val="00E0363A"/>
    <w:rsid w:val="00E043DD"/>
    <w:rsid w:val="00E06037"/>
    <w:rsid w:val="00E0625B"/>
    <w:rsid w:val="00E0685C"/>
    <w:rsid w:val="00E1038E"/>
    <w:rsid w:val="00E1110F"/>
    <w:rsid w:val="00E11DCF"/>
    <w:rsid w:val="00E1207F"/>
    <w:rsid w:val="00E122D7"/>
    <w:rsid w:val="00E13E8D"/>
    <w:rsid w:val="00E14CCE"/>
    <w:rsid w:val="00E14D14"/>
    <w:rsid w:val="00E17908"/>
    <w:rsid w:val="00E22D02"/>
    <w:rsid w:val="00E22F11"/>
    <w:rsid w:val="00E23F5E"/>
    <w:rsid w:val="00E2461D"/>
    <w:rsid w:val="00E24B4B"/>
    <w:rsid w:val="00E24E53"/>
    <w:rsid w:val="00E25242"/>
    <w:rsid w:val="00E26306"/>
    <w:rsid w:val="00E2784F"/>
    <w:rsid w:val="00E306B4"/>
    <w:rsid w:val="00E3247A"/>
    <w:rsid w:val="00E32568"/>
    <w:rsid w:val="00E32C8F"/>
    <w:rsid w:val="00E33BF8"/>
    <w:rsid w:val="00E37FA1"/>
    <w:rsid w:val="00E4021D"/>
    <w:rsid w:val="00E4477D"/>
    <w:rsid w:val="00E457CB"/>
    <w:rsid w:val="00E45B45"/>
    <w:rsid w:val="00E46ECB"/>
    <w:rsid w:val="00E50D7E"/>
    <w:rsid w:val="00E50EE9"/>
    <w:rsid w:val="00E5357B"/>
    <w:rsid w:val="00E53F86"/>
    <w:rsid w:val="00E56854"/>
    <w:rsid w:val="00E622E3"/>
    <w:rsid w:val="00E6283D"/>
    <w:rsid w:val="00E6327E"/>
    <w:rsid w:val="00E63906"/>
    <w:rsid w:val="00E70473"/>
    <w:rsid w:val="00E70639"/>
    <w:rsid w:val="00E70C25"/>
    <w:rsid w:val="00E7274A"/>
    <w:rsid w:val="00E72CAB"/>
    <w:rsid w:val="00E73798"/>
    <w:rsid w:val="00E73E85"/>
    <w:rsid w:val="00E73F61"/>
    <w:rsid w:val="00E7416E"/>
    <w:rsid w:val="00E77534"/>
    <w:rsid w:val="00E80863"/>
    <w:rsid w:val="00E833E7"/>
    <w:rsid w:val="00E8606A"/>
    <w:rsid w:val="00E87F1F"/>
    <w:rsid w:val="00E90B64"/>
    <w:rsid w:val="00E910FD"/>
    <w:rsid w:val="00E94AF3"/>
    <w:rsid w:val="00E952CE"/>
    <w:rsid w:val="00E957FC"/>
    <w:rsid w:val="00E9590E"/>
    <w:rsid w:val="00E95E05"/>
    <w:rsid w:val="00E9676C"/>
    <w:rsid w:val="00E96958"/>
    <w:rsid w:val="00E96E12"/>
    <w:rsid w:val="00EA3509"/>
    <w:rsid w:val="00EA3BBD"/>
    <w:rsid w:val="00EA3EDB"/>
    <w:rsid w:val="00EA3EF1"/>
    <w:rsid w:val="00EA4D88"/>
    <w:rsid w:val="00EA5644"/>
    <w:rsid w:val="00EA7C98"/>
    <w:rsid w:val="00EB0638"/>
    <w:rsid w:val="00EB139E"/>
    <w:rsid w:val="00EB1DB9"/>
    <w:rsid w:val="00EB1E73"/>
    <w:rsid w:val="00EB5A4B"/>
    <w:rsid w:val="00EC0A8B"/>
    <w:rsid w:val="00EC1D62"/>
    <w:rsid w:val="00EC2863"/>
    <w:rsid w:val="00EC3B4F"/>
    <w:rsid w:val="00EC4191"/>
    <w:rsid w:val="00EC51D7"/>
    <w:rsid w:val="00EC60BB"/>
    <w:rsid w:val="00EC6A84"/>
    <w:rsid w:val="00ED07F8"/>
    <w:rsid w:val="00ED1699"/>
    <w:rsid w:val="00ED1CFB"/>
    <w:rsid w:val="00ED315F"/>
    <w:rsid w:val="00ED4465"/>
    <w:rsid w:val="00ED52C1"/>
    <w:rsid w:val="00EE048A"/>
    <w:rsid w:val="00EE19A4"/>
    <w:rsid w:val="00EE29CE"/>
    <w:rsid w:val="00EE2CD6"/>
    <w:rsid w:val="00EE2D41"/>
    <w:rsid w:val="00EE33FF"/>
    <w:rsid w:val="00EE424E"/>
    <w:rsid w:val="00EE46C1"/>
    <w:rsid w:val="00EE56AA"/>
    <w:rsid w:val="00EE6390"/>
    <w:rsid w:val="00EF22E1"/>
    <w:rsid w:val="00EF257F"/>
    <w:rsid w:val="00EF3B80"/>
    <w:rsid w:val="00EF5424"/>
    <w:rsid w:val="00EF7D84"/>
    <w:rsid w:val="00F0161D"/>
    <w:rsid w:val="00F01C18"/>
    <w:rsid w:val="00F021FA"/>
    <w:rsid w:val="00F02304"/>
    <w:rsid w:val="00F028B7"/>
    <w:rsid w:val="00F04ED3"/>
    <w:rsid w:val="00F05249"/>
    <w:rsid w:val="00F064BA"/>
    <w:rsid w:val="00F0689A"/>
    <w:rsid w:val="00F069DA"/>
    <w:rsid w:val="00F07202"/>
    <w:rsid w:val="00F13815"/>
    <w:rsid w:val="00F140A5"/>
    <w:rsid w:val="00F14179"/>
    <w:rsid w:val="00F14392"/>
    <w:rsid w:val="00F160E5"/>
    <w:rsid w:val="00F20A5D"/>
    <w:rsid w:val="00F20C1C"/>
    <w:rsid w:val="00F22956"/>
    <w:rsid w:val="00F23FFB"/>
    <w:rsid w:val="00F2412F"/>
    <w:rsid w:val="00F244FE"/>
    <w:rsid w:val="00F258AF"/>
    <w:rsid w:val="00F259C4"/>
    <w:rsid w:val="00F264CA"/>
    <w:rsid w:val="00F265E2"/>
    <w:rsid w:val="00F30503"/>
    <w:rsid w:val="00F311E5"/>
    <w:rsid w:val="00F31659"/>
    <w:rsid w:val="00F3285B"/>
    <w:rsid w:val="00F329F5"/>
    <w:rsid w:val="00F35C59"/>
    <w:rsid w:val="00F363F5"/>
    <w:rsid w:val="00F405D7"/>
    <w:rsid w:val="00F40AAB"/>
    <w:rsid w:val="00F41DE0"/>
    <w:rsid w:val="00F42B16"/>
    <w:rsid w:val="00F4412B"/>
    <w:rsid w:val="00F45EA5"/>
    <w:rsid w:val="00F45FD5"/>
    <w:rsid w:val="00F4625E"/>
    <w:rsid w:val="00F468F4"/>
    <w:rsid w:val="00F47075"/>
    <w:rsid w:val="00F47207"/>
    <w:rsid w:val="00F507C8"/>
    <w:rsid w:val="00F50ED2"/>
    <w:rsid w:val="00F5165C"/>
    <w:rsid w:val="00F51FEF"/>
    <w:rsid w:val="00F521E3"/>
    <w:rsid w:val="00F5255E"/>
    <w:rsid w:val="00F5265C"/>
    <w:rsid w:val="00F5409A"/>
    <w:rsid w:val="00F555B6"/>
    <w:rsid w:val="00F5681B"/>
    <w:rsid w:val="00F60F69"/>
    <w:rsid w:val="00F615DE"/>
    <w:rsid w:val="00F61B0B"/>
    <w:rsid w:val="00F628B3"/>
    <w:rsid w:val="00F62D1F"/>
    <w:rsid w:val="00F636E5"/>
    <w:rsid w:val="00F63DB3"/>
    <w:rsid w:val="00F64B67"/>
    <w:rsid w:val="00F64BFD"/>
    <w:rsid w:val="00F64F7B"/>
    <w:rsid w:val="00F655CD"/>
    <w:rsid w:val="00F658C9"/>
    <w:rsid w:val="00F66152"/>
    <w:rsid w:val="00F705FD"/>
    <w:rsid w:val="00F70FDA"/>
    <w:rsid w:val="00F736F9"/>
    <w:rsid w:val="00F745F2"/>
    <w:rsid w:val="00F764A9"/>
    <w:rsid w:val="00F770F1"/>
    <w:rsid w:val="00F77236"/>
    <w:rsid w:val="00F805C1"/>
    <w:rsid w:val="00F80BE1"/>
    <w:rsid w:val="00F80E98"/>
    <w:rsid w:val="00F81F44"/>
    <w:rsid w:val="00F82EBD"/>
    <w:rsid w:val="00F8317A"/>
    <w:rsid w:val="00F83981"/>
    <w:rsid w:val="00F84810"/>
    <w:rsid w:val="00F84896"/>
    <w:rsid w:val="00F861AD"/>
    <w:rsid w:val="00F86844"/>
    <w:rsid w:val="00F8688C"/>
    <w:rsid w:val="00F870EF"/>
    <w:rsid w:val="00F87BE9"/>
    <w:rsid w:val="00F909C2"/>
    <w:rsid w:val="00F92DA2"/>
    <w:rsid w:val="00F93B76"/>
    <w:rsid w:val="00F9677F"/>
    <w:rsid w:val="00F967B6"/>
    <w:rsid w:val="00FA0CF7"/>
    <w:rsid w:val="00FA12E3"/>
    <w:rsid w:val="00FA138B"/>
    <w:rsid w:val="00FA1AAE"/>
    <w:rsid w:val="00FA3FA2"/>
    <w:rsid w:val="00FA44C1"/>
    <w:rsid w:val="00FA51CD"/>
    <w:rsid w:val="00FA6933"/>
    <w:rsid w:val="00FA7024"/>
    <w:rsid w:val="00FB059D"/>
    <w:rsid w:val="00FB0CC7"/>
    <w:rsid w:val="00FB1736"/>
    <w:rsid w:val="00FB29D8"/>
    <w:rsid w:val="00FB2E3D"/>
    <w:rsid w:val="00FB3D52"/>
    <w:rsid w:val="00FB5538"/>
    <w:rsid w:val="00FB5BBC"/>
    <w:rsid w:val="00FB5EFF"/>
    <w:rsid w:val="00FB75C4"/>
    <w:rsid w:val="00FC02B8"/>
    <w:rsid w:val="00FC0A90"/>
    <w:rsid w:val="00FC12BB"/>
    <w:rsid w:val="00FC1667"/>
    <w:rsid w:val="00FC2F94"/>
    <w:rsid w:val="00FC3784"/>
    <w:rsid w:val="00FC4DDC"/>
    <w:rsid w:val="00FC5303"/>
    <w:rsid w:val="00FC5491"/>
    <w:rsid w:val="00FC71EB"/>
    <w:rsid w:val="00FC7E07"/>
    <w:rsid w:val="00FD0228"/>
    <w:rsid w:val="00FD0A32"/>
    <w:rsid w:val="00FD0CC2"/>
    <w:rsid w:val="00FD0ED4"/>
    <w:rsid w:val="00FD1DBC"/>
    <w:rsid w:val="00FD2ADF"/>
    <w:rsid w:val="00FD31A8"/>
    <w:rsid w:val="00FD36D5"/>
    <w:rsid w:val="00FD4493"/>
    <w:rsid w:val="00FD4E18"/>
    <w:rsid w:val="00FD5CC8"/>
    <w:rsid w:val="00FD7F1A"/>
    <w:rsid w:val="00FE16CE"/>
    <w:rsid w:val="00FE2B85"/>
    <w:rsid w:val="00FE5244"/>
    <w:rsid w:val="00FE572E"/>
    <w:rsid w:val="00FE7B5E"/>
    <w:rsid w:val="00FF090F"/>
    <w:rsid w:val="00FF1557"/>
    <w:rsid w:val="00FF2204"/>
    <w:rsid w:val="00FF45DA"/>
    <w:rsid w:val="00FF4A36"/>
    <w:rsid w:val="00FF55BC"/>
    <w:rsid w:val="00FF777C"/>
    <w:rsid w:val="00FF7902"/>
    <w:rsid w:val="00FF7AF4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AECB38"/>
  <w15:docId w15:val="{AE47517D-3AFD-4076-A951-15D667B9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1"/>
      </w:numPr>
    </w:pPr>
  </w:style>
  <w:style w:type="paragraph" w:customStyle="1" w:styleId="ONUME">
    <w:name w:val="ONUM E"/>
    <w:basedOn w:val="BodyText"/>
    <w:rsid w:val="00BC4908"/>
    <w:pPr>
      <w:numPr>
        <w:numId w:val="2"/>
      </w:numPr>
    </w:pPr>
  </w:style>
  <w:style w:type="paragraph" w:customStyle="1" w:styleId="ONUMFS">
    <w:name w:val="ONUM FS"/>
    <w:basedOn w:val="BodyText"/>
    <w:rsid w:val="00BC4908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ListParagraph">
    <w:name w:val="List Paragraph"/>
    <w:basedOn w:val="Normal"/>
    <w:uiPriority w:val="34"/>
    <w:qFormat/>
    <w:rsid w:val="00C71F7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350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350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350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A3509"/>
    <w:rPr>
      <w:rFonts w:ascii="Arial" w:eastAsia="SimSun" w:hAnsi="Arial" w:cs="Arial"/>
      <w:b/>
      <w:bCs/>
      <w:sz w:val="18"/>
      <w:lang w:val="en-US" w:eastAsia="zh-CN"/>
    </w:rPr>
  </w:style>
  <w:style w:type="paragraph" w:styleId="NormalWeb">
    <w:name w:val="Normal (Web)"/>
    <w:basedOn w:val="Normal"/>
    <w:semiHidden/>
    <w:unhideWhenUsed/>
    <w:rsid w:val="00415DD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B2E2E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093ABA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093ABA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7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1</Value>
      <Value>7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Diplomatic Engagement and Assemblies Affairs Division</TermName>
          <TermId xmlns="http://schemas.microsoft.com/office/infopath/2007/PartnerControls">c4a5cf71-800f-4e10-aab9-36d8b83eadc2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gbd88f87496145e58da10973a57b07b8 xmlns="56500874-bba0-4b48-9090-b201492e8473">
      <Terms xmlns="http://schemas.microsoft.com/office/infopath/2007/PartnerControls"/>
    </gbd88f87496145e58da10973a57b07b8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09 Official Meeting Documents</TermName>
          <TermId xmlns="http://schemas.microsoft.com/office/infopath/2007/PartnerControls">1c3d7eba-ea38-434e-9ba8-de39eb589212</TermId>
        </TermInfo>
      </Terms>
    </oec7080f59824b85bfab9bab42c36e68>
    <_dlc_DocId xmlns="afdacc0a-6563-489f-9b51-6fc9acac5c48">DEAADBFP-1499948599-55719</_dlc_DocId>
    <_dlc_DocIdUrl xmlns="afdacc0a-6563-489f-9b51-6fc9acac5c48">
      <Url>https://wipoprod.sharepoint.com/sites/SPS-INT-BFP-DEAAD-AsseAffa/_layouts/15/DocIdRedir.aspx?ID=DEAADBFP-1499948599-55719</Url>
      <Description>DEAADBFP-1499948599-55719</Description>
    </_dlc_DocIdUrl>
    <IPSystem xmlns="56500874-bba0-4b48-9090-b201492e847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Props1.xml><?xml version="1.0" encoding="utf-8"?>
<ds:datastoreItem xmlns:ds="http://schemas.openxmlformats.org/officeDocument/2006/customXml" ds:itemID="{9BC27375-38C8-41FC-9D7E-C88EE8040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16725-2A8D-4831-9D7F-D805781B09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D82CA49-2E69-4A01-BE20-E44A3A1AE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DB45E-999F-48DA-9415-31FD653AD3D8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5.xml><?xml version="1.0" encoding="utf-8"?>
<ds:datastoreItem xmlns:ds="http://schemas.openxmlformats.org/officeDocument/2006/customXml" ds:itemID="{9F3BE15B-4EED-4B4F-9ED7-9ADEAE465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E9C3CBE-C066-4A91-A7F1-7CDFAECBBE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67 (F-E)</Template>
  <TotalTime>6</TotalTime>
  <Pages>32</Pages>
  <Words>7399</Words>
  <Characters>42178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A/67/INF/2</vt:lpstr>
    </vt:vector>
  </TitlesOfParts>
  <Company>WIPO</Company>
  <LinksUpToDate>false</LinksUpToDate>
  <CharactersWithSpaces>49479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A/67/INF/2</dc:title>
  <dc:subject/>
  <dc:creator>WIPO</dc:creator>
  <cp:keywords>PUBLIC</cp:keywords>
  <cp:lastModifiedBy>SAKOTIC Masa</cp:lastModifiedBy>
  <cp:revision>3</cp:revision>
  <cp:lastPrinted>2011-01-11T08:13:00Z</cp:lastPrinted>
  <dcterms:created xsi:type="dcterms:W3CDTF">2026-08-10T10:11:00Z</dcterms:created>
  <dcterms:modified xsi:type="dcterms:W3CDTF">2026-08-12T07:49:00Z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c36cc690-ffdd-4413-aed8-bbd154650844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2023-11-22T13:13:03Z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32101067-43fc-49b7-bb5b-252bb1e3c2f4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0x01010043A0F979BE30A3469F998CB749C11FBD0F007FA3E1EBB780B94A848853097E393549</vt:lpwstr>
  </property>
  <property fmtid="{D5CDD505-2E9C-101B-9397-08002B2CF9AE}" pid="16" name="BusinessUnit">
    <vt:lpwstr>3;#Diplomatic Engagement and Assemblies Affairs Division|c4a5cf71-800f-4e10-aab9-36d8b83eadc2</vt:lpwstr>
  </property>
  <property fmtid="{D5CDD505-2E9C-101B-9397-08002B2CF9AE}" pid="17" name="RMClassification">
    <vt:lpwstr>7;#09 Official Meeting Documents|1c3d7eba-ea38-434e-9ba8-de39eb589212</vt:lpwstr>
  </property>
  <property fmtid="{D5CDD505-2E9C-101B-9397-08002B2CF9AE}" pid="18" name="Languages">
    <vt:lpwstr>1;#English|950e6fa2-2df0-4983-a604-54e57c7a6d93</vt:lpwstr>
  </property>
  <property fmtid="{D5CDD505-2E9C-101B-9397-08002B2CF9AE}" pid="19" name="Body1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_dlc_DocIdItemGuid">
    <vt:lpwstr>7b4be601-f51c-48d9-b143-43cccf87d53f</vt:lpwstr>
  </property>
</Properties>
</file>