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E81E7" w14:textId="7FFA461E" w:rsidR="008B2CC1" w:rsidRPr="008B2CC1" w:rsidRDefault="00873EE5" w:rsidP="00F11D94">
      <w:pPr>
        <w:spacing w:after="120"/>
        <w:jc w:val="right"/>
      </w:pPr>
      <w:r>
        <w:rPr>
          <w:noProof/>
          <w:sz w:val="28"/>
          <w:szCs w:val="28"/>
          <w:lang w:eastAsia="en-US"/>
        </w:rPr>
        <w:drawing>
          <wp:inline distT="0" distB="0" distL="0" distR="0" wp14:anchorId="68E9E5AE" wp14:editId="701D2996">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13">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29D1567B" wp14:editId="5EEF713E">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xmlns:arto="http://schemas.microsoft.com/office/word/2006/arto">
            <w:pict>
              <v:line w14:anchorId="6FEE4421"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07CA7368" w14:textId="0D460051" w:rsidR="008B2CC1" w:rsidRPr="001024FE" w:rsidRDefault="005F10BC" w:rsidP="001024FE">
      <w:pPr>
        <w:jc w:val="right"/>
        <w:rPr>
          <w:rFonts w:ascii="Arial Black" w:hAnsi="Arial Black"/>
          <w:caps/>
          <w:sz w:val="15"/>
          <w:szCs w:val="15"/>
        </w:rPr>
      </w:pPr>
      <w:r>
        <w:rPr>
          <w:rFonts w:ascii="Arial Black" w:hAnsi="Arial Black"/>
          <w:caps/>
          <w:sz w:val="15"/>
          <w:szCs w:val="15"/>
        </w:rPr>
        <w:t>a/6</w:t>
      </w:r>
      <w:r w:rsidR="00841577">
        <w:rPr>
          <w:rFonts w:ascii="Arial Black" w:hAnsi="Arial Black"/>
          <w:caps/>
          <w:sz w:val="15"/>
          <w:szCs w:val="15"/>
        </w:rPr>
        <w:t>7</w:t>
      </w:r>
      <w:r>
        <w:rPr>
          <w:rFonts w:ascii="Arial Black" w:hAnsi="Arial Black"/>
          <w:caps/>
          <w:sz w:val="15"/>
          <w:szCs w:val="15"/>
        </w:rPr>
        <w:t>/</w:t>
      </w:r>
      <w:bookmarkStart w:id="0" w:name="Code"/>
      <w:r w:rsidR="00F03278">
        <w:rPr>
          <w:rFonts w:ascii="Arial Black" w:hAnsi="Arial Black"/>
          <w:caps/>
          <w:sz w:val="15"/>
          <w:szCs w:val="15"/>
        </w:rPr>
        <w:t>4</w:t>
      </w:r>
      <w:r w:rsidR="000D1D24">
        <w:rPr>
          <w:rFonts w:ascii="Arial Black" w:hAnsi="Arial Black"/>
          <w:caps/>
          <w:sz w:val="15"/>
          <w:szCs w:val="15"/>
        </w:rPr>
        <w:t xml:space="preserve"> Prov.</w:t>
      </w:r>
    </w:p>
    <w:bookmarkEnd w:id="0"/>
    <w:p w14:paraId="7CBA1340" w14:textId="4DC6D254"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 xml:space="preserve">ORIGINAL: </w:t>
      </w:r>
      <w:bookmarkStart w:id="1" w:name="Original"/>
      <w:r w:rsidR="00732C7D">
        <w:rPr>
          <w:rFonts w:ascii="Arial Black" w:hAnsi="Arial Black"/>
          <w:caps/>
          <w:sz w:val="15"/>
          <w:szCs w:val="15"/>
        </w:rPr>
        <w:t xml:space="preserve"> </w:t>
      </w:r>
      <w:r w:rsidR="00F03278">
        <w:rPr>
          <w:rFonts w:ascii="Arial Black" w:hAnsi="Arial Black"/>
          <w:caps/>
          <w:sz w:val="15"/>
          <w:szCs w:val="15"/>
        </w:rPr>
        <w:t>english</w:t>
      </w:r>
    </w:p>
    <w:bookmarkEnd w:id="1"/>
    <w:p w14:paraId="0981807B" w14:textId="7CDD4FAF" w:rsidR="008B2CC1" w:rsidRPr="00CE65D4" w:rsidRDefault="00CE65D4" w:rsidP="00CE65D4">
      <w:pPr>
        <w:spacing w:after="1200"/>
        <w:jc w:val="right"/>
        <w:rPr>
          <w:rFonts w:ascii="Arial Black" w:hAnsi="Arial Black"/>
          <w:caps/>
          <w:sz w:val="15"/>
          <w:szCs w:val="15"/>
        </w:rPr>
      </w:pPr>
      <w:r w:rsidRPr="00292EFB">
        <w:rPr>
          <w:rFonts w:ascii="Arial Black" w:hAnsi="Arial Black"/>
          <w:sz w:val="15"/>
          <w:szCs w:val="15"/>
        </w:rPr>
        <w:t>DATE</w:t>
      </w:r>
      <w:r w:rsidRPr="00CE65D4">
        <w:rPr>
          <w:rFonts w:ascii="Arial Black" w:hAnsi="Arial Black"/>
          <w:caps/>
          <w:sz w:val="15"/>
          <w:szCs w:val="15"/>
        </w:rPr>
        <w:t xml:space="preserve">: </w:t>
      </w:r>
      <w:bookmarkStart w:id="2" w:name="Date"/>
      <w:r w:rsidR="00732C7D">
        <w:rPr>
          <w:rFonts w:ascii="Arial Black" w:hAnsi="Arial Black"/>
          <w:caps/>
          <w:sz w:val="15"/>
          <w:szCs w:val="15"/>
        </w:rPr>
        <w:t xml:space="preserve"> </w:t>
      </w:r>
      <w:r w:rsidR="00C062F0">
        <w:rPr>
          <w:rFonts w:ascii="Arial Black" w:hAnsi="Arial Black"/>
          <w:caps/>
          <w:sz w:val="15"/>
          <w:szCs w:val="15"/>
        </w:rPr>
        <w:t>august 14</w:t>
      </w:r>
      <w:r w:rsidR="00F03278">
        <w:rPr>
          <w:rFonts w:ascii="Arial Black" w:hAnsi="Arial Black"/>
          <w:caps/>
          <w:sz w:val="15"/>
          <w:szCs w:val="15"/>
        </w:rPr>
        <w:t>, 2026</w:t>
      </w:r>
    </w:p>
    <w:bookmarkEnd w:id="2"/>
    <w:p w14:paraId="482A9678" w14:textId="77777777" w:rsidR="008B2CC1" w:rsidRPr="003845C1" w:rsidRDefault="005F10BC" w:rsidP="00CE65D4">
      <w:pPr>
        <w:spacing w:after="600"/>
        <w:rPr>
          <w:b/>
          <w:sz w:val="28"/>
          <w:szCs w:val="28"/>
        </w:rPr>
      </w:pPr>
      <w:r w:rsidRPr="005F10BC">
        <w:rPr>
          <w:b/>
          <w:sz w:val="28"/>
          <w:szCs w:val="28"/>
        </w:rPr>
        <w:t>Assemblies of the Member States of WIPO</w:t>
      </w:r>
    </w:p>
    <w:p w14:paraId="24DB64BE" w14:textId="77777777" w:rsidR="008B2CC1" w:rsidRPr="003845C1" w:rsidRDefault="005F10BC" w:rsidP="008B2CC1">
      <w:pPr>
        <w:rPr>
          <w:b/>
          <w:sz w:val="24"/>
          <w:szCs w:val="24"/>
        </w:rPr>
      </w:pPr>
      <w:r w:rsidRPr="005F10BC">
        <w:rPr>
          <w:b/>
          <w:sz w:val="24"/>
          <w:szCs w:val="24"/>
        </w:rPr>
        <w:t>Sixty</w:t>
      </w:r>
      <w:r w:rsidR="00813C5E">
        <w:rPr>
          <w:b/>
          <w:sz w:val="24"/>
          <w:szCs w:val="24"/>
        </w:rPr>
        <w:t>-</w:t>
      </w:r>
      <w:r w:rsidR="00F8074C" w:rsidRPr="00F8074C">
        <w:rPr>
          <w:b/>
          <w:sz w:val="24"/>
          <w:szCs w:val="24"/>
        </w:rPr>
        <w:t>S</w:t>
      </w:r>
      <w:r w:rsidR="00841577">
        <w:rPr>
          <w:b/>
          <w:sz w:val="24"/>
          <w:szCs w:val="24"/>
        </w:rPr>
        <w:t>even</w:t>
      </w:r>
      <w:r w:rsidR="00F8074C" w:rsidRPr="00F8074C">
        <w:rPr>
          <w:b/>
          <w:sz w:val="24"/>
          <w:szCs w:val="24"/>
        </w:rPr>
        <w:t xml:space="preserve">th </w:t>
      </w:r>
      <w:r w:rsidRPr="005F10BC">
        <w:rPr>
          <w:b/>
          <w:sz w:val="24"/>
          <w:szCs w:val="24"/>
        </w:rPr>
        <w:t>Series of Meetings</w:t>
      </w:r>
    </w:p>
    <w:p w14:paraId="0FB49D20" w14:textId="77777777" w:rsidR="008B2CC1" w:rsidRPr="009F3BF9" w:rsidRDefault="005F10BC" w:rsidP="00CE65D4">
      <w:pPr>
        <w:spacing w:after="720"/>
      </w:pPr>
      <w:r w:rsidRPr="005F10BC">
        <w:rPr>
          <w:b/>
          <w:sz w:val="24"/>
          <w:szCs w:val="24"/>
        </w:rPr>
        <w:t xml:space="preserve">Geneva, </w:t>
      </w:r>
      <w:r w:rsidR="00841577">
        <w:rPr>
          <w:b/>
          <w:sz w:val="24"/>
          <w:szCs w:val="24"/>
        </w:rPr>
        <w:t>April 21</w:t>
      </w:r>
      <w:r w:rsidR="008417FC" w:rsidRPr="005F10BC">
        <w:rPr>
          <w:b/>
          <w:sz w:val="24"/>
          <w:szCs w:val="24"/>
        </w:rPr>
        <w:t>, 202</w:t>
      </w:r>
      <w:r w:rsidR="00841577">
        <w:rPr>
          <w:b/>
          <w:sz w:val="24"/>
          <w:szCs w:val="24"/>
        </w:rPr>
        <w:t>6</w:t>
      </w:r>
    </w:p>
    <w:p w14:paraId="1EFC8EC6" w14:textId="01060BA3" w:rsidR="008B2CC1" w:rsidRPr="009F3BF9" w:rsidRDefault="00F03278" w:rsidP="00CE65D4">
      <w:pPr>
        <w:spacing w:after="360"/>
        <w:rPr>
          <w:caps/>
          <w:sz w:val="24"/>
        </w:rPr>
      </w:pPr>
      <w:bookmarkStart w:id="3" w:name="TitleOfDoc"/>
      <w:r>
        <w:rPr>
          <w:caps/>
          <w:sz w:val="24"/>
        </w:rPr>
        <w:t>draft General report</w:t>
      </w:r>
    </w:p>
    <w:p w14:paraId="59FDF39B" w14:textId="13731480" w:rsidR="00BA7294" w:rsidRDefault="00F03278" w:rsidP="00CE65D4">
      <w:pPr>
        <w:spacing w:after="960"/>
        <w:rPr>
          <w:i/>
        </w:rPr>
      </w:pPr>
      <w:bookmarkStart w:id="4" w:name="Prepared"/>
      <w:bookmarkEnd w:id="3"/>
      <w:r>
        <w:rPr>
          <w:i/>
        </w:rPr>
        <w:t>prepared by the Secretariat</w:t>
      </w:r>
    </w:p>
    <w:p w14:paraId="40E62693" w14:textId="77777777" w:rsidR="00BA7294" w:rsidRDefault="00BA7294">
      <w:pPr>
        <w:rPr>
          <w:i/>
        </w:rPr>
      </w:pPr>
      <w:r>
        <w:rPr>
          <w:i/>
        </w:rPr>
        <w:br w:type="page"/>
      </w:r>
    </w:p>
    <w:p w14:paraId="66A207D2" w14:textId="37DCC869" w:rsidR="00BA7294" w:rsidRDefault="00BA7294" w:rsidP="00BA7294">
      <w:pPr>
        <w:pStyle w:val="Heading2"/>
      </w:pPr>
      <w:r>
        <w:lastRenderedPageBreak/>
        <w:t>List of acronyms</w:t>
      </w:r>
    </w:p>
    <w:p w14:paraId="4466265C" w14:textId="3409A3D0" w:rsidR="005C1775" w:rsidRPr="00FE0F5E" w:rsidRDefault="005C1775" w:rsidP="00CB4800">
      <w:pPr>
        <w:spacing w:before="480" w:line="360" w:lineRule="auto"/>
      </w:pPr>
      <w:r w:rsidRPr="00FE0F5E">
        <w:t>AI</w:t>
      </w:r>
      <w:r w:rsidR="00434790" w:rsidRPr="00FE0F5E">
        <w:tab/>
      </w:r>
      <w:r w:rsidRPr="00FE0F5E">
        <w:tab/>
        <w:t>Artificial Intelligence</w:t>
      </w:r>
    </w:p>
    <w:p w14:paraId="15E8195C" w14:textId="658A27E2" w:rsidR="005C1775" w:rsidRPr="00FE0F5E" w:rsidRDefault="005C1775" w:rsidP="00CB4800">
      <w:pPr>
        <w:spacing w:line="360" w:lineRule="auto"/>
      </w:pPr>
      <w:r w:rsidRPr="00FE0F5E">
        <w:t>CLIP</w:t>
      </w:r>
      <w:r w:rsidR="00434790" w:rsidRPr="00FE0F5E">
        <w:tab/>
      </w:r>
      <w:r w:rsidR="00434790" w:rsidRPr="00FE0F5E">
        <w:tab/>
      </w:r>
      <w:r w:rsidR="00434790" w:rsidRPr="00434790">
        <w:t>Creators Learn Intellectual Property</w:t>
      </w:r>
    </w:p>
    <w:p w14:paraId="2EA334E9" w14:textId="03056858" w:rsidR="005C1775" w:rsidRPr="00CB043F" w:rsidRDefault="005C1775" w:rsidP="00CB4800">
      <w:pPr>
        <w:spacing w:line="360" w:lineRule="auto"/>
      </w:pPr>
      <w:r w:rsidRPr="00CB043F">
        <w:t>DG</w:t>
      </w:r>
      <w:r w:rsidR="00BD5A0D" w:rsidRPr="00CB4800">
        <w:tab/>
      </w:r>
      <w:r w:rsidR="00434790">
        <w:tab/>
      </w:r>
      <w:r w:rsidR="00BD5A0D" w:rsidRPr="00CB4800">
        <w:t>Director General</w:t>
      </w:r>
    </w:p>
    <w:p w14:paraId="186493ED" w14:textId="139083A0" w:rsidR="005C1775" w:rsidRPr="00A77C5D" w:rsidRDefault="005C1775" w:rsidP="00CB4800">
      <w:pPr>
        <w:spacing w:line="360" w:lineRule="auto"/>
      </w:pPr>
      <w:r w:rsidRPr="00FA0E64">
        <w:t>GRATK</w:t>
      </w:r>
      <w:r w:rsidR="00BD5A0D" w:rsidRPr="00FE0F5E">
        <w:tab/>
      </w:r>
      <w:r w:rsidR="00FA0E64" w:rsidRPr="00FE0F5E">
        <w:t>Genetic Resources and Associated Traditional Knowledge</w:t>
      </w:r>
    </w:p>
    <w:p w14:paraId="74EEE395" w14:textId="0C30F184" w:rsidR="005C1775" w:rsidRPr="00A77C5D" w:rsidRDefault="005C1775" w:rsidP="00CB4800">
      <w:pPr>
        <w:spacing w:line="360" w:lineRule="auto"/>
      </w:pPr>
      <w:r w:rsidRPr="00A77C5D">
        <w:t>IP</w:t>
      </w:r>
      <w:r w:rsidR="00101A31" w:rsidRPr="00CB4800">
        <w:tab/>
      </w:r>
      <w:r w:rsidR="00A77C5D">
        <w:tab/>
      </w:r>
      <w:r w:rsidR="00101A31" w:rsidRPr="00CB4800">
        <w:t>Intellectual Property</w:t>
      </w:r>
    </w:p>
    <w:p w14:paraId="408B423F" w14:textId="744A730B" w:rsidR="005C1775" w:rsidRPr="00A77C5D" w:rsidRDefault="005C1775" w:rsidP="00CB4800">
      <w:pPr>
        <w:spacing w:line="360" w:lineRule="auto"/>
      </w:pPr>
      <w:r w:rsidRPr="00A77C5D">
        <w:t>IPTIs</w:t>
      </w:r>
      <w:r w:rsidR="00850A29" w:rsidRPr="00FE0F5E">
        <w:tab/>
      </w:r>
      <w:r w:rsidR="00850A29" w:rsidRPr="00FE0F5E">
        <w:tab/>
        <w:t>Intellectual Propert</w:t>
      </w:r>
      <w:r w:rsidR="00850A29">
        <w:t>y Training Institutions</w:t>
      </w:r>
    </w:p>
    <w:p w14:paraId="7AAD97FE" w14:textId="4994FD4B" w:rsidR="005C1775" w:rsidRDefault="005C1775" w:rsidP="00CB4800">
      <w:pPr>
        <w:spacing w:line="360" w:lineRule="auto"/>
      </w:pPr>
      <w:r>
        <w:t>KPIs</w:t>
      </w:r>
      <w:r w:rsidR="00104A54">
        <w:tab/>
      </w:r>
      <w:r w:rsidR="00104A54">
        <w:tab/>
      </w:r>
      <w:r w:rsidR="00104A54" w:rsidRPr="00104A54">
        <w:t>Key Performance Indicators</w:t>
      </w:r>
    </w:p>
    <w:p w14:paraId="325175D5" w14:textId="5A5258E1" w:rsidR="005C1775" w:rsidRDefault="005C1775" w:rsidP="00CB4800">
      <w:pPr>
        <w:spacing w:line="360" w:lineRule="auto"/>
      </w:pPr>
      <w:r>
        <w:t>LDCs</w:t>
      </w:r>
      <w:r w:rsidR="00850A29">
        <w:tab/>
      </w:r>
      <w:r w:rsidR="00850A29">
        <w:tab/>
        <w:t>Least Developed Countries</w:t>
      </w:r>
    </w:p>
    <w:p w14:paraId="66857004" w14:textId="2A29807F" w:rsidR="005C1775" w:rsidRDefault="005C1775" w:rsidP="00CB4800">
      <w:pPr>
        <w:spacing w:line="360" w:lineRule="auto"/>
      </w:pPr>
      <w:r>
        <w:t>MTSP</w:t>
      </w:r>
      <w:r w:rsidR="003E5365">
        <w:tab/>
        <w:t>Medium Term Strategic Plan</w:t>
      </w:r>
    </w:p>
    <w:p w14:paraId="00DAE1EA" w14:textId="60D0DC19" w:rsidR="005C1775" w:rsidRDefault="005C1775" w:rsidP="00CB4800">
      <w:pPr>
        <w:spacing w:line="360" w:lineRule="auto"/>
      </w:pPr>
      <w:r>
        <w:t>PBC</w:t>
      </w:r>
      <w:r w:rsidR="003E5365">
        <w:tab/>
      </w:r>
      <w:r w:rsidR="003E5365">
        <w:tab/>
        <w:t>Program and Budget Committee</w:t>
      </w:r>
    </w:p>
    <w:p w14:paraId="33923A5A" w14:textId="6DBA8334" w:rsidR="005C1775" w:rsidRDefault="005C1775" w:rsidP="00CB4800">
      <w:pPr>
        <w:spacing w:line="360" w:lineRule="auto"/>
      </w:pPr>
      <w:r>
        <w:t>PCT</w:t>
      </w:r>
      <w:r w:rsidR="00F448B7">
        <w:tab/>
      </w:r>
      <w:r w:rsidR="00F448B7">
        <w:tab/>
        <w:t>Patent Cooperation Treaty</w:t>
      </w:r>
    </w:p>
    <w:p w14:paraId="710C1732" w14:textId="33795F6A" w:rsidR="005C1775" w:rsidRDefault="005C1775" w:rsidP="00CB4800">
      <w:pPr>
        <w:spacing w:line="360" w:lineRule="auto"/>
      </w:pPr>
      <w:r>
        <w:t>PRs</w:t>
      </w:r>
      <w:r w:rsidR="00104A54">
        <w:tab/>
      </w:r>
      <w:r w:rsidR="00104A54">
        <w:tab/>
        <w:t>Permanent Representatives</w:t>
      </w:r>
    </w:p>
    <w:p w14:paraId="5263D7CB" w14:textId="76794241" w:rsidR="005C1775" w:rsidRDefault="005C1775" w:rsidP="00CB4800">
      <w:pPr>
        <w:spacing w:line="360" w:lineRule="auto"/>
      </w:pPr>
      <w:r>
        <w:t>RDLT</w:t>
      </w:r>
      <w:r w:rsidR="00F448B7">
        <w:tab/>
      </w:r>
      <w:r w:rsidR="00F448B7" w:rsidRPr="00F448B7">
        <w:t>Riyadh Design Law Treaty</w:t>
      </w:r>
    </w:p>
    <w:p w14:paraId="44BB040F" w14:textId="1EBCD276" w:rsidR="005C1775" w:rsidRDefault="005C1775" w:rsidP="00CB4800">
      <w:pPr>
        <w:spacing w:line="360" w:lineRule="auto"/>
      </w:pPr>
      <w:r>
        <w:t>SMEs</w:t>
      </w:r>
      <w:r w:rsidR="00A77C5D">
        <w:tab/>
      </w:r>
      <w:r w:rsidR="00A77C5D" w:rsidRPr="00A77C5D">
        <w:rPr>
          <w:lang w:val="en"/>
        </w:rPr>
        <w:t xml:space="preserve">Small </w:t>
      </w:r>
      <w:r w:rsidR="004A69E1">
        <w:rPr>
          <w:lang w:val="en"/>
        </w:rPr>
        <w:t>a</w:t>
      </w:r>
      <w:r w:rsidR="00A77C5D" w:rsidRPr="00A77C5D">
        <w:rPr>
          <w:lang w:val="en"/>
        </w:rPr>
        <w:t>nd Medium Enterprises</w:t>
      </w:r>
    </w:p>
    <w:p w14:paraId="345E872C" w14:textId="73E76341" w:rsidR="005C1775" w:rsidRDefault="005C1775" w:rsidP="00CB4800">
      <w:pPr>
        <w:spacing w:line="360" w:lineRule="auto"/>
      </w:pPr>
      <w:r>
        <w:t>UN</w:t>
      </w:r>
      <w:r w:rsidR="00850A29">
        <w:tab/>
      </w:r>
      <w:r w:rsidR="00850A29">
        <w:tab/>
        <w:t>United Nations</w:t>
      </w:r>
    </w:p>
    <w:p w14:paraId="03DF25E7" w14:textId="3397A416" w:rsidR="005922E7" w:rsidRDefault="005C1775" w:rsidP="00CB4800">
      <w:pPr>
        <w:spacing w:line="360" w:lineRule="auto"/>
      </w:pPr>
      <w:r>
        <w:t>WIPO</w:t>
      </w:r>
      <w:r w:rsidR="00850A29">
        <w:tab/>
        <w:t>World Intellectual Property Organization</w:t>
      </w:r>
    </w:p>
    <w:p w14:paraId="6E38A1E9" w14:textId="203262D2" w:rsidR="00643502" w:rsidRDefault="005C1775" w:rsidP="00643502">
      <w:pPr>
        <w:spacing w:after="220" w:line="360" w:lineRule="auto"/>
      </w:pPr>
      <w:r>
        <w:t>WTO</w:t>
      </w:r>
      <w:r w:rsidR="00850A29">
        <w:tab/>
      </w:r>
      <w:r w:rsidR="00850A29">
        <w:tab/>
        <w:t>World Trade Organization</w:t>
      </w:r>
    </w:p>
    <w:p w14:paraId="4805D606" w14:textId="77777777" w:rsidR="00643502" w:rsidRDefault="00643502">
      <w:r>
        <w:br w:type="page"/>
      </w:r>
    </w:p>
    <w:bookmarkEnd w:id="4"/>
    <w:p w14:paraId="6C3B53C4" w14:textId="77777777" w:rsidR="00F03278" w:rsidRPr="003E71CB" w:rsidRDefault="00F03278" w:rsidP="00932123">
      <w:pPr>
        <w:pStyle w:val="Heading2"/>
        <w:spacing w:after="240"/>
      </w:pPr>
      <w:r w:rsidRPr="003E71CB">
        <w:lastRenderedPageBreak/>
        <w:t>INTRODUCTION</w:t>
      </w:r>
    </w:p>
    <w:p w14:paraId="3B097AF1" w14:textId="5BD3F555" w:rsidR="00F03278" w:rsidRPr="003E71CB" w:rsidRDefault="00F03278" w:rsidP="00EF648A">
      <w:pPr>
        <w:pStyle w:val="ONUME"/>
        <w:tabs>
          <w:tab w:val="left" w:pos="540"/>
          <w:tab w:val="num" w:pos="2097"/>
        </w:tabs>
        <w:spacing w:line="276" w:lineRule="auto"/>
      </w:pPr>
      <w:r w:rsidRPr="003E71CB">
        <w:t>This draft General</w:t>
      </w:r>
      <w:r>
        <w:t xml:space="preserve"> </w:t>
      </w:r>
      <w:r w:rsidRPr="003E71CB">
        <w:t xml:space="preserve">Report records the deliberations and decisions of the following </w:t>
      </w:r>
      <w:r>
        <w:t xml:space="preserve">three </w:t>
      </w:r>
      <w:r w:rsidRPr="003E71CB">
        <w:t>Assemblies of the Member States of WIPO (the “Assemblies”):</w:t>
      </w:r>
    </w:p>
    <w:p w14:paraId="5656AF81" w14:textId="40C21635" w:rsidR="00F03278" w:rsidRPr="00F03278" w:rsidRDefault="00F03278" w:rsidP="00EF648A">
      <w:pPr>
        <w:pStyle w:val="BodyText"/>
        <w:spacing w:after="0" w:line="276" w:lineRule="auto"/>
        <w:ind w:left="562"/>
      </w:pPr>
      <w:r w:rsidRPr="00F03278">
        <w:t>(1)</w:t>
      </w:r>
      <w:r w:rsidRPr="00F03278">
        <w:tab/>
        <w:t>WIPO General Assembly, fifty-ninth (32</w:t>
      </w:r>
      <w:r w:rsidRPr="00F03278">
        <w:rPr>
          <w:vertAlign w:val="superscript"/>
        </w:rPr>
        <w:t>nd</w:t>
      </w:r>
      <w:r w:rsidRPr="00F03278">
        <w:t xml:space="preserve"> extraordinary) session</w:t>
      </w:r>
    </w:p>
    <w:p w14:paraId="5697C958" w14:textId="70DAC365" w:rsidR="00F03278" w:rsidRPr="00F03278" w:rsidRDefault="00F03278" w:rsidP="00EF648A">
      <w:pPr>
        <w:pStyle w:val="BodyText"/>
        <w:spacing w:after="0" w:line="276" w:lineRule="auto"/>
        <w:ind w:left="562"/>
      </w:pPr>
      <w:r w:rsidRPr="00F03278">
        <w:t>(2)</w:t>
      </w:r>
      <w:r w:rsidRPr="00F03278">
        <w:tab/>
        <w:t>Paris Union Assembly, sixty-second (35</w:t>
      </w:r>
      <w:r w:rsidRPr="00F03278">
        <w:rPr>
          <w:vertAlign w:val="superscript"/>
        </w:rPr>
        <w:t>th</w:t>
      </w:r>
      <w:r w:rsidRPr="00F03278">
        <w:t xml:space="preserve"> extraordinary) session</w:t>
      </w:r>
    </w:p>
    <w:p w14:paraId="18141AE0" w14:textId="1386F939" w:rsidR="00F03278" w:rsidRPr="00F03278" w:rsidRDefault="00F03278" w:rsidP="00EF648A">
      <w:pPr>
        <w:pStyle w:val="BodyText"/>
        <w:spacing w:line="276" w:lineRule="auto"/>
        <w:ind w:left="567"/>
      </w:pPr>
      <w:r w:rsidRPr="00F03278">
        <w:t>(3)</w:t>
      </w:r>
      <w:r w:rsidRPr="00F03278">
        <w:tab/>
        <w:t>Berne Union Assembly, fifty-sixth (29</w:t>
      </w:r>
      <w:r w:rsidRPr="00F03278">
        <w:rPr>
          <w:vertAlign w:val="superscript"/>
        </w:rPr>
        <w:t>th</w:t>
      </w:r>
      <w:r w:rsidRPr="00F03278">
        <w:t xml:space="preserve"> extraordinary) session</w:t>
      </w:r>
    </w:p>
    <w:p w14:paraId="351C8BD9" w14:textId="186F9116" w:rsidR="00A772BB" w:rsidRPr="003E71CB" w:rsidRDefault="000B0103" w:rsidP="00EF648A">
      <w:pPr>
        <w:spacing w:after="220" w:line="276" w:lineRule="auto"/>
      </w:pPr>
      <w:r>
        <w:t xml:space="preserve">which meet </w:t>
      </w:r>
      <w:r w:rsidR="00A772BB" w:rsidRPr="003E71CB">
        <w:t xml:space="preserve">in Geneva </w:t>
      </w:r>
      <w:r w:rsidR="00A772BB">
        <w:t>on April 21, 2026</w:t>
      </w:r>
      <w:r w:rsidR="00A772BB" w:rsidRPr="003E71CB">
        <w:t>, and made decisions in joint meetings of the said Assemblies (hereinafter referred to as “the joint meeting(s)</w:t>
      </w:r>
      <w:r w:rsidR="00A772BB" w:rsidRPr="00F1366B">
        <w:t>”</w:t>
      </w:r>
      <w:r w:rsidR="00A772BB" w:rsidRPr="003E71CB" w:rsidDel="00C64468">
        <w:t xml:space="preserve"> </w:t>
      </w:r>
      <w:r w:rsidR="00A772BB" w:rsidRPr="003E71CB">
        <w:t>and “the Assemblies of the Member States,</w:t>
      </w:r>
      <w:r w:rsidR="00A772BB" w:rsidRPr="00304323">
        <w:t>”</w:t>
      </w:r>
      <w:r w:rsidR="00A772BB" w:rsidRPr="00304323" w:rsidDel="00304323">
        <w:t xml:space="preserve"> </w:t>
      </w:r>
      <w:r w:rsidR="00A772BB" w:rsidRPr="003E71CB">
        <w:t>respectively).</w:t>
      </w:r>
    </w:p>
    <w:p w14:paraId="1DB1B0C6" w14:textId="497EA7D9" w:rsidR="00A772BB" w:rsidRPr="003E71CB" w:rsidRDefault="00DA1161" w:rsidP="00EF648A">
      <w:pPr>
        <w:pStyle w:val="ONUME"/>
        <w:tabs>
          <w:tab w:val="left" w:pos="540"/>
          <w:tab w:val="num" w:pos="2007"/>
        </w:tabs>
        <w:spacing w:line="276" w:lineRule="auto"/>
      </w:pPr>
      <w:r w:rsidRPr="00FB0A70">
        <w:t>The list of the members and observers of the Assemblies, as of</w:t>
      </w:r>
      <w:r>
        <w:t xml:space="preserve"> February 17, 2026</w:t>
      </w:r>
      <w:r w:rsidRPr="00FB0A70">
        <w:t xml:space="preserve">, is set forth in document </w:t>
      </w:r>
      <w:hyperlink r:id="rId14" w:history="1">
        <w:r w:rsidRPr="005958E3">
          <w:rPr>
            <w:rStyle w:val="Hyperlink"/>
          </w:rPr>
          <w:t>A/67/INF/1</w:t>
        </w:r>
      </w:hyperlink>
      <w:r w:rsidR="00AA15E4">
        <w:t>.</w:t>
      </w:r>
    </w:p>
    <w:p w14:paraId="5C9169B4" w14:textId="5904BD65" w:rsidR="00DA1161" w:rsidRPr="003E71CB" w:rsidRDefault="00A772BB" w:rsidP="00EF648A">
      <w:pPr>
        <w:pStyle w:val="ONUME"/>
        <w:tabs>
          <w:tab w:val="left" w:pos="567"/>
          <w:tab w:val="num" w:pos="993"/>
          <w:tab w:val="num" w:pos="2097"/>
        </w:tabs>
        <w:spacing w:line="276" w:lineRule="auto"/>
      </w:pPr>
      <w:r w:rsidRPr="003E71CB">
        <w:t xml:space="preserve">The agenda, as adopted, and the list of participants appear in documents </w:t>
      </w:r>
      <w:hyperlink r:id="rId15" w:history="1">
        <w:r w:rsidRPr="005958E3">
          <w:rPr>
            <w:rStyle w:val="Hyperlink"/>
          </w:rPr>
          <w:t>A/67/1</w:t>
        </w:r>
      </w:hyperlink>
      <w:r w:rsidRPr="003E71CB">
        <w:t xml:space="preserve"> and </w:t>
      </w:r>
      <w:hyperlink r:id="rId16" w:history="1">
        <w:r w:rsidRPr="003C3AA6">
          <w:rPr>
            <w:rStyle w:val="Hyperlink"/>
          </w:rPr>
          <w:t>A/6</w:t>
        </w:r>
        <w:r w:rsidR="000F22F3" w:rsidRPr="003C3AA6">
          <w:rPr>
            <w:rStyle w:val="Hyperlink"/>
          </w:rPr>
          <w:t>7</w:t>
        </w:r>
        <w:r w:rsidRPr="003C3AA6">
          <w:rPr>
            <w:rStyle w:val="Hyperlink"/>
          </w:rPr>
          <w:t>/INF/2 Prov.</w:t>
        </w:r>
      </w:hyperlink>
      <w:r w:rsidRPr="003E71CB">
        <w:t>, respectively.</w:t>
      </w:r>
    </w:p>
    <w:p w14:paraId="0049F3F6" w14:textId="77777777" w:rsidR="00DA1161" w:rsidRPr="00DA1161" w:rsidRDefault="00DA1161" w:rsidP="00DB027B">
      <w:pPr>
        <w:keepNext/>
        <w:spacing w:before="440" w:line="480" w:lineRule="auto"/>
        <w:contextualSpacing/>
        <w:outlineLvl w:val="2"/>
        <w:rPr>
          <w:bCs/>
          <w:caps/>
          <w:szCs w:val="26"/>
        </w:rPr>
      </w:pPr>
      <w:r w:rsidRPr="00DA1161">
        <w:rPr>
          <w:bCs/>
          <w:caps/>
          <w:szCs w:val="26"/>
        </w:rPr>
        <w:t>ITEM 1 OF THE CONSOLIDATED AGENDA</w:t>
      </w:r>
      <w:r w:rsidRPr="00DA1161">
        <w:rPr>
          <w:bCs/>
          <w:caps/>
          <w:szCs w:val="26"/>
        </w:rPr>
        <w:br/>
        <w:t>OPENING OF THE SESSIONS</w:t>
      </w:r>
    </w:p>
    <w:p w14:paraId="3020E448" w14:textId="77777777" w:rsidR="00DA1161" w:rsidRPr="00FB0A70" w:rsidRDefault="00DA1161" w:rsidP="00EF648A">
      <w:pPr>
        <w:pStyle w:val="ONUME"/>
        <w:tabs>
          <w:tab w:val="left" w:pos="540"/>
          <w:tab w:val="num" w:pos="2007"/>
        </w:tabs>
        <w:spacing w:line="276" w:lineRule="auto"/>
      </w:pPr>
      <w:r w:rsidRPr="00FB0A70">
        <w:t>The Sixty-S</w:t>
      </w:r>
      <w:r>
        <w:t>eventh</w:t>
      </w:r>
      <w:r w:rsidRPr="00FB0A70">
        <w:t xml:space="preserve"> Series of Meetings of the Assemblies of WIPO was convened by the Director General of WIPO, Mr. Daren Tang.</w:t>
      </w:r>
    </w:p>
    <w:p w14:paraId="78E275AC" w14:textId="77777777" w:rsidR="00DA1161" w:rsidRDefault="00DA1161" w:rsidP="00EF648A">
      <w:pPr>
        <w:pStyle w:val="ONUME"/>
        <w:tabs>
          <w:tab w:val="left" w:pos="540"/>
          <w:tab w:val="num" w:pos="2007"/>
        </w:tabs>
        <w:spacing w:line="276" w:lineRule="auto"/>
      </w:pPr>
      <w:r w:rsidRPr="00FB0A70">
        <w:t xml:space="preserve">The sessions were opened in a joint meeting of the </w:t>
      </w:r>
      <w:r>
        <w:t>three</w:t>
      </w:r>
      <w:r w:rsidRPr="00FB0A70">
        <w:t xml:space="preserve"> Assemblies by the Chair of the WIPO General Assembly, Ambassador </w:t>
      </w:r>
      <w:r>
        <w:t>Mr.</w:t>
      </w:r>
      <w:r w:rsidRPr="002D6A14">
        <w:t xml:space="preserve"> Carlos D. Sorreta (</w:t>
      </w:r>
      <w:r>
        <w:t>Philippines).</w:t>
      </w:r>
    </w:p>
    <w:p w14:paraId="37BF8E20" w14:textId="0733B332" w:rsidR="008F3998" w:rsidRPr="00FB0A70" w:rsidRDefault="002A1BA0" w:rsidP="00EF648A">
      <w:pPr>
        <w:pStyle w:val="ONUME"/>
        <w:spacing w:line="276" w:lineRule="auto"/>
      </w:pPr>
      <w:hyperlink r:id="rId17" w:history="1">
        <w:r w:rsidRPr="005958E3">
          <w:rPr>
            <w:rStyle w:val="Hyperlink"/>
          </w:rPr>
          <w:t>Chair</w:t>
        </w:r>
      </w:hyperlink>
      <w:r w:rsidRPr="00E80B61">
        <w:t>:</w:t>
      </w:r>
      <w:r>
        <w:t xml:space="preserve">  </w:t>
      </w:r>
      <w:r w:rsidR="008F3998">
        <w:t>I</w:t>
      </w:r>
      <w:r w:rsidR="00B627D8">
        <w:t xml:space="preserve"> a</w:t>
      </w:r>
      <w:r w:rsidR="008F3998">
        <w:t xml:space="preserve">m pleased to declare open the </w:t>
      </w:r>
      <w:r w:rsidR="007643F4">
        <w:t>Sixty</w:t>
      </w:r>
      <w:r w:rsidR="00D33609">
        <w:t>-Seventh</w:t>
      </w:r>
      <w:r w:rsidR="008F3998">
        <w:t xml:space="preserve"> </w:t>
      </w:r>
      <w:r w:rsidR="00D33609">
        <w:t>S</w:t>
      </w:r>
      <w:r w:rsidR="008F3998">
        <w:t xml:space="preserve">eries of </w:t>
      </w:r>
      <w:r w:rsidR="00D33609">
        <w:t>M</w:t>
      </w:r>
      <w:r w:rsidR="008F3998">
        <w:t xml:space="preserve">eetings of the Assemblies of Member States of WIPO.  </w:t>
      </w:r>
      <w:r w:rsidR="00D33609">
        <w:t xml:space="preserve">As </w:t>
      </w:r>
      <w:r w:rsidR="008F3998">
        <w:t xml:space="preserve">we have in the past, we are conducting our meeting in a hybrid format. </w:t>
      </w:r>
      <w:r w:rsidR="00D33609">
        <w:t xml:space="preserve"> </w:t>
      </w:r>
      <w:r w:rsidR="008F3998">
        <w:t xml:space="preserve">Welcome to all the Delegates in the room and welcome to all the Delegates who are joining us online from around the world. </w:t>
      </w:r>
      <w:r w:rsidR="00D33609">
        <w:t xml:space="preserve"> </w:t>
      </w:r>
      <w:r w:rsidR="008F3998">
        <w:t>Thank you all for joining us.</w:t>
      </w:r>
      <w:r w:rsidR="00D33609">
        <w:t xml:space="preserve"> </w:t>
      </w:r>
      <w:r w:rsidR="008F3998">
        <w:t xml:space="preserve"> We will be taking crucial decisions today that bear directly on the leadership of our </w:t>
      </w:r>
      <w:r w:rsidR="00320849">
        <w:t>O</w:t>
      </w:r>
      <w:r w:rsidR="008F3998">
        <w:t>rganization</w:t>
      </w:r>
      <w:r w:rsidR="00267A78">
        <w:t>,</w:t>
      </w:r>
      <w:r w:rsidR="008F3998">
        <w:t xml:space="preserve"> including the appointment of the Director General and the terms of his employment. </w:t>
      </w:r>
      <w:r w:rsidR="00267A78">
        <w:t xml:space="preserve"> </w:t>
      </w:r>
      <w:r w:rsidR="008F3998">
        <w:t xml:space="preserve">I look forward to your engagement and constructive cooperation throughout the session.  I am confident that with your support we can take these decisions in the spirit of consensus and lay the groundwork for the continued and successful work of our </w:t>
      </w:r>
      <w:r w:rsidR="00320849">
        <w:t>O</w:t>
      </w:r>
      <w:r w:rsidR="008F3998">
        <w:t>rganization.</w:t>
      </w:r>
    </w:p>
    <w:p w14:paraId="22C935B5" w14:textId="77777777" w:rsidR="00DA1161" w:rsidRPr="00DA1161" w:rsidRDefault="00DA1161" w:rsidP="00DA1161">
      <w:pPr>
        <w:keepNext/>
        <w:spacing w:before="440" w:line="480" w:lineRule="auto"/>
        <w:contextualSpacing/>
        <w:outlineLvl w:val="2"/>
        <w:rPr>
          <w:bCs/>
          <w:caps/>
          <w:szCs w:val="26"/>
        </w:rPr>
      </w:pPr>
      <w:bookmarkStart w:id="5" w:name="_Hlk171954777"/>
      <w:r w:rsidRPr="00DA1161">
        <w:rPr>
          <w:bCs/>
          <w:caps/>
          <w:szCs w:val="26"/>
        </w:rPr>
        <w:t>ITEM 2 OF THE CONSOLIDATED AGENDA</w:t>
      </w:r>
      <w:r w:rsidRPr="00DA1161">
        <w:rPr>
          <w:bCs/>
          <w:caps/>
          <w:szCs w:val="26"/>
        </w:rPr>
        <w:br/>
        <w:t>ADOPTION OF THE AGENDA</w:t>
      </w:r>
    </w:p>
    <w:p w14:paraId="1C1E1BBA" w14:textId="52B323E7" w:rsidR="00DA1161" w:rsidRDefault="00DA1161" w:rsidP="00EF648A">
      <w:pPr>
        <w:pStyle w:val="ONUME"/>
        <w:tabs>
          <w:tab w:val="left" w:pos="540"/>
          <w:tab w:val="num" w:pos="2007"/>
        </w:tabs>
        <w:spacing w:line="276" w:lineRule="auto"/>
      </w:pPr>
      <w:r w:rsidRPr="00FB0A70">
        <w:t xml:space="preserve">Discussions were based on document </w:t>
      </w:r>
      <w:hyperlink r:id="rId18" w:history="1">
        <w:r w:rsidR="00B66E14" w:rsidRPr="00B66E14">
          <w:rPr>
            <w:rStyle w:val="Hyperlink"/>
          </w:rPr>
          <w:t>A/67/1</w:t>
        </w:r>
      </w:hyperlink>
      <w:r w:rsidRPr="00D45DD7">
        <w:t>.</w:t>
      </w:r>
    </w:p>
    <w:p w14:paraId="1D00D3B6" w14:textId="532DDE8B" w:rsidR="008F3998" w:rsidRPr="00FB0A70" w:rsidRDefault="00CF3A55" w:rsidP="00EF648A">
      <w:pPr>
        <w:pStyle w:val="ONUME"/>
        <w:keepLines/>
        <w:spacing w:line="276" w:lineRule="auto"/>
      </w:pPr>
      <w:hyperlink r:id="rId19" w:history="1">
        <w:r w:rsidRPr="005958E3">
          <w:rPr>
            <w:rStyle w:val="Hyperlink"/>
          </w:rPr>
          <w:t>Chair</w:t>
        </w:r>
      </w:hyperlink>
      <w:r w:rsidRPr="00E80B61">
        <w:t>:</w:t>
      </w:r>
      <w:r>
        <w:t xml:space="preserve">  </w:t>
      </w:r>
      <w:r w:rsidR="008F3998">
        <w:t>I now would like to move to agenda item 2</w:t>
      </w:r>
      <w:r w:rsidR="00267A78">
        <w:t>,</w:t>
      </w:r>
      <w:r w:rsidR="008F3998">
        <w:t xml:space="preserve"> which is adoption of the agenda.</w:t>
      </w:r>
      <w:r w:rsidR="00267A78">
        <w:t xml:space="preserve"> </w:t>
      </w:r>
      <w:r w:rsidR="008F3998">
        <w:t xml:space="preserve"> </w:t>
      </w:r>
      <w:r w:rsidR="00F61938">
        <w:t>T</w:t>
      </w:r>
      <w:r w:rsidR="008F3998">
        <w:t>he draft consolidated agenda has been circulated and is</w:t>
      </w:r>
      <w:r w:rsidR="000F3DAE">
        <w:t xml:space="preserve"> contained</w:t>
      </w:r>
      <w:r w:rsidR="008F3998">
        <w:t xml:space="preserve"> in A/67/1</w:t>
      </w:r>
      <w:r w:rsidR="00267A78">
        <w:t xml:space="preserve"> Prov.1</w:t>
      </w:r>
      <w:r w:rsidR="008F3998">
        <w:t xml:space="preserve">. </w:t>
      </w:r>
      <w:r w:rsidR="00267A78">
        <w:t xml:space="preserve"> </w:t>
      </w:r>
      <w:r w:rsidR="008F3998">
        <w:t xml:space="preserve">I would like to propose that the agenda be adopted. </w:t>
      </w:r>
      <w:r w:rsidR="00267A78">
        <w:t xml:space="preserve"> </w:t>
      </w:r>
      <w:r w:rsidR="008F3998">
        <w:t xml:space="preserve">I assume you have had time to go over it. </w:t>
      </w:r>
      <w:r w:rsidR="00267A78">
        <w:t xml:space="preserve"> </w:t>
      </w:r>
      <w:r w:rsidR="008F3998">
        <w:t>If there are no objections, the agenda is adopted.</w:t>
      </w:r>
    </w:p>
    <w:p w14:paraId="4A1A602C" w14:textId="77777777" w:rsidR="00DA1161" w:rsidRPr="00FB0A70" w:rsidRDefault="00DA1161" w:rsidP="00EF648A">
      <w:pPr>
        <w:pStyle w:val="ONUME"/>
        <w:spacing w:line="276" w:lineRule="auto"/>
        <w:ind w:left="547"/>
      </w:pPr>
      <w:r w:rsidRPr="00FB0A70">
        <w:lastRenderedPageBreak/>
        <w:t>The Assemblies of WIPO, each as far as it is concerned, adopted the agenda as proposed in document A/6</w:t>
      </w:r>
      <w:r>
        <w:t>7</w:t>
      </w:r>
      <w:r w:rsidRPr="00FB0A70">
        <w:t>/1 Prov.</w:t>
      </w:r>
      <w:r>
        <w:t>1</w:t>
      </w:r>
      <w:r w:rsidRPr="00FB0A70">
        <w:t xml:space="preserve"> (referred to in this document as “the Consolidated Agenda”).</w:t>
      </w:r>
    </w:p>
    <w:bookmarkEnd w:id="5"/>
    <w:p w14:paraId="70E85B43" w14:textId="77777777" w:rsidR="00DA1161" w:rsidRPr="00DA1161" w:rsidRDefault="00DA1161" w:rsidP="00DA1161">
      <w:pPr>
        <w:keepNext/>
        <w:spacing w:before="440" w:line="480" w:lineRule="auto"/>
        <w:contextualSpacing/>
        <w:outlineLvl w:val="2"/>
        <w:rPr>
          <w:bCs/>
          <w:caps/>
          <w:szCs w:val="26"/>
        </w:rPr>
      </w:pPr>
      <w:r w:rsidRPr="00DA1161">
        <w:rPr>
          <w:bCs/>
          <w:caps/>
          <w:szCs w:val="26"/>
        </w:rPr>
        <w:t>ITEM 3 OF THE CONSOLIDATED AGENDA</w:t>
      </w:r>
      <w:r w:rsidRPr="00DA1161">
        <w:rPr>
          <w:bCs/>
          <w:caps/>
          <w:szCs w:val="26"/>
        </w:rPr>
        <w:br/>
        <w:t>APPOINTMENT OF THE DIRECTOR GENERAL</w:t>
      </w:r>
    </w:p>
    <w:p w14:paraId="1D020D08" w14:textId="19325C11" w:rsidR="00DA1161" w:rsidRDefault="00DA1161" w:rsidP="005A719D">
      <w:pPr>
        <w:pStyle w:val="ONUME"/>
        <w:tabs>
          <w:tab w:val="left" w:pos="540"/>
          <w:tab w:val="num" w:pos="2007"/>
        </w:tabs>
        <w:spacing w:line="276" w:lineRule="auto"/>
      </w:pPr>
      <w:r w:rsidRPr="0091017B">
        <w:t xml:space="preserve">Discussions were based on documents </w:t>
      </w:r>
      <w:hyperlink r:id="rId20" w:history="1">
        <w:r w:rsidRPr="005958E3">
          <w:rPr>
            <w:rStyle w:val="Hyperlink"/>
          </w:rPr>
          <w:t>A/67/2</w:t>
        </w:r>
      </w:hyperlink>
      <w:r w:rsidRPr="0091017B">
        <w:t xml:space="preserve"> and </w:t>
      </w:r>
      <w:hyperlink r:id="rId21" w:history="1">
        <w:r w:rsidRPr="005958E3">
          <w:rPr>
            <w:rStyle w:val="Hyperlink"/>
          </w:rPr>
          <w:t>WO/GA/59/1</w:t>
        </w:r>
      </w:hyperlink>
      <w:r w:rsidRPr="00FB0A70">
        <w:t>.</w:t>
      </w:r>
    </w:p>
    <w:p w14:paraId="10100018" w14:textId="4DF3092B" w:rsidR="008F3998" w:rsidRDefault="008F3998" w:rsidP="005A719D">
      <w:pPr>
        <w:pStyle w:val="ONUME"/>
        <w:spacing w:line="276" w:lineRule="auto"/>
      </w:pPr>
      <w:hyperlink r:id="rId22" w:history="1">
        <w:r w:rsidRPr="005958E3">
          <w:rPr>
            <w:rStyle w:val="Hyperlink"/>
          </w:rPr>
          <w:t>Chair</w:t>
        </w:r>
      </w:hyperlink>
      <w:r w:rsidRPr="00E80B61">
        <w:t>:</w:t>
      </w:r>
      <w:r>
        <w:t xml:space="preserve">  We now proceed to agenda item 3. </w:t>
      </w:r>
      <w:r w:rsidR="00267A78">
        <w:t xml:space="preserve"> </w:t>
      </w:r>
      <w:r>
        <w:t>This is an agenda item where we have two decisions to make</w:t>
      </w:r>
      <w:r w:rsidR="009A2C87">
        <w:t>,</w:t>
      </w:r>
      <w:r>
        <w:t xml:space="preserve"> and in the interest of time and </w:t>
      </w:r>
      <w:r w:rsidR="00EB2B91">
        <w:t xml:space="preserve">efficiency </w:t>
      </w:r>
      <w:r>
        <w:t>we have consolidated these two linked decisions.</w:t>
      </w:r>
      <w:r w:rsidR="009A2C87">
        <w:t xml:space="preserve"> </w:t>
      </w:r>
      <w:r>
        <w:t xml:space="preserve"> One goes </w:t>
      </w:r>
      <w:r w:rsidR="003D3008">
        <w:t>with</w:t>
      </w:r>
      <w:r>
        <w:t xml:space="preserve"> the other. </w:t>
      </w:r>
      <w:r w:rsidR="009A2C87">
        <w:t xml:space="preserve"> </w:t>
      </w:r>
      <w:r>
        <w:t xml:space="preserve">This is the appointment of the </w:t>
      </w:r>
      <w:r w:rsidR="00B524FB">
        <w:t xml:space="preserve">next </w:t>
      </w:r>
      <w:r w:rsidR="004F0FFE">
        <w:t>Director General</w:t>
      </w:r>
      <w:r w:rsidR="00B524FB">
        <w:t xml:space="preserve">, following the </w:t>
      </w:r>
      <w:r>
        <w:t>nomination made by the Coordinat</w:t>
      </w:r>
      <w:r w:rsidR="009A2C87">
        <w:t>ion</w:t>
      </w:r>
      <w:r>
        <w:t xml:space="preserve"> Committee</w:t>
      </w:r>
      <w:r w:rsidR="00B524FB">
        <w:t>,</w:t>
      </w:r>
      <w:r>
        <w:t xml:space="preserve"> and the terms of his contract.  Before we proceed, I would like to ask the Coordination Committee Chair, </w:t>
      </w:r>
      <w:r w:rsidR="00124FDF">
        <w:t xml:space="preserve">Ambassador </w:t>
      </w:r>
      <w:r>
        <w:t>James</w:t>
      </w:r>
      <w:r w:rsidR="005958E3">
        <w:rPr>
          <w:sz w:val="20"/>
          <w:szCs w:val="18"/>
        </w:rPr>
        <w:t> </w:t>
      </w:r>
      <w:r>
        <w:t xml:space="preserve">Baxter, to tell us a little bit about the process </w:t>
      </w:r>
      <w:r w:rsidR="00EB2B91">
        <w:t>that</w:t>
      </w:r>
      <w:r>
        <w:t xml:space="preserve"> led toward the nomination</w:t>
      </w:r>
      <w:r w:rsidR="00124FDF">
        <w:t>,</w:t>
      </w:r>
      <w:r>
        <w:t xml:space="preserve"> after which I will say a few words about the process that led to the draft document</w:t>
      </w:r>
      <w:r w:rsidR="00C61DC5">
        <w:t>,</w:t>
      </w:r>
      <w:r>
        <w:t xml:space="preserve"> which is the contract</w:t>
      </w:r>
      <w:r w:rsidR="00124FDF">
        <w:t>,</w:t>
      </w:r>
      <w:r>
        <w:t xml:space="preserve"> and then we will proceed to take the decision. </w:t>
      </w:r>
      <w:r w:rsidR="00124FDF">
        <w:t xml:space="preserve"> </w:t>
      </w:r>
      <w:r>
        <w:t>I see no objections to that process.</w:t>
      </w:r>
      <w:r w:rsidR="00124FDF">
        <w:t xml:space="preserve"> </w:t>
      </w:r>
      <w:r>
        <w:t xml:space="preserve"> I</w:t>
      </w:r>
      <w:r w:rsidR="005958E3">
        <w:t> </w:t>
      </w:r>
      <w:r>
        <w:t xml:space="preserve">would now like to call Ambassador Baxter. </w:t>
      </w:r>
      <w:r w:rsidR="00124FDF">
        <w:t xml:space="preserve"> </w:t>
      </w:r>
      <w:r>
        <w:t xml:space="preserve">You have the floor, </w:t>
      </w:r>
      <w:r w:rsidR="000F5BC3">
        <w:t>S</w:t>
      </w:r>
      <w:r>
        <w:t>ir.</w:t>
      </w:r>
    </w:p>
    <w:p w14:paraId="2AFD58D3" w14:textId="37451D05" w:rsidR="008F3998" w:rsidRDefault="008F3998" w:rsidP="005A719D">
      <w:pPr>
        <w:pStyle w:val="ONUME"/>
        <w:spacing w:line="276" w:lineRule="auto"/>
      </w:pPr>
      <w:hyperlink r:id="rId23" w:history="1">
        <w:r w:rsidRPr="008A2478">
          <w:rPr>
            <w:rStyle w:val="Hyperlink"/>
          </w:rPr>
          <w:t>Australia</w:t>
        </w:r>
      </w:hyperlink>
      <w:r w:rsidRPr="00E80B61">
        <w:t>:</w:t>
      </w:r>
      <w:r>
        <w:t xml:space="preserve">  Thank you very much, Chair and good morning, colleagues. </w:t>
      </w:r>
      <w:r w:rsidR="00124FDF">
        <w:t xml:space="preserve"> </w:t>
      </w:r>
      <w:r>
        <w:t xml:space="preserve">As you said, I will summarize the Coordination Committee’s process relating to the appointment of the Director General. </w:t>
      </w:r>
      <w:r w:rsidR="00124FDF">
        <w:t xml:space="preserve"> </w:t>
      </w:r>
      <w:r w:rsidR="00A43838">
        <w:br/>
      </w:r>
      <w:r>
        <w:t>In accordance with the relevant provisions of the WIPO Convention and pursuant to the procedures for the nomination and appointment of Directors General of WIPO adopted by the WIPO General Assembly, in my capacity as Chair of the Coordination Committee, I issued a circular to all WIPO Member States on July</w:t>
      </w:r>
      <w:r w:rsidR="00EB0344">
        <w:t xml:space="preserve"> 24</w:t>
      </w:r>
      <w:r>
        <w:t>, 2025, inviting them to propose a national as candidate for the post of Director General.</w:t>
      </w:r>
      <w:r w:rsidR="00124FDF">
        <w:t xml:space="preserve"> </w:t>
      </w:r>
      <w:r>
        <w:t xml:space="preserve"> Nominations closed on October</w:t>
      </w:r>
      <w:r w:rsidR="00EB0344">
        <w:t xml:space="preserve"> 24</w:t>
      </w:r>
      <w:r w:rsidR="00F9377E">
        <w:t>,</w:t>
      </w:r>
      <w:r w:rsidR="00FD1E52">
        <w:t xml:space="preserve"> </w:t>
      </w:r>
      <w:r>
        <w:t xml:space="preserve">2025, with two nominations received by that date, the current Director General, Mr. Daren Tang of Singapore and Dr. Johanny Stanley Joseph of Haiti. </w:t>
      </w:r>
      <w:r w:rsidR="00FD1E52">
        <w:t xml:space="preserve"> </w:t>
      </w:r>
      <w:r>
        <w:t>Following the closure of nominations, the Coordination Committee took up consideration of the appointment process for nominations for the post.  In conjunction with the two Vice</w:t>
      </w:r>
      <w:r w:rsidR="00232194">
        <w:t>-</w:t>
      </w:r>
      <w:r>
        <w:t xml:space="preserve">Chairs of the Coordination Committee, the </w:t>
      </w:r>
      <w:r w:rsidR="001E4EC6">
        <w:t>A</w:t>
      </w:r>
      <w:r>
        <w:t xml:space="preserve">mbassadors of China and El Salvador, I conducted consultations with the members of the Coordination Committee through the </w:t>
      </w:r>
      <w:r w:rsidR="00512E21">
        <w:t>G</w:t>
      </w:r>
      <w:r>
        <w:t xml:space="preserve">roup </w:t>
      </w:r>
      <w:r w:rsidR="00512E21">
        <w:t>C</w:t>
      </w:r>
      <w:r>
        <w:t xml:space="preserve">oordinators to determine the modalities of the process. </w:t>
      </w:r>
      <w:r w:rsidR="00714C56">
        <w:t xml:space="preserve"> </w:t>
      </w:r>
      <w:r w:rsidR="00A43838">
        <w:br/>
      </w:r>
      <w:r>
        <w:t xml:space="preserve">The Coordination Committee decided largely to follow the process as it had been undertaken in 2020. </w:t>
      </w:r>
      <w:r w:rsidR="00714C56">
        <w:t xml:space="preserve"> </w:t>
      </w:r>
      <w:r>
        <w:t>Accordingly, the two candidates were invited to make presentations to the Member States of the Coordination Committee, which they did on January</w:t>
      </w:r>
      <w:r w:rsidR="00EB0344">
        <w:t xml:space="preserve"> 27, 2026</w:t>
      </w:r>
      <w:r>
        <w:t>.</w:t>
      </w:r>
      <w:r w:rsidR="00714C56">
        <w:t xml:space="preserve"> </w:t>
      </w:r>
      <w:r>
        <w:t xml:space="preserve"> At that informal session, Member States were also provided with an opportunity to ask questions to the two candidates. </w:t>
      </w:r>
      <w:r w:rsidR="00714C56">
        <w:t xml:space="preserve"> </w:t>
      </w:r>
      <w:r>
        <w:t xml:space="preserve">An extraordinary session of the Coordination Committee was held on </w:t>
      </w:r>
      <w:r w:rsidR="00714C56">
        <w:br/>
      </w:r>
      <w:r>
        <w:t xml:space="preserve">February </w:t>
      </w:r>
      <w:r w:rsidR="00EB0344">
        <w:t xml:space="preserve">12, 2026, </w:t>
      </w:r>
      <w:r>
        <w:t>to nominate a candidate for the post of Director General.  The Coordination Committee decided to determine the nomination by way of a secret ballot.</w:t>
      </w:r>
      <w:r w:rsidR="00714C56">
        <w:t xml:space="preserve"> </w:t>
      </w:r>
      <w:r>
        <w:t xml:space="preserve"> The ballot was conducted in accordance with the rules for voting by secret ballot established in the </w:t>
      </w:r>
      <w:r w:rsidR="001D67D6">
        <w:t>A</w:t>
      </w:r>
      <w:r>
        <w:t xml:space="preserve">nnex to </w:t>
      </w:r>
      <w:r w:rsidR="001D67D6">
        <w:t>the G</w:t>
      </w:r>
      <w:r>
        <w:t xml:space="preserve">eneral </w:t>
      </w:r>
      <w:r w:rsidR="001D67D6">
        <w:t>R</w:t>
      </w:r>
      <w:r>
        <w:t xml:space="preserve">ules of </w:t>
      </w:r>
      <w:r w:rsidR="001D67D6">
        <w:t>P</w:t>
      </w:r>
      <w:r>
        <w:t xml:space="preserve">rocedure of WIPO as modified by the </w:t>
      </w:r>
      <w:r w:rsidRPr="00EB0344">
        <w:rPr>
          <w:i/>
          <w:iCs/>
        </w:rPr>
        <w:t>ad hoc</w:t>
      </w:r>
      <w:r>
        <w:t xml:space="preserve"> rules that were adopted by the Coordination Committee on February</w:t>
      </w:r>
      <w:r w:rsidR="00EB0344">
        <w:t xml:space="preserve"> 12, 2026</w:t>
      </w:r>
      <w:r w:rsidR="00714C56">
        <w:t>,</w:t>
      </w:r>
      <w:r>
        <w:t xml:space="preserve"> and they are contained in document</w:t>
      </w:r>
      <w:r w:rsidR="00681450">
        <w:t> </w:t>
      </w:r>
      <w:hyperlink r:id="rId24" w:history="1">
        <w:r w:rsidRPr="00E847A8">
          <w:rPr>
            <w:rStyle w:val="Hyperlink"/>
          </w:rPr>
          <w:t>WO/CC/85/3</w:t>
        </w:r>
      </w:hyperlink>
      <w:r>
        <w:t xml:space="preserve">. </w:t>
      </w:r>
      <w:r w:rsidR="00FE3662">
        <w:t xml:space="preserve"> </w:t>
      </w:r>
      <w:r>
        <w:t xml:space="preserve">The voting process was modeled on the process </w:t>
      </w:r>
      <w:r w:rsidR="008062BE">
        <w:t xml:space="preserve">as </w:t>
      </w:r>
      <w:r>
        <w:t>undertaken in</w:t>
      </w:r>
      <w:r w:rsidR="00681450">
        <w:t> </w:t>
      </w:r>
      <w:r>
        <w:t>2020</w:t>
      </w:r>
      <w:r w:rsidR="00EB0344">
        <w:t>,</w:t>
      </w:r>
      <w:r>
        <w:t xml:space="preserve"> with adjustments to reflect the number of candidates.</w:t>
      </w:r>
      <w:r w:rsidR="00FE3662">
        <w:t xml:space="preserve"> </w:t>
      </w:r>
      <w:r>
        <w:t xml:space="preserve"> All Member States of the Coordination Committee participated in the ballot. </w:t>
      </w:r>
      <w:r w:rsidR="00FE3662">
        <w:t xml:space="preserve"> </w:t>
      </w:r>
      <w:r>
        <w:t>Of the 83 votes cast, Mr. Daren Tang received 81 votes and Dr. Johanny Stanley Joseph received two votes.  Accordingly, the Coordination Committee adopted a decision to nominate Mr. Daren Tang of Singapore for appointment to the post of Director General by the WIPO General Assembly,</w:t>
      </w:r>
      <w:r w:rsidR="00660A51">
        <w:t xml:space="preserve"> with the necessary majorities also attained in</w:t>
      </w:r>
      <w:r>
        <w:t xml:space="preserve"> the Paris Union Assembly and the Berne Union Assembly</w:t>
      </w:r>
      <w:r w:rsidR="005876F7">
        <w:t>,</w:t>
      </w:r>
      <w:r>
        <w:t xml:space="preserve"> at today’s extraordinary session. </w:t>
      </w:r>
      <w:r w:rsidR="00FE3662">
        <w:t xml:space="preserve"> </w:t>
      </w:r>
      <w:r w:rsidR="00A43838">
        <w:br/>
      </w:r>
      <w:r>
        <w:t>I would like to extend my appreciation to the Vice</w:t>
      </w:r>
      <w:r w:rsidR="004D47DD">
        <w:t>-</w:t>
      </w:r>
      <w:r>
        <w:t xml:space="preserve">Chairs of the Coordination Committee, to the </w:t>
      </w:r>
      <w:r w:rsidR="0052249D">
        <w:t>G</w:t>
      </w:r>
      <w:r>
        <w:t xml:space="preserve">roup </w:t>
      </w:r>
      <w:r w:rsidR="0052249D">
        <w:t>C</w:t>
      </w:r>
      <w:r>
        <w:t xml:space="preserve">oordinators and to </w:t>
      </w:r>
      <w:r w:rsidR="0045717A">
        <w:t xml:space="preserve">the </w:t>
      </w:r>
      <w:r>
        <w:t xml:space="preserve">Member States of the Coordination Committee for their constructive approach to the process. </w:t>
      </w:r>
      <w:r w:rsidR="00FE3662">
        <w:t xml:space="preserve"> </w:t>
      </w:r>
      <w:r>
        <w:t>I would also like to thank the Secretariat for its considerable support and valuable advice throughout.</w:t>
      </w:r>
    </w:p>
    <w:p w14:paraId="6C84923A" w14:textId="77EA1713" w:rsidR="005C70E1" w:rsidRDefault="00A31105" w:rsidP="005A719D">
      <w:pPr>
        <w:pStyle w:val="ONUME"/>
        <w:spacing w:line="276" w:lineRule="auto"/>
      </w:pPr>
      <w:hyperlink r:id="rId25" w:history="1">
        <w:r w:rsidRPr="00E847A8">
          <w:rPr>
            <w:rStyle w:val="Hyperlink"/>
          </w:rPr>
          <w:t>Chair</w:t>
        </w:r>
      </w:hyperlink>
      <w:r w:rsidRPr="00E80B61">
        <w:t>:</w:t>
      </w:r>
      <w:r>
        <w:t xml:space="preserve">  Thank you very much, Ambassador Baxter and thank you very much to you and the Coordinati</w:t>
      </w:r>
      <w:r w:rsidR="00BA0CDB">
        <w:t>on</w:t>
      </w:r>
      <w:r>
        <w:t xml:space="preserve"> Committee for all your work </w:t>
      </w:r>
      <w:r w:rsidR="009A3B63">
        <w:t>on</w:t>
      </w:r>
      <w:r>
        <w:t xml:space="preserve"> the nomination that is before us today</w:t>
      </w:r>
      <w:r w:rsidR="000D02BC">
        <w:t xml:space="preserve">, </w:t>
      </w:r>
      <w:r w:rsidR="000D02BC" w:rsidRPr="000D02BC">
        <w:t xml:space="preserve">for which I draw </w:t>
      </w:r>
      <w:r w:rsidR="00C768FB">
        <w:t>the</w:t>
      </w:r>
      <w:r w:rsidR="000D02BC" w:rsidRPr="000D02BC">
        <w:t xml:space="preserve"> attention </w:t>
      </w:r>
      <w:r w:rsidR="00C768FB">
        <w:t xml:space="preserve">of delegations </w:t>
      </w:r>
      <w:r w:rsidR="000D02BC" w:rsidRPr="000D02BC">
        <w:t>to doc</w:t>
      </w:r>
      <w:r w:rsidR="00C768FB">
        <w:t xml:space="preserve">ument </w:t>
      </w:r>
      <w:r w:rsidR="00C768FB" w:rsidRPr="00C768FB">
        <w:t>A/67/2</w:t>
      </w:r>
      <w:r>
        <w:t>.</w:t>
      </w:r>
      <w:r w:rsidR="00FE3662">
        <w:t xml:space="preserve"> </w:t>
      </w:r>
      <w:r>
        <w:t xml:space="preserve"> </w:t>
      </w:r>
      <w:r w:rsidR="00A43838">
        <w:br/>
      </w:r>
      <w:r>
        <w:t>Before we take action on that nomination, I would like to say a few words on the process regarding the contract or the terms of employment of the new Director General.</w:t>
      </w:r>
      <w:r w:rsidR="00FE3662">
        <w:t xml:space="preserve"> </w:t>
      </w:r>
      <w:r>
        <w:t xml:space="preserve"> </w:t>
      </w:r>
      <w:r w:rsidR="00A43838">
        <w:br/>
      </w:r>
      <w:r>
        <w:t xml:space="preserve">I would like to draw your attention to </w:t>
      </w:r>
      <w:r w:rsidR="00EB0344">
        <w:t xml:space="preserve">document </w:t>
      </w:r>
      <w:hyperlink r:id="rId26" w:history="1">
        <w:r w:rsidRPr="00E847A8">
          <w:rPr>
            <w:rStyle w:val="Hyperlink"/>
          </w:rPr>
          <w:t>WO/GA</w:t>
        </w:r>
        <w:r w:rsidR="00F35624" w:rsidRPr="00E847A8">
          <w:rPr>
            <w:rStyle w:val="Hyperlink"/>
          </w:rPr>
          <w:t>/</w:t>
        </w:r>
        <w:r w:rsidRPr="00E847A8">
          <w:rPr>
            <w:rStyle w:val="Hyperlink"/>
          </w:rPr>
          <w:t>59/1</w:t>
        </w:r>
      </w:hyperlink>
      <w:r>
        <w:t xml:space="preserve"> concerning the conditions of appointment of the Director General and recall th</w:t>
      </w:r>
      <w:r w:rsidR="004B2778">
        <w:t>at</w:t>
      </w:r>
      <w:r>
        <w:t xml:space="preserve"> </w:t>
      </w:r>
      <w:r w:rsidRPr="00BA0CDB">
        <w:t xml:space="preserve">pursuant to Article 9.3 of the </w:t>
      </w:r>
      <w:r w:rsidR="00DE67E9">
        <w:t xml:space="preserve">WIPO </w:t>
      </w:r>
      <w:r w:rsidRPr="00BA0CDB">
        <w:t>Convention</w:t>
      </w:r>
      <w:r w:rsidR="00BA0CDB" w:rsidRPr="001F3322">
        <w:t>:</w:t>
      </w:r>
      <w:r w:rsidRPr="00BA0CDB">
        <w:t xml:space="preserve"> </w:t>
      </w:r>
      <w:r w:rsidR="0088094D">
        <w:t xml:space="preserve"> </w:t>
      </w:r>
      <w:r w:rsidR="00BA0CDB" w:rsidRPr="00887756">
        <w:t>“</w:t>
      </w:r>
      <w:r w:rsidRPr="00BA0CDB">
        <w:t>the WIPO General Assembly shall fix the conditions of the appointment of the Director General.</w:t>
      </w:r>
      <w:r w:rsidR="00BA0CDB" w:rsidRPr="00BA0CDB">
        <w:t>”</w:t>
      </w:r>
      <w:r>
        <w:t xml:space="preserve">  If you recall</w:t>
      </w:r>
      <w:r w:rsidR="00A6136D">
        <w:t>,</w:t>
      </w:r>
      <w:r>
        <w:t xml:space="preserve"> six years ago at the appointment of the Director General in</w:t>
      </w:r>
      <w:r w:rsidR="00A17083">
        <w:t> </w:t>
      </w:r>
      <w:r>
        <w:t xml:space="preserve">2020, the WIPO Assemblies could not be convened in person and were conducted exceptionally by written procedure due to COVID-19 restrictions. </w:t>
      </w:r>
      <w:r w:rsidR="00A6136D">
        <w:t xml:space="preserve"> </w:t>
      </w:r>
      <w:r>
        <w:t xml:space="preserve">In that context, the Assembly fixed the conditions of appointment of Director General </w:t>
      </w:r>
      <w:r w:rsidR="00E71B04">
        <w:t xml:space="preserve">Daren Tang </w:t>
      </w:r>
      <w:r>
        <w:t>for the period from October</w:t>
      </w:r>
      <w:r w:rsidR="007D7345">
        <w:t> </w:t>
      </w:r>
      <w:r>
        <w:t>1, 2020</w:t>
      </w:r>
      <w:r w:rsidR="00DB7619">
        <w:t>,</w:t>
      </w:r>
      <w:r>
        <w:t xml:space="preserve"> to September 30, 2026. </w:t>
      </w:r>
      <w:r w:rsidR="00A6136D">
        <w:t xml:space="preserve"> </w:t>
      </w:r>
      <w:r w:rsidR="00A43838">
        <w:br/>
      </w:r>
      <w:r w:rsidR="00304804">
        <w:t>S</w:t>
      </w:r>
      <w:r>
        <w:t xml:space="preserve">everal WIPO </w:t>
      </w:r>
      <w:r w:rsidR="004B37FF" w:rsidRPr="004B37FF">
        <w:t>G</w:t>
      </w:r>
      <w:r>
        <w:t>roups noted that the exceptional circumstances made it difficult to conduct the negotiations needed to propose amendments to the contract</w:t>
      </w:r>
      <w:r w:rsidR="00BA0CDB">
        <w:t>,</w:t>
      </w:r>
      <w:r>
        <w:t xml:space="preserve"> and consequently the Chair of the WIPO General Assembly was mandated to hold further informal consultations with interested Member States with a view to updating the term</w:t>
      </w:r>
      <w:r w:rsidR="004B37FF">
        <w:t>s,</w:t>
      </w:r>
      <w:r>
        <w:t xml:space="preserve"> beginning 2026.</w:t>
      </w:r>
      <w:r w:rsidR="00A6136D">
        <w:t xml:space="preserve"> </w:t>
      </w:r>
      <w:r>
        <w:t xml:space="preserve"> Accordingly, succeeding Chairs of the WIPO General Assembly continued in the intervening years to engage members in consultations for that purpose.  However, these consultations did not yield results in the form of amendments to the contract.  In preparation for this present session</w:t>
      </w:r>
      <w:r w:rsidR="004B37FF">
        <w:t>,</w:t>
      </w:r>
      <w:r>
        <w:t xml:space="preserve"> where we will be tackling both the nomination and the terms of employment, I likewise engaged Member States in consultations through the convening of a Working Group on the </w:t>
      </w:r>
      <w:r w:rsidR="004B37FF">
        <w:t>C</w:t>
      </w:r>
      <w:r>
        <w:t xml:space="preserve">onditions of </w:t>
      </w:r>
      <w:r w:rsidR="004B37FF">
        <w:t>A</w:t>
      </w:r>
      <w:r>
        <w:t>ppointment of the Director General</w:t>
      </w:r>
      <w:r w:rsidR="007E4CC0">
        <w:t xml:space="preserve">. </w:t>
      </w:r>
      <w:r w:rsidR="004B37FF">
        <w:t xml:space="preserve"> </w:t>
      </w:r>
      <w:r w:rsidR="007E4CC0">
        <w:t>T</w:t>
      </w:r>
      <w:r>
        <w:t xml:space="preserve">he Working Group was composed of representatives of the various </w:t>
      </w:r>
      <w:r w:rsidR="00DF079A">
        <w:t>WIPO G</w:t>
      </w:r>
      <w:r>
        <w:t>roups</w:t>
      </w:r>
      <w:r w:rsidR="00837C14">
        <w:t>,</w:t>
      </w:r>
      <w:r w:rsidR="00BE34BA">
        <w:t xml:space="preserve"> as well as the officers of the </w:t>
      </w:r>
      <w:r>
        <w:t xml:space="preserve">WIPO </w:t>
      </w:r>
      <w:r w:rsidR="00BE34BA">
        <w:t xml:space="preserve">General </w:t>
      </w:r>
      <w:r>
        <w:t>Assembly</w:t>
      </w:r>
      <w:r w:rsidR="000C3707">
        <w:t xml:space="preserve"> </w:t>
      </w:r>
      <w:r w:rsidR="00BE34BA">
        <w:t>and the Coordination Committee</w:t>
      </w:r>
      <w:r w:rsidR="007E4CC0">
        <w:t>,</w:t>
      </w:r>
      <w:r>
        <w:t xml:space="preserve"> and we discussed the possibility of updating</w:t>
      </w:r>
      <w:r w:rsidR="000B6AE1">
        <w:t>,</w:t>
      </w:r>
      <w:r>
        <w:t xml:space="preserve"> as necessary</w:t>
      </w:r>
      <w:r w:rsidR="000B6AE1">
        <w:t>,</w:t>
      </w:r>
      <w:r>
        <w:t xml:space="preserve"> the conditions for the appointment of the Director General. </w:t>
      </w:r>
      <w:r w:rsidR="005112AC">
        <w:t xml:space="preserve"> </w:t>
      </w:r>
      <w:r>
        <w:t>The Working Group met twice in person with some participants joining online on March 18 and 25</w:t>
      </w:r>
      <w:r w:rsidR="006B4F95">
        <w:t>, 2026</w:t>
      </w:r>
      <w:r>
        <w:t xml:space="preserve">. </w:t>
      </w:r>
      <w:r w:rsidR="005112AC">
        <w:t xml:space="preserve"> </w:t>
      </w:r>
      <w:r>
        <w:t>Having considered the conditions of the appointment of the Director General, the Working Group decided to recommend to the General Assembly the same conditions that the General Assembly approved in May 2020 with the only changes</w:t>
      </w:r>
      <w:r w:rsidR="00854E49">
        <w:t>:</w:t>
      </w:r>
      <w:r>
        <w:t xml:space="preserve"> the annual inflationary adjustments to the housing and representation allowances in accordance with the Consumer Price Index for Geneva. </w:t>
      </w:r>
      <w:r w:rsidR="005112AC">
        <w:t xml:space="preserve"> </w:t>
      </w:r>
      <w:r w:rsidR="00A43838">
        <w:br/>
      </w:r>
      <w:r>
        <w:t xml:space="preserve">The Working Group also noted that it wished to have more time to consider carefully the conditions of appointment of the Director General prior to the session. </w:t>
      </w:r>
      <w:r w:rsidR="00FE0C83">
        <w:t xml:space="preserve"> </w:t>
      </w:r>
      <w:r>
        <w:t>Consequently, as I noted during the consultations of the Working Group</w:t>
      </w:r>
      <w:r w:rsidR="00CB78C6">
        <w:t>, the Working Group could be established during the 2031 sessions of the Assemblies</w:t>
      </w:r>
      <w:r w:rsidR="00CC0746">
        <w:t>,</w:t>
      </w:r>
      <w:r>
        <w:t xml:space="preserve"> in advance of the next election of the Director General in</w:t>
      </w:r>
      <w:r w:rsidR="00137081">
        <w:t> </w:t>
      </w:r>
      <w:r>
        <w:t xml:space="preserve">2032, to consider possible amendments.  This would allow sufficient time for consultations on any proposals for amendments to the conditions of appointment. </w:t>
      </w:r>
      <w:r w:rsidR="00FE0C83">
        <w:t xml:space="preserve"> </w:t>
      </w:r>
      <w:r>
        <w:t xml:space="preserve">The Working Group eventually agreed to recommend the conditions of appointment as reflected in the draft contract set out in Annex </w:t>
      </w:r>
      <w:r w:rsidR="00FE0C83">
        <w:t>II</w:t>
      </w:r>
      <w:r w:rsidR="00A52DD2">
        <w:t>,</w:t>
      </w:r>
      <w:r>
        <w:t xml:space="preserve"> and the indicative monthly </w:t>
      </w:r>
      <w:r w:rsidR="006B4F95">
        <w:t>re</w:t>
      </w:r>
      <w:r>
        <w:t>m</w:t>
      </w:r>
      <w:r w:rsidR="006B4F95">
        <w:t>un</w:t>
      </w:r>
      <w:r>
        <w:t xml:space="preserve">eration estimate in Annex </w:t>
      </w:r>
      <w:r w:rsidR="00FE0C83">
        <w:t>I</w:t>
      </w:r>
      <w:r>
        <w:t xml:space="preserve"> to document</w:t>
      </w:r>
      <w:r w:rsidR="00C32837">
        <w:t> </w:t>
      </w:r>
      <w:r>
        <w:t>WO</w:t>
      </w:r>
      <w:r w:rsidR="00A52DD2">
        <w:t>/</w:t>
      </w:r>
      <w:r>
        <w:t>GA</w:t>
      </w:r>
      <w:r w:rsidR="003C0583">
        <w:t>/</w:t>
      </w:r>
      <w:r>
        <w:t>59/1.</w:t>
      </w:r>
      <w:r w:rsidR="007C1ECC">
        <w:t xml:space="preserve">  </w:t>
      </w:r>
      <w:r>
        <w:t>We will now proceed to take the decision.</w:t>
      </w:r>
      <w:r w:rsidR="00FE0C83">
        <w:t xml:space="preserve"> </w:t>
      </w:r>
      <w:r>
        <w:t xml:space="preserve"> Thus, I would like to propose the following two decision paragraphs</w:t>
      </w:r>
      <w:r w:rsidR="005C70E1">
        <w:t>:</w:t>
      </w:r>
      <w:r>
        <w:t xml:space="preserve"> </w:t>
      </w:r>
    </w:p>
    <w:p w14:paraId="4251194D" w14:textId="03C90B48" w:rsidR="00180B7E" w:rsidRPr="00CC337E" w:rsidRDefault="00180B7E" w:rsidP="005A719D">
      <w:pPr>
        <w:pStyle w:val="ONUME"/>
        <w:spacing w:line="276" w:lineRule="auto"/>
      </w:pPr>
      <w:r w:rsidRPr="00CC337E">
        <w:t>The WIPO General Assembly and the Assemblies of the Paris and Berne Unions, each as far as it is concerned,</w:t>
      </w:r>
    </w:p>
    <w:p w14:paraId="3C446615" w14:textId="77777777" w:rsidR="00180B7E" w:rsidRPr="00CC337E" w:rsidRDefault="00180B7E" w:rsidP="005A719D">
      <w:pPr>
        <w:pStyle w:val="ONUME"/>
        <w:numPr>
          <w:ilvl w:val="2"/>
          <w:numId w:val="5"/>
        </w:numPr>
        <w:tabs>
          <w:tab w:val="clear" w:pos="1701"/>
          <w:tab w:val="num" w:pos="1737"/>
          <w:tab w:val="num" w:pos="2007"/>
        </w:tabs>
        <w:spacing w:after="120" w:line="276" w:lineRule="auto"/>
        <w:ind w:left="1170"/>
      </w:pPr>
      <w:r w:rsidRPr="00CC337E">
        <w:t xml:space="preserve">considered the nomination of the WIPO Coordination Committee referred to in paragraph 3 of document A/67/2; </w:t>
      </w:r>
      <w:r>
        <w:t xml:space="preserve"> </w:t>
      </w:r>
      <w:r w:rsidRPr="00CC337E">
        <w:t xml:space="preserve">and </w:t>
      </w:r>
    </w:p>
    <w:p w14:paraId="270CF591" w14:textId="52C26FBE" w:rsidR="00180B7E" w:rsidRPr="00CC337E" w:rsidRDefault="00180B7E" w:rsidP="005A719D">
      <w:pPr>
        <w:pStyle w:val="ONUME"/>
        <w:numPr>
          <w:ilvl w:val="2"/>
          <w:numId w:val="5"/>
        </w:numPr>
        <w:tabs>
          <w:tab w:val="clear" w:pos="1701"/>
          <w:tab w:val="num" w:pos="1737"/>
          <w:tab w:val="num" w:pos="2007"/>
        </w:tabs>
        <w:spacing w:after="360" w:line="276" w:lineRule="auto"/>
        <w:ind w:left="1170"/>
      </w:pPr>
      <w:r w:rsidRPr="00CC337E">
        <w:t xml:space="preserve">appointed Mr. Daren Tang as Director General of WIPO for </w:t>
      </w:r>
      <w:r>
        <w:t xml:space="preserve">a term </w:t>
      </w:r>
      <w:r w:rsidRPr="00CC337E">
        <w:t>from October 1, 2026 to September 30, 2032.</w:t>
      </w:r>
    </w:p>
    <w:p w14:paraId="12B513D8" w14:textId="0845BAC5" w:rsidR="00180B7E" w:rsidRDefault="00180B7E" w:rsidP="005A719D">
      <w:pPr>
        <w:pStyle w:val="ONUME"/>
        <w:numPr>
          <w:ilvl w:val="0"/>
          <w:numId w:val="0"/>
        </w:numPr>
        <w:spacing w:line="276" w:lineRule="auto"/>
        <w:ind w:left="540"/>
      </w:pPr>
      <w:r w:rsidRPr="00CC337E">
        <w:t>The WIPO General Assembly fixed the conditions of the appointment of the Director</w:t>
      </w:r>
      <w:r w:rsidR="006532FD">
        <w:t> </w:t>
      </w:r>
      <w:r w:rsidRPr="00CC337E">
        <w:t xml:space="preserve">General as reflected in the draft </w:t>
      </w:r>
      <w:r>
        <w:t>c</w:t>
      </w:r>
      <w:r w:rsidRPr="00CC337E">
        <w:t xml:space="preserve">ontract set </w:t>
      </w:r>
      <w:r>
        <w:t>out</w:t>
      </w:r>
      <w:r w:rsidRPr="00CC337E">
        <w:t xml:space="preserve"> in Annex II </w:t>
      </w:r>
      <w:r>
        <w:t>to</w:t>
      </w:r>
      <w:r w:rsidRPr="00CC337E">
        <w:t xml:space="preserve"> document</w:t>
      </w:r>
      <w:r w:rsidR="006532FD">
        <w:t> </w:t>
      </w:r>
      <w:r w:rsidRPr="00CC337E">
        <w:t>WO/GA/59/</w:t>
      </w:r>
      <w:r>
        <w:t>1</w:t>
      </w:r>
      <w:r w:rsidRPr="00CC337E">
        <w:t>.</w:t>
      </w:r>
    </w:p>
    <w:p w14:paraId="2EE9EFDF" w14:textId="6BB32E48" w:rsidR="001C598D" w:rsidRDefault="00EF4EE6" w:rsidP="005A719D">
      <w:pPr>
        <w:pStyle w:val="ONUME"/>
        <w:spacing w:line="276" w:lineRule="auto"/>
      </w:pPr>
      <w:hyperlink r:id="rId27" w:history="1">
        <w:r w:rsidRPr="00E847A8">
          <w:rPr>
            <w:rStyle w:val="Hyperlink"/>
          </w:rPr>
          <w:t>Chair</w:t>
        </w:r>
      </w:hyperlink>
      <w:r w:rsidRPr="00E80B61">
        <w:t>:</w:t>
      </w:r>
      <w:r>
        <w:t xml:space="preserve">  </w:t>
      </w:r>
      <w:r w:rsidR="004306A3">
        <w:t xml:space="preserve">I see no objection. It is so decided. </w:t>
      </w:r>
      <w:r w:rsidR="00EB0344">
        <w:t xml:space="preserve"> </w:t>
      </w:r>
      <w:r w:rsidR="00A40012" w:rsidRPr="00A40012">
        <w:t>Mr. Daren Tang has been re-appointed Director</w:t>
      </w:r>
      <w:r w:rsidR="00FE5EAC">
        <w:t> </w:t>
      </w:r>
      <w:r w:rsidR="00A40012" w:rsidRPr="00A40012">
        <w:t>General of WIPO unanimously and by acclamation for a new term.  The conditions required for the appointment, as far as the Assemblies of the Paris and Berne Unions are concerned, have thus been fulfilled.</w:t>
      </w:r>
      <w:r w:rsidR="001C598D">
        <w:t xml:space="preserve"> </w:t>
      </w:r>
    </w:p>
    <w:p w14:paraId="664BFB8D" w14:textId="37419698" w:rsidR="00A31105" w:rsidRDefault="00A31105" w:rsidP="005A719D">
      <w:pPr>
        <w:pStyle w:val="ONUME"/>
        <w:spacing w:line="276" w:lineRule="auto"/>
      </w:pPr>
      <w:r>
        <w:t xml:space="preserve">I would now like to ask the Director General to join us on the podium. </w:t>
      </w:r>
      <w:r w:rsidR="00427BF0">
        <w:t xml:space="preserve"> </w:t>
      </w:r>
      <w:r>
        <w:t xml:space="preserve">I would like to congratulate you, Mr. Director General, on your </w:t>
      </w:r>
      <w:r w:rsidR="0022427D">
        <w:t>re-</w:t>
      </w:r>
      <w:r w:rsidR="00CE61E6">
        <w:t>appointment</w:t>
      </w:r>
      <w:r w:rsidR="00190665">
        <w:t xml:space="preserve"> to the post of Director General of WIPO</w:t>
      </w:r>
      <w:r w:rsidR="00CE61E6">
        <w:t xml:space="preserve"> </w:t>
      </w:r>
      <w:r>
        <w:t xml:space="preserve">for another six years and thank those assembled here today for </w:t>
      </w:r>
      <w:r w:rsidR="009B27A7">
        <w:t xml:space="preserve">having </w:t>
      </w:r>
      <w:r w:rsidR="00D76609">
        <w:t>taken</w:t>
      </w:r>
      <w:r w:rsidR="00594524">
        <w:t xml:space="preserve"> the decisions </w:t>
      </w:r>
      <w:r>
        <w:t xml:space="preserve">by consensus. </w:t>
      </w:r>
      <w:r w:rsidR="00633DE4">
        <w:t xml:space="preserve"> </w:t>
      </w:r>
      <w:r w:rsidR="009B27A7">
        <w:t>I</w:t>
      </w:r>
      <w:r>
        <w:t>t is my honor now to give the floor to the Director General.</w:t>
      </w:r>
      <w:r w:rsidRPr="00A31105">
        <w:t xml:space="preserve"> </w:t>
      </w:r>
      <w:r w:rsidR="00633DE4">
        <w:t xml:space="preserve"> </w:t>
      </w:r>
    </w:p>
    <w:p w14:paraId="6F576D07" w14:textId="23355435" w:rsidR="008242FA" w:rsidRDefault="00633DE4" w:rsidP="005A719D">
      <w:pPr>
        <w:pStyle w:val="ONUME"/>
        <w:spacing w:line="276" w:lineRule="auto"/>
      </w:pPr>
      <w:hyperlink r:id="rId28">
        <w:r w:rsidRPr="00D76609">
          <w:rPr>
            <w:rStyle w:val="Hyperlink"/>
          </w:rPr>
          <w:t>Director General</w:t>
        </w:r>
        <w:r w:rsidRPr="00E80B61">
          <w:t>:</w:t>
        </w:r>
      </w:hyperlink>
      <w:r w:rsidR="00A31105">
        <w:t xml:space="preserve">  </w:t>
      </w:r>
      <w:r w:rsidR="002105E8" w:rsidRPr="00B24EF2">
        <w:t>Dear Chair</w:t>
      </w:r>
      <w:r w:rsidR="0081384F">
        <w:t>,</w:t>
      </w:r>
      <w:r w:rsidR="002105E8" w:rsidRPr="00B24EF2">
        <w:t xml:space="preserve"> Excellencies, Distinguished Delegates, I am deeply honored by the trust and confidence you have placed in me for a second mandate as Director</w:t>
      </w:r>
      <w:r w:rsidR="00E95F96">
        <w:t> </w:t>
      </w:r>
      <w:r w:rsidR="002105E8" w:rsidRPr="00B24EF2">
        <w:t>General of WIPO.</w:t>
      </w:r>
      <w:r w:rsidR="00B356A9">
        <w:t xml:space="preserve">  </w:t>
      </w:r>
    </w:p>
    <w:p w14:paraId="6E88FE96" w14:textId="21EF2B28" w:rsidR="00A0356C" w:rsidRDefault="002105E8" w:rsidP="005A719D">
      <w:pPr>
        <w:pStyle w:val="ONUME"/>
        <w:numPr>
          <w:ilvl w:val="0"/>
          <w:numId w:val="0"/>
        </w:numPr>
        <w:spacing w:line="276" w:lineRule="auto"/>
      </w:pPr>
      <w:r w:rsidRPr="00B24EF2">
        <w:t>Let me start by thanking the Chair of the Coordination Committee, Ambassador James Baxter, for your skillful, calm and professional oversight of the election proceedings. We have had to keep our distance for many months, but today is my chance to thank you in person for your able chairmanship</w:t>
      </w:r>
      <w:r w:rsidR="00A0356C">
        <w:t>.</w:t>
      </w:r>
    </w:p>
    <w:p w14:paraId="347BDAA5" w14:textId="332AA378" w:rsidR="00A0356C" w:rsidRDefault="002105E8" w:rsidP="005A719D">
      <w:pPr>
        <w:keepLines/>
        <w:spacing w:after="220" w:line="276" w:lineRule="auto"/>
      </w:pPr>
      <w:r w:rsidRPr="00B24EF2">
        <w:t>I would also like to express my gratitude to the Chair of the General Assembly, Ambassador Carlos Sorreta, for all of your commitment and dedication to the work needed in the lead</w:t>
      </w:r>
      <w:r w:rsidR="008F35F4">
        <w:t>-</w:t>
      </w:r>
      <w:r w:rsidRPr="00B24EF2">
        <w:t>up to this Extraordinary General Assembly.</w:t>
      </w:r>
      <w:r w:rsidR="00854E49">
        <w:t xml:space="preserve"> </w:t>
      </w:r>
      <w:r w:rsidRPr="00B24EF2">
        <w:t xml:space="preserve"> My colleagues and I look forward to working with you in the many months to come</w:t>
      </w:r>
      <w:r w:rsidR="00A0356C">
        <w:t>.</w:t>
      </w:r>
    </w:p>
    <w:p w14:paraId="2400CC71" w14:textId="7DB5C87B" w:rsidR="002105E8" w:rsidRPr="00B24EF2" w:rsidRDefault="002105E8" w:rsidP="005A719D">
      <w:pPr>
        <w:spacing w:after="220" w:line="276" w:lineRule="auto"/>
      </w:pPr>
      <w:r w:rsidRPr="00B24EF2">
        <w:t xml:space="preserve">My deep appreciation also goes to all Member States for your support, not just on this important occasion, but each day since I took office in October 2020. </w:t>
      </w:r>
      <w:r w:rsidR="00E054E3">
        <w:t xml:space="preserve"> </w:t>
      </w:r>
      <w:r w:rsidRPr="00B24EF2">
        <w:t>The Director</w:t>
      </w:r>
      <w:r w:rsidR="00332DB5">
        <w:t xml:space="preserve"> </w:t>
      </w:r>
      <w:r w:rsidRPr="00B24EF2">
        <w:t xml:space="preserve">General is really the </w:t>
      </w:r>
      <w:r w:rsidRPr="00B356A9">
        <w:rPr>
          <w:i/>
          <w:iCs/>
        </w:rPr>
        <w:t>Directed</w:t>
      </w:r>
      <w:r w:rsidRPr="00B24EF2">
        <w:t xml:space="preserve"> General, a title which I happily take on as your collective guidance, direction and decisions have served as the compass for me and my colleagues for the past six years and will continue to do so. </w:t>
      </w:r>
    </w:p>
    <w:p w14:paraId="6B3866AF" w14:textId="037A0E19" w:rsidR="002105E8" w:rsidRPr="00B24EF2" w:rsidRDefault="002105E8" w:rsidP="005A719D">
      <w:pPr>
        <w:pStyle w:val="ONUME"/>
        <w:numPr>
          <w:ilvl w:val="0"/>
          <w:numId w:val="0"/>
        </w:numPr>
        <w:spacing w:line="276" w:lineRule="auto"/>
      </w:pPr>
      <w:r w:rsidRPr="00B24EF2">
        <w:t xml:space="preserve">My heartfelt thanks also go to the Government of Singapore for its unstinting support throughout my first term and during this election. </w:t>
      </w:r>
      <w:r w:rsidR="00E054E3">
        <w:t xml:space="preserve"> </w:t>
      </w:r>
      <w:r w:rsidRPr="00B24EF2">
        <w:t xml:space="preserve">In particular, the personal involvement of the </w:t>
      </w:r>
      <w:r>
        <w:t xml:space="preserve">Deputy Prime Minister and Minister for Trade and Industry Mr. Gan Kim Yong, </w:t>
      </w:r>
      <w:r w:rsidRPr="00B24EF2">
        <w:t xml:space="preserve">Minister for Law </w:t>
      </w:r>
      <w:r w:rsidR="00A0356C">
        <w:br/>
      </w:r>
      <w:r w:rsidRPr="00B24EF2">
        <w:t>Mr. Edwin Tong</w:t>
      </w:r>
      <w:r w:rsidR="00E054E3">
        <w:t>,</w:t>
      </w:r>
      <w:r w:rsidRPr="00B24EF2">
        <w:t xml:space="preserve"> and Minister for Foreign</w:t>
      </w:r>
      <w:r>
        <w:t xml:space="preserve"> Affairs</w:t>
      </w:r>
      <w:r w:rsidRPr="00B24EF2">
        <w:t xml:space="preserve"> </w:t>
      </w:r>
      <w:r w:rsidR="003B6742">
        <w:t>D</w:t>
      </w:r>
      <w:r w:rsidRPr="00B24EF2">
        <w:t>r. Vivian Balakrishnan were</w:t>
      </w:r>
      <w:r>
        <w:t xml:space="preserve"> critical to the campaign</w:t>
      </w:r>
      <w:r w:rsidRPr="00B24EF2">
        <w:t>, and Ambassador Tan Hung Seng as well as the team in the Singapore Mission to WIPO and WTO worked tirelessly here in Geneva to rally for support.</w:t>
      </w:r>
      <w:r w:rsidR="008242FA">
        <w:t xml:space="preserve"> </w:t>
      </w:r>
      <w:r w:rsidRPr="00B24EF2">
        <w:t xml:space="preserve"> The values of Singapore in being a bridge and consensus builder, in focusing on performance, results and impact, and in building for the future have been core to how I have served as Director</w:t>
      </w:r>
      <w:r w:rsidR="000A1BBE">
        <w:t xml:space="preserve"> </w:t>
      </w:r>
      <w:r w:rsidRPr="00B24EF2">
        <w:t xml:space="preserve">General.  </w:t>
      </w:r>
    </w:p>
    <w:p w14:paraId="37738F3F" w14:textId="175046D7" w:rsidR="002105E8" w:rsidRPr="00B24EF2" w:rsidRDefault="002105E8" w:rsidP="005A719D">
      <w:pPr>
        <w:pStyle w:val="ONUME"/>
        <w:numPr>
          <w:ilvl w:val="0"/>
          <w:numId w:val="0"/>
        </w:numPr>
        <w:spacing w:line="276" w:lineRule="auto"/>
      </w:pPr>
      <w:r w:rsidRPr="00B24EF2">
        <w:t xml:space="preserve">To my colleagues at WIPO: </w:t>
      </w:r>
      <w:r w:rsidR="00745CFE">
        <w:t xml:space="preserve"> </w:t>
      </w:r>
      <w:r w:rsidRPr="00B24EF2">
        <w:t xml:space="preserve">this moment would not be possible without you. </w:t>
      </w:r>
      <w:r w:rsidR="00745CFE">
        <w:t xml:space="preserve"> </w:t>
      </w:r>
      <w:r w:rsidRPr="00B24EF2">
        <w:t xml:space="preserve">Over the past six years, we have worked together through extraordinary global political, economic, cultural and technological changes to transform WIPO, serve our Member States and demonstrate the value of multilateralism. </w:t>
      </w:r>
    </w:p>
    <w:p w14:paraId="49727DF0" w14:textId="6295A279" w:rsidR="002105E8" w:rsidRPr="00B24EF2" w:rsidRDefault="002105E8" w:rsidP="005A719D">
      <w:pPr>
        <w:pStyle w:val="ONUME"/>
        <w:numPr>
          <w:ilvl w:val="0"/>
          <w:numId w:val="0"/>
        </w:numPr>
        <w:spacing w:line="276" w:lineRule="auto"/>
      </w:pPr>
      <w:r w:rsidRPr="00B24EF2">
        <w:t>Finally, I would like to thank my family, especially my wife Claire.</w:t>
      </w:r>
      <w:r w:rsidR="00745CFE">
        <w:t xml:space="preserve"> </w:t>
      </w:r>
      <w:r w:rsidRPr="00B24EF2">
        <w:t xml:space="preserve"> Without their support, it simply would not have been possible to start this job, and without their patience, it simply would not have been possible for me to continue this job. </w:t>
      </w:r>
    </w:p>
    <w:p w14:paraId="6ED01BD0" w14:textId="0160286A" w:rsidR="00745CFE" w:rsidRDefault="002105E8" w:rsidP="005A719D">
      <w:pPr>
        <w:pStyle w:val="ONUME"/>
        <w:numPr>
          <w:ilvl w:val="0"/>
          <w:numId w:val="0"/>
        </w:numPr>
        <w:spacing w:line="276" w:lineRule="auto"/>
      </w:pPr>
      <w:r w:rsidRPr="00B24EF2">
        <w:t>Dear colleagues and friends</w:t>
      </w:r>
      <w:r w:rsidR="008242FA">
        <w:t>,</w:t>
      </w:r>
    </w:p>
    <w:p w14:paraId="454234E3" w14:textId="341192FE" w:rsidR="002105E8" w:rsidRPr="00B24EF2" w:rsidRDefault="002105E8" w:rsidP="005A719D">
      <w:pPr>
        <w:pStyle w:val="ONUME"/>
        <w:numPr>
          <w:ilvl w:val="0"/>
          <w:numId w:val="0"/>
        </w:numPr>
        <w:spacing w:line="276" w:lineRule="auto"/>
      </w:pPr>
      <w:r w:rsidRPr="00B24EF2">
        <w:t xml:space="preserve">As I cast my gaze forward to the second term, I can’t help but glance a bit </w:t>
      </w:r>
      <w:r w:rsidR="00235B67">
        <w:t>in</w:t>
      </w:r>
      <w:r w:rsidRPr="00B24EF2">
        <w:t xml:space="preserve"> the rear</w:t>
      </w:r>
      <w:r w:rsidR="008F35F4">
        <w:t>-view</w:t>
      </w:r>
      <w:r w:rsidRPr="00B24EF2">
        <w:t xml:space="preserve"> mirror to the time when I first took office.</w:t>
      </w:r>
    </w:p>
    <w:p w14:paraId="7E077548" w14:textId="24148873" w:rsidR="002105E8" w:rsidRPr="00B24EF2" w:rsidRDefault="002105E8" w:rsidP="005A719D">
      <w:pPr>
        <w:pStyle w:val="ONUME"/>
        <w:numPr>
          <w:ilvl w:val="0"/>
          <w:numId w:val="0"/>
        </w:numPr>
        <w:spacing w:line="276" w:lineRule="auto"/>
      </w:pPr>
      <w:r w:rsidRPr="00B24EF2">
        <w:t xml:space="preserve">As I took office as DG </w:t>
      </w:r>
      <w:r w:rsidR="00911BCE">
        <w:t xml:space="preserve">of </w:t>
      </w:r>
      <w:r w:rsidRPr="00B24EF2">
        <w:t xml:space="preserve">WIPO on October </w:t>
      </w:r>
      <w:r w:rsidR="008B031C">
        <w:t xml:space="preserve">1, </w:t>
      </w:r>
      <w:r w:rsidRPr="00B24EF2">
        <w:t xml:space="preserve">2020, it was in a world that had been turned upside down. </w:t>
      </w:r>
      <w:r w:rsidR="00745CFE">
        <w:t xml:space="preserve"> </w:t>
      </w:r>
      <w:r w:rsidRPr="00B24EF2">
        <w:t xml:space="preserve">The COVID-19 pandemic severely disrupted not just economies, but the way we lived and worked. </w:t>
      </w:r>
      <w:r w:rsidR="00745CFE">
        <w:t xml:space="preserve"> </w:t>
      </w:r>
      <w:r w:rsidRPr="00B24EF2">
        <w:t xml:space="preserve">It froze human interactions, putting us behind masks and computer screens, and tested trust in institutions. </w:t>
      </w:r>
      <w:r w:rsidR="00745CFE">
        <w:t xml:space="preserve"> </w:t>
      </w:r>
      <w:r w:rsidRPr="00B24EF2">
        <w:t xml:space="preserve">Innovation and intellectual property were thrust into the center of difficult debates. </w:t>
      </w:r>
    </w:p>
    <w:p w14:paraId="0ECB001D" w14:textId="240C620D" w:rsidR="002105E8" w:rsidRPr="00B24EF2" w:rsidRDefault="002105E8" w:rsidP="005A719D">
      <w:pPr>
        <w:pStyle w:val="ONUME"/>
        <w:numPr>
          <w:ilvl w:val="0"/>
          <w:numId w:val="0"/>
        </w:numPr>
        <w:spacing w:line="276" w:lineRule="auto"/>
      </w:pPr>
      <w:r w:rsidRPr="00B24EF2">
        <w:t>I campaigned on two platforms.</w:t>
      </w:r>
      <w:r w:rsidR="00745CFE">
        <w:t xml:space="preserve"> </w:t>
      </w:r>
      <w:r w:rsidRPr="00B24EF2">
        <w:t xml:space="preserve"> First, that WIPO and IP had strong foundations but needed to transform.</w:t>
      </w:r>
      <w:r w:rsidR="00745CFE">
        <w:t xml:space="preserve"> </w:t>
      </w:r>
      <w:r w:rsidRPr="00B24EF2">
        <w:t xml:space="preserve"> And second, that I </w:t>
      </w:r>
      <w:r w:rsidRPr="00EB0344">
        <w:t>would be a bridge between East and West, North and South.</w:t>
      </w:r>
      <w:r w:rsidR="00FB2E26">
        <w:t xml:space="preserve"> </w:t>
      </w:r>
      <w:r w:rsidRPr="00EB0344">
        <w:t xml:space="preserve"> But in the crisis that had overtaken</w:t>
      </w:r>
      <w:r w:rsidRPr="00B24EF2">
        <w:t xml:space="preserve"> the entire world, the transformation needed to scale even bigger and move even faster, and in the alienation of the pandemic, the world needed bridges more than ever. </w:t>
      </w:r>
    </w:p>
    <w:p w14:paraId="0A6F56C8" w14:textId="5FE3FA10" w:rsidR="00745CFE" w:rsidRDefault="002105E8" w:rsidP="005A719D">
      <w:pPr>
        <w:pStyle w:val="ONUME"/>
        <w:numPr>
          <w:ilvl w:val="0"/>
          <w:numId w:val="0"/>
        </w:numPr>
        <w:spacing w:line="276" w:lineRule="auto"/>
      </w:pPr>
      <w:r w:rsidRPr="00B24EF2">
        <w:t xml:space="preserve">This is why, with your support, our </w:t>
      </w:r>
      <w:r w:rsidR="00932123" w:rsidRPr="00B24EF2">
        <w:t>Organization</w:t>
      </w:r>
      <w:r w:rsidRPr="00B24EF2">
        <w:t xml:space="preserve"> transformed IP from a technical and legal matter into a business, economic and financial asset, playing a role in supporting the innovation and creative ecosystem, as well as acting as a powerful catalyst for jobs, investments, growth and development, while helping to ensure that WIPO served as a place where Member States could find common ground and win together.  </w:t>
      </w:r>
    </w:p>
    <w:p w14:paraId="197D109F" w14:textId="5164286A" w:rsidR="002105E8" w:rsidRPr="00B24EF2" w:rsidRDefault="002105E8" w:rsidP="005A719D">
      <w:pPr>
        <w:pStyle w:val="ONUME"/>
        <w:numPr>
          <w:ilvl w:val="0"/>
          <w:numId w:val="0"/>
        </w:numPr>
        <w:spacing w:line="276" w:lineRule="auto"/>
      </w:pPr>
      <w:r w:rsidRPr="00B24EF2">
        <w:t xml:space="preserve">I am proud that in the past 6 years, we have worked hard each day to make this vision reality. </w:t>
      </w:r>
    </w:p>
    <w:p w14:paraId="2DF0339B" w14:textId="45AE2050" w:rsidR="002105E8" w:rsidRPr="00B24EF2" w:rsidRDefault="002105E8" w:rsidP="005A719D">
      <w:pPr>
        <w:pStyle w:val="ONUME"/>
        <w:numPr>
          <w:ilvl w:val="0"/>
          <w:numId w:val="0"/>
        </w:numPr>
        <w:spacing w:line="276" w:lineRule="auto"/>
      </w:pPr>
      <w:r w:rsidRPr="00B24EF2">
        <w:t>Together, we strengthened our engine room – our Global IP services like the PCT, Madrid and Hague systems</w:t>
      </w:r>
      <w:r w:rsidR="000A732D">
        <w:t xml:space="preserve"> </w:t>
      </w:r>
      <w:r w:rsidR="000A732D" w:rsidRPr="00B24EF2">
        <w:t>–</w:t>
      </w:r>
      <w:r w:rsidRPr="00B24EF2">
        <w:t xml:space="preserve"> so that they better serve those who need cross-border protection of their IP; helped step up the fight against piracy and counterfeiting, demystified IP and brought its value to those on the ground;</w:t>
      </w:r>
      <w:r w:rsidR="00745CFE">
        <w:t xml:space="preserve"> </w:t>
      </w:r>
      <w:r w:rsidRPr="00B24EF2">
        <w:t xml:space="preserve"> made WIPO a forum for cutting</w:t>
      </w:r>
      <w:r w:rsidR="00E70158">
        <w:t>-</w:t>
      </w:r>
      <w:r w:rsidRPr="00B24EF2">
        <w:t>edge discussions on IP issues, especially on AI;  concluded two new treaties in one year by consensus;</w:t>
      </w:r>
      <w:r w:rsidR="00745CFE">
        <w:t xml:space="preserve"> </w:t>
      </w:r>
      <w:r w:rsidRPr="00B24EF2">
        <w:t xml:space="preserve"> provided data and insights to help policymakers build innovation </w:t>
      </w:r>
      <w:r w:rsidR="00C216A9">
        <w:t xml:space="preserve">and creative </w:t>
      </w:r>
      <w:r w:rsidRPr="00B24EF2">
        <w:t>ecosystems;</w:t>
      </w:r>
      <w:r w:rsidR="00745CFE">
        <w:t xml:space="preserve"> </w:t>
      </w:r>
      <w:r w:rsidRPr="00B24EF2">
        <w:t xml:space="preserve"> helped IP address common global challenges; </w:t>
      </w:r>
      <w:r w:rsidR="00745CFE">
        <w:t xml:space="preserve"> </w:t>
      </w:r>
      <w:r w:rsidRPr="00B24EF2">
        <w:t xml:space="preserve">pioneered groundbreaking projects to support researchers, creators, SMEs, women, youth and those in the rural areas, and made IP integral to growth, development, competitiveness and prosperity, for all countries, developed, developing, emerging and least developed. </w:t>
      </w:r>
    </w:p>
    <w:p w14:paraId="44BB659E" w14:textId="59CF1AE0" w:rsidR="002105E8" w:rsidRPr="00B24EF2" w:rsidRDefault="002105E8" w:rsidP="005A719D">
      <w:pPr>
        <w:pStyle w:val="ONUME"/>
        <w:numPr>
          <w:ilvl w:val="0"/>
          <w:numId w:val="0"/>
        </w:numPr>
        <w:spacing w:line="276" w:lineRule="auto"/>
      </w:pPr>
      <w:r w:rsidRPr="00B24EF2">
        <w:t xml:space="preserve">We focused not just on words but on concrete impact and tangible results, as demonstrated by the fact that in the past </w:t>
      </w:r>
      <w:r w:rsidR="00E70158">
        <w:t>six</w:t>
      </w:r>
      <w:r w:rsidRPr="00B24EF2">
        <w:t xml:space="preserve"> years 1.9 million IP filings were received </w:t>
      </w:r>
      <w:r w:rsidR="00E24072">
        <w:t xml:space="preserve">and processed </w:t>
      </w:r>
      <w:r w:rsidRPr="00B24EF2">
        <w:t xml:space="preserve">by our Registries, </w:t>
      </w:r>
      <w:r w:rsidR="00342551">
        <w:t xml:space="preserve">we </w:t>
      </w:r>
      <w:r w:rsidRPr="00B24EF2">
        <w:t>trained over 800,000 persons</w:t>
      </w:r>
      <w:r w:rsidR="000C2E5B">
        <w:t xml:space="preserve"> – if you include the IPTIs, it is 1.3 million people – </w:t>
      </w:r>
      <w:r w:rsidRPr="00B24EF2">
        <w:t>in IP knowledge and skills, and supported 200,000 SMEs, 300,000 women and 400,000 youth</w:t>
      </w:r>
      <w:r w:rsidR="004F6A9E">
        <w:t xml:space="preserve"> to</w:t>
      </w:r>
      <w:r w:rsidRPr="00B24EF2">
        <w:t xml:space="preserve"> use IP in their life or business journey. </w:t>
      </w:r>
    </w:p>
    <w:p w14:paraId="0E775514" w14:textId="5AA0B7F3" w:rsidR="002105E8" w:rsidRPr="00B24EF2" w:rsidRDefault="002105E8" w:rsidP="005A719D">
      <w:pPr>
        <w:pStyle w:val="ONUME"/>
        <w:numPr>
          <w:ilvl w:val="0"/>
          <w:numId w:val="0"/>
        </w:numPr>
        <w:spacing w:line="276" w:lineRule="auto"/>
      </w:pPr>
      <w:r w:rsidRPr="00B24EF2">
        <w:t xml:space="preserve">And underlying all of </w:t>
      </w:r>
      <w:r w:rsidR="004F6A9E">
        <w:t>this</w:t>
      </w:r>
      <w:r w:rsidR="008349AB">
        <w:t>,</w:t>
      </w:r>
      <w:r w:rsidRPr="00B24EF2">
        <w:t xml:space="preserve"> we maintained the efficiency and financial health of the Organization</w:t>
      </w:r>
      <w:r w:rsidR="00670C9F">
        <w:t xml:space="preserve"> – with the doubling of our reserves</w:t>
      </w:r>
      <w:r w:rsidR="003368FD">
        <w:t>.  We</w:t>
      </w:r>
      <w:r w:rsidRPr="00B24EF2">
        <w:t xml:space="preserve"> strengthened our governance and evolved our culture, so that we</w:t>
      </w:r>
      <w:r w:rsidR="00FB2E26">
        <w:t>,</w:t>
      </w:r>
      <w:r w:rsidRPr="00B24EF2">
        <w:t xml:space="preserve"> </w:t>
      </w:r>
      <w:r w:rsidR="00A32C17">
        <w:t>as WIPO staff and colleagues and Secretariat</w:t>
      </w:r>
      <w:r w:rsidR="00FB2E26">
        <w:t>,</w:t>
      </w:r>
      <w:r w:rsidR="00A32C17">
        <w:t xml:space="preserve"> will </w:t>
      </w:r>
      <w:r w:rsidRPr="00B24EF2">
        <w:t>continue to have the</w:t>
      </w:r>
      <w:r w:rsidR="00CA4AC3">
        <w:t xml:space="preserve"> strongest</w:t>
      </w:r>
      <w:r w:rsidRPr="00B24EF2">
        <w:t xml:space="preserve"> internal foundations to serve you </w:t>
      </w:r>
      <w:r w:rsidR="00CA4AC3">
        <w:t>well</w:t>
      </w:r>
      <w:r w:rsidRPr="00B24EF2">
        <w:t xml:space="preserve">. </w:t>
      </w:r>
    </w:p>
    <w:p w14:paraId="54F22EB7" w14:textId="02D42882" w:rsidR="002105E8" w:rsidRPr="00B24EF2" w:rsidRDefault="002105E8" w:rsidP="005A719D">
      <w:pPr>
        <w:pStyle w:val="ONUME"/>
        <w:numPr>
          <w:ilvl w:val="0"/>
          <w:numId w:val="0"/>
        </w:numPr>
        <w:spacing w:line="276" w:lineRule="auto"/>
      </w:pPr>
      <w:r w:rsidRPr="00B24EF2">
        <w:t xml:space="preserve">Dear friends and colleagues, </w:t>
      </w:r>
    </w:p>
    <w:p w14:paraId="45CFC9B7" w14:textId="7E3677F6" w:rsidR="002105E8" w:rsidRPr="00B24EF2" w:rsidRDefault="002105E8" w:rsidP="005A719D">
      <w:pPr>
        <w:pStyle w:val="ONUME"/>
        <w:numPr>
          <w:ilvl w:val="0"/>
          <w:numId w:val="0"/>
        </w:numPr>
        <w:spacing w:line="276" w:lineRule="auto"/>
      </w:pPr>
      <w:r w:rsidRPr="00B24EF2">
        <w:t xml:space="preserve">Six years ago, the world was in crisis, but this gave us the impetus to pursue reform and transformation. </w:t>
      </w:r>
    </w:p>
    <w:p w14:paraId="234647D7" w14:textId="4BD71414" w:rsidR="002105E8" w:rsidRPr="00B24EF2" w:rsidRDefault="002105E8" w:rsidP="005A719D">
      <w:pPr>
        <w:pStyle w:val="ONUME"/>
        <w:numPr>
          <w:ilvl w:val="0"/>
          <w:numId w:val="0"/>
        </w:numPr>
        <w:spacing w:line="276" w:lineRule="auto"/>
      </w:pPr>
      <w:r w:rsidRPr="00B24EF2">
        <w:t xml:space="preserve">Six years on, we have </w:t>
      </w:r>
      <w:r w:rsidR="0014158A">
        <w:t>moved on</w:t>
      </w:r>
      <w:r w:rsidR="0014158A" w:rsidRPr="00B24EF2">
        <w:t xml:space="preserve"> </w:t>
      </w:r>
      <w:r w:rsidRPr="00B24EF2">
        <w:t>from the pandemic but new uncertainties have emerged – political, economic</w:t>
      </w:r>
      <w:r w:rsidR="00D7240A">
        <w:t>, cultural</w:t>
      </w:r>
      <w:r w:rsidRPr="00B24EF2">
        <w:t xml:space="preserve"> and increasingly, technological. </w:t>
      </w:r>
      <w:r w:rsidR="008349AB">
        <w:t xml:space="preserve"> </w:t>
      </w:r>
      <w:r w:rsidRPr="00B24EF2">
        <w:t xml:space="preserve">But it would be a mistake to see these only as challenges and obstacles because IP, innovation and creativity, by their very nature, are dynamic and thrive on change. </w:t>
      </w:r>
    </w:p>
    <w:p w14:paraId="35EBE167" w14:textId="0A3E380A" w:rsidR="002105E8" w:rsidRPr="00B24EF2" w:rsidRDefault="002105E8" w:rsidP="005A719D">
      <w:pPr>
        <w:pStyle w:val="ONUME"/>
        <w:numPr>
          <w:ilvl w:val="0"/>
          <w:numId w:val="0"/>
        </w:numPr>
        <w:spacing w:line="276" w:lineRule="auto"/>
      </w:pPr>
      <w:r w:rsidRPr="00B24EF2">
        <w:t>We have built strong foundations as we entered a new chapter of WIPO these past years.</w:t>
      </w:r>
      <w:r w:rsidR="008349AB">
        <w:t xml:space="preserve"> </w:t>
      </w:r>
      <w:r w:rsidRPr="00B24EF2">
        <w:t xml:space="preserve"> Our programs, initiatives and work have helped millions protect </w:t>
      </w:r>
      <w:r w:rsidR="001D4798">
        <w:t xml:space="preserve">and use </w:t>
      </w:r>
      <w:r w:rsidRPr="00B24EF2">
        <w:t xml:space="preserve">their IP as part of their daily lives. </w:t>
      </w:r>
    </w:p>
    <w:p w14:paraId="017F8028" w14:textId="46DDBE57" w:rsidR="00635972" w:rsidRDefault="003910F7" w:rsidP="005A719D">
      <w:pPr>
        <w:pStyle w:val="ONUME"/>
        <w:numPr>
          <w:ilvl w:val="0"/>
          <w:numId w:val="0"/>
        </w:numPr>
        <w:spacing w:line="276" w:lineRule="auto"/>
      </w:pPr>
      <w:r>
        <w:t>Today</w:t>
      </w:r>
      <w:r w:rsidR="00D12E22">
        <w:t>,</w:t>
      </w:r>
      <w:r w:rsidR="00FD3450">
        <w:t xml:space="preserve"> I would like to share </w:t>
      </w:r>
      <w:r>
        <w:t xml:space="preserve">what I see ahead of us.  </w:t>
      </w:r>
    </w:p>
    <w:p w14:paraId="013D1980" w14:textId="7D38B080" w:rsidR="002105E8" w:rsidRPr="00B24EF2" w:rsidRDefault="002105E8" w:rsidP="005A719D">
      <w:pPr>
        <w:pStyle w:val="ONUME"/>
        <w:numPr>
          <w:ilvl w:val="0"/>
          <w:numId w:val="0"/>
        </w:numPr>
        <w:spacing w:line="276" w:lineRule="auto"/>
      </w:pPr>
      <w:r w:rsidRPr="00B24EF2">
        <w:t xml:space="preserve">We need to continue upgrading and strengthening our engine room – the Global IP Services, harnessing the best of AI and </w:t>
      </w:r>
      <w:r w:rsidR="005804B2">
        <w:t>digital technology</w:t>
      </w:r>
      <w:r w:rsidR="00B458C4">
        <w:t>, as well as the spirit of business process review,</w:t>
      </w:r>
      <w:r w:rsidR="005804B2" w:rsidRPr="00B24EF2">
        <w:t xml:space="preserve"> </w:t>
      </w:r>
      <w:r w:rsidRPr="00B24EF2">
        <w:t xml:space="preserve">without losing the human touch, so that good ideas get protected by becoming a registered IP, while helping </w:t>
      </w:r>
      <w:r>
        <w:t xml:space="preserve">build strong innovation ecosystems so that </w:t>
      </w:r>
      <w:r w:rsidRPr="00B24EF2">
        <w:t>these registered IP</w:t>
      </w:r>
      <w:r w:rsidR="00DD03AE">
        <w:t xml:space="preserve"> right </w:t>
      </w:r>
      <w:r w:rsidRPr="00B24EF2">
        <w:t xml:space="preserve">journey to the market where their legal potential becomes </w:t>
      </w:r>
      <w:r w:rsidR="00C80A9C">
        <w:t xml:space="preserve">genuine </w:t>
      </w:r>
      <w:r w:rsidRPr="00B24EF2">
        <w:t xml:space="preserve">economic value. </w:t>
      </w:r>
    </w:p>
    <w:p w14:paraId="6B4775C0" w14:textId="6F024E6D" w:rsidR="002105E8" w:rsidRPr="00B24EF2" w:rsidRDefault="002105E8" w:rsidP="005A719D">
      <w:pPr>
        <w:pStyle w:val="ONUME"/>
        <w:numPr>
          <w:ilvl w:val="0"/>
          <w:numId w:val="0"/>
        </w:numPr>
        <w:spacing w:line="276" w:lineRule="auto"/>
      </w:pPr>
      <w:r w:rsidRPr="00B24EF2">
        <w:t xml:space="preserve">We will need to overcome differences and divergences and find areas where consensus and convergence move the IP agenda forward, in a spirit of pragmatism and constructive engagement. </w:t>
      </w:r>
    </w:p>
    <w:p w14:paraId="2F7D4591" w14:textId="50A43701" w:rsidR="002105E8" w:rsidRPr="00B24EF2" w:rsidRDefault="002105E8" w:rsidP="005A719D">
      <w:pPr>
        <w:pStyle w:val="ONUME"/>
        <w:numPr>
          <w:ilvl w:val="0"/>
          <w:numId w:val="0"/>
        </w:numPr>
        <w:spacing w:line="276" w:lineRule="auto"/>
      </w:pPr>
      <w:r w:rsidRPr="00B24EF2">
        <w:t xml:space="preserve">We need </w:t>
      </w:r>
      <w:r w:rsidR="004C5C6A">
        <w:t xml:space="preserve">to </w:t>
      </w:r>
      <w:r w:rsidRPr="00B24EF2">
        <w:t>be future</w:t>
      </w:r>
      <w:r w:rsidR="00741FA3">
        <w:t>-</w:t>
      </w:r>
      <w:r w:rsidRPr="00B24EF2">
        <w:t xml:space="preserve">ready, so that IP remains not just relevant, but vibrant, during the AI age and in a period of great change where the innovation landscape is increasingly driven by the merger of the industrial innovation of machines, the digital innovation of software, and the cultural innovation of content.  </w:t>
      </w:r>
    </w:p>
    <w:p w14:paraId="58660033" w14:textId="56D7F8C7" w:rsidR="008349AB" w:rsidRDefault="002105E8" w:rsidP="005A719D">
      <w:pPr>
        <w:pStyle w:val="ONUME"/>
        <w:numPr>
          <w:ilvl w:val="0"/>
          <w:numId w:val="0"/>
        </w:numPr>
        <w:spacing w:line="276" w:lineRule="auto"/>
      </w:pPr>
      <w:r w:rsidRPr="00B24EF2">
        <w:t xml:space="preserve">We will need to </w:t>
      </w:r>
      <w:r>
        <w:t xml:space="preserve">support policy makers to see IP not just as legal scaffolding but integral to the future of their countries through data and insights and the building of innovation and creative ecosystems, </w:t>
      </w:r>
      <w:r w:rsidRPr="00B24EF2">
        <w:t xml:space="preserve">scale up our </w:t>
      </w:r>
      <w:r>
        <w:t>on</w:t>
      </w:r>
      <w:r w:rsidR="00CC77DA">
        <w:t>-</w:t>
      </w:r>
      <w:r>
        <w:t>the</w:t>
      </w:r>
      <w:r w:rsidR="00CC77DA">
        <w:t>-</w:t>
      </w:r>
      <w:r>
        <w:t xml:space="preserve">ground growth and development </w:t>
      </w:r>
      <w:r w:rsidRPr="00B24EF2">
        <w:t>programs which have brought IP into the lives of hundreds of thousands in all countries of the world</w:t>
      </w:r>
      <w:r>
        <w:t xml:space="preserve"> and to harness the power of IP to address the global challenges that we </w:t>
      </w:r>
      <w:r w:rsidR="00561397">
        <w:t xml:space="preserve">continue to </w:t>
      </w:r>
      <w:r>
        <w:t xml:space="preserve">face. </w:t>
      </w:r>
      <w:r w:rsidR="00741FA3">
        <w:t xml:space="preserve"> </w:t>
      </w:r>
    </w:p>
    <w:p w14:paraId="0F5B1B51" w14:textId="54E0F434" w:rsidR="002105E8" w:rsidRPr="00B24EF2" w:rsidRDefault="002105E8" w:rsidP="005A719D">
      <w:pPr>
        <w:pStyle w:val="ONUME"/>
        <w:numPr>
          <w:ilvl w:val="0"/>
          <w:numId w:val="0"/>
        </w:numPr>
        <w:spacing w:line="276" w:lineRule="auto"/>
      </w:pPr>
      <w:r>
        <w:t>T</w:t>
      </w:r>
      <w:r w:rsidRPr="00B24EF2">
        <w:t xml:space="preserve">o </w:t>
      </w:r>
      <w:r>
        <w:t xml:space="preserve">achieve this, </w:t>
      </w:r>
      <w:r w:rsidRPr="00B24EF2">
        <w:t>we will need to step up our partnerships with Member States, within Member</w:t>
      </w:r>
      <w:r w:rsidR="002000B5">
        <w:t> </w:t>
      </w:r>
      <w:r w:rsidRPr="00B24EF2">
        <w:t xml:space="preserve">States, with regional platforms and fellow UN agencies. </w:t>
      </w:r>
      <w:r w:rsidR="00112BF5">
        <w:t xml:space="preserve">  </w:t>
      </w:r>
      <w:r w:rsidRPr="00B24EF2">
        <w:t xml:space="preserve">And we will need to aspire for IP to become mainstream, not just as policy priorities for governments and leaders but as something recognized and valued by people everywhere, that when someone talks about technology, brands, designs, art, culture, sports, </w:t>
      </w:r>
      <w:r>
        <w:t xml:space="preserve">agriculture, </w:t>
      </w:r>
      <w:r w:rsidRPr="00B24EF2">
        <w:t>trade, economy</w:t>
      </w:r>
      <w:r>
        <w:t>, finance</w:t>
      </w:r>
      <w:r w:rsidRPr="00B24EF2">
        <w:t xml:space="preserve"> and our world, they are aware that IP plays an important role in all of these. </w:t>
      </w:r>
      <w:r w:rsidR="00112BF5">
        <w:t xml:space="preserve"> </w:t>
      </w:r>
      <w:r w:rsidRPr="00B24EF2">
        <w:t>And of course</w:t>
      </w:r>
      <w:r w:rsidR="00112BF5">
        <w:t>,</w:t>
      </w:r>
      <w:r w:rsidRPr="00B24EF2">
        <w:t xml:space="preserve"> underpinning all of this will be our continued efforts to reform and streamline our internal systems and processes, not just as part of our efforts to </w:t>
      </w:r>
      <w:r>
        <w:t xml:space="preserve">be an example within </w:t>
      </w:r>
      <w:r w:rsidRPr="00B24EF2">
        <w:t xml:space="preserve">the UN80 process, but also to ensure that WIPO remains as efficient, high performing and well run as possible, </w:t>
      </w:r>
      <w:r>
        <w:t xml:space="preserve">in order to serve you and your stakeholders well, and demonstrate that multilateralism delivers impact and results and continues to be relevant. </w:t>
      </w:r>
    </w:p>
    <w:p w14:paraId="0FCD62EF" w14:textId="3D26D096" w:rsidR="00741FA3" w:rsidRDefault="002105E8" w:rsidP="005A719D">
      <w:pPr>
        <w:pStyle w:val="ONUME"/>
        <w:numPr>
          <w:ilvl w:val="0"/>
          <w:numId w:val="0"/>
        </w:numPr>
        <w:spacing w:line="276" w:lineRule="auto"/>
      </w:pPr>
      <w:r w:rsidRPr="00B24EF2">
        <w:t>The</w:t>
      </w:r>
      <w:r>
        <w:t>se</w:t>
      </w:r>
      <w:r w:rsidRPr="00B24EF2">
        <w:t xml:space="preserve"> task</w:t>
      </w:r>
      <w:r>
        <w:t>s</w:t>
      </w:r>
      <w:r w:rsidRPr="00B24EF2">
        <w:t xml:space="preserve"> will be challenging, but to paraphrase President Kennedy – we do these things not because they are easy, but because they are hard, and in these endeavors we can be inspired by the innovators and creators that we serve, as well as draw strength from the ability of the global IP ecosystem</w:t>
      </w:r>
      <w:r w:rsidR="00A62AEA">
        <w:t xml:space="preserve"> – and we as </w:t>
      </w:r>
      <w:r w:rsidR="00925F24">
        <w:t xml:space="preserve">a global IP community – </w:t>
      </w:r>
      <w:r w:rsidRPr="00B24EF2">
        <w:t>to evolve and remain relevant for the past 130 years</w:t>
      </w:r>
      <w:r>
        <w:t>, a period of tremendous change.</w:t>
      </w:r>
    </w:p>
    <w:p w14:paraId="0D12C37C" w14:textId="6D69C8EA" w:rsidR="00A31105" w:rsidRDefault="00EB7F61" w:rsidP="005A719D">
      <w:pPr>
        <w:pStyle w:val="ONUME"/>
        <w:numPr>
          <w:ilvl w:val="0"/>
          <w:numId w:val="0"/>
        </w:numPr>
        <w:spacing w:line="276" w:lineRule="auto"/>
      </w:pPr>
      <w:r>
        <w:t xml:space="preserve">In closing, let me share with you </w:t>
      </w:r>
      <w:r w:rsidR="002105E8" w:rsidRPr="00B24EF2">
        <w:t>a simple image.</w:t>
      </w:r>
      <w:r w:rsidR="00741FA3">
        <w:t xml:space="preserve">  </w:t>
      </w:r>
      <w:r w:rsidR="002105E8" w:rsidRPr="00B24EF2">
        <w:t>Around the world today, a research team may be filing their first patent application, hopeful that it can make a difference</w:t>
      </w:r>
      <w:r w:rsidR="002105E8">
        <w:t xml:space="preserve"> to a rare disease</w:t>
      </w:r>
      <w:r w:rsidR="002105E8" w:rsidRPr="00B24EF2">
        <w:t>.</w:t>
      </w:r>
      <w:r w:rsidR="00741FA3">
        <w:t xml:space="preserve">  </w:t>
      </w:r>
      <w:r w:rsidR="002105E8" w:rsidRPr="00B24EF2">
        <w:t>A</w:t>
      </w:r>
      <w:r w:rsidR="00A10099">
        <w:t> </w:t>
      </w:r>
      <w:r w:rsidR="002105E8">
        <w:t xml:space="preserve">successful </w:t>
      </w:r>
      <w:r w:rsidR="002105E8" w:rsidRPr="00B24EF2">
        <w:t xml:space="preserve">restaurant owner may </w:t>
      </w:r>
      <w:r w:rsidR="002105E8">
        <w:t xml:space="preserve">be planning to </w:t>
      </w:r>
      <w:r w:rsidR="002105E8" w:rsidRPr="00B24EF2">
        <w:t>franchis</w:t>
      </w:r>
      <w:r w:rsidR="002105E8">
        <w:t xml:space="preserve">e its </w:t>
      </w:r>
      <w:r w:rsidR="002105E8" w:rsidRPr="00B24EF2">
        <w:t xml:space="preserve">brand in another country. </w:t>
      </w:r>
      <w:r w:rsidR="00741FA3">
        <w:t xml:space="preserve"> </w:t>
      </w:r>
      <w:r w:rsidR="002105E8" w:rsidRPr="00B24EF2">
        <w:t>A</w:t>
      </w:r>
      <w:r w:rsidR="007B2DBA">
        <w:t> </w:t>
      </w:r>
      <w:r w:rsidR="002105E8" w:rsidRPr="00B24EF2">
        <w:t xml:space="preserve">designer may be </w:t>
      </w:r>
      <w:r w:rsidR="002105E8">
        <w:t>about to release a new product that becomes the next household icon</w:t>
      </w:r>
      <w:r w:rsidR="00C16178">
        <w:t>.</w:t>
      </w:r>
      <w:r w:rsidR="002105E8">
        <w:t xml:space="preserve"> </w:t>
      </w:r>
      <w:r w:rsidR="00741FA3">
        <w:t xml:space="preserve"> </w:t>
      </w:r>
      <w:r w:rsidR="002105E8" w:rsidRPr="00B24EF2">
        <w:t xml:space="preserve">And a musician may be writing the next song that becomes a viral hit. </w:t>
      </w:r>
      <w:r w:rsidR="00741FA3">
        <w:t xml:space="preserve"> </w:t>
      </w:r>
      <w:r w:rsidR="002105E8" w:rsidRPr="00B24EF2">
        <w:t>They may never think about Geneva, or assemblies like this one.</w:t>
      </w:r>
      <w:r w:rsidR="00741FA3">
        <w:t xml:space="preserve"> </w:t>
      </w:r>
      <w:r w:rsidR="002105E8" w:rsidRPr="00B24EF2">
        <w:t xml:space="preserve"> But the system we steward here shapes the possibilities available to them.</w:t>
      </w:r>
      <w:r w:rsidR="00741FA3">
        <w:t xml:space="preserve">  </w:t>
      </w:r>
      <w:r w:rsidR="002105E8" w:rsidRPr="00B24EF2">
        <w:t>That is a responsibility we all shar</w:t>
      </w:r>
      <w:r w:rsidR="002105E8">
        <w:t xml:space="preserve">e, so let us work hard to discharge this privilege and honor of serving the world’s innovators and creators together as the WIPO family. </w:t>
      </w:r>
      <w:r w:rsidR="00741FA3">
        <w:t xml:space="preserve"> </w:t>
      </w:r>
      <w:r w:rsidR="002105E8">
        <w:t xml:space="preserve">Thank you. </w:t>
      </w:r>
      <w:r w:rsidR="003E4573">
        <w:t xml:space="preserve"> </w:t>
      </w:r>
      <w:r w:rsidR="00A31105">
        <w:t xml:space="preserve"> </w:t>
      </w:r>
    </w:p>
    <w:p w14:paraId="69580731" w14:textId="226E455F" w:rsidR="00DA1161" w:rsidRDefault="001B6CF5" w:rsidP="005A719D">
      <w:pPr>
        <w:pStyle w:val="ONUME"/>
        <w:spacing w:line="276" w:lineRule="auto"/>
      </w:pPr>
      <w:r w:rsidRPr="00CB62B6">
        <w:rPr>
          <w:rStyle w:val="Hyperlink"/>
        </w:rPr>
        <w:t>Chair</w:t>
      </w:r>
      <w:r w:rsidR="00011C82" w:rsidRPr="00011C82">
        <w:t>:  Thank you very much, Director General Tang and my congratulations again.  You</w:t>
      </w:r>
      <w:r w:rsidR="0021185D">
        <w:t> </w:t>
      </w:r>
      <w:r w:rsidR="00011C82" w:rsidRPr="00011C82">
        <w:t>will be bringing the usual incomparable energy, dedication, and drive to the work of WIPO to multilateralism into mainstreaming IP and development, innovation and growth and progress for all of its members.  Thank you very much for that.  We now proceed to hear from the floor.</w:t>
      </w:r>
      <w:r w:rsidR="002A05A0">
        <w:rPr>
          <w:rStyle w:val="FootnoteReference"/>
        </w:rPr>
        <w:footnoteReference w:id="2"/>
      </w:r>
      <w:r w:rsidR="00011C82" w:rsidRPr="00011C82">
        <w:t xml:space="preserve"> </w:t>
      </w:r>
    </w:p>
    <w:p w14:paraId="755B9757" w14:textId="4314A080" w:rsidR="00B86B99" w:rsidRDefault="00B8602F" w:rsidP="005A719D">
      <w:pPr>
        <w:pStyle w:val="ONUME"/>
        <w:spacing w:line="276" w:lineRule="auto"/>
      </w:pPr>
      <w:hyperlink r:id="rId29">
        <w:r w:rsidRPr="00A87F38">
          <w:rPr>
            <w:rStyle w:val="Hyperlink"/>
          </w:rPr>
          <w:t>Chair</w:t>
        </w:r>
        <w:r w:rsidR="001D74E0" w:rsidRPr="00E80B61">
          <w:t>:</w:t>
        </w:r>
        <w:r w:rsidRPr="001D74E0">
          <w:rPr>
            <w:color w:val="0070C0"/>
          </w:rPr>
          <w:t xml:space="preserve"> </w:t>
        </w:r>
      </w:hyperlink>
      <w:r w:rsidR="00B86B99">
        <w:t xml:space="preserve"> I would now like to, with the Director General’s indulgence</w:t>
      </w:r>
      <w:r w:rsidR="006317E0">
        <w:t>,</w:t>
      </w:r>
      <w:r w:rsidR="00B86B99">
        <w:t xml:space="preserve"> ask him to speak before the Assembly</w:t>
      </w:r>
      <w:r w:rsidR="006D5808">
        <w:t>.</w:t>
      </w:r>
    </w:p>
    <w:p w14:paraId="4C2F78B9" w14:textId="7AD43392" w:rsidR="00B86B99" w:rsidRDefault="00AF28D8" w:rsidP="005A719D">
      <w:pPr>
        <w:pStyle w:val="ONUME"/>
        <w:spacing w:line="276" w:lineRule="auto"/>
      </w:pPr>
      <w:hyperlink r:id="rId30">
        <w:r w:rsidRPr="00A87F38">
          <w:rPr>
            <w:rStyle w:val="Hyperlink"/>
          </w:rPr>
          <w:t>Director General</w:t>
        </w:r>
      </w:hyperlink>
      <w:r w:rsidRPr="00E80B61">
        <w:t>:</w:t>
      </w:r>
      <w:r w:rsidRPr="00A87F38">
        <w:t xml:space="preserve"> </w:t>
      </w:r>
      <w:r w:rsidR="00B86B99" w:rsidRPr="00A87F38">
        <w:t xml:space="preserve"> </w:t>
      </w:r>
      <w:r w:rsidR="00B86B99">
        <w:t>Thank you so much, Chair.</w:t>
      </w:r>
      <w:r w:rsidRPr="00AF28D8">
        <w:t xml:space="preserve"> </w:t>
      </w:r>
      <w:r w:rsidR="00B86B99">
        <w:t xml:space="preserve">I am very grateful that I had the chance in the course of the day to not just receive your support and encouragement but also a lot of guidance and direction </w:t>
      </w:r>
      <w:r w:rsidR="00B86B99" w:rsidRPr="000D1B3E">
        <w:t xml:space="preserve">from </w:t>
      </w:r>
      <w:r w:rsidR="00625028" w:rsidRPr="000D1B3E">
        <w:t xml:space="preserve">you as </w:t>
      </w:r>
      <w:r w:rsidR="00B86B99">
        <w:t xml:space="preserve">Member States as to your expectations for the second term. </w:t>
      </w:r>
      <w:r w:rsidR="00625028">
        <w:t xml:space="preserve"> </w:t>
      </w:r>
      <w:r w:rsidR="004C5C6A">
        <w:t xml:space="preserve"> As I joked in my opening remarks when thanking you,</w:t>
      </w:r>
      <w:r w:rsidR="00B86B99">
        <w:t xml:space="preserve"> the Director General is often the </w:t>
      </w:r>
      <w:r w:rsidR="001D353E" w:rsidRPr="008349AB">
        <w:rPr>
          <w:i/>
          <w:iCs/>
        </w:rPr>
        <w:t>Directed</w:t>
      </w:r>
      <w:r w:rsidR="00E75B81">
        <w:t> </w:t>
      </w:r>
      <w:r w:rsidR="001D353E">
        <w:t>General</w:t>
      </w:r>
      <w:r w:rsidR="00EC7EE6">
        <w:t>,</w:t>
      </w:r>
      <w:r w:rsidR="00B86B99">
        <w:t xml:space="preserve"> and you directed me in the last few hours as to what the expectations are. </w:t>
      </w:r>
      <w:r w:rsidR="00625028">
        <w:t xml:space="preserve"> </w:t>
      </w:r>
      <w:r w:rsidR="00B86B99">
        <w:t xml:space="preserve">One thing that struck me is that there is really a very strong sense of </w:t>
      </w:r>
      <w:r w:rsidR="00B86B99" w:rsidRPr="000A3904">
        <w:t>convergence</w:t>
      </w:r>
      <w:r w:rsidR="006D2BA7" w:rsidRPr="000A3904">
        <w:t xml:space="preserve"> </w:t>
      </w:r>
      <w:r w:rsidR="00B86B99" w:rsidRPr="000A3904">
        <w:t xml:space="preserve">I sense from all of you, whether you are </w:t>
      </w:r>
      <w:r w:rsidR="00425057" w:rsidRPr="000A3904">
        <w:t xml:space="preserve">developed, </w:t>
      </w:r>
      <w:r w:rsidR="00B86B99" w:rsidRPr="000A3904">
        <w:t xml:space="preserve">developing, emerging, least developed, small island developing </w:t>
      </w:r>
      <w:r w:rsidR="003A5549">
        <w:t>S</w:t>
      </w:r>
      <w:r w:rsidR="00B86B99" w:rsidRPr="000A3904">
        <w:t>tates, that the work of WIPO is in the right direction.</w:t>
      </w:r>
      <w:r w:rsidR="00A83CB8" w:rsidRPr="000A3904">
        <w:t xml:space="preserve"> </w:t>
      </w:r>
      <w:r w:rsidR="00B86B99" w:rsidRPr="000A3904">
        <w:t xml:space="preserve"> By that, I mean that I hear a lot of affirmation that when we started the journey six years ago with your support, with your approval, to transform IP from something that was a very technical matter of interest only to a small group of experts</w:t>
      </w:r>
      <w:r w:rsidR="00396255" w:rsidRPr="000A3904">
        <w:t xml:space="preserve"> to</w:t>
      </w:r>
      <w:r w:rsidR="00B86B99" w:rsidRPr="000A3904">
        <w:t xml:space="preserve"> something that has become relevant to a much wider group of people, moving IP not just as a legal construct but as a very important catalyst for innovation</w:t>
      </w:r>
      <w:r w:rsidR="00D52855" w:rsidRPr="000A3904">
        <w:t xml:space="preserve"> and</w:t>
      </w:r>
      <w:r w:rsidR="00B86B99" w:rsidRPr="000A3904">
        <w:t xml:space="preserve"> creativity</w:t>
      </w:r>
      <w:r w:rsidR="00D52855" w:rsidRPr="000A3904">
        <w:t>.</w:t>
      </w:r>
      <w:r w:rsidR="00B86B99" w:rsidRPr="000A3904">
        <w:t xml:space="preserve"> </w:t>
      </w:r>
      <w:r w:rsidR="0043593D" w:rsidRPr="000A3904">
        <w:t>IP has become</w:t>
      </w:r>
      <w:r w:rsidR="00B86B99" w:rsidRPr="000A3904">
        <w:t xml:space="preserve"> a catalyst for jobs, investments, growth, development, prosperity, competitiveness and I would say even </w:t>
      </w:r>
      <w:r w:rsidR="00097695" w:rsidRPr="000A3904">
        <w:t xml:space="preserve">for resilience, </w:t>
      </w:r>
      <w:r w:rsidR="00B86B99" w:rsidRPr="000A3904">
        <w:t>in today’s world</w:t>
      </w:r>
      <w:r w:rsidR="00097695" w:rsidRPr="000A3904">
        <w:t>.</w:t>
      </w:r>
      <w:r w:rsidR="00B86B99" w:rsidRPr="000A3904">
        <w:t xml:space="preserve"> </w:t>
      </w:r>
      <w:r w:rsidR="00A43838" w:rsidRPr="000A3904">
        <w:br/>
      </w:r>
      <w:r w:rsidR="00B86B99" w:rsidRPr="000A3904">
        <w:t xml:space="preserve">I think that has been one of my observations that there has been quite tremendous consensus and support for that. </w:t>
      </w:r>
      <w:r w:rsidR="00A83CB8" w:rsidRPr="000A3904">
        <w:t xml:space="preserve"> </w:t>
      </w:r>
      <w:r w:rsidR="005B6723" w:rsidRPr="000A3904">
        <w:t>T</w:t>
      </w:r>
      <w:r w:rsidR="00B86B99" w:rsidRPr="000A3904">
        <w:t>hank you</w:t>
      </w:r>
      <w:r w:rsidR="00097695" w:rsidRPr="000A3904">
        <w:t xml:space="preserve">. </w:t>
      </w:r>
      <w:r w:rsidR="002D7D0B" w:rsidRPr="000A3904">
        <w:t>T</w:t>
      </w:r>
      <w:r w:rsidR="00B86B99" w:rsidRPr="000A3904">
        <w:t xml:space="preserve">hat </w:t>
      </w:r>
      <w:r w:rsidR="002D7D0B" w:rsidRPr="000A3904">
        <w:t xml:space="preserve">is </w:t>
      </w:r>
      <w:r w:rsidR="00B86B99" w:rsidRPr="000A3904">
        <w:t xml:space="preserve">really a vision for me, </w:t>
      </w:r>
      <w:r w:rsidR="00827B80" w:rsidRPr="000A3904">
        <w:t>and</w:t>
      </w:r>
      <w:r w:rsidR="00B86B99" w:rsidRPr="000A3904">
        <w:t xml:space="preserve"> I would like to share </w:t>
      </w:r>
      <w:r w:rsidR="00D65201" w:rsidRPr="000A3904">
        <w:t>my thoughts on</w:t>
      </w:r>
      <w:r w:rsidR="00B86B99" w:rsidRPr="000A3904">
        <w:t xml:space="preserve"> where it comes from.  I think it comes from</w:t>
      </w:r>
      <w:r w:rsidR="00B03247" w:rsidRPr="000A3904">
        <w:t>,</w:t>
      </w:r>
      <w:r w:rsidR="00B86B99" w:rsidRPr="000A3904">
        <w:t xml:space="preserve"> in part</w:t>
      </w:r>
      <w:r w:rsidR="00B03247" w:rsidRPr="000A3904">
        <w:t>,</w:t>
      </w:r>
      <w:r w:rsidR="00B86B99" w:rsidRPr="000A3904">
        <w:t xml:space="preserve"> my experience as a person who used to run </w:t>
      </w:r>
      <w:r w:rsidR="00BC326E" w:rsidRPr="000A3904">
        <w:t xml:space="preserve">an </w:t>
      </w:r>
      <w:r w:rsidR="00B86B99" w:rsidRPr="000A3904">
        <w:t xml:space="preserve">IP </w:t>
      </w:r>
      <w:r w:rsidR="003A5549">
        <w:t>o</w:t>
      </w:r>
      <w:r w:rsidR="00B86B99" w:rsidRPr="000A3904">
        <w:t>ffice</w:t>
      </w:r>
      <w:r w:rsidR="00BF590C" w:rsidRPr="000A3904">
        <w:t>,</w:t>
      </w:r>
      <w:r w:rsidR="00B86B99" w:rsidRPr="000A3904">
        <w:t xml:space="preserve"> that </w:t>
      </w:r>
      <w:r w:rsidR="00857606" w:rsidRPr="000A3904">
        <w:t xml:space="preserve">intellectual property </w:t>
      </w:r>
      <w:r w:rsidR="00B86B99" w:rsidRPr="000A3904">
        <w:t>was so important to our modern world</w:t>
      </w:r>
      <w:r w:rsidR="00857606" w:rsidRPr="000A3904">
        <w:t>,</w:t>
      </w:r>
      <w:r w:rsidR="00B86B99" w:rsidRPr="000A3904">
        <w:t xml:space="preserve"> and yet so little known</w:t>
      </w:r>
      <w:r w:rsidR="00857606" w:rsidRPr="000A3904">
        <w:t>,</w:t>
      </w:r>
      <w:r w:rsidR="00B86B99" w:rsidRPr="000A3904">
        <w:t xml:space="preserve"> and this contradiction has always driven my attempt to try and think about how we can bring the value of IP to a much larger group of people around the world</w:t>
      </w:r>
      <w:r w:rsidR="00857606" w:rsidRPr="000A3904">
        <w:t>;</w:t>
      </w:r>
      <w:r w:rsidR="00FB47FB" w:rsidRPr="000A3904">
        <w:t xml:space="preserve"> </w:t>
      </w:r>
      <w:r w:rsidR="00B86B99" w:rsidRPr="000A3904">
        <w:t xml:space="preserve"> in fact, to everyone</w:t>
      </w:r>
      <w:r w:rsidR="00A83CB8" w:rsidRPr="000A3904">
        <w:t>,</w:t>
      </w:r>
      <w:r w:rsidR="00B86B99" w:rsidRPr="000A3904">
        <w:t xml:space="preserve"> and that remains</w:t>
      </w:r>
      <w:r w:rsidR="006D2BA7" w:rsidRPr="000A3904">
        <w:t xml:space="preserve"> </w:t>
      </w:r>
      <w:r w:rsidR="00B86B99" w:rsidRPr="000A3904">
        <w:t xml:space="preserve">very core </w:t>
      </w:r>
      <w:r w:rsidR="006D2BA7" w:rsidRPr="000A3904">
        <w:t xml:space="preserve">to </w:t>
      </w:r>
      <w:r w:rsidR="00B86B99" w:rsidRPr="000A3904">
        <w:t>my aspirations.</w:t>
      </w:r>
      <w:r w:rsidR="00B86B99">
        <w:t xml:space="preserve"> </w:t>
      </w:r>
      <w:r w:rsidR="00A83CB8">
        <w:t xml:space="preserve"> </w:t>
      </w:r>
      <w:r w:rsidR="00A43838">
        <w:br/>
      </w:r>
      <w:r w:rsidR="00B86B99">
        <w:t>I believe sincerely</w:t>
      </w:r>
      <w:r w:rsidR="00040FAA">
        <w:t>,</w:t>
      </w:r>
      <w:r w:rsidR="00B86B99">
        <w:t xml:space="preserve"> and I think all of you do as well</w:t>
      </w:r>
      <w:r w:rsidR="00040FAA">
        <w:t>,</w:t>
      </w:r>
      <w:r w:rsidR="00B86B99">
        <w:t xml:space="preserve"> that one of the things that makes us unique as the human species is that we innovate and we create.</w:t>
      </w:r>
      <w:r w:rsidR="00A83CB8">
        <w:t xml:space="preserve"> </w:t>
      </w:r>
      <w:r w:rsidR="00B86B99">
        <w:t xml:space="preserve"> There is no other species that does this.</w:t>
      </w:r>
      <w:r w:rsidR="00A83CB8">
        <w:t xml:space="preserve"> </w:t>
      </w:r>
      <w:r w:rsidR="00B86B99">
        <w:t xml:space="preserve"> Of course, you can argue that some animal species </w:t>
      </w:r>
      <w:r w:rsidR="00C14040">
        <w:t xml:space="preserve">also </w:t>
      </w:r>
      <w:r w:rsidR="00B86B99">
        <w:t>use  tools</w:t>
      </w:r>
      <w:r w:rsidR="00FB47FB">
        <w:t>,</w:t>
      </w:r>
      <w:r w:rsidR="00B86B99">
        <w:t xml:space="preserve"> but I think the human species is the only species that can innovate and create. </w:t>
      </w:r>
      <w:r w:rsidR="00A83CB8">
        <w:t xml:space="preserve"> </w:t>
      </w:r>
      <w:r w:rsidR="00B86B99">
        <w:t>We have reshaped the world through that power.  It is part of who we are as human beings</w:t>
      </w:r>
      <w:r w:rsidR="006E6A90">
        <w:t>,</w:t>
      </w:r>
      <w:r w:rsidR="00B86B99">
        <w:t xml:space="preserve"> and therefore</w:t>
      </w:r>
      <w:r w:rsidR="006E6A90">
        <w:t>,</w:t>
      </w:r>
      <w:r w:rsidR="00B86B99">
        <w:t xml:space="preserve"> at this most fundamental</w:t>
      </w:r>
      <w:r w:rsidR="005C6C2F">
        <w:t xml:space="preserve"> level</w:t>
      </w:r>
      <w:r w:rsidR="00084094">
        <w:t>,</w:t>
      </w:r>
      <w:r w:rsidR="003159A4">
        <w:t xml:space="preserve"> </w:t>
      </w:r>
      <w:r w:rsidR="00C03FE8">
        <w:t>t</w:t>
      </w:r>
      <w:r w:rsidR="00B86B99">
        <w:t>he work of WIPO is really to support the human spirit of innovation and creativity</w:t>
      </w:r>
      <w:r w:rsidR="00E03B4C">
        <w:t>.</w:t>
      </w:r>
      <w:r w:rsidR="00B86B99">
        <w:t xml:space="preserve"> </w:t>
      </w:r>
      <w:r w:rsidR="006D2BA7">
        <w:t>T</w:t>
      </w:r>
      <w:r w:rsidR="00B86B99">
        <w:t xml:space="preserve">he IP system is really a revolution in the journey of human innovation and creativity because </w:t>
      </w:r>
      <w:r w:rsidR="00B5649C">
        <w:t xml:space="preserve">intellectual property </w:t>
      </w:r>
      <w:r w:rsidR="00B86B99">
        <w:t>not only allow</w:t>
      </w:r>
      <w:r w:rsidR="00437A55">
        <w:t>s</w:t>
      </w:r>
      <w:r w:rsidR="00B86B99">
        <w:t xml:space="preserve"> </w:t>
      </w:r>
      <w:r w:rsidR="00437A55">
        <w:t>a</w:t>
      </w:r>
      <w:r w:rsidR="00B86B99">
        <w:t xml:space="preserve"> person </w:t>
      </w:r>
      <w:r w:rsidR="00437A55">
        <w:t>with</w:t>
      </w:r>
      <w:r w:rsidR="00B86B99">
        <w:t xml:space="preserve"> a good idea to connect directly with the market and society</w:t>
      </w:r>
      <w:r w:rsidR="00B5649C">
        <w:t xml:space="preserve">; </w:t>
      </w:r>
      <w:r w:rsidR="00B86B99">
        <w:t xml:space="preserve"> it also require</w:t>
      </w:r>
      <w:r w:rsidR="00DD45B6">
        <w:t>s</w:t>
      </w:r>
      <w:r w:rsidR="00B86B99">
        <w:t xml:space="preserve"> that ideas be disclosed, that inventions be shared</w:t>
      </w:r>
      <w:r w:rsidR="00F4047B">
        <w:t>,</w:t>
      </w:r>
      <w:r w:rsidR="00B86B99">
        <w:t xml:space="preserve"> in order that you receive support from the state</w:t>
      </w:r>
      <w:r w:rsidR="00F4047B">
        <w:t>,</w:t>
      </w:r>
      <w:r w:rsidR="00B86B99">
        <w:t xml:space="preserve"> to have the right to take your invention to the market.</w:t>
      </w:r>
      <w:r w:rsidR="006E6A90">
        <w:t xml:space="preserve"> </w:t>
      </w:r>
      <w:r w:rsidR="00B86B99">
        <w:t xml:space="preserve"> </w:t>
      </w:r>
      <w:r w:rsidR="00A43838">
        <w:br/>
      </w:r>
      <w:r w:rsidR="00B86B99">
        <w:t xml:space="preserve">I think the IP system is really something </w:t>
      </w:r>
      <w:r w:rsidR="008F0359">
        <w:t>of</w:t>
      </w:r>
      <w:r w:rsidR="00B86B99">
        <w:t xml:space="preserve"> a revolution</w:t>
      </w:r>
      <w:r w:rsidR="00F96DFF">
        <w:t>.</w:t>
      </w:r>
      <w:r w:rsidR="00B32EF3">
        <w:t xml:space="preserve"> </w:t>
      </w:r>
      <w:r w:rsidR="00F96DFF">
        <w:t xml:space="preserve"> It comes from</w:t>
      </w:r>
      <w:r w:rsidR="00B86B99">
        <w:t xml:space="preserve"> something very ancient in our DNA, the ability to innovate</w:t>
      </w:r>
      <w:r w:rsidR="00F96DFF">
        <w:t xml:space="preserve">. </w:t>
      </w:r>
      <w:r w:rsidR="00870041">
        <w:t xml:space="preserve"> </w:t>
      </w:r>
      <w:r w:rsidR="00B86B99">
        <w:t xml:space="preserve">I think </w:t>
      </w:r>
      <w:r w:rsidR="008F0359">
        <w:t xml:space="preserve">with your support, </w:t>
      </w:r>
      <w:r w:rsidR="00B86B99">
        <w:t>WIPO’s work and the work we have done together to transform IP from something that is just for a few people to something that is for everyone,</w:t>
      </w:r>
      <w:r w:rsidR="00260A5A">
        <w:t xml:space="preserve"> will </w:t>
      </w:r>
      <w:r w:rsidR="00B86B99">
        <w:t>continu</w:t>
      </w:r>
      <w:r w:rsidR="00DB3BA5">
        <w:t>e</w:t>
      </w:r>
      <w:r w:rsidR="00B86B99">
        <w:t xml:space="preserve"> to be </w:t>
      </w:r>
      <w:r w:rsidR="00DB3BA5">
        <w:t xml:space="preserve">the </w:t>
      </w:r>
      <w:r w:rsidR="00B86B99">
        <w:t xml:space="preserve">core </w:t>
      </w:r>
      <w:r w:rsidR="00DB3BA5">
        <w:t>of our efforts in</w:t>
      </w:r>
      <w:r w:rsidR="00B86B99">
        <w:t xml:space="preserve">to </w:t>
      </w:r>
      <w:r w:rsidR="00DB3BA5">
        <w:t>my</w:t>
      </w:r>
      <w:r w:rsidR="00B86B99">
        <w:t xml:space="preserve"> second term. </w:t>
      </w:r>
      <w:r w:rsidR="00A43838">
        <w:br/>
      </w:r>
      <w:r w:rsidR="00B86B99">
        <w:t>Now</w:t>
      </w:r>
      <w:r w:rsidR="006932DD">
        <w:t>,</w:t>
      </w:r>
      <w:r w:rsidR="00B86B99">
        <w:t xml:space="preserve"> </w:t>
      </w:r>
      <w:r w:rsidR="00234A1C">
        <w:t xml:space="preserve">allow me to comment on a few </w:t>
      </w:r>
      <w:r w:rsidR="00B86B99">
        <w:t xml:space="preserve">things </w:t>
      </w:r>
      <w:r w:rsidR="00EA2AAC">
        <w:t>I have heard</w:t>
      </w:r>
      <w:r w:rsidR="00B86B99">
        <w:t xml:space="preserve"> repeatedly </w:t>
      </w:r>
      <w:r w:rsidR="00EA2AAC">
        <w:t>from</w:t>
      </w:r>
      <w:r w:rsidR="00B86B99">
        <w:t xml:space="preserve"> some of you</w:t>
      </w:r>
      <w:r w:rsidR="00EA2AAC">
        <w:t>.</w:t>
      </w:r>
      <w:r w:rsidR="00B86B99">
        <w:t xml:space="preserve"> </w:t>
      </w:r>
      <w:r w:rsidR="004E4BA9">
        <w:t xml:space="preserve"> </w:t>
      </w:r>
      <w:r w:rsidR="00B86B99">
        <w:t>First,</w:t>
      </w:r>
      <w:r w:rsidR="00941B53">
        <w:t> </w:t>
      </w:r>
      <w:r w:rsidR="00BE107D">
        <w:t xml:space="preserve">with respect to </w:t>
      </w:r>
      <w:r w:rsidR="00B86B99">
        <w:t>the focus on the global IP services</w:t>
      </w:r>
      <w:r w:rsidR="009A32EF">
        <w:t>,</w:t>
      </w:r>
      <w:r w:rsidR="00B86B99">
        <w:t xml:space="preserve"> and ensuring that the registries continue to run well</w:t>
      </w:r>
      <w:r w:rsidR="00BC12E3">
        <w:t>,</w:t>
      </w:r>
      <w:r w:rsidR="005B7CE3">
        <w:t xml:space="preserve">  </w:t>
      </w:r>
      <w:r w:rsidR="00B86B99">
        <w:t>I want to reassure you,  that this will remain a very, very strong priority for me</w:t>
      </w:r>
      <w:r w:rsidR="00F8051C">
        <w:t>.</w:t>
      </w:r>
      <w:r w:rsidR="00B86B99">
        <w:t xml:space="preserve"> </w:t>
      </w:r>
      <w:r w:rsidR="00FE38E2">
        <w:t xml:space="preserve"> </w:t>
      </w:r>
      <w:r w:rsidR="00F8051C">
        <w:t>N</w:t>
      </w:r>
      <w:r w:rsidR="00B86B99">
        <w:t>ot many of you may know this</w:t>
      </w:r>
      <w:r w:rsidR="006932DD">
        <w:t>,</w:t>
      </w:r>
      <w:r w:rsidR="00B86B99">
        <w:t xml:space="preserve"> but my first job </w:t>
      </w:r>
      <w:r w:rsidR="007C0E6D">
        <w:t xml:space="preserve">for </w:t>
      </w:r>
      <w:r w:rsidR="00097695">
        <w:t xml:space="preserve">a few </w:t>
      </w:r>
      <w:r w:rsidR="007C0E6D">
        <w:t xml:space="preserve">years </w:t>
      </w:r>
      <w:r w:rsidR="00B86B99">
        <w:t xml:space="preserve">when I moved from </w:t>
      </w:r>
      <w:r w:rsidR="00097695">
        <w:t xml:space="preserve">international </w:t>
      </w:r>
      <w:r w:rsidR="00B86B99">
        <w:t xml:space="preserve">law to IP was to run all the registries of the Singapore IP </w:t>
      </w:r>
      <w:r w:rsidR="003A5549">
        <w:t>O</w:t>
      </w:r>
      <w:r w:rsidR="00B86B99">
        <w:t xml:space="preserve">ffice. </w:t>
      </w:r>
      <w:r w:rsidR="001D14AF">
        <w:t xml:space="preserve"> </w:t>
      </w:r>
      <w:r w:rsidR="00045947">
        <w:t>S</w:t>
      </w:r>
      <w:r w:rsidR="00B86B99">
        <w:t>o the work of the registries</w:t>
      </w:r>
      <w:r w:rsidR="006932DD">
        <w:t>,</w:t>
      </w:r>
      <w:r w:rsidR="00B86B99">
        <w:t xml:space="preserve"> which is very unique to WIPO</w:t>
      </w:r>
      <w:r w:rsidR="00097695">
        <w:t xml:space="preserve"> as well</w:t>
      </w:r>
      <w:r w:rsidR="00FA62C3">
        <w:t>,</w:t>
      </w:r>
      <w:r w:rsidR="00B86B99">
        <w:t xml:space="preserve"> </w:t>
      </w:r>
      <w:r w:rsidR="006D3B5D">
        <w:t xml:space="preserve">is something </w:t>
      </w:r>
      <w:r w:rsidR="00097695">
        <w:t xml:space="preserve">that I enjoy. </w:t>
      </w:r>
      <w:r w:rsidR="00B86B99">
        <w:t>I think the operation of the registries is fascinating</w:t>
      </w:r>
      <w:r w:rsidR="006932DD">
        <w:t>,</w:t>
      </w:r>
      <w:r w:rsidR="00B86B99">
        <w:t xml:space="preserve"> not just as an input and output</w:t>
      </w:r>
      <w:r w:rsidR="006932DD">
        <w:t>,</w:t>
      </w:r>
      <w:r w:rsidR="00B86B99">
        <w:t xml:space="preserve"> but as a live organism that you need to handle from an operations perspective, from a human resources perspective, </w:t>
      </w:r>
      <w:r w:rsidR="002A0C4D">
        <w:t xml:space="preserve">into which </w:t>
      </w:r>
      <w:r w:rsidR="00B86B99">
        <w:t xml:space="preserve">you </w:t>
      </w:r>
      <w:r w:rsidR="002A0C4D">
        <w:t xml:space="preserve">also </w:t>
      </w:r>
      <w:r w:rsidR="00B86B99">
        <w:t>need to inject technology</w:t>
      </w:r>
      <w:r w:rsidR="00F3591A">
        <w:t xml:space="preserve"> </w:t>
      </w:r>
      <w:r w:rsidR="00183D67">
        <w:t xml:space="preserve">and </w:t>
      </w:r>
      <w:r w:rsidR="00097695">
        <w:t xml:space="preserve">business </w:t>
      </w:r>
      <w:r w:rsidR="00B86B99">
        <w:t>reforms</w:t>
      </w:r>
      <w:r w:rsidR="00183D67">
        <w:t>.</w:t>
      </w:r>
      <w:r w:rsidR="00FB2E26">
        <w:t xml:space="preserve"> </w:t>
      </w:r>
      <w:r w:rsidR="00183D67">
        <w:t xml:space="preserve"> Overall,</w:t>
      </w:r>
      <w:r w:rsidR="00B86B99">
        <w:t xml:space="preserve"> you need to make sure that you balance customer service, quality, quantity,</w:t>
      </w:r>
      <w:r w:rsidR="00183D67">
        <w:t xml:space="preserve"> and</w:t>
      </w:r>
      <w:r w:rsidR="00B86B99">
        <w:t xml:space="preserve"> timeliness.</w:t>
      </w:r>
      <w:r w:rsidR="006932DD">
        <w:t xml:space="preserve"> </w:t>
      </w:r>
      <w:r w:rsidR="00B86B99">
        <w:t xml:space="preserve"> </w:t>
      </w:r>
      <w:r w:rsidR="00D54C19">
        <w:t>I apol</w:t>
      </w:r>
      <w:r w:rsidR="003F77E7">
        <w:t>ogize for going into some technical detail on registries</w:t>
      </w:r>
      <w:r w:rsidR="00D54C19">
        <w:t xml:space="preserve"> </w:t>
      </w:r>
      <w:r w:rsidR="00B86B99">
        <w:t xml:space="preserve">but this is something </w:t>
      </w:r>
      <w:r w:rsidR="007B7912">
        <w:t xml:space="preserve">that </w:t>
      </w:r>
      <w:r w:rsidR="00B86B99">
        <w:t xml:space="preserve">will </w:t>
      </w:r>
      <w:r w:rsidR="00063DA9">
        <w:t>continue</w:t>
      </w:r>
      <w:r w:rsidR="00B86B99">
        <w:t xml:space="preserve"> to be a priority for me. </w:t>
      </w:r>
      <w:r w:rsidR="006932DD">
        <w:t xml:space="preserve"> </w:t>
      </w:r>
      <w:r w:rsidR="00B86B99">
        <w:t>Of</w:t>
      </w:r>
      <w:r w:rsidR="008E7ABF">
        <w:t> </w:t>
      </w:r>
      <w:r w:rsidR="00B86B99">
        <w:t>course, as more and more countries around the world</w:t>
      </w:r>
      <w:r w:rsidR="00982468">
        <w:t>,</w:t>
      </w:r>
      <w:r w:rsidR="00B86B99">
        <w:t xml:space="preserve"> including developing countries</w:t>
      </w:r>
      <w:r w:rsidR="00982468">
        <w:t>,</w:t>
      </w:r>
      <w:r w:rsidR="00B86B99">
        <w:t xml:space="preserve"> embrace innovation and creativity, your innovators and your creators will use WIPO services</w:t>
      </w:r>
      <w:r w:rsidR="006932DD">
        <w:t>,</w:t>
      </w:r>
      <w:r w:rsidR="00B86B99">
        <w:t xml:space="preserve"> and will expect a high quality service from WIPO as well.  </w:t>
      </w:r>
      <w:r w:rsidR="0080671A">
        <w:t>T</w:t>
      </w:r>
      <w:r w:rsidR="00B86B99">
        <w:t xml:space="preserve">his is something </w:t>
      </w:r>
      <w:r w:rsidR="007B7912">
        <w:t xml:space="preserve">that </w:t>
      </w:r>
      <w:r w:rsidR="00B86B99">
        <w:t xml:space="preserve">I see as important not just for a group of countries but for every country. </w:t>
      </w:r>
      <w:r w:rsidR="008F2BF7">
        <w:t xml:space="preserve"> </w:t>
      </w:r>
      <w:r w:rsidR="00125994">
        <w:br/>
        <w:t>A</w:t>
      </w:r>
      <w:r w:rsidR="00B86B99">
        <w:t xml:space="preserve"> number of you spoke about the</w:t>
      </w:r>
      <w:r w:rsidR="0043780B">
        <w:t xml:space="preserve"> conclusion of the</w:t>
      </w:r>
      <w:r w:rsidR="00B86B99">
        <w:t xml:space="preserve"> GRATK </w:t>
      </w:r>
      <w:r w:rsidR="009C3802">
        <w:t xml:space="preserve">Treaty </w:t>
      </w:r>
      <w:r w:rsidR="00B86B99">
        <w:t>and the RDLT as one of the defining achievements of the last six years.</w:t>
      </w:r>
      <w:r w:rsidR="006932DD">
        <w:t xml:space="preserve"> </w:t>
      </w:r>
      <w:r w:rsidR="00B86B99">
        <w:t xml:space="preserve"> I would say that I consider them to be m</w:t>
      </w:r>
      <w:r w:rsidR="006932DD">
        <w:t>ini</w:t>
      </w:r>
      <w:r w:rsidR="008231CD">
        <w:noBreakHyphen/>
      </w:r>
      <w:r w:rsidR="00B86B99">
        <w:t>miracles.</w:t>
      </w:r>
      <w:r w:rsidR="006932DD">
        <w:t xml:space="preserve"> </w:t>
      </w:r>
      <w:r w:rsidR="00B86B99">
        <w:t xml:space="preserve"> I must admit that</w:t>
      </w:r>
      <w:r w:rsidR="006932DD">
        <w:t>,</w:t>
      </w:r>
      <w:r w:rsidR="00B86B99">
        <w:t xml:space="preserve"> having been heavily involved in both, it was</w:t>
      </w:r>
      <w:r w:rsidR="009E7035">
        <w:t xml:space="preserve"> </w:t>
      </w:r>
      <w:r w:rsidR="00B86B99">
        <w:t>n</w:t>
      </w:r>
      <w:r w:rsidR="009E7035">
        <w:t>o</w:t>
      </w:r>
      <w:r w:rsidR="00B86B99">
        <w:t>t evident to me that either of them would have succeeded.</w:t>
      </w:r>
      <w:r w:rsidR="006932DD">
        <w:t xml:space="preserve"> </w:t>
      </w:r>
      <w:r w:rsidR="00B86B99">
        <w:t xml:space="preserve"> I can be very frank with you.  But through a miracle of Member States coming together</w:t>
      </w:r>
      <w:r w:rsidR="006932DD">
        <w:t>,</w:t>
      </w:r>
      <w:r w:rsidR="00B86B99">
        <w:t xml:space="preserve"> putting aside differences, finding commonalities, being pragmatic, working through the night to find that kernel of convergence, we were able to thread the needle </w:t>
      </w:r>
      <w:r w:rsidR="00D76C2E">
        <w:t xml:space="preserve">first </w:t>
      </w:r>
      <w:r w:rsidR="00B86B99">
        <w:t>for the GR</w:t>
      </w:r>
      <w:r w:rsidR="009C3802">
        <w:t>A</w:t>
      </w:r>
      <w:r w:rsidR="00B86B99">
        <w:t>TK</w:t>
      </w:r>
      <w:r w:rsidR="009C3802">
        <w:t xml:space="preserve"> Treaty</w:t>
      </w:r>
      <w:r w:rsidR="006932DD">
        <w:t>,</w:t>
      </w:r>
      <w:r w:rsidR="00732AF7">
        <w:t xml:space="preserve"> </w:t>
      </w:r>
      <w:r w:rsidR="00B86B99">
        <w:t>and then</w:t>
      </w:r>
      <w:r w:rsidR="000E31A1">
        <w:t>,</w:t>
      </w:r>
      <w:r w:rsidR="00B86B99">
        <w:t xml:space="preserve"> </w:t>
      </w:r>
      <w:r w:rsidR="00D76C2E">
        <w:t xml:space="preserve">at </w:t>
      </w:r>
      <w:r w:rsidR="00B86B99">
        <w:t xml:space="preserve">the end of </w:t>
      </w:r>
      <w:r w:rsidR="003E081A">
        <w:t xml:space="preserve">the </w:t>
      </w:r>
      <w:r w:rsidR="007304A1">
        <w:t xml:space="preserve">same </w:t>
      </w:r>
      <w:r w:rsidR="00B86B99">
        <w:t xml:space="preserve">year for the RDLT. </w:t>
      </w:r>
      <w:r w:rsidR="006932DD">
        <w:t xml:space="preserve"> </w:t>
      </w:r>
      <w:r w:rsidR="00097695">
        <w:t xml:space="preserve">These achievements </w:t>
      </w:r>
      <w:r w:rsidR="00B86B99">
        <w:t xml:space="preserve">required a lot of hard work and commitment. </w:t>
      </w:r>
      <w:r w:rsidR="006932DD">
        <w:t xml:space="preserve"> </w:t>
      </w:r>
      <w:r w:rsidR="00B86B99">
        <w:t xml:space="preserve">My appeal to all of you is </w:t>
      </w:r>
      <w:r w:rsidR="00607208">
        <w:t>not to</w:t>
      </w:r>
      <w:r w:rsidR="00B86B99">
        <w:t xml:space="preserve"> take for granted that WIPO will always be able to deliver these kind</w:t>
      </w:r>
      <w:r w:rsidR="007416E4">
        <w:t>s</w:t>
      </w:r>
      <w:r w:rsidR="00B86B99">
        <w:t xml:space="preserve"> of achievements. </w:t>
      </w:r>
      <w:r w:rsidR="006932DD">
        <w:t xml:space="preserve"> </w:t>
      </w:r>
      <w:r w:rsidR="00B86B99">
        <w:t>It can only happen because all of you Member States made tremendous efforts to find that common ground to make that happen.</w:t>
      </w:r>
      <w:r w:rsidR="006932DD">
        <w:t xml:space="preserve"> </w:t>
      </w:r>
      <w:r w:rsidR="00B86B99">
        <w:t xml:space="preserve"> </w:t>
      </w:r>
      <w:r w:rsidR="00125994">
        <w:br/>
      </w:r>
      <w:r w:rsidR="00951BB9">
        <w:t>Moving forward, there are many</w:t>
      </w:r>
      <w:r w:rsidR="00B86B99">
        <w:t xml:space="preserve"> areas where we </w:t>
      </w:r>
      <w:r w:rsidR="00951BB9">
        <w:t xml:space="preserve">will </w:t>
      </w:r>
      <w:r w:rsidR="00B86B99">
        <w:t>need to find convergence</w:t>
      </w:r>
      <w:r w:rsidR="00FB32E5">
        <w:t>;</w:t>
      </w:r>
      <w:r w:rsidR="00B86B99">
        <w:t xml:space="preserve"> where we </w:t>
      </w:r>
      <w:r w:rsidR="00FB32E5">
        <w:t>will</w:t>
      </w:r>
      <w:r w:rsidR="005700D1">
        <w:t xml:space="preserve"> </w:t>
      </w:r>
      <w:r w:rsidR="00B86B99">
        <w:t xml:space="preserve">need to come together as a community. </w:t>
      </w:r>
      <w:r w:rsidR="00BA1BFC">
        <w:t xml:space="preserve"> </w:t>
      </w:r>
      <w:r w:rsidR="00B86B99">
        <w:t xml:space="preserve">Many of you mentioned AI </w:t>
      </w:r>
      <w:r w:rsidR="00F64BD6">
        <w:t xml:space="preserve">as a </w:t>
      </w:r>
      <w:r w:rsidR="00B86B99">
        <w:t>challenge and certainly I think that AI is not just a tool</w:t>
      </w:r>
      <w:r w:rsidR="00BA1BFC">
        <w:t>,</w:t>
      </w:r>
      <w:r w:rsidR="00B86B99">
        <w:t xml:space="preserve"> but a transformative tool that </w:t>
      </w:r>
      <w:r w:rsidR="005700D1">
        <w:t xml:space="preserve">will </w:t>
      </w:r>
      <w:r w:rsidR="00B86B99">
        <w:t xml:space="preserve">change the way we innovate and create. </w:t>
      </w:r>
      <w:r w:rsidR="00BA1BFC">
        <w:t xml:space="preserve"> </w:t>
      </w:r>
      <w:r w:rsidR="00B86B99">
        <w:t>Therefore, we have to come together to make sure that this tool is used for the best purposes in the service of all of us</w:t>
      </w:r>
      <w:r w:rsidR="00F64BD6">
        <w:t xml:space="preserve">. </w:t>
      </w:r>
      <w:r w:rsidR="00B86B99">
        <w:t xml:space="preserve"> </w:t>
      </w:r>
      <w:r w:rsidR="00F64BD6">
        <w:t>I</w:t>
      </w:r>
      <w:r w:rsidR="00B86B99">
        <w:t>n order for that to happen, I think we need to find that spirit of 2024</w:t>
      </w:r>
      <w:r w:rsidR="00BA1BFC">
        <w:t>,</w:t>
      </w:r>
      <w:r w:rsidR="00B86B99">
        <w:t xml:space="preserve"> and to make sure that despite differences, we come together again.</w:t>
      </w:r>
      <w:r w:rsidR="00BA1BFC">
        <w:t xml:space="preserve"> </w:t>
      </w:r>
      <w:r w:rsidR="00B86B99">
        <w:t xml:space="preserve"> This applies to </w:t>
      </w:r>
      <w:r w:rsidR="0058678A">
        <w:t xml:space="preserve">our </w:t>
      </w:r>
      <w:r w:rsidR="00B86B99">
        <w:t>Committee meetings, Working Groups</w:t>
      </w:r>
      <w:r w:rsidR="00BA1BFC">
        <w:t>,</w:t>
      </w:r>
      <w:r w:rsidR="00B86B99">
        <w:t xml:space="preserve"> and the other occasions where we come together to talk about different issues. </w:t>
      </w:r>
      <w:r w:rsidR="00BA1BFC">
        <w:t xml:space="preserve"> </w:t>
      </w:r>
      <w:r w:rsidR="00B86B99">
        <w:t xml:space="preserve">I would make an appeal that </w:t>
      </w:r>
      <w:r w:rsidR="0050547D">
        <w:t>convergence on th</w:t>
      </w:r>
      <w:r w:rsidR="003223F6">
        <w:t>e issues being discussed in our Committees</w:t>
      </w:r>
      <w:r w:rsidR="00B86B99">
        <w:t xml:space="preserve"> require a lot of effort</w:t>
      </w:r>
      <w:r w:rsidR="00BA1BFC">
        <w:t>,</w:t>
      </w:r>
      <w:r w:rsidR="00B86B99">
        <w:t xml:space="preserve"> and I would ask that you continue investing those efforts into WIPO’s work</w:t>
      </w:r>
      <w:r w:rsidR="00673FC5">
        <w:t xml:space="preserve"> so that we may move forward in consensus</w:t>
      </w:r>
      <w:r w:rsidR="00B86B99">
        <w:t xml:space="preserve">. </w:t>
      </w:r>
      <w:r w:rsidR="00981BA8">
        <w:br/>
      </w:r>
      <w:r w:rsidR="00B86B99">
        <w:t>A lot of you spoke about the rise of the digital economy, the creative economy, innovation, creativity, the rise of entrepreneurship, small and medium enterprises</w:t>
      </w:r>
      <w:r w:rsidR="00BA1BFC">
        <w:t>.</w:t>
      </w:r>
      <w:r w:rsidR="0030341B">
        <w:t xml:space="preserve"> </w:t>
      </w:r>
      <w:r w:rsidR="00BA1BFC">
        <w:t xml:space="preserve"> We </w:t>
      </w:r>
      <w:r w:rsidR="00B86B99">
        <w:t xml:space="preserve">are looking at a world where value is increasingly created and stored and traded and financed in the form of intangible assets, </w:t>
      </w:r>
      <w:r w:rsidR="00BA1BFC">
        <w:t>intellectual property</w:t>
      </w:r>
      <w:r w:rsidR="00B86B99">
        <w:t xml:space="preserve">, brands, know-how, </w:t>
      </w:r>
      <w:r w:rsidR="00554E89">
        <w:t xml:space="preserve">and </w:t>
      </w:r>
      <w:r w:rsidR="00B86B99">
        <w:t>data</w:t>
      </w:r>
      <w:r w:rsidR="00A9186F">
        <w:t>,</w:t>
      </w:r>
      <w:r w:rsidR="00B86B99">
        <w:t xml:space="preserve"> and I see this </w:t>
      </w:r>
      <w:r w:rsidR="00554E89">
        <w:t xml:space="preserve">as a </w:t>
      </w:r>
      <w:r w:rsidR="00097695">
        <w:t xml:space="preserve">continuing </w:t>
      </w:r>
      <w:r w:rsidR="00B86B99">
        <w:t>trend</w:t>
      </w:r>
      <w:r w:rsidR="00097695">
        <w:t xml:space="preserve">. </w:t>
      </w:r>
      <w:r w:rsidR="00B86B99">
        <w:t xml:space="preserve">I don’t see the world going back to </w:t>
      </w:r>
      <w:r w:rsidR="00B86B99" w:rsidDel="00164CBC">
        <w:t xml:space="preserve">where </w:t>
      </w:r>
      <w:r w:rsidR="00B86B99">
        <w:t xml:space="preserve">value will be stored </w:t>
      </w:r>
      <w:r w:rsidR="00097695">
        <w:t xml:space="preserve">only </w:t>
      </w:r>
      <w:r w:rsidR="00B86B99">
        <w:t xml:space="preserve">in hard assets anymore. </w:t>
      </w:r>
      <w:r w:rsidR="00BA1BFC">
        <w:t xml:space="preserve"> </w:t>
      </w:r>
      <w:r w:rsidR="00B86B99">
        <w:t xml:space="preserve">If you look at the most valuable companies, if you look at the music that’s been created or the economies that we are building, their value is in intangible assets. </w:t>
      </w:r>
      <w:r w:rsidR="00BA1BFC">
        <w:t xml:space="preserve"> </w:t>
      </w:r>
      <w:r w:rsidR="00C77DBE">
        <w:t>So,</w:t>
      </w:r>
      <w:r w:rsidR="00B86B99">
        <w:t xml:space="preserve"> I</w:t>
      </w:r>
      <w:r w:rsidR="00CE6827">
        <w:t> </w:t>
      </w:r>
      <w:r w:rsidR="00B86B99">
        <w:t xml:space="preserve">would think that more and more, as you Member States understand this, IP </w:t>
      </w:r>
      <w:r w:rsidR="008850C6">
        <w:t>is not</w:t>
      </w:r>
      <w:r w:rsidR="00B86B99">
        <w:t xml:space="preserve"> just a </w:t>
      </w:r>
      <w:r w:rsidR="00097695">
        <w:t xml:space="preserve">way </w:t>
      </w:r>
      <w:r w:rsidR="00B86B99">
        <w:t xml:space="preserve">of supporting innovation and creativity. </w:t>
      </w:r>
      <w:r w:rsidR="00BA1BFC">
        <w:t xml:space="preserve"> </w:t>
      </w:r>
      <w:r w:rsidR="00B86B99">
        <w:t xml:space="preserve">It is going to become an economic financial asset, it is going to become a business asset, it is going to become a </w:t>
      </w:r>
      <w:r w:rsidR="008850C6">
        <w:t xml:space="preserve">repository </w:t>
      </w:r>
      <w:r w:rsidR="00B86B99">
        <w:t>of value.</w:t>
      </w:r>
      <w:r w:rsidR="00F80FF3">
        <w:t xml:space="preserve"> </w:t>
      </w:r>
      <w:r w:rsidR="00BA1BFC">
        <w:t xml:space="preserve"> </w:t>
      </w:r>
      <w:r w:rsidR="001A6944">
        <w:t>S</w:t>
      </w:r>
      <w:r w:rsidR="005744C5">
        <w:t>ome of you mentioned IP valuation and IP financing</w:t>
      </w:r>
      <w:r w:rsidR="005D24E5">
        <w:t>, which may sound quite cutting-edge.  However, I think that if we do not start</w:t>
      </w:r>
      <w:r w:rsidR="00DB1BF8">
        <w:t xml:space="preserve"> addressing these issues now, and we still do not know how to value these assets or finance </w:t>
      </w:r>
      <w:r w:rsidR="00BC2F70">
        <w:t>them, or fully</w:t>
      </w:r>
      <w:r w:rsidR="00207573">
        <w:t xml:space="preserve"> understand how IP relates to trade, finance and the broader economy</w:t>
      </w:r>
      <w:r w:rsidR="00A81D5E">
        <w:t xml:space="preserve">, we will be doing ourselves a disservice. </w:t>
      </w:r>
      <w:r w:rsidR="00503A1E" w:rsidRPr="00503A1E">
        <w:t xml:space="preserve">There will otherwise be a gap in our understanding, while this part of our economy continues to grow larger and its pull on the entire economy becomes ever stronger. </w:t>
      </w:r>
      <w:r w:rsidR="00000DF2">
        <w:t xml:space="preserve"> </w:t>
      </w:r>
      <w:r w:rsidR="00503A1E" w:rsidRPr="00503A1E">
        <w:t>We must therefore invest time and energy in deepening our understanding of it.</w:t>
      </w:r>
      <w:r w:rsidR="00A81D5E">
        <w:t xml:space="preserve"> </w:t>
      </w:r>
      <w:r w:rsidR="007B0D46">
        <w:t>To that end, t</w:t>
      </w:r>
      <w:r w:rsidR="00B86B99">
        <w:t>he work we are doing to create studies and reports and to be, a repository of global intelligence on IP and intangible assets</w:t>
      </w:r>
      <w:r w:rsidR="006756B5">
        <w:t xml:space="preserve"> </w:t>
      </w:r>
      <w:r w:rsidR="00B86B99">
        <w:t xml:space="preserve">becomes important as well. </w:t>
      </w:r>
      <w:r w:rsidR="00BA1BFC">
        <w:t xml:space="preserve"> </w:t>
      </w:r>
      <w:r w:rsidR="00981BA8">
        <w:br/>
      </w:r>
      <w:r w:rsidR="00B86B99">
        <w:t>And then in terms of the programs</w:t>
      </w:r>
      <w:r w:rsidR="00B35341">
        <w:t xml:space="preserve"> and</w:t>
      </w:r>
      <w:r w:rsidR="00D34C52">
        <w:t xml:space="preserve"> </w:t>
      </w:r>
      <w:r w:rsidR="00B86B99">
        <w:t>initiatives, I did</w:t>
      </w:r>
      <w:r w:rsidR="009E7035">
        <w:t xml:space="preserve"> not</w:t>
      </w:r>
      <w:r w:rsidR="00B86B99">
        <w:t xml:space="preserve"> mention every one of them because I</w:t>
      </w:r>
      <w:r w:rsidR="006756B5">
        <w:t> </w:t>
      </w:r>
      <w:r w:rsidR="00B86B99">
        <w:t>did</w:t>
      </w:r>
      <w:r w:rsidR="009E7035">
        <w:t xml:space="preserve"> not</w:t>
      </w:r>
      <w:r w:rsidR="00B86B99">
        <w:t xml:space="preserve"> have enough time in </w:t>
      </w:r>
      <w:r w:rsidR="0059799D">
        <w:t xml:space="preserve">my </w:t>
      </w:r>
      <w:r w:rsidR="00B86B99">
        <w:t>opening thank you speech</w:t>
      </w:r>
      <w:r w:rsidR="003F4729">
        <w:t>,</w:t>
      </w:r>
      <w:r w:rsidR="00B86B99">
        <w:t xml:space="preserve"> but I</w:t>
      </w:r>
      <w:r w:rsidR="009E7035">
        <w:t xml:space="preserve"> a</w:t>
      </w:r>
      <w:r w:rsidR="00B86B99">
        <w:t xml:space="preserve">m very pleased that many of you mentioned the work we are doing to support women, youth, SMEs, </w:t>
      </w:r>
      <w:r w:rsidR="00CD0EC5">
        <w:t xml:space="preserve">and </w:t>
      </w:r>
      <w:r w:rsidR="00B86B99">
        <w:t xml:space="preserve">those in the rural communities, touching the lives of the indigenous people or local communities. </w:t>
      </w:r>
      <w:r w:rsidR="003F4729">
        <w:t xml:space="preserve"> </w:t>
      </w:r>
      <w:r w:rsidR="00B86B99">
        <w:t>I did</w:t>
      </w:r>
      <w:r w:rsidR="009E7035">
        <w:t xml:space="preserve"> not</w:t>
      </w:r>
      <w:r w:rsidR="00B86B99">
        <w:t xml:space="preserve"> mention </w:t>
      </w:r>
      <w:r w:rsidR="00F570CD">
        <w:t xml:space="preserve">initiatives such as </w:t>
      </w:r>
      <w:r w:rsidR="00B86B99">
        <w:t>CLIP, WIPO Connect, the Inventor Assistance Program, the Technology Innovation Support Cent</w:t>
      </w:r>
      <w:r w:rsidR="00BA1BFC">
        <w:t>ers</w:t>
      </w:r>
      <w:r w:rsidR="00B86B99">
        <w:t xml:space="preserve"> </w:t>
      </w:r>
      <w:r w:rsidR="001222E8">
        <w:t>or</w:t>
      </w:r>
      <w:r w:rsidR="00117BD5">
        <w:t xml:space="preserve"> </w:t>
      </w:r>
      <w:r w:rsidR="00B86B99">
        <w:t xml:space="preserve">WIPO Green. </w:t>
      </w:r>
      <w:r w:rsidR="00BA1BFC">
        <w:t xml:space="preserve"> </w:t>
      </w:r>
      <w:r w:rsidR="00B86B99">
        <w:t>It’s really about making sure that IP is relevant to every aspect of the modern world</w:t>
      </w:r>
      <w:r w:rsidR="00117BD5">
        <w:t xml:space="preserve"> and </w:t>
      </w:r>
      <w:r w:rsidR="00B86B99">
        <w:t>these are all important.</w:t>
      </w:r>
      <w:r w:rsidR="00BA1BFC">
        <w:t xml:space="preserve"> </w:t>
      </w:r>
      <w:r w:rsidR="00B86B99">
        <w:t xml:space="preserve"> </w:t>
      </w:r>
      <w:r w:rsidR="00981BA8">
        <w:br/>
      </w:r>
      <w:r w:rsidR="00B86B99">
        <w:t>When researchers want to bring their laboratory ideas to the market, when creators want to earn a living so that they can continue giving us beautiful music or film, when inventors find that the patent system is difficult to navigate</w:t>
      </w:r>
      <w:r w:rsidR="00BA1BFC">
        <w:t>,</w:t>
      </w:r>
      <w:r w:rsidR="00B86B99">
        <w:t xml:space="preserve"> when young people with aspirations want to know how to make their dreams come alive</w:t>
      </w:r>
      <w:r w:rsidR="00BA1BFC">
        <w:t>,</w:t>
      </w:r>
      <w:r w:rsidR="00B86B99">
        <w:t xml:space="preserve"> when a woman entrepreneur feels that it’s difficult to get back into</w:t>
      </w:r>
      <w:r w:rsidR="000D28AD">
        <w:t>,</w:t>
      </w:r>
      <w:r w:rsidR="00B86B99">
        <w:t xml:space="preserve"> or to break into a market</w:t>
      </w:r>
      <w:r w:rsidR="00BA1BFC">
        <w:t>,</w:t>
      </w:r>
      <w:r w:rsidR="00B86B99">
        <w:t xml:space="preserve"> or when a small, medium enterprise that doesn’t understand IP but needs to use it to franchise its brand, these are all areas where we can help and we should help. </w:t>
      </w:r>
      <w:r w:rsidR="00BA1BFC">
        <w:t xml:space="preserve"> </w:t>
      </w:r>
      <w:r w:rsidR="00981BA8">
        <w:br/>
      </w:r>
      <w:r w:rsidR="00B86B99">
        <w:t xml:space="preserve">Now, this </w:t>
      </w:r>
      <w:r w:rsidR="00D83A1F">
        <w:t>does not</w:t>
      </w:r>
      <w:r w:rsidR="00B86B99">
        <w:t xml:space="preserve"> mean that we are also not at the same time supporting the established IP players, the big enterprises that already know how to use IP.</w:t>
      </w:r>
      <w:r w:rsidR="00BA1BFC">
        <w:t xml:space="preserve"> </w:t>
      </w:r>
      <w:r w:rsidR="00B86B99">
        <w:t xml:space="preserve"> I don’t think it’s a zero-sum game. </w:t>
      </w:r>
      <w:r w:rsidR="00A0206D">
        <w:t xml:space="preserve">We at </w:t>
      </w:r>
      <w:r w:rsidR="00B86B99">
        <w:t xml:space="preserve">WIPO </w:t>
      </w:r>
      <w:r w:rsidR="00A0206D">
        <w:t xml:space="preserve">do not </w:t>
      </w:r>
      <w:r w:rsidR="00B86B99">
        <w:t xml:space="preserve">look at the work that we do as </w:t>
      </w:r>
      <w:r w:rsidR="008732F7">
        <w:t xml:space="preserve">a </w:t>
      </w:r>
      <w:r w:rsidR="00B86B99">
        <w:t xml:space="preserve">zero-sum game where the work in one area means that work is taken away from another area. </w:t>
      </w:r>
      <w:r w:rsidR="00BA1BFC">
        <w:t xml:space="preserve"> </w:t>
      </w:r>
      <w:r w:rsidR="00B86B99">
        <w:t>I believe that in IP</w:t>
      </w:r>
      <w:r w:rsidR="00BE6D33">
        <w:t>,</w:t>
      </w:r>
      <w:r w:rsidR="00B86B99">
        <w:t xml:space="preserve"> in innovation and in creativity, because of the nature of IP, because value adds in a way that’s very different from</w:t>
      </w:r>
      <w:r w:rsidR="004D53F5">
        <w:t xml:space="preserve"> traditional</w:t>
      </w:r>
      <w:r w:rsidR="00B86B99">
        <w:t xml:space="preserve"> physical assets, work that we do in one area multiplies the value that’s given into another area. </w:t>
      </w:r>
      <w:r w:rsidR="00BA1BFC">
        <w:t xml:space="preserve"> </w:t>
      </w:r>
      <w:r w:rsidR="00B86B99">
        <w:t xml:space="preserve">And that’s why I said in my opening statement, that at WIPO, we can be a place where we win together. </w:t>
      </w:r>
      <w:r w:rsidR="00BA1BFC">
        <w:t xml:space="preserve"> </w:t>
      </w:r>
      <w:r w:rsidR="00372D79">
        <w:t xml:space="preserve">The </w:t>
      </w:r>
      <w:r w:rsidR="00B86B99">
        <w:t xml:space="preserve">work that we provide to LDCs, for example, helps other parts of the world to win. </w:t>
      </w:r>
      <w:r w:rsidR="00BA1BFC">
        <w:t xml:space="preserve"> </w:t>
      </w:r>
      <w:r w:rsidR="00B86B99">
        <w:t xml:space="preserve">The work and the support we provide to developed countries help other parts of the world to win. </w:t>
      </w:r>
      <w:r w:rsidR="00BA1BFC">
        <w:t xml:space="preserve"> </w:t>
      </w:r>
      <w:r w:rsidR="00B86B99">
        <w:t xml:space="preserve">This is really a place where we can bring value together and can create value together because of the nature of IP. </w:t>
      </w:r>
      <w:r w:rsidR="00BA1BFC">
        <w:t xml:space="preserve"> </w:t>
      </w:r>
      <w:r w:rsidR="00B86B99">
        <w:t>It really is a special type of creature that allows us to grow together and to collaborate and t</w:t>
      </w:r>
      <w:r w:rsidR="005468EB">
        <w:t>hrough</w:t>
      </w:r>
      <w:r w:rsidR="00B86B99">
        <w:t xml:space="preserve"> the collaboration, build a bigger pie for all of us. </w:t>
      </w:r>
      <w:r w:rsidR="005468EB">
        <w:t xml:space="preserve"> </w:t>
      </w:r>
      <w:r w:rsidR="00981BA8">
        <w:br/>
      </w:r>
      <w:r w:rsidR="008C12E7">
        <w:t>T</w:t>
      </w:r>
      <w:r w:rsidR="00B86B99">
        <w:t>h</w:t>
      </w:r>
      <w:r w:rsidR="008C12E7">
        <w:t xml:space="preserve">ese </w:t>
      </w:r>
      <w:r w:rsidR="00032286">
        <w:t xml:space="preserve">are </w:t>
      </w:r>
      <w:r w:rsidR="00B86B99">
        <w:t xml:space="preserve">some of my reactions. </w:t>
      </w:r>
      <w:r w:rsidR="005468EB">
        <w:t xml:space="preserve"> </w:t>
      </w:r>
      <w:r w:rsidR="00874C5C" w:rsidRPr="00874C5C">
        <w:t xml:space="preserve">Of course, I believe that strong governance, sound and prudent financial management will continue to be defining strengths of WIPO. </w:t>
      </w:r>
      <w:r w:rsidR="00932123">
        <w:t xml:space="preserve"> </w:t>
      </w:r>
      <w:r w:rsidR="00874C5C" w:rsidRPr="00874C5C">
        <w:t xml:space="preserve">These principles have long been integral to the </w:t>
      </w:r>
      <w:r w:rsidR="00932123" w:rsidRPr="00874C5C">
        <w:t>Organization</w:t>
      </w:r>
      <w:r w:rsidR="00874C5C" w:rsidRPr="00874C5C">
        <w:t xml:space="preserve"> and are not recent developments</w:t>
      </w:r>
      <w:r w:rsidR="00B11641">
        <w:t>.</w:t>
      </w:r>
      <w:r w:rsidR="00B86B99">
        <w:t xml:space="preserve"> </w:t>
      </w:r>
      <w:r w:rsidR="00610D75">
        <w:t xml:space="preserve"> </w:t>
      </w:r>
      <w:r w:rsidR="00B86B99">
        <w:t xml:space="preserve">I probably have been a bit more </w:t>
      </w:r>
      <w:r w:rsidR="00416B44">
        <w:t xml:space="preserve">focused on </w:t>
      </w:r>
      <w:r w:rsidR="00B86B99">
        <w:t>this than some others.</w:t>
      </w:r>
      <w:r w:rsidR="005468EB">
        <w:t xml:space="preserve"> </w:t>
      </w:r>
      <w:r w:rsidR="00B86B99">
        <w:t xml:space="preserve"> We can blame </w:t>
      </w:r>
      <w:r w:rsidR="009436FC">
        <w:t xml:space="preserve">my </w:t>
      </w:r>
      <w:r w:rsidR="00B86B99">
        <w:t xml:space="preserve">Singapore </w:t>
      </w:r>
      <w:r w:rsidR="009436FC">
        <w:t xml:space="preserve">background </w:t>
      </w:r>
      <w:r w:rsidR="00D02604">
        <w:t xml:space="preserve">for </w:t>
      </w:r>
      <w:r w:rsidR="00B86B99">
        <w:t xml:space="preserve">that. </w:t>
      </w:r>
      <w:r w:rsidR="005468EB">
        <w:t xml:space="preserve"> </w:t>
      </w:r>
      <w:r w:rsidR="00B86B99">
        <w:t xml:space="preserve">But I do think that this is something </w:t>
      </w:r>
      <w:r w:rsidR="00D02604">
        <w:t xml:space="preserve">that </w:t>
      </w:r>
      <w:r w:rsidR="00B86B99">
        <w:t>is part of the DNA of my colleagues as well</w:t>
      </w:r>
      <w:r w:rsidR="00B24A30">
        <w:t xml:space="preserve"> and will</w:t>
      </w:r>
      <w:r w:rsidR="00B86B99">
        <w:t xml:space="preserve"> continue being part of WIPO. </w:t>
      </w:r>
      <w:r w:rsidR="00610D75">
        <w:t xml:space="preserve"> </w:t>
      </w:r>
      <w:r w:rsidR="00B86B99">
        <w:t xml:space="preserve">We want to make sure that we give you good value for money. </w:t>
      </w:r>
      <w:r w:rsidR="005468EB">
        <w:t xml:space="preserve"> </w:t>
      </w:r>
      <w:r w:rsidR="00B86B99">
        <w:t xml:space="preserve">A number of you have suggested how we can continue doing that. </w:t>
      </w:r>
      <w:r w:rsidR="00610D75">
        <w:t xml:space="preserve"> </w:t>
      </w:r>
      <w:r w:rsidR="00B86B99">
        <w:t>A number of you have suggested that perhaps we can bring this also to the other UN agencies as part of the UN</w:t>
      </w:r>
      <w:r w:rsidR="00A21828">
        <w:t>80</w:t>
      </w:r>
      <w:r w:rsidR="00B86B99">
        <w:t xml:space="preserve"> process.</w:t>
      </w:r>
      <w:r w:rsidR="00610D75">
        <w:t xml:space="preserve"> </w:t>
      </w:r>
      <w:r w:rsidR="00B86B99">
        <w:t xml:space="preserve"> We are doing all these things. </w:t>
      </w:r>
      <w:r w:rsidR="00610D75">
        <w:t xml:space="preserve"> </w:t>
      </w:r>
      <w:r w:rsidR="00B86B99">
        <w:t>We are providing tools to other UN agencies that we have created</w:t>
      </w:r>
      <w:r w:rsidR="00B24A30">
        <w:t>, such as</w:t>
      </w:r>
      <w:r w:rsidR="00B86B99">
        <w:t xml:space="preserve"> </w:t>
      </w:r>
      <w:r w:rsidR="008E4F0D">
        <w:t xml:space="preserve">Speech-to-Text </w:t>
      </w:r>
      <w:r w:rsidR="00745093">
        <w:t>and</w:t>
      </w:r>
      <w:r w:rsidR="00B86B99">
        <w:t xml:space="preserve"> our translation tools.</w:t>
      </w:r>
      <w:r w:rsidR="00610D75">
        <w:t xml:space="preserve"> </w:t>
      </w:r>
      <w:r w:rsidR="00B86B99">
        <w:t xml:space="preserve"> </w:t>
      </w:r>
      <w:r w:rsidR="006625FE">
        <w:t>I</w:t>
      </w:r>
      <w:r w:rsidR="00B86B99">
        <w:t>n terms of geographical and gender representation in our Secretariat</w:t>
      </w:r>
      <w:r w:rsidR="00E81734">
        <w:t>,</w:t>
      </w:r>
      <w:r w:rsidR="00B86B99">
        <w:t xml:space="preserve"> </w:t>
      </w:r>
      <w:r w:rsidR="006625FE">
        <w:t xml:space="preserve">while </w:t>
      </w:r>
      <w:r w:rsidR="00B86B99">
        <w:t xml:space="preserve">making sure at the same time that it is a merit-based recruitment system, I think we can thread the needle on all these things. </w:t>
      </w:r>
      <w:r w:rsidR="00E81734">
        <w:t xml:space="preserve"> </w:t>
      </w:r>
      <w:r w:rsidR="00B86B99">
        <w:t xml:space="preserve">And just to reassure all of you again that you are the Member States. </w:t>
      </w:r>
      <w:r w:rsidR="00610D75">
        <w:t xml:space="preserve"> </w:t>
      </w:r>
      <w:r w:rsidR="00B86B99">
        <w:t>In the end, you set and you approve the workplans.  And that is what you do every two years as part of the program and budget.</w:t>
      </w:r>
      <w:r w:rsidR="00610D75">
        <w:t xml:space="preserve"> </w:t>
      </w:r>
      <w:r w:rsidR="00B86B99">
        <w:t xml:space="preserve"> </w:t>
      </w:r>
      <w:r w:rsidR="008C12E7">
        <w:t>W</w:t>
      </w:r>
      <w:r w:rsidR="00B86B99">
        <w:t xml:space="preserve">hatever the Director General says to the PBC, you make me the </w:t>
      </w:r>
      <w:r w:rsidR="00B86B99" w:rsidRPr="00932123">
        <w:rPr>
          <w:i/>
          <w:iCs/>
        </w:rPr>
        <w:t>Direct</w:t>
      </w:r>
      <w:r w:rsidR="00512D1E" w:rsidRPr="00932123">
        <w:rPr>
          <w:i/>
          <w:iCs/>
        </w:rPr>
        <w:t>ed</w:t>
      </w:r>
      <w:r w:rsidR="00B86B99">
        <w:t xml:space="preserve"> General.</w:t>
      </w:r>
      <w:r w:rsidR="00610D75">
        <w:t xml:space="preserve"> </w:t>
      </w:r>
      <w:r w:rsidR="00B86B99">
        <w:t xml:space="preserve"> </w:t>
      </w:r>
      <w:r w:rsidR="008C12E7">
        <w:t>P</w:t>
      </w:r>
      <w:r w:rsidR="00B86B99">
        <w:t xml:space="preserve">lease be assured that whatever aspirations I share with you, whatever dreams I have, whatever thoughts that we exchange in this forum, in the end, it all comes down to your approval </w:t>
      </w:r>
      <w:r w:rsidR="00D74CB7">
        <w:t xml:space="preserve">of </w:t>
      </w:r>
      <w:r w:rsidR="00B86B99">
        <w:t xml:space="preserve">the program </w:t>
      </w:r>
      <w:r w:rsidR="00610D75">
        <w:t xml:space="preserve">and </w:t>
      </w:r>
      <w:r w:rsidR="00B86B99">
        <w:t xml:space="preserve">budget. </w:t>
      </w:r>
      <w:r w:rsidR="00610D75">
        <w:t xml:space="preserve"> </w:t>
      </w:r>
      <w:r w:rsidR="00B86B99">
        <w:t>And that’s where you control and set the agenda, you set our KPIs,</w:t>
      </w:r>
      <w:r w:rsidR="00610D75">
        <w:t xml:space="preserve"> </w:t>
      </w:r>
      <w:r w:rsidR="00B86B99">
        <w:t xml:space="preserve">and you give us the resources to achieve what you see us having to deliver to you every two years. </w:t>
      </w:r>
      <w:r w:rsidR="00610D75">
        <w:t xml:space="preserve"> </w:t>
      </w:r>
      <w:r w:rsidR="003179E3">
        <w:br/>
      </w:r>
      <w:r w:rsidR="00B86B99">
        <w:t xml:space="preserve">Since I have a captive audience, let me take this chance to say that in a few days’ time we </w:t>
      </w:r>
      <w:r w:rsidR="000F1D4A">
        <w:t xml:space="preserve">will </w:t>
      </w:r>
      <w:r w:rsidR="00B86B99">
        <w:t>celebrate as a global IP community, as a WIPO family, World IP Day.</w:t>
      </w:r>
      <w:r w:rsidR="005B7CE3">
        <w:t xml:space="preserve">  </w:t>
      </w:r>
      <w:r w:rsidR="00B86B99">
        <w:t xml:space="preserve">And this year, we chose the theme, </w:t>
      </w:r>
      <w:r w:rsidR="001B775F">
        <w:t>“</w:t>
      </w:r>
      <w:r w:rsidR="00B86B99">
        <w:t xml:space="preserve">IP and </w:t>
      </w:r>
      <w:r w:rsidR="001B775F">
        <w:t>Sports:</w:t>
      </w:r>
      <w:r w:rsidR="00B86B99">
        <w:t xml:space="preserve"> </w:t>
      </w:r>
      <w:r w:rsidR="00932123">
        <w:t xml:space="preserve"> </w:t>
      </w:r>
      <w:r w:rsidR="001B775F">
        <w:t>R</w:t>
      </w:r>
      <w:r w:rsidR="00B86B99">
        <w:t xml:space="preserve">eady, </w:t>
      </w:r>
      <w:r w:rsidR="001B775F">
        <w:t>S</w:t>
      </w:r>
      <w:r w:rsidR="00B86B99">
        <w:t xml:space="preserve">et, </w:t>
      </w:r>
      <w:r w:rsidR="001B775F">
        <w:t>I</w:t>
      </w:r>
      <w:r w:rsidR="00B86B99">
        <w:t>nnovate.</w:t>
      </w:r>
      <w:r w:rsidR="001B775F">
        <w:t>”</w:t>
      </w:r>
      <w:r w:rsidR="00B86B99">
        <w:t xml:space="preserve"> </w:t>
      </w:r>
      <w:r w:rsidR="006A4CEE">
        <w:t xml:space="preserve"> </w:t>
      </w:r>
      <w:r w:rsidR="00B86B99">
        <w:t>We hope you celebrate with us.</w:t>
      </w:r>
      <w:r w:rsidR="00EA3378">
        <w:t xml:space="preserve"> </w:t>
      </w:r>
      <w:r w:rsidR="00B86B99">
        <w:t xml:space="preserve"> We see a lot of countries having events</w:t>
      </w:r>
      <w:r w:rsidR="001A2D62">
        <w:t xml:space="preserve"> and</w:t>
      </w:r>
      <w:r w:rsidR="00B86B99">
        <w:t xml:space="preserve"> celebrations. </w:t>
      </w:r>
      <w:r w:rsidR="00EA3378">
        <w:t xml:space="preserve"> </w:t>
      </w:r>
      <w:r w:rsidR="00B86B99">
        <w:t>This is an attempt to bring the world of IP</w:t>
      </w:r>
      <w:r w:rsidR="000F1D4A">
        <w:t xml:space="preserve"> together</w:t>
      </w:r>
      <w:r w:rsidR="00B86B99">
        <w:t xml:space="preserve"> in a much broader kind of way.</w:t>
      </w:r>
      <w:r w:rsidR="00E7209B">
        <w:t xml:space="preserve"> </w:t>
      </w:r>
      <w:r w:rsidR="00B86B99">
        <w:t xml:space="preserve"> I</w:t>
      </w:r>
      <w:r w:rsidR="009E7035">
        <w:t xml:space="preserve"> a</w:t>
      </w:r>
      <w:r w:rsidR="00B86B99">
        <w:t xml:space="preserve">m very excited that many of you have embraced it.  And this is an example of how we try to demystify IP. </w:t>
      </w:r>
      <w:r w:rsidR="00EA3378">
        <w:t xml:space="preserve"> </w:t>
      </w:r>
      <w:r w:rsidR="0002740E">
        <w:t>P</w:t>
      </w:r>
      <w:r w:rsidR="00B86B99">
        <w:t xml:space="preserve">lease celebrate World IP Day with us on Saturday, April </w:t>
      </w:r>
      <w:r w:rsidR="009E7035">
        <w:t xml:space="preserve">26, </w:t>
      </w:r>
      <w:r w:rsidR="00B86B99">
        <w:t xml:space="preserve">and throughout the year as well. </w:t>
      </w:r>
      <w:r w:rsidR="000C4605">
        <w:t xml:space="preserve"> </w:t>
      </w:r>
      <w:r w:rsidR="003179E3">
        <w:br/>
      </w:r>
      <w:r w:rsidR="00B86B99">
        <w:t>And since I</w:t>
      </w:r>
      <w:r w:rsidR="009E7035">
        <w:t xml:space="preserve"> a</w:t>
      </w:r>
      <w:r w:rsidR="00B86B99">
        <w:t>m here with both the Chair of the Program and Budget</w:t>
      </w:r>
      <w:r w:rsidR="006259B7">
        <w:t xml:space="preserve"> Committee</w:t>
      </w:r>
      <w:r w:rsidR="00B86B99">
        <w:t xml:space="preserve">, Ambassador </w:t>
      </w:r>
      <w:r w:rsidR="00DA5505">
        <w:t>A</w:t>
      </w:r>
      <w:r w:rsidR="00B86B99">
        <w:t>la</w:t>
      </w:r>
      <w:r w:rsidR="00DA5505">
        <w:t>a</w:t>
      </w:r>
      <w:r w:rsidR="00B86B99">
        <w:t xml:space="preserve"> Hegaz</w:t>
      </w:r>
      <w:r w:rsidR="00DA5505">
        <w:t>y</w:t>
      </w:r>
      <w:r w:rsidR="00B86B99">
        <w:t xml:space="preserve"> of Egypt, and our </w:t>
      </w:r>
      <w:r w:rsidR="007D2134">
        <w:t xml:space="preserve">Chair of the </w:t>
      </w:r>
      <w:r w:rsidR="00B86B99">
        <w:t>G</w:t>
      </w:r>
      <w:r w:rsidR="000C4605">
        <w:t xml:space="preserve">eneral </w:t>
      </w:r>
      <w:r w:rsidR="00B86B99">
        <w:t>A</w:t>
      </w:r>
      <w:r w:rsidR="000C4605">
        <w:t>ssembly</w:t>
      </w:r>
      <w:r w:rsidR="00B86B99">
        <w:t>, Ambassador Carlos</w:t>
      </w:r>
      <w:r w:rsidR="00D434CA">
        <w:t xml:space="preserve"> </w:t>
      </w:r>
      <w:r w:rsidR="00610D75">
        <w:t>Sorreta</w:t>
      </w:r>
      <w:r w:rsidR="00D62605">
        <w:t xml:space="preserve"> </w:t>
      </w:r>
      <w:r w:rsidR="00DE5647">
        <w:t>of the Philippines</w:t>
      </w:r>
      <w:r w:rsidR="00B86B99">
        <w:t xml:space="preserve">, my first mandate is not over yet. </w:t>
      </w:r>
      <w:r w:rsidR="00610D75">
        <w:t xml:space="preserve"> </w:t>
      </w:r>
      <w:r w:rsidR="00B86B99">
        <w:t xml:space="preserve">That ends </w:t>
      </w:r>
      <w:r w:rsidR="00D7208B">
        <w:t>on</w:t>
      </w:r>
      <w:r w:rsidR="00B86B99">
        <w:t xml:space="preserve"> the last day of September.</w:t>
      </w:r>
      <w:r w:rsidR="00610D75">
        <w:t xml:space="preserve"> </w:t>
      </w:r>
      <w:r w:rsidR="00B86B99">
        <w:t xml:space="preserve"> </w:t>
      </w:r>
      <w:r w:rsidR="0002740E">
        <w:t>O</w:t>
      </w:r>
      <w:r w:rsidR="00B86B99">
        <w:t>ver</w:t>
      </w:r>
      <w:r w:rsidR="00477747">
        <w:t> </w:t>
      </w:r>
      <w:r w:rsidR="00B86B99">
        <w:t>the next few months, we will be working closely with all of you as our Member States</w:t>
      </w:r>
      <w:r w:rsidR="00F3792C">
        <w:t>,</w:t>
      </w:r>
      <w:r w:rsidR="00B86B99">
        <w:t xml:space="preserve"> as</w:t>
      </w:r>
      <w:r w:rsidR="00F22792">
        <w:t> </w:t>
      </w:r>
      <w:r w:rsidR="00B86B99">
        <w:t xml:space="preserve">we head toward the June </w:t>
      </w:r>
      <w:r w:rsidR="001A2D62">
        <w:t xml:space="preserve">PBC </w:t>
      </w:r>
      <w:r w:rsidR="00B86B99">
        <w:t>meetings and then after that to the July Assembl</w:t>
      </w:r>
      <w:r w:rsidR="00610D75">
        <w:t>ies</w:t>
      </w:r>
      <w:r w:rsidR="00B86B99">
        <w:t xml:space="preserve">.  We will be </w:t>
      </w:r>
      <w:r w:rsidR="00FC7EA4">
        <w:t xml:space="preserve">providing </w:t>
      </w:r>
      <w:r w:rsidR="00B86B99">
        <w:t>a lot of briefings to all of you on the PBC</w:t>
      </w:r>
      <w:r w:rsidR="00CF37C4">
        <w:t xml:space="preserve">, including </w:t>
      </w:r>
      <w:r w:rsidR="00B86B99">
        <w:t xml:space="preserve">at the regional level. </w:t>
      </w:r>
      <w:r w:rsidR="00610D75">
        <w:t xml:space="preserve"> </w:t>
      </w:r>
      <w:r w:rsidR="00B86B99">
        <w:t>We are probably going to do that in the first week of June.</w:t>
      </w:r>
      <w:r w:rsidR="00610D75">
        <w:t xml:space="preserve"> </w:t>
      </w:r>
      <w:r w:rsidR="00B86B99">
        <w:t xml:space="preserve"> And then, of course, we are working closely with both the Chair of the PBC as well as</w:t>
      </w:r>
      <w:r w:rsidR="003D724A">
        <w:t xml:space="preserve"> the</w:t>
      </w:r>
      <w:r w:rsidR="00B86B99">
        <w:t xml:space="preserve"> </w:t>
      </w:r>
      <w:r w:rsidR="0052626D">
        <w:t xml:space="preserve">Chair of the </w:t>
      </w:r>
      <w:r w:rsidR="003D724A">
        <w:t>GA</w:t>
      </w:r>
      <w:r w:rsidR="00546B73">
        <w:t xml:space="preserve"> </w:t>
      </w:r>
      <w:r w:rsidR="00B86B99">
        <w:t xml:space="preserve">for </w:t>
      </w:r>
      <w:r w:rsidR="0052626D">
        <w:t>a</w:t>
      </w:r>
      <w:r w:rsidR="003E3825">
        <w:t xml:space="preserve"> </w:t>
      </w:r>
      <w:r w:rsidR="00B86B99">
        <w:t>successful PBC and</w:t>
      </w:r>
      <w:r w:rsidR="00977625">
        <w:t xml:space="preserve"> WIPO</w:t>
      </w:r>
      <w:r w:rsidR="00FF3AB6">
        <w:t> </w:t>
      </w:r>
      <w:r w:rsidR="00977625">
        <w:t>Assemblies.</w:t>
      </w:r>
      <w:r w:rsidR="00610D75">
        <w:t xml:space="preserve"> </w:t>
      </w:r>
      <w:r w:rsidR="00B86B99">
        <w:t xml:space="preserve"> </w:t>
      </w:r>
      <w:r w:rsidR="003179E3">
        <w:br/>
      </w:r>
      <w:r w:rsidR="006378F8">
        <w:t>A</w:t>
      </w:r>
      <w:r w:rsidR="00B86B99">
        <w:t xml:space="preserve"> number of you have asked me about the Medium Term Strateg</w:t>
      </w:r>
      <w:r w:rsidR="00567995">
        <w:t>ic</w:t>
      </w:r>
      <w:r w:rsidR="00B86B99">
        <w:t xml:space="preserve"> Plan</w:t>
      </w:r>
      <w:r w:rsidR="00643502">
        <w:t xml:space="preserve">.  </w:t>
      </w:r>
      <w:r w:rsidR="00B86B99">
        <w:t xml:space="preserve">I don’t intend to table an MTSP for 2027 </w:t>
      </w:r>
      <w:r w:rsidR="00F86D3C">
        <w:t>and onward</w:t>
      </w:r>
      <w:r w:rsidR="00B86B99">
        <w:t xml:space="preserve"> at </w:t>
      </w:r>
      <w:r w:rsidR="00F86D3C">
        <w:t xml:space="preserve">the June </w:t>
      </w:r>
      <w:r w:rsidR="00B86B99">
        <w:t xml:space="preserve">PBC. </w:t>
      </w:r>
      <w:r w:rsidR="00610D75">
        <w:t xml:space="preserve"> </w:t>
      </w:r>
      <w:r w:rsidR="00B86B99">
        <w:t>It is premature</w:t>
      </w:r>
      <w:r w:rsidR="0039406C">
        <w:t>,</w:t>
      </w:r>
      <w:r w:rsidR="00B86B99">
        <w:t xml:space="preserve"> because I feel that it is important that I have the new </w:t>
      </w:r>
      <w:r w:rsidR="00E67770">
        <w:t xml:space="preserve">management </w:t>
      </w:r>
      <w:r w:rsidR="00B86B99">
        <w:t xml:space="preserve">team </w:t>
      </w:r>
      <w:r w:rsidR="00E67770">
        <w:t xml:space="preserve">in place as of </w:t>
      </w:r>
      <w:r w:rsidR="00B86B99">
        <w:t xml:space="preserve">October </w:t>
      </w:r>
      <w:r w:rsidR="00E67770">
        <w:t>1, at which time we</w:t>
      </w:r>
      <w:r w:rsidR="00B86B99">
        <w:t xml:space="preserve"> will sit down </w:t>
      </w:r>
      <w:r w:rsidR="00235174">
        <w:t>to consider carefully before presenting</w:t>
      </w:r>
      <w:r w:rsidR="00B86B99">
        <w:t xml:space="preserve"> something</w:t>
      </w:r>
      <w:r w:rsidR="00235174">
        <w:t xml:space="preserve"> to you</w:t>
      </w:r>
      <w:r w:rsidR="00B86B99">
        <w:t>.</w:t>
      </w:r>
      <w:r w:rsidR="00400B0F">
        <w:t xml:space="preserve"> </w:t>
      </w:r>
      <w:r w:rsidR="00610D75">
        <w:t xml:space="preserve"> </w:t>
      </w:r>
      <w:r w:rsidR="00B34DB2" w:rsidRPr="00B34DB2">
        <w:t>But I would like to assure all Member States that you will have ample opportunity to provide your views and comments</w:t>
      </w:r>
      <w:r w:rsidR="004713E5">
        <w:t xml:space="preserve"> </w:t>
      </w:r>
      <w:r w:rsidR="009436FC">
        <w:t xml:space="preserve">which </w:t>
      </w:r>
      <w:r w:rsidR="008D02CA">
        <w:t xml:space="preserve">we </w:t>
      </w:r>
      <w:r w:rsidR="00D35A4A">
        <w:t>will</w:t>
      </w:r>
      <w:r w:rsidR="004713E5" w:rsidRPr="004713E5">
        <w:t xml:space="preserve"> </w:t>
      </w:r>
      <w:r w:rsidR="00A62D1A" w:rsidRPr="00A62D1A">
        <w:t>take into account as we work toward a version that I can present for your endorsement</w:t>
      </w:r>
      <w:r w:rsidR="00A62D1A">
        <w:t>.</w:t>
      </w:r>
      <w:r w:rsidR="00A62D1A" w:rsidRPr="00A62D1A">
        <w:t xml:space="preserve"> </w:t>
      </w:r>
      <w:r w:rsidR="00A62D1A">
        <w:t xml:space="preserve"> </w:t>
      </w:r>
      <w:r w:rsidR="0002740E">
        <w:t>T</w:t>
      </w:r>
      <w:r w:rsidR="00B86B99">
        <w:t>his will be a process that will probably take place very late this year, stretching into next year</w:t>
      </w:r>
      <w:r w:rsidR="00F749AB">
        <w:t>, and</w:t>
      </w:r>
      <w:r w:rsidR="00B86B99">
        <w:t xml:space="preserve"> my intention is to present this MTSP probably at next year’s PBC. </w:t>
      </w:r>
      <w:r w:rsidR="003A19F9">
        <w:t xml:space="preserve"> </w:t>
      </w:r>
      <w:r w:rsidR="003179E3">
        <w:br/>
        <w:t>L</w:t>
      </w:r>
      <w:r w:rsidR="00B86B99">
        <w:t xml:space="preserve">astly, a lot of you </w:t>
      </w:r>
      <w:r w:rsidR="00A47C9B">
        <w:t>turned</w:t>
      </w:r>
      <w:r w:rsidR="00B86B99">
        <w:t xml:space="preserve"> to the selection of the </w:t>
      </w:r>
      <w:r w:rsidR="0033272B">
        <w:t>Senior Management Team</w:t>
      </w:r>
      <w:r w:rsidR="00B86B99">
        <w:t>.</w:t>
      </w:r>
      <w:r w:rsidR="003A19F9">
        <w:t xml:space="preserve"> </w:t>
      </w:r>
      <w:r w:rsidR="00B86B99">
        <w:t xml:space="preserve"> </w:t>
      </w:r>
      <w:r w:rsidR="00A354D4">
        <w:t>On that, I won’t</w:t>
      </w:r>
      <w:r w:rsidR="00B86B99">
        <w:t xml:space="preserve"> say too much. </w:t>
      </w:r>
      <w:r w:rsidR="005219BE">
        <w:t xml:space="preserve"> </w:t>
      </w:r>
      <w:r w:rsidR="00B86B99">
        <w:t xml:space="preserve">But I </w:t>
      </w:r>
      <w:r w:rsidR="00A10D84">
        <w:t xml:space="preserve">will </w:t>
      </w:r>
      <w:r w:rsidR="00B86B99">
        <w:t>say that there will be a process.</w:t>
      </w:r>
      <w:r w:rsidR="003A19F9">
        <w:t xml:space="preserve"> </w:t>
      </w:r>
      <w:r w:rsidR="00B86B99">
        <w:t xml:space="preserve"> The process will be confidential. </w:t>
      </w:r>
      <w:r w:rsidR="003A19F9">
        <w:t xml:space="preserve"> </w:t>
      </w:r>
      <w:r w:rsidR="00B86B99">
        <w:t xml:space="preserve">It will be fair. </w:t>
      </w:r>
      <w:r w:rsidR="003A19F9">
        <w:t xml:space="preserve"> </w:t>
      </w:r>
      <w:r w:rsidR="00B86B99">
        <w:t>It will be very professional.</w:t>
      </w:r>
      <w:r w:rsidR="003A19F9">
        <w:t xml:space="preserve"> </w:t>
      </w:r>
      <w:r w:rsidR="00B86B99">
        <w:t xml:space="preserve"> </w:t>
      </w:r>
      <w:r w:rsidR="00A10D84">
        <w:t>W</w:t>
      </w:r>
      <w:r w:rsidR="00B86B99">
        <w:t xml:space="preserve">atch </w:t>
      </w:r>
      <w:r w:rsidR="004D0510">
        <w:t xml:space="preserve">this </w:t>
      </w:r>
      <w:r w:rsidR="00B86B99">
        <w:t>space quite shortly, certainly before the end of the week.  I will be issuing the requisite circulars inviting</w:t>
      </w:r>
      <w:r w:rsidR="00C073FC">
        <w:t xml:space="preserve"> applications</w:t>
      </w:r>
      <w:r w:rsidR="00B86B99">
        <w:t xml:space="preserve"> and </w:t>
      </w:r>
      <w:r w:rsidR="009C0361">
        <w:t xml:space="preserve">will inform </w:t>
      </w:r>
      <w:r w:rsidR="00B86B99">
        <w:t xml:space="preserve">you about how this process will unfold. </w:t>
      </w:r>
      <w:r w:rsidR="003A19F9">
        <w:t xml:space="preserve"> </w:t>
      </w:r>
      <w:r w:rsidR="00B86B99">
        <w:t xml:space="preserve">And then, of course, I will present the team at the upcoming </w:t>
      </w:r>
      <w:r w:rsidR="001B775F">
        <w:t>Assemblies</w:t>
      </w:r>
      <w:r w:rsidR="00B86B99">
        <w:t xml:space="preserve">, </w:t>
      </w:r>
      <w:r w:rsidR="00D51825">
        <w:t xml:space="preserve">specifically </w:t>
      </w:r>
      <w:r w:rsidR="00B86B99">
        <w:t>at the C</w:t>
      </w:r>
      <w:r w:rsidR="001B775F">
        <w:t xml:space="preserve">oordination </w:t>
      </w:r>
      <w:r w:rsidR="00B86B99">
        <w:t>C</w:t>
      </w:r>
      <w:r w:rsidR="001B775F">
        <w:t>ommittee</w:t>
      </w:r>
      <w:r w:rsidR="00B86B99">
        <w:t xml:space="preserve">. </w:t>
      </w:r>
      <w:r w:rsidR="001B775F">
        <w:t xml:space="preserve"> </w:t>
      </w:r>
      <w:r w:rsidR="00B86B99">
        <w:t xml:space="preserve">Chair, with your indulgence, I will pass the floor back to you. </w:t>
      </w:r>
      <w:r w:rsidR="001B775F">
        <w:t xml:space="preserve"> </w:t>
      </w:r>
      <w:r w:rsidR="00B86B99">
        <w:t xml:space="preserve">But thank you again to all of you as </w:t>
      </w:r>
      <w:r w:rsidR="00820F26">
        <w:t>WIPO</w:t>
      </w:r>
      <w:r w:rsidR="00B86B99">
        <w:t xml:space="preserve"> Member States for your support.</w:t>
      </w:r>
      <w:r w:rsidR="001B775F">
        <w:t xml:space="preserve"> </w:t>
      </w:r>
      <w:r w:rsidR="00B86B99">
        <w:t xml:space="preserve"> I look forward to working closely with you for the rest of this first mandate and throughout the second mandate.</w:t>
      </w:r>
    </w:p>
    <w:p w14:paraId="5C281B92" w14:textId="48AD83D3" w:rsidR="00B86B99" w:rsidRDefault="005B7CE3" w:rsidP="005A719D">
      <w:pPr>
        <w:pStyle w:val="ONUME"/>
        <w:spacing w:line="276" w:lineRule="auto"/>
      </w:pPr>
      <w:hyperlink r:id="rId31">
        <w:r w:rsidRPr="0073653D">
          <w:rPr>
            <w:rStyle w:val="Hyperlink"/>
          </w:rPr>
          <w:t>Chair</w:t>
        </w:r>
        <w:r w:rsidR="002F0FC3" w:rsidRPr="00E80B61">
          <w:t>:</w:t>
        </w:r>
        <w:r w:rsidR="00B86B99">
          <w:t xml:space="preserve"> </w:t>
        </w:r>
      </w:hyperlink>
      <w:r w:rsidR="00B86B99">
        <w:t xml:space="preserve"> Thank you very much, Director General Tang.</w:t>
      </w:r>
      <w:r w:rsidR="003A19F9">
        <w:t xml:space="preserve"> </w:t>
      </w:r>
      <w:r w:rsidR="00B86B99">
        <w:t xml:space="preserve"> I was listening to you outlining all the many great things that you plan to do. </w:t>
      </w:r>
      <w:r w:rsidR="00D761C7">
        <w:t xml:space="preserve"> </w:t>
      </w:r>
      <w:r w:rsidR="00B86B99">
        <w:t xml:space="preserve">And I always want to nudge in. </w:t>
      </w:r>
      <w:r w:rsidR="00D761C7">
        <w:t xml:space="preserve"> </w:t>
      </w:r>
      <w:r w:rsidR="00B86B99">
        <w:t xml:space="preserve">You already won. </w:t>
      </w:r>
      <w:r w:rsidR="00D761C7">
        <w:t xml:space="preserve"> </w:t>
      </w:r>
      <w:r w:rsidR="00B86B99">
        <w:t xml:space="preserve">You don’t have to campaign anymore.  But you can tell that there is so much vision, so much energy and a profound understanding of the challenges. </w:t>
      </w:r>
      <w:r w:rsidR="00D761C7">
        <w:t xml:space="preserve"> </w:t>
      </w:r>
      <w:r w:rsidR="00B86B99">
        <w:t xml:space="preserve">And in all of that, one of the things that stood out for me is how transparent Director General Tang has always been, engaging PRs, </w:t>
      </w:r>
      <w:r w:rsidR="003F09C9">
        <w:t xml:space="preserve">hosting </w:t>
      </w:r>
      <w:r w:rsidR="00B86B99">
        <w:t xml:space="preserve">retreats, briefings. </w:t>
      </w:r>
      <w:r w:rsidR="000877B1">
        <w:t xml:space="preserve"> </w:t>
      </w:r>
      <w:r w:rsidR="00B86B99">
        <w:t xml:space="preserve">I think he will even </w:t>
      </w:r>
      <w:r w:rsidR="003F09C9">
        <w:t xml:space="preserve">be </w:t>
      </w:r>
      <w:r w:rsidR="00B86B99">
        <w:t xml:space="preserve">increasing that with regional briefings. </w:t>
      </w:r>
      <w:r w:rsidR="000877B1">
        <w:t xml:space="preserve"> </w:t>
      </w:r>
      <w:r w:rsidR="005629F8">
        <w:t>Such</w:t>
      </w:r>
      <w:r w:rsidR="00744EC8">
        <w:t xml:space="preserve"> </w:t>
      </w:r>
      <w:r w:rsidR="00B86B99">
        <w:t xml:space="preserve">transparency has built a lot of confidence in his leadership and that in turn energizes all our work as Member States. </w:t>
      </w:r>
      <w:r w:rsidR="000877B1">
        <w:t xml:space="preserve"> </w:t>
      </w:r>
      <w:r w:rsidR="00A43838">
        <w:br/>
      </w:r>
      <w:r w:rsidR="004577FE">
        <w:t xml:space="preserve">As there are no further requests </w:t>
      </w:r>
      <w:r w:rsidR="00CD5365">
        <w:t>on</w:t>
      </w:r>
      <w:r w:rsidR="004577FE">
        <w:t xml:space="preserve"> the floor, </w:t>
      </w:r>
      <w:r w:rsidR="00F94162">
        <w:t>a</w:t>
      </w:r>
      <w:r w:rsidR="004577FE">
        <w:t xml:space="preserve">genda Item 3 stands closed. We will now proceed with </w:t>
      </w:r>
      <w:r w:rsidR="00F94162">
        <w:t>a</w:t>
      </w:r>
      <w:r w:rsidR="004577FE">
        <w:t>genda Item 4</w:t>
      </w:r>
      <w:r w:rsidR="00B86B99">
        <w:t>.</w:t>
      </w:r>
    </w:p>
    <w:p w14:paraId="7118C57B" w14:textId="77777777" w:rsidR="00DA1161" w:rsidRPr="00FB0A70" w:rsidRDefault="00DA1161" w:rsidP="00DA1161">
      <w:pPr>
        <w:keepNext/>
        <w:spacing w:before="440" w:line="480" w:lineRule="auto"/>
        <w:contextualSpacing/>
        <w:outlineLvl w:val="2"/>
        <w:rPr>
          <w:bCs/>
          <w:caps/>
          <w:szCs w:val="26"/>
        </w:rPr>
      </w:pPr>
      <w:r w:rsidRPr="00FB0A70">
        <w:rPr>
          <w:bCs/>
          <w:caps/>
          <w:szCs w:val="26"/>
        </w:rPr>
        <w:t>ITEM 4 OF THE CONSOLIDATED AGENDA</w:t>
      </w:r>
      <w:r w:rsidRPr="00FB0A70">
        <w:rPr>
          <w:bCs/>
          <w:caps/>
          <w:szCs w:val="26"/>
        </w:rPr>
        <w:br/>
      </w:r>
      <w:r>
        <w:rPr>
          <w:bCs/>
          <w:caps/>
          <w:szCs w:val="26"/>
        </w:rPr>
        <w:t>Adoption of the report</w:t>
      </w:r>
    </w:p>
    <w:p w14:paraId="5E5CE1FD" w14:textId="7D3AAD39" w:rsidR="00DA1161" w:rsidRDefault="00DA1161" w:rsidP="0087354F">
      <w:pPr>
        <w:pStyle w:val="ONUME"/>
        <w:tabs>
          <w:tab w:val="left" w:pos="540"/>
          <w:tab w:val="num" w:pos="2007"/>
        </w:tabs>
        <w:spacing w:line="23" w:lineRule="atLeast"/>
      </w:pPr>
      <w:r w:rsidRPr="00FB0A70">
        <w:t xml:space="preserve">Discussions were based on document </w:t>
      </w:r>
      <w:hyperlink r:id="rId32" w:history="1">
        <w:r w:rsidRPr="00AB206E">
          <w:rPr>
            <w:rStyle w:val="Hyperlink"/>
          </w:rPr>
          <w:t>A/67/3</w:t>
        </w:r>
      </w:hyperlink>
      <w:r w:rsidRPr="00FB0A70">
        <w:t>.</w:t>
      </w:r>
    </w:p>
    <w:p w14:paraId="5431EF9C" w14:textId="5C861099" w:rsidR="00B86B99" w:rsidRPr="00FB0A70" w:rsidRDefault="00946825" w:rsidP="0087354F">
      <w:pPr>
        <w:pStyle w:val="ONUME"/>
        <w:spacing w:line="23" w:lineRule="atLeast"/>
      </w:pPr>
      <w:hyperlink r:id="rId33" w:history="1">
        <w:r w:rsidRPr="003E1B77">
          <w:rPr>
            <w:rStyle w:val="Hyperlink"/>
          </w:rPr>
          <w:t>Chair</w:t>
        </w:r>
        <w:r w:rsidRPr="00E80B61">
          <w:t>:</w:t>
        </w:r>
      </w:hyperlink>
      <w:r>
        <w:t xml:space="preserve">  </w:t>
      </w:r>
      <w:r w:rsidR="00B86B99">
        <w:t xml:space="preserve">We formalize our decisions as any multilateral organization does by </w:t>
      </w:r>
      <w:r w:rsidR="00A65929">
        <w:t>reco</w:t>
      </w:r>
      <w:r w:rsidR="0031746B">
        <w:t xml:space="preserve">rding </w:t>
      </w:r>
      <w:r w:rsidR="000463D7">
        <w:t>them</w:t>
      </w:r>
      <w:r w:rsidR="0031746B">
        <w:t xml:space="preserve"> in writing, in a report</w:t>
      </w:r>
      <w:r w:rsidR="00B86B99">
        <w:t>.</w:t>
      </w:r>
      <w:r w:rsidR="00A8391C">
        <w:t xml:space="preserve"> </w:t>
      </w:r>
      <w:r w:rsidR="00B86B99">
        <w:t xml:space="preserve"> In this case, we will formally adopt </w:t>
      </w:r>
      <w:r w:rsidR="00425284">
        <w:t xml:space="preserve">the </w:t>
      </w:r>
      <w:r w:rsidR="00142960">
        <w:t>Summary</w:t>
      </w:r>
      <w:r w:rsidR="00B86B99">
        <w:t xml:space="preserve"> </w:t>
      </w:r>
      <w:r w:rsidR="00425284">
        <w:t>R</w:t>
      </w:r>
      <w:r w:rsidR="00B86B99">
        <w:t xml:space="preserve">eport which </w:t>
      </w:r>
      <w:r w:rsidR="0031746B">
        <w:t xml:space="preserve">includes </w:t>
      </w:r>
      <w:r w:rsidR="00B86B99">
        <w:t xml:space="preserve">the decisions we </w:t>
      </w:r>
      <w:r w:rsidR="0031746B">
        <w:t>took</w:t>
      </w:r>
      <w:r w:rsidR="00B86B99">
        <w:t xml:space="preserve"> under </w:t>
      </w:r>
      <w:r w:rsidR="00F94162">
        <w:t>a</w:t>
      </w:r>
      <w:r w:rsidR="00B86B99">
        <w:t>genda Item 3 on the appointment</w:t>
      </w:r>
      <w:r w:rsidR="00425284">
        <w:t>,</w:t>
      </w:r>
      <w:r w:rsidR="00B86B99">
        <w:t xml:space="preserve"> and on the conditions of the employment. </w:t>
      </w:r>
      <w:r w:rsidR="00A8391C">
        <w:t xml:space="preserve"> </w:t>
      </w:r>
      <w:r w:rsidR="00142960">
        <w:t>The</w:t>
      </w:r>
      <w:r w:rsidR="00B86B99">
        <w:t xml:space="preserve"> Summary </w:t>
      </w:r>
      <w:r w:rsidR="000F7554">
        <w:t>R</w:t>
      </w:r>
      <w:r w:rsidR="00B86B99">
        <w:t>eport</w:t>
      </w:r>
      <w:r w:rsidR="003D1CD6">
        <w:t xml:space="preserve"> is now shown</w:t>
      </w:r>
      <w:r w:rsidR="00B86B99">
        <w:t xml:space="preserve"> on the screen</w:t>
      </w:r>
      <w:r w:rsidR="00363FCF">
        <w:t>.</w:t>
      </w:r>
      <w:r w:rsidR="00867FFC">
        <w:t xml:space="preserve"> </w:t>
      </w:r>
      <w:r w:rsidR="004F4D1A">
        <w:t xml:space="preserve"> </w:t>
      </w:r>
      <w:r w:rsidR="00B86B99">
        <w:t>All your statements</w:t>
      </w:r>
      <w:r w:rsidR="00D21D88">
        <w:t>,</w:t>
      </w:r>
      <w:r w:rsidR="00B86B99">
        <w:t xml:space="preserve"> </w:t>
      </w:r>
      <w:r w:rsidR="00454096">
        <w:t xml:space="preserve">as </w:t>
      </w:r>
      <w:r w:rsidR="00B86B99">
        <w:t>in 2020</w:t>
      </w:r>
      <w:r w:rsidR="00D21D88">
        <w:t>,</w:t>
      </w:r>
      <w:r w:rsidR="00B86B99">
        <w:t xml:space="preserve"> will be reflected in the General Report of the Assemblies</w:t>
      </w:r>
      <w:r w:rsidR="00454096">
        <w:t>,</w:t>
      </w:r>
      <w:r w:rsidR="00363FCF">
        <w:t xml:space="preserve"> which will be published in due course, together with a deadline for comments</w:t>
      </w:r>
      <w:r w:rsidR="00B86B99">
        <w:t xml:space="preserve">. </w:t>
      </w:r>
      <w:r w:rsidR="003F15A6">
        <w:t xml:space="preserve"> </w:t>
      </w:r>
      <w:r w:rsidR="00B86B99">
        <w:t xml:space="preserve">I </w:t>
      </w:r>
      <w:r w:rsidR="00454096">
        <w:t xml:space="preserve">therefore </w:t>
      </w:r>
      <w:r w:rsidR="00B86B99">
        <w:t xml:space="preserve">formally present the </w:t>
      </w:r>
      <w:r w:rsidR="00974759">
        <w:t>S</w:t>
      </w:r>
      <w:r w:rsidR="00B86B99">
        <w:t xml:space="preserve">ummary </w:t>
      </w:r>
      <w:r w:rsidR="00974759">
        <w:t>R</w:t>
      </w:r>
      <w:r w:rsidR="00B86B99">
        <w:t>eport</w:t>
      </w:r>
      <w:r w:rsidR="00A20EA6">
        <w:t>,</w:t>
      </w:r>
      <w:r w:rsidR="00B86B99">
        <w:t xml:space="preserve"> </w:t>
      </w:r>
      <w:r w:rsidR="005E2DE6">
        <w:t xml:space="preserve">document </w:t>
      </w:r>
      <w:r w:rsidR="00B86B99">
        <w:t>A</w:t>
      </w:r>
      <w:r w:rsidR="00974759">
        <w:t>/</w:t>
      </w:r>
      <w:r w:rsidR="00B86B99">
        <w:t>67/3</w:t>
      </w:r>
      <w:r w:rsidR="00A20EA6">
        <w:t>,</w:t>
      </w:r>
      <w:r w:rsidR="00B86B99">
        <w:t xml:space="preserve"> for adoption</w:t>
      </w:r>
      <w:r w:rsidR="00A20EA6">
        <w:t>.</w:t>
      </w:r>
      <w:r w:rsidR="00363FCF">
        <w:t xml:space="preserve"> </w:t>
      </w:r>
      <w:r w:rsidR="00A20EA6">
        <w:t>As</w:t>
      </w:r>
      <w:r w:rsidR="00B86B99">
        <w:t xml:space="preserve"> contained in that document under Item 4, I now propose the following decision paragraph</w:t>
      </w:r>
      <w:r w:rsidR="000913E2">
        <w:t>:</w:t>
      </w:r>
    </w:p>
    <w:p w14:paraId="2C568CBD" w14:textId="77777777" w:rsidR="00DA1161" w:rsidRDefault="00DA1161" w:rsidP="0087354F">
      <w:pPr>
        <w:pStyle w:val="ONUME"/>
        <w:spacing w:after="120" w:line="23" w:lineRule="atLeast"/>
        <w:ind w:left="540"/>
      </w:pPr>
      <w:r w:rsidRPr="006B292E">
        <w:t>The Assemblies of WIPO, each as far as it is concerned,</w:t>
      </w:r>
      <w:r>
        <w:t xml:space="preserve"> </w:t>
      </w:r>
      <w:r w:rsidRPr="006B292E">
        <w:t>adopted the present Summary Report (document A/6</w:t>
      </w:r>
      <w:r>
        <w:t>7</w:t>
      </w:r>
      <w:r w:rsidRPr="006B292E">
        <w:t>/</w:t>
      </w:r>
      <w:r>
        <w:t>3).</w:t>
      </w:r>
    </w:p>
    <w:p w14:paraId="7C636680" w14:textId="4DF6AAEC" w:rsidR="000913E2" w:rsidRPr="005703B1" w:rsidRDefault="000913E2" w:rsidP="0087354F">
      <w:pPr>
        <w:pStyle w:val="ONUME"/>
        <w:tabs>
          <w:tab w:val="clear" w:pos="567"/>
          <w:tab w:val="num" w:pos="540"/>
        </w:tabs>
        <w:spacing w:after="120" w:line="23" w:lineRule="atLeast"/>
      </w:pPr>
      <w:r>
        <w:t>I see no objection. It is so decided.</w:t>
      </w:r>
      <w:r w:rsidR="00C35DBC">
        <w:t xml:space="preserve"> Thank you. </w:t>
      </w:r>
      <w:r w:rsidR="00F94162">
        <w:t>a</w:t>
      </w:r>
      <w:r w:rsidR="00C35DBC">
        <w:t xml:space="preserve">genda Item 4 stands closed. We will now proceed to </w:t>
      </w:r>
      <w:r w:rsidR="00F94162">
        <w:t>a</w:t>
      </w:r>
      <w:r w:rsidR="00C35DBC">
        <w:t>genda Item 5, which is the closing of the session.</w:t>
      </w:r>
    </w:p>
    <w:p w14:paraId="5BC9022E" w14:textId="7AD8D599" w:rsidR="00B86B99" w:rsidRPr="00FB0A70" w:rsidRDefault="00DA1161" w:rsidP="00DA1161">
      <w:pPr>
        <w:keepNext/>
        <w:spacing w:before="440" w:line="480" w:lineRule="auto"/>
        <w:contextualSpacing/>
        <w:outlineLvl w:val="2"/>
        <w:rPr>
          <w:bCs/>
          <w:caps/>
          <w:szCs w:val="26"/>
        </w:rPr>
      </w:pPr>
      <w:r w:rsidRPr="00FB0A70">
        <w:rPr>
          <w:bCs/>
          <w:caps/>
          <w:szCs w:val="26"/>
        </w:rPr>
        <w:t xml:space="preserve">ITEM </w:t>
      </w:r>
      <w:r>
        <w:rPr>
          <w:bCs/>
          <w:caps/>
          <w:szCs w:val="26"/>
        </w:rPr>
        <w:t>5</w:t>
      </w:r>
      <w:r w:rsidRPr="00FB0A70">
        <w:rPr>
          <w:bCs/>
          <w:caps/>
          <w:szCs w:val="26"/>
        </w:rPr>
        <w:t xml:space="preserve"> OF THE CONSOLIDATED AGENDA</w:t>
      </w:r>
      <w:r w:rsidRPr="00FB0A70">
        <w:rPr>
          <w:bCs/>
          <w:caps/>
          <w:szCs w:val="26"/>
        </w:rPr>
        <w:br/>
        <w:t>CLOSING OF THE SESSIONS</w:t>
      </w:r>
    </w:p>
    <w:p w14:paraId="2830E603" w14:textId="5E031EFB" w:rsidR="00631EE1" w:rsidRPr="007A406D" w:rsidRDefault="00A8391C" w:rsidP="0087354F">
      <w:pPr>
        <w:pStyle w:val="ONUME"/>
        <w:spacing w:line="276" w:lineRule="auto"/>
      </w:pPr>
      <w:r w:rsidRPr="00314368">
        <w:rPr>
          <w:rStyle w:val="Hyperlink"/>
        </w:rPr>
        <w:t>Chair</w:t>
      </w:r>
      <w:r w:rsidRPr="00E80B61">
        <w:t>:</w:t>
      </w:r>
      <w:r>
        <w:t xml:space="preserve">  </w:t>
      </w:r>
      <w:r w:rsidR="00631EE1">
        <w:t xml:space="preserve">This brings us to the end of the substantive items on the agenda. </w:t>
      </w:r>
      <w:r>
        <w:t xml:space="preserve"> </w:t>
      </w:r>
      <w:r w:rsidR="00631EE1">
        <w:t xml:space="preserve">Before we conclude, I would just like to again congratulate Director General Tang on his </w:t>
      </w:r>
      <w:r w:rsidR="00AE1FCF">
        <w:t>re-</w:t>
      </w:r>
      <w:r w:rsidR="00360483">
        <w:t>appointment</w:t>
      </w:r>
      <w:r w:rsidR="00631EE1">
        <w:t>.</w:t>
      </w:r>
      <w:r>
        <w:t xml:space="preserve"> </w:t>
      </w:r>
      <w:r w:rsidR="00425284">
        <w:t xml:space="preserve"> </w:t>
      </w:r>
      <w:r w:rsidR="00631EE1">
        <w:t>I</w:t>
      </w:r>
      <w:r w:rsidR="00314368">
        <w:t> </w:t>
      </w:r>
      <w:r w:rsidR="00631EE1">
        <w:t>would like to say that between now and July, there is a lot of work to be done</w:t>
      </w:r>
      <w:r w:rsidR="00E41846">
        <w:t>,</w:t>
      </w:r>
      <w:r w:rsidR="00631EE1">
        <w:t xml:space="preserve"> and </w:t>
      </w:r>
      <w:r w:rsidR="00E41846">
        <w:t xml:space="preserve">the </w:t>
      </w:r>
      <w:r w:rsidR="00631EE1">
        <w:t>heavy lifting is always done in these situations by the experts working closely with their PRs.</w:t>
      </w:r>
      <w:r>
        <w:t xml:space="preserve"> </w:t>
      </w:r>
      <w:r w:rsidR="00631EE1">
        <w:t xml:space="preserve"> I believe that you are to be congratulated for all the work, the norm creation</w:t>
      </w:r>
      <w:r w:rsidR="00E41846">
        <w:t xml:space="preserve"> and the </w:t>
      </w:r>
      <w:r w:rsidR="00631EE1">
        <w:t>consensus</w:t>
      </w:r>
      <w:r w:rsidR="00F94162">
        <w:t>-</w:t>
      </w:r>
      <w:r w:rsidR="00631EE1">
        <w:t>building that has happened in the past.</w:t>
      </w:r>
      <w:r>
        <w:t xml:space="preserve"> </w:t>
      </w:r>
      <w:r w:rsidR="00631EE1">
        <w:t xml:space="preserve"> There still remains a lot of work to be done. </w:t>
      </w:r>
      <w:r>
        <w:t xml:space="preserve"> </w:t>
      </w:r>
      <w:r w:rsidR="00631EE1">
        <w:t>I think we need to work a little more closely together, at the expert</w:t>
      </w:r>
      <w:r w:rsidR="00664CC2">
        <w:t>-</w:t>
      </w:r>
      <w:r w:rsidR="00631EE1">
        <w:t>level where we can foster greater cooperation.</w:t>
      </w:r>
      <w:r>
        <w:t xml:space="preserve"> </w:t>
      </w:r>
      <w:r w:rsidR="00631EE1">
        <w:t xml:space="preserve"> If there is any need for resolving any differences, I think the PRs are ready to step in and help</w:t>
      </w:r>
      <w:r w:rsidR="00664CC2">
        <w:t> </w:t>
      </w:r>
      <w:r w:rsidR="00631EE1">
        <w:t xml:space="preserve">out. </w:t>
      </w:r>
      <w:r>
        <w:t xml:space="preserve"> </w:t>
      </w:r>
      <w:r w:rsidR="00631EE1">
        <w:t>The Secretariat is there also</w:t>
      </w:r>
      <w:r w:rsidR="0095365F">
        <w:t xml:space="preserve">; </w:t>
      </w:r>
      <w:r w:rsidR="00631EE1">
        <w:t xml:space="preserve"> </w:t>
      </w:r>
      <w:r w:rsidR="00A423E4">
        <w:t>i</w:t>
      </w:r>
      <w:r w:rsidR="008C2FD8">
        <w:t>f</w:t>
      </w:r>
      <w:r w:rsidR="00A423E4">
        <w:t xml:space="preserve"> there are </w:t>
      </w:r>
      <w:r w:rsidR="00631EE1">
        <w:t>differences</w:t>
      </w:r>
      <w:r w:rsidR="002E40ED">
        <w:t>,</w:t>
      </w:r>
      <w:r w:rsidR="00631EE1">
        <w:t xml:space="preserve"> or definitions</w:t>
      </w:r>
      <w:r w:rsidR="002E40ED">
        <w:t>,</w:t>
      </w:r>
      <w:r w:rsidR="00631EE1">
        <w:t xml:space="preserve"> or existing rule</w:t>
      </w:r>
      <w:r w:rsidR="008E1BBD">
        <w:t>s</w:t>
      </w:r>
      <w:r w:rsidR="00631EE1">
        <w:t xml:space="preserve"> or precedent</w:t>
      </w:r>
      <w:r w:rsidR="008E1BBD">
        <w:t>s</w:t>
      </w:r>
      <w:r w:rsidR="00631EE1">
        <w:t xml:space="preserve">, we have the very able Secretariat here to help </w:t>
      </w:r>
      <w:r w:rsidR="006717C6">
        <w:t xml:space="preserve">with </w:t>
      </w:r>
      <w:r w:rsidR="00631EE1">
        <w:t>any of the negotiations</w:t>
      </w:r>
      <w:r w:rsidR="002E40ED">
        <w:t>,</w:t>
      </w:r>
      <w:r w:rsidR="00631EE1">
        <w:t xml:space="preserve"> or any of the work being done between now and June</w:t>
      </w:r>
      <w:r w:rsidR="000F7554">
        <w:t>,</w:t>
      </w:r>
      <w:r w:rsidR="00631EE1">
        <w:t xml:space="preserve"> and July.</w:t>
      </w:r>
      <w:r>
        <w:t xml:space="preserve"> </w:t>
      </w:r>
      <w:r w:rsidR="00631EE1">
        <w:t xml:space="preserve"> If there are no other matters that anyone wants to raise from the floor, </w:t>
      </w:r>
      <w:r w:rsidR="00416151">
        <w:t xml:space="preserve">and </w:t>
      </w:r>
      <w:r w:rsidR="00631EE1">
        <w:t>I see none</w:t>
      </w:r>
      <w:r w:rsidR="007B20A8">
        <w:t>,</w:t>
      </w:r>
      <w:r>
        <w:t xml:space="preserve"> </w:t>
      </w:r>
      <w:r w:rsidR="00631EE1">
        <w:t>I declare this session of the WIPO Assembl</w:t>
      </w:r>
      <w:r>
        <w:t>ies</w:t>
      </w:r>
      <w:r w:rsidR="003A1C03">
        <w:t xml:space="preserve"> closed</w:t>
      </w:r>
      <w:r w:rsidR="00631EE1">
        <w:t>.</w:t>
      </w:r>
    </w:p>
    <w:p w14:paraId="2BF17784" w14:textId="77777777" w:rsidR="00631EE1" w:rsidRDefault="00631EE1" w:rsidP="0087354F">
      <w:pPr>
        <w:pStyle w:val="ONUME"/>
        <w:tabs>
          <w:tab w:val="clear" w:pos="567"/>
          <w:tab w:val="left" w:pos="0"/>
          <w:tab w:val="num" w:pos="360"/>
        </w:tabs>
        <w:spacing w:after="720" w:line="276" w:lineRule="auto"/>
      </w:pPr>
      <w:r w:rsidRPr="00FB0A70">
        <w:t>The Sixty-S</w:t>
      </w:r>
      <w:r>
        <w:t>eventh</w:t>
      </w:r>
      <w:r w:rsidRPr="00FB0A70">
        <w:t xml:space="preserve"> Series of Meetings of the Assemblies of WIPO was closed by the Chair of the WIPO General Assembly.</w:t>
      </w:r>
    </w:p>
    <w:p w14:paraId="2F75897E" w14:textId="55E8B327" w:rsidR="00212BB0" w:rsidRDefault="0041710A" w:rsidP="00737616">
      <w:pPr>
        <w:pStyle w:val="ONUME"/>
        <w:numPr>
          <w:ilvl w:val="0"/>
          <w:numId w:val="0"/>
        </w:numPr>
        <w:ind w:left="6480"/>
      </w:pPr>
      <w:r>
        <w:t>[Annex follows]</w:t>
      </w:r>
    </w:p>
    <w:sectPr w:rsidR="00212BB0" w:rsidSect="00F03278">
      <w:headerReference w:type="default" r:id="rId3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45125" w14:textId="77777777" w:rsidR="00954037" w:rsidRDefault="00954037">
      <w:r>
        <w:separator/>
      </w:r>
    </w:p>
  </w:endnote>
  <w:endnote w:type="continuationSeparator" w:id="0">
    <w:p w14:paraId="52DB21F3" w14:textId="77777777" w:rsidR="00954037" w:rsidRDefault="00954037" w:rsidP="003B38C1">
      <w:r>
        <w:separator/>
      </w:r>
    </w:p>
    <w:p w14:paraId="3BB23820" w14:textId="77777777" w:rsidR="00954037" w:rsidRPr="003B38C1" w:rsidRDefault="00954037" w:rsidP="003B38C1">
      <w:pPr>
        <w:spacing w:after="60"/>
        <w:rPr>
          <w:sz w:val="17"/>
        </w:rPr>
      </w:pPr>
      <w:r>
        <w:rPr>
          <w:sz w:val="17"/>
        </w:rPr>
        <w:t>[Endnote continued from previous page]</w:t>
      </w:r>
    </w:p>
  </w:endnote>
  <w:endnote w:type="continuationNotice" w:id="1">
    <w:p w14:paraId="493D308C" w14:textId="77777777" w:rsidR="00954037" w:rsidRPr="003B38C1" w:rsidRDefault="0095403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DA96A" w14:textId="77777777" w:rsidR="00954037" w:rsidRDefault="00954037">
      <w:r>
        <w:separator/>
      </w:r>
    </w:p>
  </w:footnote>
  <w:footnote w:type="continuationSeparator" w:id="0">
    <w:p w14:paraId="3107DD81" w14:textId="77777777" w:rsidR="00954037" w:rsidRDefault="00954037" w:rsidP="008B60B2">
      <w:r>
        <w:separator/>
      </w:r>
    </w:p>
    <w:p w14:paraId="15C96E6B" w14:textId="77777777" w:rsidR="00954037" w:rsidRPr="00ED77FB" w:rsidRDefault="00954037" w:rsidP="008B60B2">
      <w:pPr>
        <w:spacing w:after="60"/>
        <w:rPr>
          <w:sz w:val="17"/>
          <w:szCs w:val="17"/>
        </w:rPr>
      </w:pPr>
      <w:r w:rsidRPr="00ED77FB">
        <w:rPr>
          <w:sz w:val="17"/>
          <w:szCs w:val="17"/>
        </w:rPr>
        <w:t>[Footnote continued from previous page]</w:t>
      </w:r>
    </w:p>
  </w:footnote>
  <w:footnote w:type="continuationNotice" w:id="1">
    <w:p w14:paraId="1B069B0F" w14:textId="77777777" w:rsidR="00954037" w:rsidRPr="00ED77FB" w:rsidRDefault="00954037" w:rsidP="008B60B2">
      <w:pPr>
        <w:spacing w:before="60"/>
        <w:jc w:val="right"/>
        <w:rPr>
          <w:sz w:val="17"/>
          <w:szCs w:val="17"/>
        </w:rPr>
      </w:pPr>
      <w:r w:rsidRPr="00ED77FB">
        <w:rPr>
          <w:sz w:val="17"/>
          <w:szCs w:val="17"/>
        </w:rPr>
        <w:t>[Footnote continued on next page]</w:t>
      </w:r>
    </w:p>
  </w:footnote>
  <w:footnote w:id="2">
    <w:p w14:paraId="11B4BD37" w14:textId="0FD0AEDB" w:rsidR="002A05A0" w:rsidRDefault="002A05A0">
      <w:pPr>
        <w:pStyle w:val="FootnoteText"/>
      </w:pPr>
      <w:r>
        <w:rPr>
          <w:rStyle w:val="FootnoteReference"/>
        </w:rPr>
        <w:footnoteRef/>
      </w:r>
      <w:r>
        <w:t xml:space="preserve"> </w:t>
      </w:r>
      <w:r w:rsidR="00671E97" w:rsidRPr="00671E97">
        <w:t>Editorial remark: The interventions by Delegations of States and representatives of intergovernmental and non</w:t>
      </w:r>
      <w:r w:rsidR="006E5DFC">
        <w:noBreakHyphen/>
      </w:r>
      <w:r w:rsidR="00671E97" w:rsidRPr="00671E97">
        <w:t>governmental organizations under this agenda item are reproduced as an Annex to the present report.  The</w:t>
      </w:r>
      <w:r w:rsidR="0039286F">
        <w:t> </w:t>
      </w:r>
      <w:r w:rsidR="00671E97" w:rsidRPr="00671E97">
        <w:t>recording of the entirety of the meeting is also available on the WIPO website.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B9B52" w14:textId="11943CB7" w:rsidR="00EC4E49" w:rsidRDefault="00F03278" w:rsidP="00477D6B">
    <w:pPr>
      <w:jc w:val="right"/>
    </w:pPr>
    <w:r>
      <w:t>A/67/4</w:t>
    </w:r>
    <w:r w:rsidR="000D1D24">
      <w:t xml:space="preserve"> Prov.</w:t>
    </w:r>
  </w:p>
  <w:p w14:paraId="273285E3" w14:textId="77777777" w:rsidR="00EC4E49" w:rsidRDefault="00EC4E49" w:rsidP="00477D6B">
    <w:pPr>
      <w:jc w:val="right"/>
    </w:pPr>
    <w:r>
      <w:t xml:space="preserve">page </w:t>
    </w:r>
    <w:r>
      <w:fldChar w:fldCharType="begin"/>
    </w:r>
    <w:r>
      <w:instrText xml:space="preserve"> PAGE  \* MERGEFORMAT </w:instrText>
    </w:r>
    <w:r>
      <w:fldChar w:fldCharType="separate"/>
    </w:r>
    <w:r w:rsidR="00E671A6">
      <w:rPr>
        <w:noProof/>
      </w:rPr>
      <w:t>2</w:t>
    </w:r>
    <w:r>
      <w:fldChar w:fldCharType="end"/>
    </w:r>
  </w:p>
  <w:p w14:paraId="58471AEC" w14:textId="77777777" w:rsidR="00EC4E49" w:rsidRDefault="00EC4E49" w:rsidP="00477D6B">
    <w:pPr>
      <w:jc w:val="right"/>
    </w:pPr>
  </w:p>
  <w:p w14:paraId="3AE0B82F" w14:textId="77777777" w:rsidR="00B50B99" w:rsidRDefault="00B50B99"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80116900">
    <w:abstractNumId w:val="2"/>
  </w:num>
  <w:num w:numId="2" w16cid:durableId="180895070">
    <w:abstractNumId w:val="4"/>
  </w:num>
  <w:num w:numId="3" w16cid:durableId="1356350649">
    <w:abstractNumId w:val="0"/>
  </w:num>
  <w:num w:numId="4" w16cid:durableId="1151099335">
    <w:abstractNumId w:val="5"/>
  </w:num>
  <w:num w:numId="5" w16cid:durableId="797770133">
    <w:abstractNumId w:val="1"/>
  </w:num>
  <w:num w:numId="6" w16cid:durableId="878471050">
    <w:abstractNumId w:val="3"/>
  </w:num>
  <w:num w:numId="7" w16cid:durableId="1489516414">
    <w:abstractNumId w:val="1"/>
  </w:num>
  <w:num w:numId="8" w16cid:durableId="21261931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56940956">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278"/>
    <w:rsid w:val="00000095"/>
    <w:rsid w:val="00000DF2"/>
    <w:rsid w:val="000016C3"/>
    <w:rsid w:val="00001BBC"/>
    <w:rsid w:val="00003660"/>
    <w:rsid w:val="00003872"/>
    <w:rsid w:val="00003A28"/>
    <w:rsid w:val="00003AD2"/>
    <w:rsid w:val="00003C8D"/>
    <w:rsid w:val="00003CC1"/>
    <w:rsid w:val="00004D37"/>
    <w:rsid w:val="00004F80"/>
    <w:rsid w:val="0000547A"/>
    <w:rsid w:val="00005BF9"/>
    <w:rsid w:val="00006BB3"/>
    <w:rsid w:val="00010535"/>
    <w:rsid w:val="00011676"/>
    <w:rsid w:val="00011C82"/>
    <w:rsid w:val="00012186"/>
    <w:rsid w:val="000134F8"/>
    <w:rsid w:val="00013619"/>
    <w:rsid w:val="00013F7C"/>
    <w:rsid w:val="000159D8"/>
    <w:rsid w:val="0001647B"/>
    <w:rsid w:val="00017410"/>
    <w:rsid w:val="00017755"/>
    <w:rsid w:val="0002006D"/>
    <w:rsid w:val="00020492"/>
    <w:rsid w:val="000204BC"/>
    <w:rsid w:val="00022163"/>
    <w:rsid w:val="00022378"/>
    <w:rsid w:val="000225A0"/>
    <w:rsid w:val="00023A85"/>
    <w:rsid w:val="00023D59"/>
    <w:rsid w:val="00023ECD"/>
    <w:rsid w:val="000241C7"/>
    <w:rsid w:val="0002547C"/>
    <w:rsid w:val="000254AD"/>
    <w:rsid w:val="00025724"/>
    <w:rsid w:val="00025F97"/>
    <w:rsid w:val="00026038"/>
    <w:rsid w:val="00026815"/>
    <w:rsid w:val="00026A6B"/>
    <w:rsid w:val="0002740E"/>
    <w:rsid w:val="000302EE"/>
    <w:rsid w:val="00030725"/>
    <w:rsid w:val="00032286"/>
    <w:rsid w:val="000325B4"/>
    <w:rsid w:val="000336D1"/>
    <w:rsid w:val="0003371C"/>
    <w:rsid w:val="000357EA"/>
    <w:rsid w:val="000368C6"/>
    <w:rsid w:val="00036C57"/>
    <w:rsid w:val="0003701F"/>
    <w:rsid w:val="000371F0"/>
    <w:rsid w:val="00037311"/>
    <w:rsid w:val="000402F5"/>
    <w:rsid w:val="00040B73"/>
    <w:rsid w:val="00040FAA"/>
    <w:rsid w:val="00041017"/>
    <w:rsid w:val="000415FF"/>
    <w:rsid w:val="00042315"/>
    <w:rsid w:val="000434BF"/>
    <w:rsid w:val="000434CC"/>
    <w:rsid w:val="00043996"/>
    <w:rsid w:val="00043B83"/>
    <w:rsid w:val="00043CAA"/>
    <w:rsid w:val="000441FE"/>
    <w:rsid w:val="00044443"/>
    <w:rsid w:val="000447AF"/>
    <w:rsid w:val="00044AA1"/>
    <w:rsid w:val="000451CA"/>
    <w:rsid w:val="00045883"/>
    <w:rsid w:val="00045947"/>
    <w:rsid w:val="00045971"/>
    <w:rsid w:val="00045C7C"/>
    <w:rsid w:val="000463D7"/>
    <w:rsid w:val="000469C2"/>
    <w:rsid w:val="00046C45"/>
    <w:rsid w:val="00047372"/>
    <w:rsid w:val="0005043F"/>
    <w:rsid w:val="000535D2"/>
    <w:rsid w:val="00053945"/>
    <w:rsid w:val="00053E55"/>
    <w:rsid w:val="00054822"/>
    <w:rsid w:val="000556AA"/>
    <w:rsid w:val="00056146"/>
    <w:rsid w:val="00056707"/>
    <w:rsid w:val="00056BC4"/>
    <w:rsid w:val="00056D00"/>
    <w:rsid w:val="000572B4"/>
    <w:rsid w:val="00061169"/>
    <w:rsid w:val="00061A26"/>
    <w:rsid w:val="00061CCE"/>
    <w:rsid w:val="00062915"/>
    <w:rsid w:val="00062AF9"/>
    <w:rsid w:val="00063DA9"/>
    <w:rsid w:val="000648FB"/>
    <w:rsid w:val="00064F7C"/>
    <w:rsid w:val="000670A9"/>
    <w:rsid w:val="000709A9"/>
    <w:rsid w:val="0007175F"/>
    <w:rsid w:val="00072C21"/>
    <w:rsid w:val="00072CE3"/>
    <w:rsid w:val="000730E3"/>
    <w:rsid w:val="00073BAD"/>
    <w:rsid w:val="000747F5"/>
    <w:rsid w:val="000752BC"/>
    <w:rsid w:val="00075331"/>
    <w:rsid w:val="00075432"/>
    <w:rsid w:val="00076924"/>
    <w:rsid w:val="00076960"/>
    <w:rsid w:val="00080029"/>
    <w:rsid w:val="00080764"/>
    <w:rsid w:val="00082D11"/>
    <w:rsid w:val="00084094"/>
    <w:rsid w:val="00085886"/>
    <w:rsid w:val="000863E6"/>
    <w:rsid w:val="00086FE7"/>
    <w:rsid w:val="00087122"/>
    <w:rsid w:val="000877B1"/>
    <w:rsid w:val="000913E2"/>
    <w:rsid w:val="00091F59"/>
    <w:rsid w:val="00091F9D"/>
    <w:rsid w:val="000927E0"/>
    <w:rsid w:val="00092BB6"/>
    <w:rsid w:val="00093D65"/>
    <w:rsid w:val="00094176"/>
    <w:rsid w:val="00094FA6"/>
    <w:rsid w:val="000955B7"/>
    <w:rsid w:val="000958FF"/>
    <w:rsid w:val="00095A05"/>
    <w:rsid w:val="00095C44"/>
    <w:rsid w:val="000968ED"/>
    <w:rsid w:val="00096A01"/>
    <w:rsid w:val="00096FC1"/>
    <w:rsid w:val="0009718D"/>
    <w:rsid w:val="000975E1"/>
    <w:rsid w:val="000975EA"/>
    <w:rsid w:val="00097695"/>
    <w:rsid w:val="000A00C0"/>
    <w:rsid w:val="000A070E"/>
    <w:rsid w:val="000A08D6"/>
    <w:rsid w:val="000A0D30"/>
    <w:rsid w:val="000A16BA"/>
    <w:rsid w:val="000A1BBE"/>
    <w:rsid w:val="000A2175"/>
    <w:rsid w:val="000A2387"/>
    <w:rsid w:val="000A2935"/>
    <w:rsid w:val="000A2F0F"/>
    <w:rsid w:val="000A3904"/>
    <w:rsid w:val="000A3A38"/>
    <w:rsid w:val="000A42CD"/>
    <w:rsid w:val="000A5891"/>
    <w:rsid w:val="000A58B4"/>
    <w:rsid w:val="000A5B28"/>
    <w:rsid w:val="000A5E48"/>
    <w:rsid w:val="000A606E"/>
    <w:rsid w:val="000A72D9"/>
    <w:rsid w:val="000A732D"/>
    <w:rsid w:val="000A7CCC"/>
    <w:rsid w:val="000B00E2"/>
    <w:rsid w:val="000B0103"/>
    <w:rsid w:val="000B03BB"/>
    <w:rsid w:val="000B0652"/>
    <w:rsid w:val="000B0BCF"/>
    <w:rsid w:val="000B17B4"/>
    <w:rsid w:val="000B17D4"/>
    <w:rsid w:val="000B200D"/>
    <w:rsid w:val="000B4174"/>
    <w:rsid w:val="000B4964"/>
    <w:rsid w:val="000B4D9C"/>
    <w:rsid w:val="000B613B"/>
    <w:rsid w:val="000B64E8"/>
    <w:rsid w:val="000B6AE1"/>
    <w:rsid w:val="000B754F"/>
    <w:rsid w:val="000B77FF"/>
    <w:rsid w:val="000B798C"/>
    <w:rsid w:val="000B7CB6"/>
    <w:rsid w:val="000C01C3"/>
    <w:rsid w:val="000C1458"/>
    <w:rsid w:val="000C2E5B"/>
    <w:rsid w:val="000C303B"/>
    <w:rsid w:val="000C31C2"/>
    <w:rsid w:val="000C3707"/>
    <w:rsid w:val="000C3B35"/>
    <w:rsid w:val="000C42D8"/>
    <w:rsid w:val="000C4605"/>
    <w:rsid w:val="000C5289"/>
    <w:rsid w:val="000D0219"/>
    <w:rsid w:val="000D02BC"/>
    <w:rsid w:val="000D0455"/>
    <w:rsid w:val="000D1952"/>
    <w:rsid w:val="000D1B3E"/>
    <w:rsid w:val="000D1D24"/>
    <w:rsid w:val="000D28AD"/>
    <w:rsid w:val="000D3048"/>
    <w:rsid w:val="000D51C7"/>
    <w:rsid w:val="000D5250"/>
    <w:rsid w:val="000D5442"/>
    <w:rsid w:val="000D5D66"/>
    <w:rsid w:val="000D6017"/>
    <w:rsid w:val="000D6DC1"/>
    <w:rsid w:val="000D7EB1"/>
    <w:rsid w:val="000E054A"/>
    <w:rsid w:val="000E0FDF"/>
    <w:rsid w:val="000E0FEC"/>
    <w:rsid w:val="000E1CC7"/>
    <w:rsid w:val="000E2284"/>
    <w:rsid w:val="000E2D02"/>
    <w:rsid w:val="000E31A1"/>
    <w:rsid w:val="000E36E0"/>
    <w:rsid w:val="000E383F"/>
    <w:rsid w:val="000E3DF3"/>
    <w:rsid w:val="000E3EE5"/>
    <w:rsid w:val="000E4406"/>
    <w:rsid w:val="000E491B"/>
    <w:rsid w:val="000E5B97"/>
    <w:rsid w:val="000E6109"/>
    <w:rsid w:val="000E6DD3"/>
    <w:rsid w:val="000E7EFA"/>
    <w:rsid w:val="000F0CBD"/>
    <w:rsid w:val="000F0CCD"/>
    <w:rsid w:val="000F1330"/>
    <w:rsid w:val="000F1D4A"/>
    <w:rsid w:val="000F22F3"/>
    <w:rsid w:val="000F325B"/>
    <w:rsid w:val="000F3695"/>
    <w:rsid w:val="000F3A60"/>
    <w:rsid w:val="000F3DAE"/>
    <w:rsid w:val="000F40AC"/>
    <w:rsid w:val="000F41C5"/>
    <w:rsid w:val="000F5159"/>
    <w:rsid w:val="000F5344"/>
    <w:rsid w:val="000F573B"/>
    <w:rsid w:val="000F5BC3"/>
    <w:rsid w:val="000F5E56"/>
    <w:rsid w:val="000F6459"/>
    <w:rsid w:val="000F64BB"/>
    <w:rsid w:val="000F6BAD"/>
    <w:rsid w:val="000F741B"/>
    <w:rsid w:val="000F7554"/>
    <w:rsid w:val="001006D8"/>
    <w:rsid w:val="00100AFA"/>
    <w:rsid w:val="00100C40"/>
    <w:rsid w:val="00101715"/>
    <w:rsid w:val="00101A31"/>
    <w:rsid w:val="001023BE"/>
    <w:rsid w:val="001024FE"/>
    <w:rsid w:val="00102E49"/>
    <w:rsid w:val="00102E96"/>
    <w:rsid w:val="0010320B"/>
    <w:rsid w:val="00103B40"/>
    <w:rsid w:val="0010446F"/>
    <w:rsid w:val="001045F9"/>
    <w:rsid w:val="00104831"/>
    <w:rsid w:val="00104A54"/>
    <w:rsid w:val="00104E35"/>
    <w:rsid w:val="00105DD8"/>
    <w:rsid w:val="001062EE"/>
    <w:rsid w:val="001071BB"/>
    <w:rsid w:val="00110256"/>
    <w:rsid w:val="0011047D"/>
    <w:rsid w:val="00112381"/>
    <w:rsid w:val="00112A30"/>
    <w:rsid w:val="00112BF5"/>
    <w:rsid w:val="00112F4B"/>
    <w:rsid w:val="00113354"/>
    <w:rsid w:val="001138BD"/>
    <w:rsid w:val="001142D0"/>
    <w:rsid w:val="00114B26"/>
    <w:rsid w:val="00114D5A"/>
    <w:rsid w:val="00115732"/>
    <w:rsid w:val="00115ACB"/>
    <w:rsid w:val="001167E4"/>
    <w:rsid w:val="00117BD5"/>
    <w:rsid w:val="00117EFC"/>
    <w:rsid w:val="00120D13"/>
    <w:rsid w:val="001216D7"/>
    <w:rsid w:val="00121802"/>
    <w:rsid w:val="001221C4"/>
    <w:rsid w:val="001222E8"/>
    <w:rsid w:val="001229CC"/>
    <w:rsid w:val="00124096"/>
    <w:rsid w:val="00124579"/>
    <w:rsid w:val="001246EF"/>
    <w:rsid w:val="001247B1"/>
    <w:rsid w:val="00124FDF"/>
    <w:rsid w:val="00125994"/>
    <w:rsid w:val="0012602F"/>
    <w:rsid w:val="001271BC"/>
    <w:rsid w:val="00127378"/>
    <w:rsid w:val="001274D9"/>
    <w:rsid w:val="00127683"/>
    <w:rsid w:val="00127CDE"/>
    <w:rsid w:val="001301FA"/>
    <w:rsid w:val="00130AD9"/>
    <w:rsid w:val="00131329"/>
    <w:rsid w:val="0013180B"/>
    <w:rsid w:val="00131B2C"/>
    <w:rsid w:val="00132291"/>
    <w:rsid w:val="0013240E"/>
    <w:rsid w:val="001339D2"/>
    <w:rsid w:val="00135818"/>
    <w:rsid w:val="00135872"/>
    <w:rsid w:val="00135A70"/>
    <w:rsid w:val="001362CD"/>
    <w:rsid w:val="001362EE"/>
    <w:rsid w:val="00137081"/>
    <w:rsid w:val="00137937"/>
    <w:rsid w:val="00137E9E"/>
    <w:rsid w:val="0014098B"/>
    <w:rsid w:val="00141215"/>
    <w:rsid w:val="0014158A"/>
    <w:rsid w:val="001418C4"/>
    <w:rsid w:val="001419DC"/>
    <w:rsid w:val="00142723"/>
    <w:rsid w:val="00142868"/>
    <w:rsid w:val="00142960"/>
    <w:rsid w:val="00143584"/>
    <w:rsid w:val="0014503C"/>
    <w:rsid w:val="0014504E"/>
    <w:rsid w:val="00145CF5"/>
    <w:rsid w:val="001464D9"/>
    <w:rsid w:val="00146D7B"/>
    <w:rsid w:val="00147166"/>
    <w:rsid w:val="0014782E"/>
    <w:rsid w:val="00147E0B"/>
    <w:rsid w:val="001502F1"/>
    <w:rsid w:val="00150B17"/>
    <w:rsid w:val="001515A9"/>
    <w:rsid w:val="0015249F"/>
    <w:rsid w:val="00152B72"/>
    <w:rsid w:val="00155277"/>
    <w:rsid w:val="00155323"/>
    <w:rsid w:val="00155D8F"/>
    <w:rsid w:val="00155F81"/>
    <w:rsid w:val="001562C9"/>
    <w:rsid w:val="001569CC"/>
    <w:rsid w:val="00156DA2"/>
    <w:rsid w:val="00157323"/>
    <w:rsid w:val="00157AB7"/>
    <w:rsid w:val="001610E4"/>
    <w:rsid w:val="0016173F"/>
    <w:rsid w:val="00161E64"/>
    <w:rsid w:val="00163DAC"/>
    <w:rsid w:val="00163DE9"/>
    <w:rsid w:val="001640A4"/>
    <w:rsid w:val="00164467"/>
    <w:rsid w:val="00164931"/>
    <w:rsid w:val="00164CBC"/>
    <w:rsid w:val="00166931"/>
    <w:rsid w:val="001705D7"/>
    <w:rsid w:val="00170812"/>
    <w:rsid w:val="00172571"/>
    <w:rsid w:val="00172A50"/>
    <w:rsid w:val="00172B29"/>
    <w:rsid w:val="00172BDE"/>
    <w:rsid w:val="001731E0"/>
    <w:rsid w:val="00173624"/>
    <w:rsid w:val="0017397F"/>
    <w:rsid w:val="001739BF"/>
    <w:rsid w:val="001743A3"/>
    <w:rsid w:val="00174A45"/>
    <w:rsid w:val="00175068"/>
    <w:rsid w:val="001759D5"/>
    <w:rsid w:val="00175C1E"/>
    <w:rsid w:val="00175FD9"/>
    <w:rsid w:val="0017601D"/>
    <w:rsid w:val="0017645D"/>
    <w:rsid w:val="001772CF"/>
    <w:rsid w:val="00177CE7"/>
    <w:rsid w:val="00180554"/>
    <w:rsid w:val="00180627"/>
    <w:rsid w:val="001807FB"/>
    <w:rsid w:val="00180926"/>
    <w:rsid w:val="00180B7E"/>
    <w:rsid w:val="0018167A"/>
    <w:rsid w:val="00181BC9"/>
    <w:rsid w:val="00181F48"/>
    <w:rsid w:val="001827CB"/>
    <w:rsid w:val="001832A6"/>
    <w:rsid w:val="00183D67"/>
    <w:rsid w:val="00183F4E"/>
    <w:rsid w:val="0018540E"/>
    <w:rsid w:val="00185562"/>
    <w:rsid w:val="00185D29"/>
    <w:rsid w:val="00186062"/>
    <w:rsid w:val="0018679F"/>
    <w:rsid w:val="001871AB"/>
    <w:rsid w:val="00187514"/>
    <w:rsid w:val="00187565"/>
    <w:rsid w:val="00187EA6"/>
    <w:rsid w:val="00190568"/>
    <w:rsid w:val="00190665"/>
    <w:rsid w:val="00191876"/>
    <w:rsid w:val="0019262E"/>
    <w:rsid w:val="001931D1"/>
    <w:rsid w:val="00194529"/>
    <w:rsid w:val="00195C19"/>
    <w:rsid w:val="00196F24"/>
    <w:rsid w:val="00197E49"/>
    <w:rsid w:val="001A0640"/>
    <w:rsid w:val="001A1294"/>
    <w:rsid w:val="001A2C0D"/>
    <w:rsid w:val="001A2D62"/>
    <w:rsid w:val="001A349F"/>
    <w:rsid w:val="001A3625"/>
    <w:rsid w:val="001A450B"/>
    <w:rsid w:val="001A47AC"/>
    <w:rsid w:val="001A4867"/>
    <w:rsid w:val="001A5F60"/>
    <w:rsid w:val="001A62D0"/>
    <w:rsid w:val="001A6737"/>
    <w:rsid w:val="001A6825"/>
    <w:rsid w:val="001A6944"/>
    <w:rsid w:val="001A70D3"/>
    <w:rsid w:val="001B09A5"/>
    <w:rsid w:val="001B0C53"/>
    <w:rsid w:val="001B143F"/>
    <w:rsid w:val="001B21DC"/>
    <w:rsid w:val="001B26C5"/>
    <w:rsid w:val="001B30F1"/>
    <w:rsid w:val="001B332A"/>
    <w:rsid w:val="001B37FB"/>
    <w:rsid w:val="001B479C"/>
    <w:rsid w:val="001B4AC0"/>
    <w:rsid w:val="001B4B64"/>
    <w:rsid w:val="001B550C"/>
    <w:rsid w:val="001B5612"/>
    <w:rsid w:val="001B58B5"/>
    <w:rsid w:val="001B5AE3"/>
    <w:rsid w:val="001B5CAB"/>
    <w:rsid w:val="001B5FC2"/>
    <w:rsid w:val="001B6CF5"/>
    <w:rsid w:val="001B7611"/>
    <w:rsid w:val="001B775F"/>
    <w:rsid w:val="001C003D"/>
    <w:rsid w:val="001C033F"/>
    <w:rsid w:val="001C0461"/>
    <w:rsid w:val="001C0D7B"/>
    <w:rsid w:val="001C26FB"/>
    <w:rsid w:val="001C27DE"/>
    <w:rsid w:val="001C297E"/>
    <w:rsid w:val="001C3C1D"/>
    <w:rsid w:val="001C3E87"/>
    <w:rsid w:val="001C47EC"/>
    <w:rsid w:val="001C4BFA"/>
    <w:rsid w:val="001C598D"/>
    <w:rsid w:val="001C5BA9"/>
    <w:rsid w:val="001C6808"/>
    <w:rsid w:val="001C7542"/>
    <w:rsid w:val="001C7C57"/>
    <w:rsid w:val="001D06BF"/>
    <w:rsid w:val="001D14AF"/>
    <w:rsid w:val="001D26FD"/>
    <w:rsid w:val="001D3094"/>
    <w:rsid w:val="001D33AB"/>
    <w:rsid w:val="001D353E"/>
    <w:rsid w:val="001D3C88"/>
    <w:rsid w:val="001D4798"/>
    <w:rsid w:val="001D4FD7"/>
    <w:rsid w:val="001D5373"/>
    <w:rsid w:val="001D57A0"/>
    <w:rsid w:val="001D60BB"/>
    <w:rsid w:val="001D65A2"/>
    <w:rsid w:val="001D67D6"/>
    <w:rsid w:val="001D74E0"/>
    <w:rsid w:val="001D7CAB"/>
    <w:rsid w:val="001D7E5F"/>
    <w:rsid w:val="001E0DD8"/>
    <w:rsid w:val="001E1D64"/>
    <w:rsid w:val="001E3501"/>
    <w:rsid w:val="001E3A56"/>
    <w:rsid w:val="001E3CFB"/>
    <w:rsid w:val="001E4016"/>
    <w:rsid w:val="001E4CCD"/>
    <w:rsid w:val="001E4EC6"/>
    <w:rsid w:val="001E693E"/>
    <w:rsid w:val="001E72BC"/>
    <w:rsid w:val="001E7830"/>
    <w:rsid w:val="001F01C8"/>
    <w:rsid w:val="001F13ED"/>
    <w:rsid w:val="001F1EDE"/>
    <w:rsid w:val="001F20AF"/>
    <w:rsid w:val="001F31F6"/>
    <w:rsid w:val="001F3322"/>
    <w:rsid w:val="001F336A"/>
    <w:rsid w:val="001F3376"/>
    <w:rsid w:val="001F47D7"/>
    <w:rsid w:val="001F5223"/>
    <w:rsid w:val="001F5F0D"/>
    <w:rsid w:val="001F5F26"/>
    <w:rsid w:val="001F6E85"/>
    <w:rsid w:val="001F6EC9"/>
    <w:rsid w:val="001F764C"/>
    <w:rsid w:val="002000B5"/>
    <w:rsid w:val="002003D5"/>
    <w:rsid w:val="0020051C"/>
    <w:rsid w:val="00201291"/>
    <w:rsid w:val="00201FDB"/>
    <w:rsid w:val="00203F34"/>
    <w:rsid w:val="00204863"/>
    <w:rsid w:val="0020515D"/>
    <w:rsid w:val="00206249"/>
    <w:rsid w:val="0020628F"/>
    <w:rsid w:val="002067CB"/>
    <w:rsid w:val="00207573"/>
    <w:rsid w:val="00207BEF"/>
    <w:rsid w:val="002102F7"/>
    <w:rsid w:val="002104AF"/>
    <w:rsid w:val="002105E8"/>
    <w:rsid w:val="0021143B"/>
    <w:rsid w:val="0021185D"/>
    <w:rsid w:val="00211F53"/>
    <w:rsid w:val="002121FA"/>
    <w:rsid w:val="00212BB0"/>
    <w:rsid w:val="00213EC8"/>
    <w:rsid w:val="00214376"/>
    <w:rsid w:val="0021522F"/>
    <w:rsid w:val="002155E4"/>
    <w:rsid w:val="00216CB6"/>
    <w:rsid w:val="00220AC9"/>
    <w:rsid w:val="002220E1"/>
    <w:rsid w:val="002222EB"/>
    <w:rsid w:val="002225D3"/>
    <w:rsid w:val="002229A8"/>
    <w:rsid w:val="00222D0A"/>
    <w:rsid w:val="0022427D"/>
    <w:rsid w:val="0022567E"/>
    <w:rsid w:val="0022633D"/>
    <w:rsid w:val="00230384"/>
    <w:rsid w:val="0023063F"/>
    <w:rsid w:val="002309C8"/>
    <w:rsid w:val="00230AC7"/>
    <w:rsid w:val="00230D2C"/>
    <w:rsid w:val="002315ED"/>
    <w:rsid w:val="00232194"/>
    <w:rsid w:val="00232C29"/>
    <w:rsid w:val="00232E6C"/>
    <w:rsid w:val="00234825"/>
    <w:rsid w:val="002349B4"/>
    <w:rsid w:val="00234A1C"/>
    <w:rsid w:val="00234AEF"/>
    <w:rsid w:val="00234FEF"/>
    <w:rsid w:val="00235174"/>
    <w:rsid w:val="0023570E"/>
    <w:rsid w:val="00235B67"/>
    <w:rsid w:val="00235EEC"/>
    <w:rsid w:val="002364B3"/>
    <w:rsid w:val="002404E3"/>
    <w:rsid w:val="002405F5"/>
    <w:rsid w:val="0024079C"/>
    <w:rsid w:val="0024111E"/>
    <w:rsid w:val="0024161A"/>
    <w:rsid w:val="00242604"/>
    <w:rsid w:val="002427DF"/>
    <w:rsid w:val="00242D70"/>
    <w:rsid w:val="002438AC"/>
    <w:rsid w:val="00243985"/>
    <w:rsid w:val="00243FD2"/>
    <w:rsid w:val="00244EBA"/>
    <w:rsid w:val="00245EC9"/>
    <w:rsid w:val="00247EEA"/>
    <w:rsid w:val="002502D5"/>
    <w:rsid w:val="002507B2"/>
    <w:rsid w:val="00251E6B"/>
    <w:rsid w:val="00254253"/>
    <w:rsid w:val="00254707"/>
    <w:rsid w:val="0025473D"/>
    <w:rsid w:val="00254A73"/>
    <w:rsid w:val="00255255"/>
    <w:rsid w:val="002578F8"/>
    <w:rsid w:val="002601FA"/>
    <w:rsid w:val="00260A5A"/>
    <w:rsid w:val="0026135B"/>
    <w:rsid w:val="002613E9"/>
    <w:rsid w:val="00262615"/>
    <w:rsid w:val="002634C4"/>
    <w:rsid w:val="002635DB"/>
    <w:rsid w:val="00264112"/>
    <w:rsid w:val="00264D50"/>
    <w:rsid w:val="00265046"/>
    <w:rsid w:val="00266EF7"/>
    <w:rsid w:val="002678CA"/>
    <w:rsid w:val="00267A78"/>
    <w:rsid w:val="00270E93"/>
    <w:rsid w:val="00271344"/>
    <w:rsid w:val="00271A9D"/>
    <w:rsid w:val="00271AC2"/>
    <w:rsid w:val="00274684"/>
    <w:rsid w:val="00274BDA"/>
    <w:rsid w:val="00276820"/>
    <w:rsid w:val="0028028E"/>
    <w:rsid w:val="00280523"/>
    <w:rsid w:val="0028122B"/>
    <w:rsid w:val="0028234A"/>
    <w:rsid w:val="002828F0"/>
    <w:rsid w:val="0028368B"/>
    <w:rsid w:val="00283B7D"/>
    <w:rsid w:val="0028477D"/>
    <w:rsid w:val="00285021"/>
    <w:rsid w:val="00285458"/>
    <w:rsid w:val="002854EF"/>
    <w:rsid w:val="002856DD"/>
    <w:rsid w:val="0028598A"/>
    <w:rsid w:val="00286D71"/>
    <w:rsid w:val="002908E5"/>
    <w:rsid w:val="002913EC"/>
    <w:rsid w:val="00291A2B"/>
    <w:rsid w:val="00291D6A"/>
    <w:rsid w:val="00291D70"/>
    <w:rsid w:val="00292603"/>
    <w:rsid w:val="002927A3"/>
    <w:rsid w:val="002928D3"/>
    <w:rsid w:val="00292E24"/>
    <w:rsid w:val="00292E9D"/>
    <w:rsid w:val="00292EFB"/>
    <w:rsid w:val="00293584"/>
    <w:rsid w:val="00293C5D"/>
    <w:rsid w:val="0029425A"/>
    <w:rsid w:val="00294814"/>
    <w:rsid w:val="00294991"/>
    <w:rsid w:val="00295536"/>
    <w:rsid w:val="0029563C"/>
    <w:rsid w:val="00296289"/>
    <w:rsid w:val="00297EF1"/>
    <w:rsid w:val="002A05A0"/>
    <w:rsid w:val="002A0810"/>
    <w:rsid w:val="002A0AA9"/>
    <w:rsid w:val="002A0C4D"/>
    <w:rsid w:val="002A1BA0"/>
    <w:rsid w:val="002A1E0E"/>
    <w:rsid w:val="002A31E7"/>
    <w:rsid w:val="002A37E1"/>
    <w:rsid w:val="002A3DC9"/>
    <w:rsid w:val="002A40C2"/>
    <w:rsid w:val="002A5744"/>
    <w:rsid w:val="002A66B1"/>
    <w:rsid w:val="002A7BB6"/>
    <w:rsid w:val="002B011F"/>
    <w:rsid w:val="002B0BE6"/>
    <w:rsid w:val="002B0D56"/>
    <w:rsid w:val="002B1AB5"/>
    <w:rsid w:val="002B2149"/>
    <w:rsid w:val="002B2A33"/>
    <w:rsid w:val="002B2F13"/>
    <w:rsid w:val="002B328C"/>
    <w:rsid w:val="002B369F"/>
    <w:rsid w:val="002B373F"/>
    <w:rsid w:val="002B43B3"/>
    <w:rsid w:val="002B5E4D"/>
    <w:rsid w:val="002B65AF"/>
    <w:rsid w:val="002C20A1"/>
    <w:rsid w:val="002C227E"/>
    <w:rsid w:val="002C287F"/>
    <w:rsid w:val="002C2CE0"/>
    <w:rsid w:val="002C3BE3"/>
    <w:rsid w:val="002C3E84"/>
    <w:rsid w:val="002C4867"/>
    <w:rsid w:val="002C513B"/>
    <w:rsid w:val="002C5577"/>
    <w:rsid w:val="002C5F61"/>
    <w:rsid w:val="002C670E"/>
    <w:rsid w:val="002C68AF"/>
    <w:rsid w:val="002C7E11"/>
    <w:rsid w:val="002D0C0A"/>
    <w:rsid w:val="002D102B"/>
    <w:rsid w:val="002D13DE"/>
    <w:rsid w:val="002D165E"/>
    <w:rsid w:val="002D1FF1"/>
    <w:rsid w:val="002D2AA3"/>
    <w:rsid w:val="002D2ABB"/>
    <w:rsid w:val="002D32C4"/>
    <w:rsid w:val="002D366A"/>
    <w:rsid w:val="002D38D8"/>
    <w:rsid w:val="002D3A8A"/>
    <w:rsid w:val="002D3F63"/>
    <w:rsid w:val="002D45A2"/>
    <w:rsid w:val="002D5D9C"/>
    <w:rsid w:val="002D5E95"/>
    <w:rsid w:val="002D660D"/>
    <w:rsid w:val="002D6764"/>
    <w:rsid w:val="002D678B"/>
    <w:rsid w:val="002D6C51"/>
    <w:rsid w:val="002D73DB"/>
    <w:rsid w:val="002D7D0B"/>
    <w:rsid w:val="002E0243"/>
    <w:rsid w:val="002E0556"/>
    <w:rsid w:val="002E0BE4"/>
    <w:rsid w:val="002E112D"/>
    <w:rsid w:val="002E16C5"/>
    <w:rsid w:val="002E1DF1"/>
    <w:rsid w:val="002E3627"/>
    <w:rsid w:val="002E3862"/>
    <w:rsid w:val="002E3D4C"/>
    <w:rsid w:val="002E40ED"/>
    <w:rsid w:val="002E543A"/>
    <w:rsid w:val="002E637E"/>
    <w:rsid w:val="002E68AC"/>
    <w:rsid w:val="002E68CD"/>
    <w:rsid w:val="002E6FF7"/>
    <w:rsid w:val="002E7276"/>
    <w:rsid w:val="002E7E79"/>
    <w:rsid w:val="002F0013"/>
    <w:rsid w:val="002F018B"/>
    <w:rsid w:val="002F0FC3"/>
    <w:rsid w:val="002F1C8A"/>
    <w:rsid w:val="002F1EC9"/>
    <w:rsid w:val="002F1FE6"/>
    <w:rsid w:val="002F33E1"/>
    <w:rsid w:val="002F3744"/>
    <w:rsid w:val="002F3B22"/>
    <w:rsid w:val="002F3C4E"/>
    <w:rsid w:val="002F430C"/>
    <w:rsid w:val="002F4E68"/>
    <w:rsid w:val="002F575A"/>
    <w:rsid w:val="002F5DD5"/>
    <w:rsid w:val="002F60F5"/>
    <w:rsid w:val="002F722E"/>
    <w:rsid w:val="002F74C8"/>
    <w:rsid w:val="002F7622"/>
    <w:rsid w:val="002F7B5F"/>
    <w:rsid w:val="002F7BF5"/>
    <w:rsid w:val="00300892"/>
    <w:rsid w:val="003015BF"/>
    <w:rsid w:val="00302889"/>
    <w:rsid w:val="00302E09"/>
    <w:rsid w:val="003032E2"/>
    <w:rsid w:val="0030341B"/>
    <w:rsid w:val="00303853"/>
    <w:rsid w:val="003045AC"/>
    <w:rsid w:val="00304804"/>
    <w:rsid w:val="00304BF2"/>
    <w:rsid w:val="00304BFC"/>
    <w:rsid w:val="00307933"/>
    <w:rsid w:val="00310151"/>
    <w:rsid w:val="00310D80"/>
    <w:rsid w:val="00310EDC"/>
    <w:rsid w:val="00310F14"/>
    <w:rsid w:val="00310F82"/>
    <w:rsid w:val="00311365"/>
    <w:rsid w:val="00312251"/>
    <w:rsid w:val="00312D86"/>
    <w:rsid w:val="00312F7F"/>
    <w:rsid w:val="003133A1"/>
    <w:rsid w:val="00314368"/>
    <w:rsid w:val="00314FFD"/>
    <w:rsid w:val="003159A4"/>
    <w:rsid w:val="00315A52"/>
    <w:rsid w:val="003165A3"/>
    <w:rsid w:val="003165D3"/>
    <w:rsid w:val="00316983"/>
    <w:rsid w:val="00317119"/>
    <w:rsid w:val="0031746B"/>
    <w:rsid w:val="003179E3"/>
    <w:rsid w:val="00317C09"/>
    <w:rsid w:val="0032025C"/>
    <w:rsid w:val="003202A6"/>
    <w:rsid w:val="00320849"/>
    <w:rsid w:val="00321669"/>
    <w:rsid w:val="003223F6"/>
    <w:rsid w:val="003228B7"/>
    <w:rsid w:val="00322A53"/>
    <w:rsid w:val="003236CF"/>
    <w:rsid w:val="00323811"/>
    <w:rsid w:val="00324F15"/>
    <w:rsid w:val="00325AFC"/>
    <w:rsid w:val="0032607F"/>
    <w:rsid w:val="0032620E"/>
    <w:rsid w:val="003265D0"/>
    <w:rsid w:val="00326ABE"/>
    <w:rsid w:val="00326D1D"/>
    <w:rsid w:val="003278F4"/>
    <w:rsid w:val="003279D5"/>
    <w:rsid w:val="00327E00"/>
    <w:rsid w:val="00330522"/>
    <w:rsid w:val="003318F6"/>
    <w:rsid w:val="00331C9C"/>
    <w:rsid w:val="0033272B"/>
    <w:rsid w:val="00332819"/>
    <w:rsid w:val="00332DB5"/>
    <w:rsid w:val="0033392D"/>
    <w:rsid w:val="003341FB"/>
    <w:rsid w:val="00336113"/>
    <w:rsid w:val="00336172"/>
    <w:rsid w:val="003368FD"/>
    <w:rsid w:val="003375AE"/>
    <w:rsid w:val="00337A39"/>
    <w:rsid w:val="00337D98"/>
    <w:rsid w:val="003401E4"/>
    <w:rsid w:val="00340257"/>
    <w:rsid w:val="00341A2F"/>
    <w:rsid w:val="00342551"/>
    <w:rsid w:val="0034311E"/>
    <w:rsid w:val="00343199"/>
    <w:rsid w:val="0034590F"/>
    <w:rsid w:val="0034600E"/>
    <w:rsid w:val="00346A68"/>
    <w:rsid w:val="003508A3"/>
    <w:rsid w:val="00351351"/>
    <w:rsid w:val="00351C79"/>
    <w:rsid w:val="00351FD1"/>
    <w:rsid w:val="003520D5"/>
    <w:rsid w:val="00352D62"/>
    <w:rsid w:val="00353196"/>
    <w:rsid w:val="00354108"/>
    <w:rsid w:val="00354268"/>
    <w:rsid w:val="003559C2"/>
    <w:rsid w:val="00355DA1"/>
    <w:rsid w:val="0035636C"/>
    <w:rsid w:val="003566D8"/>
    <w:rsid w:val="003568C5"/>
    <w:rsid w:val="00356BCF"/>
    <w:rsid w:val="00356CFD"/>
    <w:rsid w:val="00360483"/>
    <w:rsid w:val="003604ED"/>
    <w:rsid w:val="00360589"/>
    <w:rsid w:val="003605D6"/>
    <w:rsid w:val="00362046"/>
    <w:rsid w:val="0036241D"/>
    <w:rsid w:val="00363508"/>
    <w:rsid w:val="00363FCF"/>
    <w:rsid w:val="0036422F"/>
    <w:rsid w:val="003643D4"/>
    <w:rsid w:val="0036517D"/>
    <w:rsid w:val="003654D7"/>
    <w:rsid w:val="00366A46"/>
    <w:rsid w:val="003673CF"/>
    <w:rsid w:val="00367EC6"/>
    <w:rsid w:val="0037110A"/>
    <w:rsid w:val="0037204A"/>
    <w:rsid w:val="00372AB2"/>
    <w:rsid w:val="00372BC8"/>
    <w:rsid w:val="00372D79"/>
    <w:rsid w:val="00373439"/>
    <w:rsid w:val="00373906"/>
    <w:rsid w:val="003741D3"/>
    <w:rsid w:val="00374D3A"/>
    <w:rsid w:val="00375401"/>
    <w:rsid w:val="00375792"/>
    <w:rsid w:val="003758D0"/>
    <w:rsid w:val="00375D9E"/>
    <w:rsid w:val="0037607A"/>
    <w:rsid w:val="00376936"/>
    <w:rsid w:val="0037701F"/>
    <w:rsid w:val="003773F0"/>
    <w:rsid w:val="0038025D"/>
    <w:rsid w:val="003804F0"/>
    <w:rsid w:val="00380EC7"/>
    <w:rsid w:val="00380FC4"/>
    <w:rsid w:val="0038154A"/>
    <w:rsid w:val="0038362C"/>
    <w:rsid w:val="003845C1"/>
    <w:rsid w:val="00384D1A"/>
    <w:rsid w:val="00385002"/>
    <w:rsid w:val="00385FBB"/>
    <w:rsid w:val="003863C6"/>
    <w:rsid w:val="00386CF7"/>
    <w:rsid w:val="00387568"/>
    <w:rsid w:val="0038771F"/>
    <w:rsid w:val="00387DC0"/>
    <w:rsid w:val="003910F7"/>
    <w:rsid w:val="003916F5"/>
    <w:rsid w:val="00391A14"/>
    <w:rsid w:val="00391C8E"/>
    <w:rsid w:val="0039286F"/>
    <w:rsid w:val="00392D40"/>
    <w:rsid w:val="003936AE"/>
    <w:rsid w:val="00393759"/>
    <w:rsid w:val="00393D1B"/>
    <w:rsid w:val="0039406C"/>
    <w:rsid w:val="00395EF9"/>
    <w:rsid w:val="00396255"/>
    <w:rsid w:val="003962E1"/>
    <w:rsid w:val="003963B0"/>
    <w:rsid w:val="00396955"/>
    <w:rsid w:val="00397924"/>
    <w:rsid w:val="003A001E"/>
    <w:rsid w:val="003A12B5"/>
    <w:rsid w:val="003A14A4"/>
    <w:rsid w:val="003A18B2"/>
    <w:rsid w:val="003A19F9"/>
    <w:rsid w:val="003A1C03"/>
    <w:rsid w:val="003A230D"/>
    <w:rsid w:val="003A2B1E"/>
    <w:rsid w:val="003A456C"/>
    <w:rsid w:val="003A5549"/>
    <w:rsid w:val="003A59E9"/>
    <w:rsid w:val="003A5B44"/>
    <w:rsid w:val="003A6311"/>
    <w:rsid w:val="003A6392"/>
    <w:rsid w:val="003A675E"/>
    <w:rsid w:val="003A6F89"/>
    <w:rsid w:val="003A76AC"/>
    <w:rsid w:val="003B0B92"/>
    <w:rsid w:val="003B0EED"/>
    <w:rsid w:val="003B192E"/>
    <w:rsid w:val="003B2012"/>
    <w:rsid w:val="003B2CBE"/>
    <w:rsid w:val="003B3693"/>
    <w:rsid w:val="003B3871"/>
    <w:rsid w:val="003B38C1"/>
    <w:rsid w:val="003B41C9"/>
    <w:rsid w:val="003B41D4"/>
    <w:rsid w:val="003B41E4"/>
    <w:rsid w:val="003B42C4"/>
    <w:rsid w:val="003B5EBC"/>
    <w:rsid w:val="003B6108"/>
    <w:rsid w:val="003B62CF"/>
    <w:rsid w:val="003B663D"/>
    <w:rsid w:val="003B667B"/>
    <w:rsid w:val="003B6742"/>
    <w:rsid w:val="003C0583"/>
    <w:rsid w:val="003C15DB"/>
    <w:rsid w:val="003C23DC"/>
    <w:rsid w:val="003C29E2"/>
    <w:rsid w:val="003C3059"/>
    <w:rsid w:val="003C3AA6"/>
    <w:rsid w:val="003C4162"/>
    <w:rsid w:val="003C4945"/>
    <w:rsid w:val="003C59A3"/>
    <w:rsid w:val="003C7300"/>
    <w:rsid w:val="003D07AD"/>
    <w:rsid w:val="003D1A58"/>
    <w:rsid w:val="003D1CD6"/>
    <w:rsid w:val="003D1E72"/>
    <w:rsid w:val="003D3008"/>
    <w:rsid w:val="003D352A"/>
    <w:rsid w:val="003D4510"/>
    <w:rsid w:val="003D484E"/>
    <w:rsid w:val="003D557E"/>
    <w:rsid w:val="003D6513"/>
    <w:rsid w:val="003D654A"/>
    <w:rsid w:val="003D6971"/>
    <w:rsid w:val="003D724A"/>
    <w:rsid w:val="003D78AF"/>
    <w:rsid w:val="003D7D4B"/>
    <w:rsid w:val="003E02D5"/>
    <w:rsid w:val="003E081A"/>
    <w:rsid w:val="003E0BCA"/>
    <w:rsid w:val="003E0C9D"/>
    <w:rsid w:val="003E1568"/>
    <w:rsid w:val="003E1589"/>
    <w:rsid w:val="003E1B77"/>
    <w:rsid w:val="003E2361"/>
    <w:rsid w:val="003E25E2"/>
    <w:rsid w:val="003E33FA"/>
    <w:rsid w:val="003E3825"/>
    <w:rsid w:val="003E3881"/>
    <w:rsid w:val="003E3ED9"/>
    <w:rsid w:val="003E44A5"/>
    <w:rsid w:val="003E4504"/>
    <w:rsid w:val="003E4573"/>
    <w:rsid w:val="003E5365"/>
    <w:rsid w:val="003E629D"/>
    <w:rsid w:val="003E66BB"/>
    <w:rsid w:val="003E6EB5"/>
    <w:rsid w:val="003E7685"/>
    <w:rsid w:val="003F052B"/>
    <w:rsid w:val="003F09C9"/>
    <w:rsid w:val="003F0D93"/>
    <w:rsid w:val="003F1105"/>
    <w:rsid w:val="003F15A6"/>
    <w:rsid w:val="003F1DDD"/>
    <w:rsid w:val="003F3C88"/>
    <w:rsid w:val="003F4729"/>
    <w:rsid w:val="003F5076"/>
    <w:rsid w:val="003F50D3"/>
    <w:rsid w:val="003F5C45"/>
    <w:rsid w:val="003F6259"/>
    <w:rsid w:val="003F63D1"/>
    <w:rsid w:val="003F63E2"/>
    <w:rsid w:val="003F757E"/>
    <w:rsid w:val="003F77E7"/>
    <w:rsid w:val="003F7819"/>
    <w:rsid w:val="003F7EFC"/>
    <w:rsid w:val="00400B0F"/>
    <w:rsid w:val="00400B3E"/>
    <w:rsid w:val="00402D04"/>
    <w:rsid w:val="0040390F"/>
    <w:rsid w:val="00406B4E"/>
    <w:rsid w:val="00406F49"/>
    <w:rsid w:val="00410A7E"/>
    <w:rsid w:val="00411829"/>
    <w:rsid w:val="00411B74"/>
    <w:rsid w:val="00411C14"/>
    <w:rsid w:val="00412888"/>
    <w:rsid w:val="0041344A"/>
    <w:rsid w:val="0041354F"/>
    <w:rsid w:val="00413D21"/>
    <w:rsid w:val="00413FFF"/>
    <w:rsid w:val="00414F68"/>
    <w:rsid w:val="00416151"/>
    <w:rsid w:val="00416B44"/>
    <w:rsid w:val="0041710A"/>
    <w:rsid w:val="00417DD7"/>
    <w:rsid w:val="00420656"/>
    <w:rsid w:val="004209E5"/>
    <w:rsid w:val="00420AB2"/>
    <w:rsid w:val="00420DC2"/>
    <w:rsid w:val="00421271"/>
    <w:rsid w:val="00421586"/>
    <w:rsid w:val="0042158D"/>
    <w:rsid w:val="00421A25"/>
    <w:rsid w:val="00421B84"/>
    <w:rsid w:val="00422101"/>
    <w:rsid w:val="00422271"/>
    <w:rsid w:val="004224C3"/>
    <w:rsid w:val="00422561"/>
    <w:rsid w:val="0042262B"/>
    <w:rsid w:val="004226F5"/>
    <w:rsid w:val="00422A30"/>
    <w:rsid w:val="0042300C"/>
    <w:rsid w:val="0042302A"/>
    <w:rsid w:val="0042357E"/>
    <w:rsid w:val="00423E3E"/>
    <w:rsid w:val="00424474"/>
    <w:rsid w:val="00425057"/>
    <w:rsid w:val="00425284"/>
    <w:rsid w:val="00425B82"/>
    <w:rsid w:val="00425D3F"/>
    <w:rsid w:val="004266CC"/>
    <w:rsid w:val="004266F8"/>
    <w:rsid w:val="00426B8D"/>
    <w:rsid w:val="00427AF4"/>
    <w:rsid w:val="00427BD6"/>
    <w:rsid w:val="00427BF0"/>
    <w:rsid w:val="00427F60"/>
    <w:rsid w:val="004306A3"/>
    <w:rsid w:val="00431530"/>
    <w:rsid w:val="00431FE8"/>
    <w:rsid w:val="0043246F"/>
    <w:rsid w:val="004329E1"/>
    <w:rsid w:val="00432F3F"/>
    <w:rsid w:val="00432FF1"/>
    <w:rsid w:val="00434790"/>
    <w:rsid w:val="00435895"/>
    <w:rsid w:val="0043593D"/>
    <w:rsid w:val="00435CCC"/>
    <w:rsid w:val="00436F9E"/>
    <w:rsid w:val="00437602"/>
    <w:rsid w:val="0043780B"/>
    <w:rsid w:val="00437A55"/>
    <w:rsid w:val="004400E2"/>
    <w:rsid w:val="00441CE6"/>
    <w:rsid w:val="0044217F"/>
    <w:rsid w:val="00442876"/>
    <w:rsid w:val="00442CAE"/>
    <w:rsid w:val="00442EEA"/>
    <w:rsid w:val="00444775"/>
    <w:rsid w:val="00444E67"/>
    <w:rsid w:val="0044580F"/>
    <w:rsid w:val="00446858"/>
    <w:rsid w:val="0044781A"/>
    <w:rsid w:val="00447D86"/>
    <w:rsid w:val="00447EB7"/>
    <w:rsid w:val="004502D5"/>
    <w:rsid w:val="0045067B"/>
    <w:rsid w:val="00450E6F"/>
    <w:rsid w:val="0045136A"/>
    <w:rsid w:val="004514A2"/>
    <w:rsid w:val="00451519"/>
    <w:rsid w:val="004522F4"/>
    <w:rsid w:val="00452FF5"/>
    <w:rsid w:val="0045344E"/>
    <w:rsid w:val="00454096"/>
    <w:rsid w:val="00454D84"/>
    <w:rsid w:val="00454E11"/>
    <w:rsid w:val="004557F9"/>
    <w:rsid w:val="00456147"/>
    <w:rsid w:val="00456716"/>
    <w:rsid w:val="004567F5"/>
    <w:rsid w:val="0045717A"/>
    <w:rsid w:val="0045744B"/>
    <w:rsid w:val="004577FE"/>
    <w:rsid w:val="004578F4"/>
    <w:rsid w:val="00461632"/>
    <w:rsid w:val="00462845"/>
    <w:rsid w:val="00462CEC"/>
    <w:rsid w:val="004633A4"/>
    <w:rsid w:val="00463AB2"/>
    <w:rsid w:val="004647DA"/>
    <w:rsid w:val="00464815"/>
    <w:rsid w:val="0046628A"/>
    <w:rsid w:val="00466587"/>
    <w:rsid w:val="00466806"/>
    <w:rsid w:val="00467DB9"/>
    <w:rsid w:val="00470D2D"/>
    <w:rsid w:val="004710F8"/>
    <w:rsid w:val="004713E5"/>
    <w:rsid w:val="004718E2"/>
    <w:rsid w:val="00471CC0"/>
    <w:rsid w:val="00471E6C"/>
    <w:rsid w:val="004724C4"/>
    <w:rsid w:val="0047286B"/>
    <w:rsid w:val="00472878"/>
    <w:rsid w:val="00473996"/>
    <w:rsid w:val="00474062"/>
    <w:rsid w:val="004750C3"/>
    <w:rsid w:val="004769CB"/>
    <w:rsid w:val="00476D51"/>
    <w:rsid w:val="00477747"/>
    <w:rsid w:val="00477D6B"/>
    <w:rsid w:val="00480232"/>
    <w:rsid w:val="00480566"/>
    <w:rsid w:val="00480FB2"/>
    <w:rsid w:val="00481604"/>
    <w:rsid w:val="00482485"/>
    <w:rsid w:val="004830A3"/>
    <w:rsid w:val="00483BE3"/>
    <w:rsid w:val="004845BB"/>
    <w:rsid w:val="00484A67"/>
    <w:rsid w:val="00484EEE"/>
    <w:rsid w:val="004855A7"/>
    <w:rsid w:val="004857DF"/>
    <w:rsid w:val="004865E6"/>
    <w:rsid w:val="004878EF"/>
    <w:rsid w:val="0049029E"/>
    <w:rsid w:val="004916A7"/>
    <w:rsid w:val="00493184"/>
    <w:rsid w:val="0049322B"/>
    <w:rsid w:val="0049345B"/>
    <w:rsid w:val="0049394F"/>
    <w:rsid w:val="00495888"/>
    <w:rsid w:val="00495B25"/>
    <w:rsid w:val="004A299B"/>
    <w:rsid w:val="004A2B7D"/>
    <w:rsid w:val="004A2F91"/>
    <w:rsid w:val="004A3DD3"/>
    <w:rsid w:val="004A4BD7"/>
    <w:rsid w:val="004A64E3"/>
    <w:rsid w:val="004A69E1"/>
    <w:rsid w:val="004B009D"/>
    <w:rsid w:val="004B034F"/>
    <w:rsid w:val="004B0DFD"/>
    <w:rsid w:val="004B1164"/>
    <w:rsid w:val="004B1446"/>
    <w:rsid w:val="004B1B29"/>
    <w:rsid w:val="004B2778"/>
    <w:rsid w:val="004B37FF"/>
    <w:rsid w:val="004B3957"/>
    <w:rsid w:val="004B3FD7"/>
    <w:rsid w:val="004B47CE"/>
    <w:rsid w:val="004B4E39"/>
    <w:rsid w:val="004B6911"/>
    <w:rsid w:val="004B694D"/>
    <w:rsid w:val="004B751A"/>
    <w:rsid w:val="004C1104"/>
    <w:rsid w:val="004C157E"/>
    <w:rsid w:val="004C1CBF"/>
    <w:rsid w:val="004C2209"/>
    <w:rsid w:val="004C2750"/>
    <w:rsid w:val="004C2793"/>
    <w:rsid w:val="004C3CD2"/>
    <w:rsid w:val="004C4A47"/>
    <w:rsid w:val="004C5C6A"/>
    <w:rsid w:val="004C668C"/>
    <w:rsid w:val="004D026F"/>
    <w:rsid w:val="004D0322"/>
    <w:rsid w:val="004D0510"/>
    <w:rsid w:val="004D0784"/>
    <w:rsid w:val="004D0932"/>
    <w:rsid w:val="004D0936"/>
    <w:rsid w:val="004D0CBB"/>
    <w:rsid w:val="004D22A8"/>
    <w:rsid w:val="004D3714"/>
    <w:rsid w:val="004D39C4"/>
    <w:rsid w:val="004D3BF4"/>
    <w:rsid w:val="004D47DD"/>
    <w:rsid w:val="004D4B2B"/>
    <w:rsid w:val="004D5022"/>
    <w:rsid w:val="004D53F5"/>
    <w:rsid w:val="004D547C"/>
    <w:rsid w:val="004D5693"/>
    <w:rsid w:val="004D59FB"/>
    <w:rsid w:val="004D5D6A"/>
    <w:rsid w:val="004D63D5"/>
    <w:rsid w:val="004D6CBA"/>
    <w:rsid w:val="004E1C35"/>
    <w:rsid w:val="004E2FA6"/>
    <w:rsid w:val="004E35E5"/>
    <w:rsid w:val="004E3946"/>
    <w:rsid w:val="004E4115"/>
    <w:rsid w:val="004E4590"/>
    <w:rsid w:val="004E4BA9"/>
    <w:rsid w:val="004F04AD"/>
    <w:rsid w:val="004F0552"/>
    <w:rsid w:val="004F085D"/>
    <w:rsid w:val="004F0FFE"/>
    <w:rsid w:val="004F105D"/>
    <w:rsid w:val="004F2D3D"/>
    <w:rsid w:val="004F32DC"/>
    <w:rsid w:val="004F3C99"/>
    <w:rsid w:val="004F46C3"/>
    <w:rsid w:val="004F4951"/>
    <w:rsid w:val="004F4959"/>
    <w:rsid w:val="004F4D1A"/>
    <w:rsid w:val="004F506A"/>
    <w:rsid w:val="004F5C19"/>
    <w:rsid w:val="004F63AF"/>
    <w:rsid w:val="004F6A9E"/>
    <w:rsid w:val="004F7194"/>
    <w:rsid w:val="004F7491"/>
    <w:rsid w:val="00500713"/>
    <w:rsid w:val="00501ACA"/>
    <w:rsid w:val="00501AFF"/>
    <w:rsid w:val="00502C4E"/>
    <w:rsid w:val="0050305A"/>
    <w:rsid w:val="005036B5"/>
    <w:rsid w:val="00503A1E"/>
    <w:rsid w:val="00504644"/>
    <w:rsid w:val="00504FAC"/>
    <w:rsid w:val="005053C1"/>
    <w:rsid w:val="0050547D"/>
    <w:rsid w:val="00506513"/>
    <w:rsid w:val="005072E0"/>
    <w:rsid w:val="00507E7B"/>
    <w:rsid w:val="00510539"/>
    <w:rsid w:val="005105E1"/>
    <w:rsid w:val="0051067A"/>
    <w:rsid w:val="00510E57"/>
    <w:rsid w:val="0051103D"/>
    <w:rsid w:val="005112AC"/>
    <w:rsid w:val="0051171F"/>
    <w:rsid w:val="0051227B"/>
    <w:rsid w:val="00512404"/>
    <w:rsid w:val="00512D1E"/>
    <w:rsid w:val="00512E21"/>
    <w:rsid w:val="0051353C"/>
    <w:rsid w:val="00513F57"/>
    <w:rsid w:val="005203F8"/>
    <w:rsid w:val="0052048C"/>
    <w:rsid w:val="00520D74"/>
    <w:rsid w:val="00520FF3"/>
    <w:rsid w:val="005219BE"/>
    <w:rsid w:val="00521BA8"/>
    <w:rsid w:val="00521D82"/>
    <w:rsid w:val="0052249D"/>
    <w:rsid w:val="00522695"/>
    <w:rsid w:val="0052297B"/>
    <w:rsid w:val="00522AA5"/>
    <w:rsid w:val="00524655"/>
    <w:rsid w:val="00524A30"/>
    <w:rsid w:val="0052626D"/>
    <w:rsid w:val="005266CB"/>
    <w:rsid w:val="00526C1D"/>
    <w:rsid w:val="0053044A"/>
    <w:rsid w:val="0053057A"/>
    <w:rsid w:val="00530DE5"/>
    <w:rsid w:val="00531504"/>
    <w:rsid w:val="00531AE5"/>
    <w:rsid w:val="00532E46"/>
    <w:rsid w:val="00533802"/>
    <w:rsid w:val="0053416B"/>
    <w:rsid w:val="005346E4"/>
    <w:rsid w:val="0053481C"/>
    <w:rsid w:val="005348BA"/>
    <w:rsid w:val="005351AC"/>
    <w:rsid w:val="005355CD"/>
    <w:rsid w:val="00535CE4"/>
    <w:rsid w:val="0054153F"/>
    <w:rsid w:val="00542842"/>
    <w:rsid w:val="0054381A"/>
    <w:rsid w:val="005442D7"/>
    <w:rsid w:val="0054468C"/>
    <w:rsid w:val="00544F87"/>
    <w:rsid w:val="00545931"/>
    <w:rsid w:val="005468EB"/>
    <w:rsid w:val="00546B73"/>
    <w:rsid w:val="0055045D"/>
    <w:rsid w:val="005508B0"/>
    <w:rsid w:val="00551068"/>
    <w:rsid w:val="005515D6"/>
    <w:rsid w:val="0055224D"/>
    <w:rsid w:val="005525E7"/>
    <w:rsid w:val="00552A14"/>
    <w:rsid w:val="00553886"/>
    <w:rsid w:val="00553AC3"/>
    <w:rsid w:val="00553C7F"/>
    <w:rsid w:val="00554A8F"/>
    <w:rsid w:val="00554B50"/>
    <w:rsid w:val="00554E89"/>
    <w:rsid w:val="00555632"/>
    <w:rsid w:val="00555814"/>
    <w:rsid w:val="005564B7"/>
    <w:rsid w:val="005568D1"/>
    <w:rsid w:val="005573BB"/>
    <w:rsid w:val="0056013A"/>
    <w:rsid w:val="00560A29"/>
    <w:rsid w:val="0056133E"/>
    <w:rsid w:val="00561397"/>
    <w:rsid w:val="005616CF"/>
    <w:rsid w:val="005629F8"/>
    <w:rsid w:val="00562DD3"/>
    <w:rsid w:val="00563BF1"/>
    <w:rsid w:val="005663EE"/>
    <w:rsid w:val="00566DA3"/>
    <w:rsid w:val="0056707E"/>
    <w:rsid w:val="00567688"/>
    <w:rsid w:val="00567995"/>
    <w:rsid w:val="00567C5C"/>
    <w:rsid w:val="005700D1"/>
    <w:rsid w:val="00570CEE"/>
    <w:rsid w:val="005731C9"/>
    <w:rsid w:val="005734D8"/>
    <w:rsid w:val="005744C5"/>
    <w:rsid w:val="00574DF3"/>
    <w:rsid w:val="005753C4"/>
    <w:rsid w:val="00576154"/>
    <w:rsid w:val="00576C3B"/>
    <w:rsid w:val="00577730"/>
    <w:rsid w:val="005804B2"/>
    <w:rsid w:val="00580956"/>
    <w:rsid w:val="00581691"/>
    <w:rsid w:val="00581D3E"/>
    <w:rsid w:val="00581D3F"/>
    <w:rsid w:val="005827AE"/>
    <w:rsid w:val="00582CE2"/>
    <w:rsid w:val="0058400D"/>
    <w:rsid w:val="005859C5"/>
    <w:rsid w:val="00585E0B"/>
    <w:rsid w:val="0058678A"/>
    <w:rsid w:val="005874D2"/>
    <w:rsid w:val="005876F7"/>
    <w:rsid w:val="00587AEC"/>
    <w:rsid w:val="00590BFA"/>
    <w:rsid w:val="00591263"/>
    <w:rsid w:val="00591DC4"/>
    <w:rsid w:val="00591FE7"/>
    <w:rsid w:val="005922E7"/>
    <w:rsid w:val="00592990"/>
    <w:rsid w:val="00592D87"/>
    <w:rsid w:val="00593024"/>
    <w:rsid w:val="00593F45"/>
    <w:rsid w:val="00594524"/>
    <w:rsid w:val="00594D27"/>
    <w:rsid w:val="00594D89"/>
    <w:rsid w:val="00594EB0"/>
    <w:rsid w:val="005958E3"/>
    <w:rsid w:val="00595FD7"/>
    <w:rsid w:val="00597183"/>
    <w:rsid w:val="0059799D"/>
    <w:rsid w:val="005A02FC"/>
    <w:rsid w:val="005A0362"/>
    <w:rsid w:val="005A0DE1"/>
    <w:rsid w:val="005A10CF"/>
    <w:rsid w:val="005A45C7"/>
    <w:rsid w:val="005A4725"/>
    <w:rsid w:val="005A5313"/>
    <w:rsid w:val="005A546B"/>
    <w:rsid w:val="005A719D"/>
    <w:rsid w:val="005A7995"/>
    <w:rsid w:val="005A7D2B"/>
    <w:rsid w:val="005B0018"/>
    <w:rsid w:val="005B0D7B"/>
    <w:rsid w:val="005B106C"/>
    <w:rsid w:val="005B1946"/>
    <w:rsid w:val="005B1F3C"/>
    <w:rsid w:val="005B2047"/>
    <w:rsid w:val="005B2116"/>
    <w:rsid w:val="005B2896"/>
    <w:rsid w:val="005B3AC6"/>
    <w:rsid w:val="005B3C50"/>
    <w:rsid w:val="005B4D33"/>
    <w:rsid w:val="005B6332"/>
    <w:rsid w:val="005B6723"/>
    <w:rsid w:val="005B689E"/>
    <w:rsid w:val="005B6988"/>
    <w:rsid w:val="005B6B07"/>
    <w:rsid w:val="005B73DF"/>
    <w:rsid w:val="005B7A91"/>
    <w:rsid w:val="005B7CE3"/>
    <w:rsid w:val="005C0381"/>
    <w:rsid w:val="005C0768"/>
    <w:rsid w:val="005C091D"/>
    <w:rsid w:val="005C0BAE"/>
    <w:rsid w:val="005C1436"/>
    <w:rsid w:val="005C1648"/>
    <w:rsid w:val="005C1775"/>
    <w:rsid w:val="005C1A64"/>
    <w:rsid w:val="005C1C42"/>
    <w:rsid w:val="005C21CC"/>
    <w:rsid w:val="005C4164"/>
    <w:rsid w:val="005C4DD8"/>
    <w:rsid w:val="005C4EE8"/>
    <w:rsid w:val="005C5109"/>
    <w:rsid w:val="005C65C2"/>
    <w:rsid w:val="005C684C"/>
    <w:rsid w:val="005C6C2F"/>
    <w:rsid w:val="005C6D9F"/>
    <w:rsid w:val="005C6EE5"/>
    <w:rsid w:val="005C70E1"/>
    <w:rsid w:val="005C72E4"/>
    <w:rsid w:val="005C742B"/>
    <w:rsid w:val="005D1FA5"/>
    <w:rsid w:val="005D24E5"/>
    <w:rsid w:val="005D29EB"/>
    <w:rsid w:val="005D2AC4"/>
    <w:rsid w:val="005D2C44"/>
    <w:rsid w:val="005D3B59"/>
    <w:rsid w:val="005D45BE"/>
    <w:rsid w:val="005D4A27"/>
    <w:rsid w:val="005D5797"/>
    <w:rsid w:val="005D5B54"/>
    <w:rsid w:val="005D6F6F"/>
    <w:rsid w:val="005D754F"/>
    <w:rsid w:val="005E04B1"/>
    <w:rsid w:val="005E0932"/>
    <w:rsid w:val="005E1FCB"/>
    <w:rsid w:val="005E233E"/>
    <w:rsid w:val="005E2DE6"/>
    <w:rsid w:val="005E309D"/>
    <w:rsid w:val="005E32F2"/>
    <w:rsid w:val="005E350E"/>
    <w:rsid w:val="005E366F"/>
    <w:rsid w:val="005E3AEE"/>
    <w:rsid w:val="005E5CF3"/>
    <w:rsid w:val="005E65D7"/>
    <w:rsid w:val="005E77A9"/>
    <w:rsid w:val="005F0179"/>
    <w:rsid w:val="005F10BC"/>
    <w:rsid w:val="005F1506"/>
    <w:rsid w:val="005F177F"/>
    <w:rsid w:val="005F34BF"/>
    <w:rsid w:val="005F38AB"/>
    <w:rsid w:val="005F4729"/>
    <w:rsid w:val="005F4C20"/>
    <w:rsid w:val="005F4DCB"/>
    <w:rsid w:val="005F4E2E"/>
    <w:rsid w:val="005F59EE"/>
    <w:rsid w:val="005F5ABC"/>
    <w:rsid w:val="005F5B73"/>
    <w:rsid w:val="005F66F4"/>
    <w:rsid w:val="005F6923"/>
    <w:rsid w:val="005F6FD0"/>
    <w:rsid w:val="005F6FEC"/>
    <w:rsid w:val="005F7137"/>
    <w:rsid w:val="005F7139"/>
    <w:rsid w:val="005F7273"/>
    <w:rsid w:val="005F7C6C"/>
    <w:rsid w:val="005F7DFC"/>
    <w:rsid w:val="006002BE"/>
    <w:rsid w:val="00600535"/>
    <w:rsid w:val="00600A0D"/>
    <w:rsid w:val="006016AF"/>
    <w:rsid w:val="00601760"/>
    <w:rsid w:val="00602081"/>
    <w:rsid w:val="00602522"/>
    <w:rsid w:val="00602CBA"/>
    <w:rsid w:val="00602E73"/>
    <w:rsid w:val="0060324C"/>
    <w:rsid w:val="0060346B"/>
    <w:rsid w:val="00603A5D"/>
    <w:rsid w:val="00604C2C"/>
    <w:rsid w:val="006057AB"/>
    <w:rsid w:val="00605827"/>
    <w:rsid w:val="00606B63"/>
    <w:rsid w:val="00606BD4"/>
    <w:rsid w:val="00607208"/>
    <w:rsid w:val="0060779A"/>
    <w:rsid w:val="006104BC"/>
    <w:rsid w:val="0061064E"/>
    <w:rsid w:val="00610D75"/>
    <w:rsid w:val="0061209D"/>
    <w:rsid w:val="00613190"/>
    <w:rsid w:val="0061404B"/>
    <w:rsid w:val="006141BE"/>
    <w:rsid w:val="00614570"/>
    <w:rsid w:val="006145AA"/>
    <w:rsid w:val="006152A9"/>
    <w:rsid w:val="00615791"/>
    <w:rsid w:val="006161F8"/>
    <w:rsid w:val="006162BF"/>
    <w:rsid w:val="006172F7"/>
    <w:rsid w:val="00620282"/>
    <w:rsid w:val="00620EB1"/>
    <w:rsid w:val="00621048"/>
    <w:rsid w:val="00621541"/>
    <w:rsid w:val="00621E69"/>
    <w:rsid w:val="00622CF9"/>
    <w:rsid w:val="00623CE0"/>
    <w:rsid w:val="00623EB5"/>
    <w:rsid w:val="0062463E"/>
    <w:rsid w:val="00624FEF"/>
    <w:rsid w:val="00625028"/>
    <w:rsid w:val="00625593"/>
    <w:rsid w:val="0062562D"/>
    <w:rsid w:val="006259B7"/>
    <w:rsid w:val="00625CF8"/>
    <w:rsid w:val="006263C9"/>
    <w:rsid w:val="00626431"/>
    <w:rsid w:val="00627137"/>
    <w:rsid w:val="006276D5"/>
    <w:rsid w:val="0062777E"/>
    <w:rsid w:val="0063038C"/>
    <w:rsid w:val="006317E0"/>
    <w:rsid w:val="006318A8"/>
    <w:rsid w:val="00631EE1"/>
    <w:rsid w:val="00632C07"/>
    <w:rsid w:val="00633B70"/>
    <w:rsid w:val="00633B82"/>
    <w:rsid w:val="00633DAB"/>
    <w:rsid w:val="00633DE4"/>
    <w:rsid w:val="00634650"/>
    <w:rsid w:val="00634AC6"/>
    <w:rsid w:val="0063507B"/>
    <w:rsid w:val="00635972"/>
    <w:rsid w:val="00635EEE"/>
    <w:rsid w:val="00635F5E"/>
    <w:rsid w:val="0063707C"/>
    <w:rsid w:val="006378F8"/>
    <w:rsid w:val="00637EBB"/>
    <w:rsid w:val="00640578"/>
    <w:rsid w:val="00640A79"/>
    <w:rsid w:val="006419D5"/>
    <w:rsid w:val="00642B25"/>
    <w:rsid w:val="00643502"/>
    <w:rsid w:val="0064350B"/>
    <w:rsid w:val="00643D00"/>
    <w:rsid w:val="00643E1F"/>
    <w:rsid w:val="00643F74"/>
    <w:rsid w:val="0064531A"/>
    <w:rsid w:val="00645B9B"/>
    <w:rsid w:val="00645DD6"/>
    <w:rsid w:val="00646050"/>
    <w:rsid w:val="00646A1A"/>
    <w:rsid w:val="00651C90"/>
    <w:rsid w:val="00652E55"/>
    <w:rsid w:val="006532FD"/>
    <w:rsid w:val="00653D54"/>
    <w:rsid w:val="00654381"/>
    <w:rsid w:val="0065451F"/>
    <w:rsid w:val="00654954"/>
    <w:rsid w:val="00655252"/>
    <w:rsid w:val="006559AD"/>
    <w:rsid w:val="00655A6E"/>
    <w:rsid w:val="00655E5D"/>
    <w:rsid w:val="0065672A"/>
    <w:rsid w:val="00656BA5"/>
    <w:rsid w:val="00657284"/>
    <w:rsid w:val="00657EB8"/>
    <w:rsid w:val="00660A51"/>
    <w:rsid w:val="00660A96"/>
    <w:rsid w:val="006611B4"/>
    <w:rsid w:val="0066167D"/>
    <w:rsid w:val="006622BE"/>
    <w:rsid w:val="006625FE"/>
    <w:rsid w:val="00662F2F"/>
    <w:rsid w:val="0066333C"/>
    <w:rsid w:val="00663458"/>
    <w:rsid w:val="00663468"/>
    <w:rsid w:val="00663536"/>
    <w:rsid w:val="00664CC2"/>
    <w:rsid w:val="00664EC3"/>
    <w:rsid w:val="006653B1"/>
    <w:rsid w:val="00666175"/>
    <w:rsid w:val="00666655"/>
    <w:rsid w:val="00666A20"/>
    <w:rsid w:val="00667412"/>
    <w:rsid w:val="0066749C"/>
    <w:rsid w:val="00667D17"/>
    <w:rsid w:val="006702D9"/>
    <w:rsid w:val="00670613"/>
    <w:rsid w:val="00670C9F"/>
    <w:rsid w:val="006713CA"/>
    <w:rsid w:val="006717C6"/>
    <w:rsid w:val="00671E97"/>
    <w:rsid w:val="0067240D"/>
    <w:rsid w:val="006724A0"/>
    <w:rsid w:val="00673CF9"/>
    <w:rsid w:val="00673FC5"/>
    <w:rsid w:val="0067412A"/>
    <w:rsid w:val="006743B5"/>
    <w:rsid w:val="0067480F"/>
    <w:rsid w:val="006752C4"/>
    <w:rsid w:val="006756B5"/>
    <w:rsid w:val="00676890"/>
    <w:rsid w:val="006769C3"/>
    <w:rsid w:val="00676AA6"/>
    <w:rsid w:val="00676C5C"/>
    <w:rsid w:val="00677DF0"/>
    <w:rsid w:val="0068018D"/>
    <w:rsid w:val="00680707"/>
    <w:rsid w:val="006809D3"/>
    <w:rsid w:val="00680B2F"/>
    <w:rsid w:val="00680D65"/>
    <w:rsid w:val="00681450"/>
    <w:rsid w:val="0068274B"/>
    <w:rsid w:val="00682A0D"/>
    <w:rsid w:val="00683D43"/>
    <w:rsid w:val="00683F38"/>
    <w:rsid w:val="00684AED"/>
    <w:rsid w:val="00684CA3"/>
    <w:rsid w:val="00686518"/>
    <w:rsid w:val="006866CF"/>
    <w:rsid w:val="006871E0"/>
    <w:rsid w:val="00687840"/>
    <w:rsid w:val="00687F21"/>
    <w:rsid w:val="00690700"/>
    <w:rsid w:val="00690930"/>
    <w:rsid w:val="00690CFF"/>
    <w:rsid w:val="00691DE6"/>
    <w:rsid w:val="006932DD"/>
    <w:rsid w:val="00694F68"/>
    <w:rsid w:val="006950F2"/>
    <w:rsid w:val="00695411"/>
    <w:rsid w:val="00695558"/>
    <w:rsid w:val="00696821"/>
    <w:rsid w:val="00696B0D"/>
    <w:rsid w:val="00696BAB"/>
    <w:rsid w:val="00696EED"/>
    <w:rsid w:val="00697313"/>
    <w:rsid w:val="006A0897"/>
    <w:rsid w:val="006A0A93"/>
    <w:rsid w:val="006A236A"/>
    <w:rsid w:val="006A2773"/>
    <w:rsid w:val="006A2F32"/>
    <w:rsid w:val="006A308C"/>
    <w:rsid w:val="006A4CEE"/>
    <w:rsid w:val="006A69C0"/>
    <w:rsid w:val="006A6E3D"/>
    <w:rsid w:val="006A6ECE"/>
    <w:rsid w:val="006A7F89"/>
    <w:rsid w:val="006B0E02"/>
    <w:rsid w:val="006B1735"/>
    <w:rsid w:val="006B174C"/>
    <w:rsid w:val="006B2DE9"/>
    <w:rsid w:val="006B3354"/>
    <w:rsid w:val="006B4240"/>
    <w:rsid w:val="006B4F40"/>
    <w:rsid w:val="006B4F95"/>
    <w:rsid w:val="006B5BE1"/>
    <w:rsid w:val="006B6169"/>
    <w:rsid w:val="006B7C65"/>
    <w:rsid w:val="006B7F5A"/>
    <w:rsid w:val="006C0C18"/>
    <w:rsid w:val="006C177D"/>
    <w:rsid w:val="006C27B2"/>
    <w:rsid w:val="006C2B00"/>
    <w:rsid w:val="006C327E"/>
    <w:rsid w:val="006C3827"/>
    <w:rsid w:val="006C3878"/>
    <w:rsid w:val="006C46D9"/>
    <w:rsid w:val="006C48EE"/>
    <w:rsid w:val="006C596D"/>
    <w:rsid w:val="006C5AE4"/>
    <w:rsid w:val="006C5F9D"/>
    <w:rsid w:val="006C6753"/>
    <w:rsid w:val="006C67C1"/>
    <w:rsid w:val="006C70D1"/>
    <w:rsid w:val="006C719A"/>
    <w:rsid w:val="006C7360"/>
    <w:rsid w:val="006C7371"/>
    <w:rsid w:val="006C792D"/>
    <w:rsid w:val="006D163A"/>
    <w:rsid w:val="006D165B"/>
    <w:rsid w:val="006D22EE"/>
    <w:rsid w:val="006D2813"/>
    <w:rsid w:val="006D2BA7"/>
    <w:rsid w:val="006D2DEC"/>
    <w:rsid w:val="006D3B5D"/>
    <w:rsid w:val="006D4CAF"/>
    <w:rsid w:val="006D5340"/>
    <w:rsid w:val="006D5808"/>
    <w:rsid w:val="006D592E"/>
    <w:rsid w:val="006D5E0F"/>
    <w:rsid w:val="006D60D0"/>
    <w:rsid w:val="006D6755"/>
    <w:rsid w:val="006D68E8"/>
    <w:rsid w:val="006D6A9C"/>
    <w:rsid w:val="006D7E5C"/>
    <w:rsid w:val="006E2C5B"/>
    <w:rsid w:val="006E3987"/>
    <w:rsid w:val="006E430F"/>
    <w:rsid w:val="006E5637"/>
    <w:rsid w:val="006E5DFC"/>
    <w:rsid w:val="006E5EF0"/>
    <w:rsid w:val="006E5FE0"/>
    <w:rsid w:val="006E638C"/>
    <w:rsid w:val="006E6A90"/>
    <w:rsid w:val="006F0F87"/>
    <w:rsid w:val="006F1344"/>
    <w:rsid w:val="006F1456"/>
    <w:rsid w:val="006F17A7"/>
    <w:rsid w:val="006F17DD"/>
    <w:rsid w:val="006F18BE"/>
    <w:rsid w:val="006F1999"/>
    <w:rsid w:val="006F1F44"/>
    <w:rsid w:val="006F3BFB"/>
    <w:rsid w:val="006F4A0B"/>
    <w:rsid w:val="006F5837"/>
    <w:rsid w:val="006F6C0E"/>
    <w:rsid w:val="006F7500"/>
    <w:rsid w:val="00701A86"/>
    <w:rsid w:val="00701EEB"/>
    <w:rsid w:val="00702B83"/>
    <w:rsid w:val="00702FCD"/>
    <w:rsid w:val="00703EAA"/>
    <w:rsid w:val="00704BE2"/>
    <w:rsid w:val="007050B8"/>
    <w:rsid w:val="00705361"/>
    <w:rsid w:val="00705591"/>
    <w:rsid w:val="007058FB"/>
    <w:rsid w:val="00705E12"/>
    <w:rsid w:val="00705EC3"/>
    <w:rsid w:val="0070757C"/>
    <w:rsid w:val="007076A8"/>
    <w:rsid w:val="007079BE"/>
    <w:rsid w:val="007079F0"/>
    <w:rsid w:val="0071038C"/>
    <w:rsid w:val="00710BD8"/>
    <w:rsid w:val="00710D32"/>
    <w:rsid w:val="00711B79"/>
    <w:rsid w:val="007126DB"/>
    <w:rsid w:val="00712C4E"/>
    <w:rsid w:val="0071373C"/>
    <w:rsid w:val="0071399F"/>
    <w:rsid w:val="00714229"/>
    <w:rsid w:val="00714C56"/>
    <w:rsid w:val="00715D35"/>
    <w:rsid w:val="00716003"/>
    <w:rsid w:val="0071717D"/>
    <w:rsid w:val="007200A2"/>
    <w:rsid w:val="00720BF9"/>
    <w:rsid w:val="00720CE3"/>
    <w:rsid w:val="0072164F"/>
    <w:rsid w:val="00721852"/>
    <w:rsid w:val="007238AF"/>
    <w:rsid w:val="00723E5C"/>
    <w:rsid w:val="00724B03"/>
    <w:rsid w:val="00724FF7"/>
    <w:rsid w:val="00725714"/>
    <w:rsid w:val="00726284"/>
    <w:rsid w:val="00726472"/>
    <w:rsid w:val="00726970"/>
    <w:rsid w:val="007304A1"/>
    <w:rsid w:val="00731878"/>
    <w:rsid w:val="007322A6"/>
    <w:rsid w:val="00732391"/>
    <w:rsid w:val="0073267B"/>
    <w:rsid w:val="00732AF7"/>
    <w:rsid w:val="00732BB7"/>
    <w:rsid w:val="00732C7D"/>
    <w:rsid w:val="0073315E"/>
    <w:rsid w:val="00733690"/>
    <w:rsid w:val="0073469F"/>
    <w:rsid w:val="00734B65"/>
    <w:rsid w:val="0073562C"/>
    <w:rsid w:val="007360FD"/>
    <w:rsid w:val="0073653D"/>
    <w:rsid w:val="007366E9"/>
    <w:rsid w:val="0073697B"/>
    <w:rsid w:val="00737616"/>
    <w:rsid w:val="00740E3F"/>
    <w:rsid w:val="007416E4"/>
    <w:rsid w:val="00741F68"/>
    <w:rsid w:val="00741FA3"/>
    <w:rsid w:val="0074243F"/>
    <w:rsid w:val="00743097"/>
    <w:rsid w:val="007431ED"/>
    <w:rsid w:val="00743B87"/>
    <w:rsid w:val="00743BF3"/>
    <w:rsid w:val="00744EC8"/>
    <w:rsid w:val="00745093"/>
    <w:rsid w:val="00745CFE"/>
    <w:rsid w:val="00745F1D"/>
    <w:rsid w:val="00746FD1"/>
    <w:rsid w:val="0074715F"/>
    <w:rsid w:val="00747436"/>
    <w:rsid w:val="0074777B"/>
    <w:rsid w:val="00747E4F"/>
    <w:rsid w:val="00750315"/>
    <w:rsid w:val="00752342"/>
    <w:rsid w:val="007528E7"/>
    <w:rsid w:val="00753CE8"/>
    <w:rsid w:val="00755784"/>
    <w:rsid w:val="00755B3B"/>
    <w:rsid w:val="00755C8A"/>
    <w:rsid w:val="0075766B"/>
    <w:rsid w:val="007607F3"/>
    <w:rsid w:val="00760894"/>
    <w:rsid w:val="007614AF"/>
    <w:rsid w:val="0076179E"/>
    <w:rsid w:val="00762B8F"/>
    <w:rsid w:val="00763599"/>
    <w:rsid w:val="007636E5"/>
    <w:rsid w:val="007643F4"/>
    <w:rsid w:val="007644FA"/>
    <w:rsid w:val="00765B78"/>
    <w:rsid w:val="00765F53"/>
    <w:rsid w:val="00767E51"/>
    <w:rsid w:val="00772CF6"/>
    <w:rsid w:val="00773676"/>
    <w:rsid w:val="00773B64"/>
    <w:rsid w:val="00774614"/>
    <w:rsid w:val="00775F28"/>
    <w:rsid w:val="00776126"/>
    <w:rsid w:val="0077614B"/>
    <w:rsid w:val="00777EEC"/>
    <w:rsid w:val="00780461"/>
    <w:rsid w:val="00781480"/>
    <w:rsid w:val="0078185F"/>
    <w:rsid w:val="00781FF5"/>
    <w:rsid w:val="007828FA"/>
    <w:rsid w:val="00784854"/>
    <w:rsid w:val="00784BF7"/>
    <w:rsid w:val="00784F01"/>
    <w:rsid w:val="007851D4"/>
    <w:rsid w:val="00785725"/>
    <w:rsid w:val="00785AB2"/>
    <w:rsid w:val="00790CB8"/>
    <w:rsid w:val="00791556"/>
    <w:rsid w:val="007918C1"/>
    <w:rsid w:val="00791CEC"/>
    <w:rsid w:val="00791F05"/>
    <w:rsid w:val="0079320C"/>
    <w:rsid w:val="0079398F"/>
    <w:rsid w:val="007943D5"/>
    <w:rsid w:val="00794D0D"/>
    <w:rsid w:val="007951DA"/>
    <w:rsid w:val="0079523D"/>
    <w:rsid w:val="00795E0F"/>
    <w:rsid w:val="00796266"/>
    <w:rsid w:val="00796AA2"/>
    <w:rsid w:val="007971D0"/>
    <w:rsid w:val="007975C1"/>
    <w:rsid w:val="007A017B"/>
    <w:rsid w:val="007A08B5"/>
    <w:rsid w:val="007A1469"/>
    <w:rsid w:val="007A256D"/>
    <w:rsid w:val="007A2C1F"/>
    <w:rsid w:val="007A2E44"/>
    <w:rsid w:val="007A2FD9"/>
    <w:rsid w:val="007A363D"/>
    <w:rsid w:val="007A3B77"/>
    <w:rsid w:val="007A406D"/>
    <w:rsid w:val="007A4187"/>
    <w:rsid w:val="007A46DF"/>
    <w:rsid w:val="007A524D"/>
    <w:rsid w:val="007A5F85"/>
    <w:rsid w:val="007A69E9"/>
    <w:rsid w:val="007A6E69"/>
    <w:rsid w:val="007A6E7C"/>
    <w:rsid w:val="007A76BD"/>
    <w:rsid w:val="007B04A3"/>
    <w:rsid w:val="007B0D46"/>
    <w:rsid w:val="007B20A8"/>
    <w:rsid w:val="007B2618"/>
    <w:rsid w:val="007B29A6"/>
    <w:rsid w:val="007B2DBA"/>
    <w:rsid w:val="007B2DF7"/>
    <w:rsid w:val="007B2F79"/>
    <w:rsid w:val="007B3CD8"/>
    <w:rsid w:val="007B3E36"/>
    <w:rsid w:val="007B4CA3"/>
    <w:rsid w:val="007B6A58"/>
    <w:rsid w:val="007B6A80"/>
    <w:rsid w:val="007B6B66"/>
    <w:rsid w:val="007B6F10"/>
    <w:rsid w:val="007B7115"/>
    <w:rsid w:val="007B71DB"/>
    <w:rsid w:val="007B7637"/>
    <w:rsid w:val="007B7912"/>
    <w:rsid w:val="007C0E6D"/>
    <w:rsid w:val="007C1ECC"/>
    <w:rsid w:val="007C20FF"/>
    <w:rsid w:val="007C25B5"/>
    <w:rsid w:val="007C3B6C"/>
    <w:rsid w:val="007C3EB4"/>
    <w:rsid w:val="007C481F"/>
    <w:rsid w:val="007C5403"/>
    <w:rsid w:val="007C5932"/>
    <w:rsid w:val="007C6F10"/>
    <w:rsid w:val="007C7583"/>
    <w:rsid w:val="007C7F88"/>
    <w:rsid w:val="007D1613"/>
    <w:rsid w:val="007D17C7"/>
    <w:rsid w:val="007D2134"/>
    <w:rsid w:val="007D22E3"/>
    <w:rsid w:val="007D4A3C"/>
    <w:rsid w:val="007D55E6"/>
    <w:rsid w:val="007D6064"/>
    <w:rsid w:val="007D649B"/>
    <w:rsid w:val="007D714E"/>
    <w:rsid w:val="007D7345"/>
    <w:rsid w:val="007D7980"/>
    <w:rsid w:val="007D7BD7"/>
    <w:rsid w:val="007E0624"/>
    <w:rsid w:val="007E0BD5"/>
    <w:rsid w:val="007E3FD8"/>
    <w:rsid w:val="007E41A8"/>
    <w:rsid w:val="007E4CC0"/>
    <w:rsid w:val="007E4FA2"/>
    <w:rsid w:val="007E56B0"/>
    <w:rsid w:val="007E68D4"/>
    <w:rsid w:val="007E734D"/>
    <w:rsid w:val="007E7AC3"/>
    <w:rsid w:val="007F0BCB"/>
    <w:rsid w:val="007F0DAF"/>
    <w:rsid w:val="007F12B8"/>
    <w:rsid w:val="007F1578"/>
    <w:rsid w:val="007F1A22"/>
    <w:rsid w:val="007F21E9"/>
    <w:rsid w:val="007F2D62"/>
    <w:rsid w:val="007F2D78"/>
    <w:rsid w:val="007F3212"/>
    <w:rsid w:val="007F6BC2"/>
    <w:rsid w:val="007F76FA"/>
    <w:rsid w:val="007F785F"/>
    <w:rsid w:val="0080033E"/>
    <w:rsid w:val="00800E0E"/>
    <w:rsid w:val="00800E19"/>
    <w:rsid w:val="0080104E"/>
    <w:rsid w:val="008020BB"/>
    <w:rsid w:val="00802791"/>
    <w:rsid w:val="00802FBC"/>
    <w:rsid w:val="008038F0"/>
    <w:rsid w:val="00804B6F"/>
    <w:rsid w:val="008053CA"/>
    <w:rsid w:val="00805AB0"/>
    <w:rsid w:val="008062BE"/>
    <w:rsid w:val="0080671A"/>
    <w:rsid w:val="00806E81"/>
    <w:rsid w:val="00807E2D"/>
    <w:rsid w:val="008117AD"/>
    <w:rsid w:val="0081216D"/>
    <w:rsid w:val="0081384F"/>
    <w:rsid w:val="00813BB9"/>
    <w:rsid w:val="00813C5E"/>
    <w:rsid w:val="00814647"/>
    <w:rsid w:val="00815F69"/>
    <w:rsid w:val="00817523"/>
    <w:rsid w:val="00820F26"/>
    <w:rsid w:val="00821029"/>
    <w:rsid w:val="008210C5"/>
    <w:rsid w:val="008212DB"/>
    <w:rsid w:val="00821A0D"/>
    <w:rsid w:val="00821EC5"/>
    <w:rsid w:val="008228CE"/>
    <w:rsid w:val="008231CD"/>
    <w:rsid w:val="008233EF"/>
    <w:rsid w:val="00823954"/>
    <w:rsid w:val="008242F3"/>
    <w:rsid w:val="008242FA"/>
    <w:rsid w:val="008245B7"/>
    <w:rsid w:val="0082545C"/>
    <w:rsid w:val="0082599A"/>
    <w:rsid w:val="00825BCF"/>
    <w:rsid w:val="008276DA"/>
    <w:rsid w:val="008278A4"/>
    <w:rsid w:val="008279BC"/>
    <w:rsid w:val="00827B80"/>
    <w:rsid w:val="00830435"/>
    <w:rsid w:val="008307E1"/>
    <w:rsid w:val="008308EA"/>
    <w:rsid w:val="0083114B"/>
    <w:rsid w:val="00831240"/>
    <w:rsid w:val="00831E1C"/>
    <w:rsid w:val="008321A2"/>
    <w:rsid w:val="00832777"/>
    <w:rsid w:val="00832C88"/>
    <w:rsid w:val="00833897"/>
    <w:rsid w:val="008349AB"/>
    <w:rsid w:val="008351F2"/>
    <w:rsid w:val="008357A7"/>
    <w:rsid w:val="00835EDF"/>
    <w:rsid w:val="0083643E"/>
    <w:rsid w:val="008379DD"/>
    <w:rsid w:val="00837C14"/>
    <w:rsid w:val="00837CB6"/>
    <w:rsid w:val="00837D7F"/>
    <w:rsid w:val="008404AF"/>
    <w:rsid w:val="008410D0"/>
    <w:rsid w:val="00841208"/>
    <w:rsid w:val="00841577"/>
    <w:rsid w:val="008417FC"/>
    <w:rsid w:val="00841A8A"/>
    <w:rsid w:val="00841AC5"/>
    <w:rsid w:val="00842AB7"/>
    <w:rsid w:val="00842B0D"/>
    <w:rsid w:val="008434C4"/>
    <w:rsid w:val="00843CA1"/>
    <w:rsid w:val="00843CEE"/>
    <w:rsid w:val="00844602"/>
    <w:rsid w:val="0084492F"/>
    <w:rsid w:val="00844ABB"/>
    <w:rsid w:val="00844AFB"/>
    <w:rsid w:val="00844EC5"/>
    <w:rsid w:val="0084550A"/>
    <w:rsid w:val="008455A3"/>
    <w:rsid w:val="00845DE0"/>
    <w:rsid w:val="008462E2"/>
    <w:rsid w:val="0084720F"/>
    <w:rsid w:val="00850362"/>
    <w:rsid w:val="00850A29"/>
    <w:rsid w:val="008516BC"/>
    <w:rsid w:val="008516D9"/>
    <w:rsid w:val="00852355"/>
    <w:rsid w:val="00852594"/>
    <w:rsid w:val="00852A6E"/>
    <w:rsid w:val="0085369A"/>
    <w:rsid w:val="008536A7"/>
    <w:rsid w:val="00853DD6"/>
    <w:rsid w:val="00854905"/>
    <w:rsid w:val="00854D9A"/>
    <w:rsid w:val="00854E49"/>
    <w:rsid w:val="0085618E"/>
    <w:rsid w:val="00857606"/>
    <w:rsid w:val="00857D2C"/>
    <w:rsid w:val="00860184"/>
    <w:rsid w:val="00860F35"/>
    <w:rsid w:val="00861749"/>
    <w:rsid w:val="008622F9"/>
    <w:rsid w:val="0086346D"/>
    <w:rsid w:val="00865ACB"/>
    <w:rsid w:val="00865AEF"/>
    <w:rsid w:val="00865E40"/>
    <w:rsid w:val="00866B3B"/>
    <w:rsid w:val="00866F0B"/>
    <w:rsid w:val="00867436"/>
    <w:rsid w:val="00867FFC"/>
    <w:rsid w:val="00870041"/>
    <w:rsid w:val="008703F9"/>
    <w:rsid w:val="0087248C"/>
    <w:rsid w:val="008729C3"/>
    <w:rsid w:val="00872DCC"/>
    <w:rsid w:val="008731DC"/>
    <w:rsid w:val="008732F7"/>
    <w:rsid w:val="0087354F"/>
    <w:rsid w:val="008738E3"/>
    <w:rsid w:val="00873EE5"/>
    <w:rsid w:val="00874157"/>
    <w:rsid w:val="00874C5C"/>
    <w:rsid w:val="00874E24"/>
    <w:rsid w:val="008756C0"/>
    <w:rsid w:val="008772C0"/>
    <w:rsid w:val="00877961"/>
    <w:rsid w:val="008800D1"/>
    <w:rsid w:val="0088094D"/>
    <w:rsid w:val="00880CE6"/>
    <w:rsid w:val="00880DDD"/>
    <w:rsid w:val="00882355"/>
    <w:rsid w:val="008826AE"/>
    <w:rsid w:val="00884559"/>
    <w:rsid w:val="00884EBF"/>
    <w:rsid w:val="008850C6"/>
    <w:rsid w:val="008860C9"/>
    <w:rsid w:val="0088678A"/>
    <w:rsid w:val="008871B8"/>
    <w:rsid w:val="008872D1"/>
    <w:rsid w:val="00887756"/>
    <w:rsid w:val="00887B3C"/>
    <w:rsid w:val="00887E14"/>
    <w:rsid w:val="008910F7"/>
    <w:rsid w:val="00892331"/>
    <w:rsid w:val="008923A1"/>
    <w:rsid w:val="008928AE"/>
    <w:rsid w:val="00892AC7"/>
    <w:rsid w:val="0089326E"/>
    <w:rsid w:val="008940D1"/>
    <w:rsid w:val="008942D3"/>
    <w:rsid w:val="00894D28"/>
    <w:rsid w:val="00895427"/>
    <w:rsid w:val="008960DA"/>
    <w:rsid w:val="008961C6"/>
    <w:rsid w:val="00896A4D"/>
    <w:rsid w:val="00896B12"/>
    <w:rsid w:val="00897573"/>
    <w:rsid w:val="008A07CE"/>
    <w:rsid w:val="008A0AC1"/>
    <w:rsid w:val="008A1C37"/>
    <w:rsid w:val="008A1CAC"/>
    <w:rsid w:val="008A22CA"/>
    <w:rsid w:val="008A2478"/>
    <w:rsid w:val="008A2A87"/>
    <w:rsid w:val="008A38EA"/>
    <w:rsid w:val="008A4163"/>
    <w:rsid w:val="008A4445"/>
    <w:rsid w:val="008A45CA"/>
    <w:rsid w:val="008A585A"/>
    <w:rsid w:val="008A6735"/>
    <w:rsid w:val="008A7879"/>
    <w:rsid w:val="008A7D2E"/>
    <w:rsid w:val="008B031C"/>
    <w:rsid w:val="008B066F"/>
    <w:rsid w:val="008B098A"/>
    <w:rsid w:val="008B114A"/>
    <w:rsid w:val="008B156B"/>
    <w:rsid w:val="008B1600"/>
    <w:rsid w:val="008B1931"/>
    <w:rsid w:val="008B25C4"/>
    <w:rsid w:val="008B2B1C"/>
    <w:rsid w:val="008B2C3E"/>
    <w:rsid w:val="008B2CC1"/>
    <w:rsid w:val="008B4B5E"/>
    <w:rsid w:val="008B4F5B"/>
    <w:rsid w:val="008B5C76"/>
    <w:rsid w:val="008B5DD4"/>
    <w:rsid w:val="008B5E71"/>
    <w:rsid w:val="008B60B2"/>
    <w:rsid w:val="008B70BA"/>
    <w:rsid w:val="008B72DD"/>
    <w:rsid w:val="008B74F6"/>
    <w:rsid w:val="008B7B2B"/>
    <w:rsid w:val="008B7E1C"/>
    <w:rsid w:val="008C12E7"/>
    <w:rsid w:val="008C1CFA"/>
    <w:rsid w:val="008C1E26"/>
    <w:rsid w:val="008C24D4"/>
    <w:rsid w:val="008C266E"/>
    <w:rsid w:val="008C2FD8"/>
    <w:rsid w:val="008C313E"/>
    <w:rsid w:val="008C3180"/>
    <w:rsid w:val="008C3DEE"/>
    <w:rsid w:val="008C501D"/>
    <w:rsid w:val="008C574C"/>
    <w:rsid w:val="008C67A9"/>
    <w:rsid w:val="008C7ADA"/>
    <w:rsid w:val="008D02CA"/>
    <w:rsid w:val="008D0E13"/>
    <w:rsid w:val="008D14F4"/>
    <w:rsid w:val="008D1F21"/>
    <w:rsid w:val="008D25CC"/>
    <w:rsid w:val="008D2CE7"/>
    <w:rsid w:val="008D34C8"/>
    <w:rsid w:val="008D4C8F"/>
    <w:rsid w:val="008D5AC5"/>
    <w:rsid w:val="008D6042"/>
    <w:rsid w:val="008D6265"/>
    <w:rsid w:val="008D6DBA"/>
    <w:rsid w:val="008D7152"/>
    <w:rsid w:val="008D7414"/>
    <w:rsid w:val="008D78F0"/>
    <w:rsid w:val="008D79E2"/>
    <w:rsid w:val="008D7D00"/>
    <w:rsid w:val="008E0D21"/>
    <w:rsid w:val="008E12E2"/>
    <w:rsid w:val="008E172C"/>
    <w:rsid w:val="008E1BBD"/>
    <w:rsid w:val="008E27F9"/>
    <w:rsid w:val="008E42CF"/>
    <w:rsid w:val="008E434A"/>
    <w:rsid w:val="008E4F0D"/>
    <w:rsid w:val="008E4FB6"/>
    <w:rsid w:val="008E5D48"/>
    <w:rsid w:val="008E5F7E"/>
    <w:rsid w:val="008E6158"/>
    <w:rsid w:val="008E62C1"/>
    <w:rsid w:val="008E64F2"/>
    <w:rsid w:val="008E6FCB"/>
    <w:rsid w:val="008E74BD"/>
    <w:rsid w:val="008E7ABF"/>
    <w:rsid w:val="008F0359"/>
    <w:rsid w:val="008F141E"/>
    <w:rsid w:val="008F170D"/>
    <w:rsid w:val="008F1713"/>
    <w:rsid w:val="008F25CC"/>
    <w:rsid w:val="008F26F2"/>
    <w:rsid w:val="008F2BF7"/>
    <w:rsid w:val="008F3271"/>
    <w:rsid w:val="008F3395"/>
    <w:rsid w:val="008F35F4"/>
    <w:rsid w:val="008F3998"/>
    <w:rsid w:val="008F3C48"/>
    <w:rsid w:val="008F4E14"/>
    <w:rsid w:val="008F62A1"/>
    <w:rsid w:val="008F7007"/>
    <w:rsid w:val="008F7C85"/>
    <w:rsid w:val="00900754"/>
    <w:rsid w:val="00900898"/>
    <w:rsid w:val="00902563"/>
    <w:rsid w:val="00902766"/>
    <w:rsid w:val="009027F0"/>
    <w:rsid w:val="00902FE5"/>
    <w:rsid w:val="009032E6"/>
    <w:rsid w:val="00903A95"/>
    <w:rsid w:val="00904285"/>
    <w:rsid w:val="009045F9"/>
    <w:rsid w:val="00904CB8"/>
    <w:rsid w:val="00905092"/>
    <w:rsid w:val="00905FE1"/>
    <w:rsid w:val="009067A2"/>
    <w:rsid w:val="009069B2"/>
    <w:rsid w:val="0090731E"/>
    <w:rsid w:val="00907717"/>
    <w:rsid w:val="00907A6F"/>
    <w:rsid w:val="00907EC2"/>
    <w:rsid w:val="00907F83"/>
    <w:rsid w:val="0091067F"/>
    <w:rsid w:val="00910807"/>
    <w:rsid w:val="00911389"/>
    <w:rsid w:val="0091153D"/>
    <w:rsid w:val="00911586"/>
    <w:rsid w:val="00911BCE"/>
    <w:rsid w:val="0091231F"/>
    <w:rsid w:val="00912B5D"/>
    <w:rsid w:val="0091576D"/>
    <w:rsid w:val="009162B9"/>
    <w:rsid w:val="0091637C"/>
    <w:rsid w:val="00916EE2"/>
    <w:rsid w:val="00917FEF"/>
    <w:rsid w:val="00920972"/>
    <w:rsid w:val="00920997"/>
    <w:rsid w:val="00920E4E"/>
    <w:rsid w:val="00921042"/>
    <w:rsid w:val="00921318"/>
    <w:rsid w:val="00921B83"/>
    <w:rsid w:val="009226BA"/>
    <w:rsid w:val="00923106"/>
    <w:rsid w:val="009232E4"/>
    <w:rsid w:val="00924968"/>
    <w:rsid w:val="00925F24"/>
    <w:rsid w:val="00926ACB"/>
    <w:rsid w:val="00927A38"/>
    <w:rsid w:val="00927B96"/>
    <w:rsid w:val="00927F24"/>
    <w:rsid w:val="00930664"/>
    <w:rsid w:val="009306FE"/>
    <w:rsid w:val="00931287"/>
    <w:rsid w:val="009312F3"/>
    <w:rsid w:val="009316FA"/>
    <w:rsid w:val="00932123"/>
    <w:rsid w:val="00932792"/>
    <w:rsid w:val="00932F46"/>
    <w:rsid w:val="00933140"/>
    <w:rsid w:val="00934B76"/>
    <w:rsid w:val="00934D2F"/>
    <w:rsid w:val="00935273"/>
    <w:rsid w:val="00935409"/>
    <w:rsid w:val="00935A60"/>
    <w:rsid w:val="009364BE"/>
    <w:rsid w:val="00936924"/>
    <w:rsid w:val="00937DE4"/>
    <w:rsid w:val="0094060A"/>
    <w:rsid w:val="009415B3"/>
    <w:rsid w:val="00941B53"/>
    <w:rsid w:val="00941E3D"/>
    <w:rsid w:val="00941EE5"/>
    <w:rsid w:val="00942E27"/>
    <w:rsid w:val="009435F8"/>
    <w:rsid w:val="009436FC"/>
    <w:rsid w:val="00943826"/>
    <w:rsid w:val="0094420F"/>
    <w:rsid w:val="00944488"/>
    <w:rsid w:val="0094484C"/>
    <w:rsid w:val="009458E6"/>
    <w:rsid w:val="009459E7"/>
    <w:rsid w:val="00945B8F"/>
    <w:rsid w:val="00946482"/>
    <w:rsid w:val="00946825"/>
    <w:rsid w:val="0095125A"/>
    <w:rsid w:val="00951BB9"/>
    <w:rsid w:val="00951E57"/>
    <w:rsid w:val="00953024"/>
    <w:rsid w:val="00953035"/>
    <w:rsid w:val="00953547"/>
    <w:rsid w:val="0095365F"/>
    <w:rsid w:val="00953665"/>
    <w:rsid w:val="00954037"/>
    <w:rsid w:val="00954264"/>
    <w:rsid w:val="00956D18"/>
    <w:rsid w:val="009573E5"/>
    <w:rsid w:val="00961715"/>
    <w:rsid w:val="009624AF"/>
    <w:rsid w:val="009629BC"/>
    <w:rsid w:val="00964C25"/>
    <w:rsid w:val="00966377"/>
    <w:rsid w:val="00966A22"/>
    <w:rsid w:val="00967008"/>
    <w:rsid w:val="0096722F"/>
    <w:rsid w:val="00967413"/>
    <w:rsid w:val="009675E4"/>
    <w:rsid w:val="0096775B"/>
    <w:rsid w:val="0097002C"/>
    <w:rsid w:val="009706C7"/>
    <w:rsid w:val="00970C60"/>
    <w:rsid w:val="00972F96"/>
    <w:rsid w:val="009738A0"/>
    <w:rsid w:val="00973A01"/>
    <w:rsid w:val="00974759"/>
    <w:rsid w:val="00975A4C"/>
    <w:rsid w:val="00975E97"/>
    <w:rsid w:val="00976018"/>
    <w:rsid w:val="009762BA"/>
    <w:rsid w:val="009771E8"/>
    <w:rsid w:val="00977625"/>
    <w:rsid w:val="00980843"/>
    <w:rsid w:val="00981BA8"/>
    <w:rsid w:val="00982396"/>
    <w:rsid w:val="00982468"/>
    <w:rsid w:val="0098253A"/>
    <w:rsid w:val="0098254D"/>
    <w:rsid w:val="00983701"/>
    <w:rsid w:val="00983CEB"/>
    <w:rsid w:val="0098487E"/>
    <w:rsid w:val="00984A34"/>
    <w:rsid w:val="00984CE5"/>
    <w:rsid w:val="0098521A"/>
    <w:rsid w:val="00985E3B"/>
    <w:rsid w:val="009867F7"/>
    <w:rsid w:val="00987008"/>
    <w:rsid w:val="0098724E"/>
    <w:rsid w:val="00987317"/>
    <w:rsid w:val="009907F8"/>
    <w:rsid w:val="00990DF0"/>
    <w:rsid w:val="00990F7F"/>
    <w:rsid w:val="00991423"/>
    <w:rsid w:val="00991772"/>
    <w:rsid w:val="009920DA"/>
    <w:rsid w:val="00992466"/>
    <w:rsid w:val="0099276B"/>
    <w:rsid w:val="00992F6B"/>
    <w:rsid w:val="00993963"/>
    <w:rsid w:val="00993C5C"/>
    <w:rsid w:val="00993EA4"/>
    <w:rsid w:val="0099417A"/>
    <w:rsid w:val="00994835"/>
    <w:rsid w:val="00994E2E"/>
    <w:rsid w:val="0099553D"/>
    <w:rsid w:val="0099554C"/>
    <w:rsid w:val="00995C4B"/>
    <w:rsid w:val="00995C8D"/>
    <w:rsid w:val="00996EC8"/>
    <w:rsid w:val="00997308"/>
    <w:rsid w:val="00997405"/>
    <w:rsid w:val="009A0183"/>
    <w:rsid w:val="009A1695"/>
    <w:rsid w:val="009A2C87"/>
    <w:rsid w:val="009A32EF"/>
    <w:rsid w:val="009A3B63"/>
    <w:rsid w:val="009A4016"/>
    <w:rsid w:val="009A4468"/>
    <w:rsid w:val="009A4FCC"/>
    <w:rsid w:val="009A72A6"/>
    <w:rsid w:val="009A7A9A"/>
    <w:rsid w:val="009A7C48"/>
    <w:rsid w:val="009A7C8B"/>
    <w:rsid w:val="009B25D1"/>
    <w:rsid w:val="009B25D6"/>
    <w:rsid w:val="009B27A7"/>
    <w:rsid w:val="009B296B"/>
    <w:rsid w:val="009B32AE"/>
    <w:rsid w:val="009B365B"/>
    <w:rsid w:val="009B3825"/>
    <w:rsid w:val="009B3BFA"/>
    <w:rsid w:val="009B47F2"/>
    <w:rsid w:val="009B50F8"/>
    <w:rsid w:val="009B5BFD"/>
    <w:rsid w:val="009B69AA"/>
    <w:rsid w:val="009C0246"/>
    <w:rsid w:val="009C0361"/>
    <w:rsid w:val="009C0725"/>
    <w:rsid w:val="009C0856"/>
    <w:rsid w:val="009C0EBF"/>
    <w:rsid w:val="009C3802"/>
    <w:rsid w:val="009C4450"/>
    <w:rsid w:val="009C5A5C"/>
    <w:rsid w:val="009C5C42"/>
    <w:rsid w:val="009C5DF5"/>
    <w:rsid w:val="009C6053"/>
    <w:rsid w:val="009C6996"/>
    <w:rsid w:val="009C6A62"/>
    <w:rsid w:val="009C6DE6"/>
    <w:rsid w:val="009C72C5"/>
    <w:rsid w:val="009C785F"/>
    <w:rsid w:val="009C79EB"/>
    <w:rsid w:val="009C7F81"/>
    <w:rsid w:val="009D02B7"/>
    <w:rsid w:val="009D18AC"/>
    <w:rsid w:val="009D37FA"/>
    <w:rsid w:val="009D3CC9"/>
    <w:rsid w:val="009D3F91"/>
    <w:rsid w:val="009D4460"/>
    <w:rsid w:val="009D473C"/>
    <w:rsid w:val="009D5920"/>
    <w:rsid w:val="009D614B"/>
    <w:rsid w:val="009D6401"/>
    <w:rsid w:val="009D7675"/>
    <w:rsid w:val="009D7D19"/>
    <w:rsid w:val="009E01B5"/>
    <w:rsid w:val="009E06E2"/>
    <w:rsid w:val="009E0D11"/>
    <w:rsid w:val="009E167C"/>
    <w:rsid w:val="009E1F87"/>
    <w:rsid w:val="009E2204"/>
    <w:rsid w:val="009E250C"/>
    <w:rsid w:val="009E2791"/>
    <w:rsid w:val="009E286D"/>
    <w:rsid w:val="009E3622"/>
    <w:rsid w:val="009E3BEB"/>
    <w:rsid w:val="009E3D6F"/>
    <w:rsid w:val="009E3F6F"/>
    <w:rsid w:val="009E6683"/>
    <w:rsid w:val="009E66E5"/>
    <w:rsid w:val="009E6F7C"/>
    <w:rsid w:val="009E7035"/>
    <w:rsid w:val="009F0001"/>
    <w:rsid w:val="009F0312"/>
    <w:rsid w:val="009F0375"/>
    <w:rsid w:val="009F08CC"/>
    <w:rsid w:val="009F1175"/>
    <w:rsid w:val="009F2130"/>
    <w:rsid w:val="009F2CC0"/>
    <w:rsid w:val="009F31CA"/>
    <w:rsid w:val="009F334C"/>
    <w:rsid w:val="009F382F"/>
    <w:rsid w:val="009F3BF9"/>
    <w:rsid w:val="009F499F"/>
    <w:rsid w:val="009F520D"/>
    <w:rsid w:val="009F6831"/>
    <w:rsid w:val="009F6928"/>
    <w:rsid w:val="00A01DB6"/>
    <w:rsid w:val="00A01FBB"/>
    <w:rsid w:val="00A0206D"/>
    <w:rsid w:val="00A02C80"/>
    <w:rsid w:val="00A0356C"/>
    <w:rsid w:val="00A040B1"/>
    <w:rsid w:val="00A04E36"/>
    <w:rsid w:val="00A05C8B"/>
    <w:rsid w:val="00A073AA"/>
    <w:rsid w:val="00A0767C"/>
    <w:rsid w:val="00A07830"/>
    <w:rsid w:val="00A10099"/>
    <w:rsid w:val="00A10378"/>
    <w:rsid w:val="00A10D84"/>
    <w:rsid w:val="00A11151"/>
    <w:rsid w:val="00A11397"/>
    <w:rsid w:val="00A11E2F"/>
    <w:rsid w:val="00A11F01"/>
    <w:rsid w:val="00A125AD"/>
    <w:rsid w:val="00A13540"/>
    <w:rsid w:val="00A14927"/>
    <w:rsid w:val="00A1493B"/>
    <w:rsid w:val="00A14AA0"/>
    <w:rsid w:val="00A151C4"/>
    <w:rsid w:val="00A158CC"/>
    <w:rsid w:val="00A15C74"/>
    <w:rsid w:val="00A17083"/>
    <w:rsid w:val="00A17CAD"/>
    <w:rsid w:val="00A20ADE"/>
    <w:rsid w:val="00A20AF6"/>
    <w:rsid w:val="00A20EA6"/>
    <w:rsid w:val="00A20EB5"/>
    <w:rsid w:val="00A21828"/>
    <w:rsid w:val="00A21971"/>
    <w:rsid w:val="00A21F5A"/>
    <w:rsid w:val="00A2342F"/>
    <w:rsid w:val="00A245AF"/>
    <w:rsid w:val="00A27F59"/>
    <w:rsid w:val="00A301FE"/>
    <w:rsid w:val="00A30C60"/>
    <w:rsid w:val="00A31105"/>
    <w:rsid w:val="00A3118E"/>
    <w:rsid w:val="00A322E9"/>
    <w:rsid w:val="00A32C17"/>
    <w:rsid w:val="00A34575"/>
    <w:rsid w:val="00A3537F"/>
    <w:rsid w:val="00A353BB"/>
    <w:rsid w:val="00A354D4"/>
    <w:rsid w:val="00A3591D"/>
    <w:rsid w:val="00A35A30"/>
    <w:rsid w:val="00A36400"/>
    <w:rsid w:val="00A37568"/>
    <w:rsid w:val="00A37F70"/>
    <w:rsid w:val="00A40012"/>
    <w:rsid w:val="00A405DD"/>
    <w:rsid w:val="00A423E4"/>
    <w:rsid w:val="00A42DAF"/>
    <w:rsid w:val="00A42E16"/>
    <w:rsid w:val="00A43233"/>
    <w:rsid w:val="00A43838"/>
    <w:rsid w:val="00A43857"/>
    <w:rsid w:val="00A44404"/>
    <w:rsid w:val="00A45BD8"/>
    <w:rsid w:val="00A47C9B"/>
    <w:rsid w:val="00A504B0"/>
    <w:rsid w:val="00A50F1E"/>
    <w:rsid w:val="00A52160"/>
    <w:rsid w:val="00A52DD2"/>
    <w:rsid w:val="00A530AA"/>
    <w:rsid w:val="00A5326C"/>
    <w:rsid w:val="00A5388B"/>
    <w:rsid w:val="00A54E16"/>
    <w:rsid w:val="00A55414"/>
    <w:rsid w:val="00A561C9"/>
    <w:rsid w:val="00A56514"/>
    <w:rsid w:val="00A56EC4"/>
    <w:rsid w:val="00A56F88"/>
    <w:rsid w:val="00A605D9"/>
    <w:rsid w:val="00A61285"/>
    <w:rsid w:val="00A6136D"/>
    <w:rsid w:val="00A61EFC"/>
    <w:rsid w:val="00A62A9D"/>
    <w:rsid w:val="00A62AEA"/>
    <w:rsid w:val="00A62D1A"/>
    <w:rsid w:val="00A62ED8"/>
    <w:rsid w:val="00A62F95"/>
    <w:rsid w:val="00A631F7"/>
    <w:rsid w:val="00A6320F"/>
    <w:rsid w:val="00A651CC"/>
    <w:rsid w:val="00A65929"/>
    <w:rsid w:val="00A666A1"/>
    <w:rsid w:val="00A666C4"/>
    <w:rsid w:val="00A67094"/>
    <w:rsid w:val="00A67523"/>
    <w:rsid w:val="00A67852"/>
    <w:rsid w:val="00A6798A"/>
    <w:rsid w:val="00A679AF"/>
    <w:rsid w:val="00A67D2A"/>
    <w:rsid w:val="00A705AF"/>
    <w:rsid w:val="00A7061B"/>
    <w:rsid w:val="00A7130D"/>
    <w:rsid w:val="00A71B64"/>
    <w:rsid w:val="00A72CD7"/>
    <w:rsid w:val="00A731DF"/>
    <w:rsid w:val="00A73255"/>
    <w:rsid w:val="00A73CA9"/>
    <w:rsid w:val="00A747CD"/>
    <w:rsid w:val="00A760A5"/>
    <w:rsid w:val="00A761E8"/>
    <w:rsid w:val="00A772BB"/>
    <w:rsid w:val="00A7762C"/>
    <w:rsid w:val="00A778BF"/>
    <w:rsid w:val="00A77C5D"/>
    <w:rsid w:val="00A80217"/>
    <w:rsid w:val="00A81A8E"/>
    <w:rsid w:val="00A81D5E"/>
    <w:rsid w:val="00A81FF6"/>
    <w:rsid w:val="00A827BD"/>
    <w:rsid w:val="00A834AD"/>
    <w:rsid w:val="00A8391C"/>
    <w:rsid w:val="00A83A56"/>
    <w:rsid w:val="00A83AE5"/>
    <w:rsid w:val="00A83CB8"/>
    <w:rsid w:val="00A83DE1"/>
    <w:rsid w:val="00A84EBA"/>
    <w:rsid w:val="00A8536F"/>
    <w:rsid w:val="00A8541B"/>
    <w:rsid w:val="00A85B8E"/>
    <w:rsid w:val="00A86165"/>
    <w:rsid w:val="00A86607"/>
    <w:rsid w:val="00A86C4B"/>
    <w:rsid w:val="00A872E0"/>
    <w:rsid w:val="00A87F38"/>
    <w:rsid w:val="00A908EB"/>
    <w:rsid w:val="00A91868"/>
    <w:rsid w:val="00A9186F"/>
    <w:rsid w:val="00A92521"/>
    <w:rsid w:val="00A93036"/>
    <w:rsid w:val="00A933DB"/>
    <w:rsid w:val="00A93C0C"/>
    <w:rsid w:val="00A948FC"/>
    <w:rsid w:val="00A95673"/>
    <w:rsid w:val="00A95AD4"/>
    <w:rsid w:val="00A95B4B"/>
    <w:rsid w:val="00A95D0D"/>
    <w:rsid w:val="00A95F8F"/>
    <w:rsid w:val="00A971B1"/>
    <w:rsid w:val="00A9798E"/>
    <w:rsid w:val="00A97E70"/>
    <w:rsid w:val="00A97F16"/>
    <w:rsid w:val="00AA001E"/>
    <w:rsid w:val="00AA0AB9"/>
    <w:rsid w:val="00AA15E4"/>
    <w:rsid w:val="00AA2010"/>
    <w:rsid w:val="00AA268E"/>
    <w:rsid w:val="00AA2EC9"/>
    <w:rsid w:val="00AA3DCC"/>
    <w:rsid w:val="00AA436B"/>
    <w:rsid w:val="00AA4F55"/>
    <w:rsid w:val="00AA5B5A"/>
    <w:rsid w:val="00AA5B67"/>
    <w:rsid w:val="00AA651A"/>
    <w:rsid w:val="00AA6C79"/>
    <w:rsid w:val="00AB033D"/>
    <w:rsid w:val="00AB206E"/>
    <w:rsid w:val="00AB24A6"/>
    <w:rsid w:val="00AB250C"/>
    <w:rsid w:val="00AB2A52"/>
    <w:rsid w:val="00AB2EBA"/>
    <w:rsid w:val="00AB2F31"/>
    <w:rsid w:val="00AB313A"/>
    <w:rsid w:val="00AB3315"/>
    <w:rsid w:val="00AB48A5"/>
    <w:rsid w:val="00AB528D"/>
    <w:rsid w:val="00AB5FFD"/>
    <w:rsid w:val="00AB7960"/>
    <w:rsid w:val="00AC01D8"/>
    <w:rsid w:val="00AC020F"/>
    <w:rsid w:val="00AC15CE"/>
    <w:rsid w:val="00AC205C"/>
    <w:rsid w:val="00AC227E"/>
    <w:rsid w:val="00AC2C90"/>
    <w:rsid w:val="00AC2F5E"/>
    <w:rsid w:val="00AC39C5"/>
    <w:rsid w:val="00AC4D35"/>
    <w:rsid w:val="00AC4EAA"/>
    <w:rsid w:val="00AC59D7"/>
    <w:rsid w:val="00AC5C3A"/>
    <w:rsid w:val="00AC5D8A"/>
    <w:rsid w:val="00AC602E"/>
    <w:rsid w:val="00AC655C"/>
    <w:rsid w:val="00AC67D0"/>
    <w:rsid w:val="00AC70B5"/>
    <w:rsid w:val="00AC7162"/>
    <w:rsid w:val="00AC72F8"/>
    <w:rsid w:val="00AD0ECB"/>
    <w:rsid w:val="00AD0F56"/>
    <w:rsid w:val="00AD1988"/>
    <w:rsid w:val="00AD2194"/>
    <w:rsid w:val="00AD2A65"/>
    <w:rsid w:val="00AD2B17"/>
    <w:rsid w:val="00AD3168"/>
    <w:rsid w:val="00AD4418"/>
    <w:rsid w:val="00AD444B"/>
    <w:rsid w:val="00AD49CC"/>
    <w:rsid w:val="00AD4E7F"/>
    <w:rsid w:val="00AD68CB"/>
    <w:rsid w:val="00AE079F"/>
    <w:rsid w:val="00AE1011"/>
    <w:rsid w:val="00AE13EC"/>
    <w:rsid w:val="00AE1FCF"/>
    <w:rsid w:val="00AE22ED"/>
    <w:rsid w:val="00AE2912"/>
    <w:rsid w:val="00AE30D7"/>
    <w:rsid w:val="00AE321A"/>
    <w:rsid w:val="00AE3679"/>
    <w:rsid w:val="00AE39DA"/>
    <w:rsid w:val="00AE3CA8"/>
    <w:rsid w:val="00AE4F13"/>
    <w:rsid w:val="00AE50D4"/>
    <w:rsid w:val="00AE5BB6"/>
    <w:rsid w:val="00AE5D48"/>
    <w:rsid w:val="00AE5E0F"/>
    <w:rsid w:val="00AE5F51"/>
    <w:rsid w:val="00AE64C8"/>
    <w:rsid w:val="00AE692F"/>
    <w:rsid w:val="00AF04D5"/>
    <w:rsid w:val="00AF10E2"/>
    <w:rsid w:val="00AF1134"/>
    <w:rsid w:val="00AF2458"/>
    <w:rsid w:val="00AF24DC"/>
    <w:rsid w:val="00AF28D8"/>
    <w:rsid w:val="00AF2E84"/>
    <w:rsid w:val="00AF5145"/>
    <w:rsid w:val="00AF5C73"/>
    <w:rsid w:val="00AF725C"/>
    <w:rsid w:val="00B00FA5"/>
    <w:rsid w:val="00B020EF"/>
    <w:rsid w:val="00B020FE"/>
    <w:rsid w:val="00B0220C"/>
    <w:rsid w:val="00B02BAB"/>
    <w:rsid w:val="00B03247"/>
    <w:rsid w:val="00B036EE"/>
    <w:rsid w:val="00B039FD"/>
    <w:rsid w:val="00B053DA"/>
    <w:rsid w:val="00B05A2D"/>
    <w:rsid w:val="00B05A69"/>
    <w:rsid w:val="00B06484"/>
    <w:rsid w:val="00B073AA"/>
    <w:rsid w:val="00B103AE"/>
    <w:rsid w:val="00B11641"/>
    <w:rsid w:val="00B11A6C"/>
    <w:rsid w:val="00B122EF"/>
    <w:rsid w:val="00B136FD"/>
    <w:rsid w:val="00B138EC"/>
    <w:rsid w:val="00B1392B"/>
    <w:rsid w:val="00B146CC"/>
    <w:rsid w:val="00B14B6C"/>
    <w:rsid w:val="00B15CF6"/>
    <w:rsid w:val="00B15D5D"/>
    <w:rsid w:val="00B17403"/>
    <w:rsid w:val="00B17545"/>
    <w:rsid w:val="00B17997"/>
    <w:rsid w:val="00B201EF"/>
    <w:rsid w:val="00B205F0"/>
    <w:rsid w:val="00B21E39"/>
    <w:rsid w:val="00B22480"/>
    <w:rsid w:val="00B24744"/>
    <w:rsid w:val="00B24843"/>
    <w:rsid w:val="00B24A30"/>
    <w:rsid w:val="00B256B7"/>
    <w:rsid w:val="00B2592C"/>
    <w:rsid w:val="00B26188"/>
    <w:rsid w:val="00B26A41"/>
    <w:rsid w:val="00B26BF0"/>
    <w:rsid w:val="00B270D1"/>
    <w:rsid w:val="00B2713B"/>
    <w:rsid w:val="00B306EB"/>
    <w:rsid w:val="00B30918"/>
    <w:rsid w:val="00B31E41"/>
    <w:rsid w:val="00B32EF3"/>
    <w:rsid w:val="00B33951"/>
    <w:rsid w:val="00B3447E"/>
    <w:rsid w:val="00B34DB2"/>
    <w:rsid w:val="00B35341"/>
    <w:rsid w:val="00B356A9"/>
    <w:rsid w:val="00B36350"/>
    <w:rsid w:val="00B3649B"/>
    <w:rsid w:val="00B365A6"/>
    <w:rsid w:val="00B37989"/>
    <w:rsid w:val="00B40598"/>
    <w:rsid w:val="00B4132B"/>
    <w:rsid w:val="00B41766"/>
    <w:rsid w:val="00B42138"/>
    <w:rsid w:val="00B42974"/>
    <w:rsid w:val="00B439AE"/>
    <w:rsid w:val="00B43D5E"/>
    <w:rsid w:val="00B4407B"/>
    <w:rsid w:val="00B458C4"/>
    <w:rsid w:val="00B50A25"/>
    <w:rsid w:val="00B50B99"/>
    <w:rsid w:val="00B50C36"/>
    <w:rsid w:val="00B516A4"/>
    <w:rsid w:val="00B51A54"/>
    <w:rsid w:val="00B51E13"/>
    <w:rsid w:val="00B52382"/>
    <w:rsid w:val="00B524FB"/>
    <w:rsid w:val="00B53079"/>
    <w:rsid w:val="00B53117"/>
    <w:rsid w:val="00B53521"/>
    <w:rsid w:val="00B53EEE"/>
    <w:rsid w:val="00B5494C"/>
    <w:rsid w:val="00B54B18"/>
    <w:rsid w:val="00B54BBE"/>
    <w:rsid w:val="00B56227"/>
    <w:rsid w:val="00B5649C"/>
    <w:rsid w:val="00B56FC3"/>
    <w:rsid w:val="00B57164"/>
    <w:rsid w:val="00B57180"/>
    <w:rsid w:val="00B57210"/>
    <w:rsid w:val="00B612E6"/>
    <w:rsid w:val="00B61DD2"/>
    <w:rsid w:val="00B62011"/>
    <w:rsid w:val="00B627D8"/>
    <w:rsid w:val="00B62CD9"/>
    <w:rsid w:val="00B63949"/>
    <w:rsid w:val="00B63B85"/>
    <w:rsid w:val="00B63BC5"/>
    <w:rsid w:val="00B63CA6"/>
    <w:rsid w:val="00B64848"/>
    <w:rsid w:val="00B662E6"/>
    <w:rsid w:val="00B66E14"/>
    <w:rsid w:val="00B712BD"/>
    <w:rsid w:val="00B71378"/>
    <w:rsid w:val="00B71EBA"/>
    <w:rsid w:val="00B72880"/>
    <w:rsid w:val="00B72FDF"/>
    <w:rsid w:val="00B73A28"/>
    <w:rsid w:val="00B73BAD"/>
    <w:rsid w:val="00B750A5"/>
    <w:rsid w:val="00B7613F"/>
    <w:rsid w:val="00B76C70"/>
    <w:rsid w:val="00B77C21"/>
    <w:rsid w:val="00B77F98"/>
    <w:rsid w:val="00B80CA1"/>
    <w:rsid w:val="00B80D0E"/>
    <w:rsid w:val="00B8104A"/>
    <w:rsid w:val="00B81CA3"/>
    <w:rsid w:val="00B81CEC"/>
    <w:rsid w:val="00B8238D"/>
    <w:rsid w:val="00B82923"/>
    <w:rsid w:val="00B82F9D"/>
    <w:rsid w:val="00B83279"/>
    <w:rsid w:val="00B833C5"/>
    <w:rsid w:val="00B83538"/>
    <w:rsid w:val="00B84127"/>
    <w:rsid w:val="00B84D60"/>
    <w:rsid w:val="00B85276"/>
    <w:rsid w:val="00B855B5"/>
    <w:rsid w:val="00B8602F"/>
    <w:rsid w:val="00B86894"/>
    <w:rsid w:val="00B86B99"/>
    <w:rsid w:val="00B86F96"/>
    <w:rsid w:val="00B87B63"/>
    <w:rsid w:val="00B87C07"/>
    <w:rsid w:val="00B87EE7"/>
    <w:rsid w:val="00B9057E"/>
    <w:rsid w:val="00B92E32"/>
    <w:rsid w:val="00B93403"/>
    <w:rsid w:val="00B9367F"/>
    <w:rsid w:val="00B9648D"/>
    <w:rsid w:val="00B9734B"/>
    <w:rsid w:val="00B97CFA"/>
    <w:rsid w:val="00BA0648"/>
    <w:rsid w:val="00BA0CDB"/>
    <w:rsid w:val="00BA1BFC"/>
    <w:rsid w:val="00BA26A2"/>
    <w:rsid w:val="00BA27E8"/>
    <w:rsid w:val="00BA2AEF"/>
    <w:rsid w:val="00BA2FB7"/>
    <w:rsid w:val="00BA3A60"/>
    <w:rsid w:val="00BA3AFA"/>
    <w:rsid w:val="00BA43D8"/>
    <w:rsid w:val="00BA5169"/>
    <w:rsid w:val="00BA67CA"/>
    <w:rsid w:val="00BA6BC5"/>
    <w:rsid w:val="00BA6FBA"/>
    <w:rsid w:val="00BA7119"/>
    <w:rsid w:val="00BA7294"/>
    <w:rsid w:val="00BB01B1"/>
    <w:rsid w:val="00BB072B"/>
    <w:rsid w:val="00BB172C"/>
    <w:rsid w:val="00BB1881"/>
    <w:rsid w:val="00BB1E8F"/>
    <w:rsid w:val="00BB2D2A"/>
    <w:rsid w:val="00BB5272"/>
    <w:rsid w:val="00BB5773"/>
    <w:rsid w:val="00BB5981"/>
    <w:rsid w:val="00BB5C1D"/>
    <w:rsid w:val="00BB64AF"/>
    <w:rsid w:val="00BC12A8"/>
    <w:rsid w:val="00BC12E3"/>
    <w:rsid w:val="00BC18FE"/>
    <w:rsid w:val="00BC1CC3"/>
    <w:rsid w:val="00BC2670"/>
    <w:rsid w:val="00BC2A79"/>
    <w:rsid w:val="00BC2AC5"/>
    <w:rsid w:val="00BC2F70"/>
    <w:rsid w:val="00BC326E"/>
    <w:rsid w:val="00BC3311"/>
    <w:rsid w:val="00BC3C7C"/>
    <w:rsid w:val="00BC3DF2"/>
    <w:rsid w:val="00BC3F90"/>
    <w:rsid w:val="00BC42E6"/>
    <w:rsid w:val="00BC50C3"/>
    <w:rsid w:val="00BC5B95"/>
    <w:rsid w:val="00BC6536"/>
    <w:rsid w:val="00BC755D"/>
    <w:rsid w:val="00BD011E"/>
    <w:rsid w:val="00BD1051"/>
    <w:rsid w:val="00BD10F8"/>
    <w:rsid w:val="00BD135B"/>
    <w:rsid w:val="00BD1599"/>
    <w:rsid w:val="00BD1718"/>
    <w:rsid w:val="00BD1B4E"/>
    <w:rsid w:val="00BD26D5"/>
    <w:rsid w:val="00BD2A77"/>
    <w:rsid w:val="00BD2CD4"/>
    <w:rsid w:val="00BD2E3C"/>
    <w:rsid w:val="00BD346F"/>
    <w:rsid w:val="00BD3691"/>
    <w:rsid w:val="00BD385E"/>
    <w:rsid w:val="00BD4838"/>
    <w:rsid w:val="00BD514A"/>
    <w:rsid w:val="00BD57F2"/>
    <w:rsid w:val="00BD5A0D"/>
    <w:rsid w:val="00BD5A13"/>
    <w:rsid w:val="00BD61AD"/>
    <w:rsid w:val="00BD6FD5"/>
    <w:rsid w:val="00BD7D6A"/>
    <w:rsid w:val="00BE0306"/>
    <w:rsid w:val="00BE107D"/>
    <w:rsid w:val="00BE19BD"/>
    <w:rsid w:val="00BE1B9A"/>
    <w:rsid w:val="00BE21ED"/>
    <w:rsid w:val="00BE34BA"/>
    <w:rsid w:val="00BE3A82"/>
    <w:rsid w:val="00BE43BB"/>
    <w:rsid w:val="00BE6947"/>
    <w:rsid w:val="00BE6D33"/>
    <w:rsid w:val="00BE7368"/>
    <w:rsid w:val="00BE7A57"/>
    <w:rsid w:val="00BF081C"/>
    <w:rsid w:val="00BF0CB3"/>
    <w:rsid w:val="00BF17B2"/>
    <w:rsid w:val="00BF2A09"/>
    <w:rsid w:val="00BF3280"/>
    <w:rsid w:val="00BF36B6"/>
    <w:rsid w:val="00BF42F5"/>
    <w:rsid w:val="00BF455C"/>
    <w:rsid w:val="00BF590C"/>
    <w:rsid w:val="00BF63FC"/>
    <w:rsid w:val="00C0023B"/>
    <w:rsid w:val="00C005BB"/>
    <w:rsid w:val="00C0088B"/>
    <w:rsid w:val="00C00904"/>
    <w:rsid w:val="00C00DAA"/>
    <w:rsid w:val="00C0193B"/>
    <w:rsid w:val="00C01C6E"/>
    <w:rsid w:val="00C01E34"/>
    <w:rsid w:val="00C021D8"/>
    <w:rsid w:val="00C021F7"/>
    <w:rsid w:val="00C02291"/>
    <w:rsid w:val="00C02994"/>
    <w:rsid w:val="00C032FC"/>
    <w:rsid w:val="00C03FDC"/>
    <w:rsid w:val="00C03FE8"/>
    <w:rsid w:val="00C040A0"/>
    <w:rsid w:val="00C04B37"/>
    <w:rsid w:val="00C051D3"/>
    <w:rsid w:val="00C062F0"/>
    <w:rsid w:val="00C073FC"/>
    <w:rsid w:val="00C07C5B"/>
    <w:rsid w:val="00C07E58"/>
    <w:rsid w:val="00C1098B"/>
    <w:rsid w:val="00C10B5E"/>
    <w:rsid w:val="00C1117E"/>
    <w:rsid w:val="00C114C0"/>
    <w:rsid w:val="00C11BFE"/>
    <w:rsid w:val="00C11E20"/>
    <w:rsid w:val="00C1201B"/>
    <w:rsid w:val="00C13118"/>
    <w:rsid w:val="00C14040"/>
    <w:rsid w:val="00C15342"/>
    <w:rsid w:val="00C159C9"/>
    <w:rsid w:val="00C16178"/>
    <w:rsid w:val="00C161BC"/>
    <w:rsid w:val="00C17212"/>
    <w:rsid w:val="00C17C24"/>
    <w:rsid w:val="00C17E6F"/>
    <w:rsid w:val="00C204B2"/>
    <w:rsid w:val="00C2059C"/>
    <w:rsid w:val="00C20A40"/>
    <w:rsid w:val="00C2136A"/>
    <w:rsid w:val="00C2145B"/>
    <w:rsid w:val="00C216A9"/>
    <w:rsid w:val="00C21BEB"/>
    <w:rsid w:val="00C225DE"/>
    <w:rsid w:val="00C23A62"/>
    <w:rsid w:val="00C24017"/>
    <w:rsid w:val="00C243EF"/>
    <w:rsid w:val="00C24718"/>
    <w:rsid w:val="00C25A0D"/>
    <w:rsid w:val="00C27FC6"/>
    <w:rsid w:val="00C3106B"/>
    <w:rsid w:val="00C31864"/>
    <w:rsid w:val="00C31E8A"/>
    <w:rsid w:val="00C322EC"/>
    <w:rsid w:val="00C32837"/>
    <w:rsid w:val="00C334A0"/>
    <w:rsid w:val="00C33E04"/>
    <w:rsid w:val="00C35DBC"/>
    <w:rsid w:val="00C3768D"/>
    <w:rsid w:val="00C37A43"/>
    <w:rsid w:val="00C37DE5"/>
    <w:rsid w:val="00C408A6"/>
    <w:rsid w:val="00C409B2"/>
    <w:rsid w:val="00C41201"/>
    <w:rsid w:val="00C41418"/>
    <w:rsid w:val="00C41FA4"/>
    <w:rsid w:val="00C446C7"/>
    <w:rsid w:val="00C44AB5"/>
    <w:rsid w:val="00C45B9D"/>
    <w:rsid w:val="00C45BC3"/>
    <w:rsid w:val="00C46038"/>
    <w:rsid w:val="00C50705"/>
    <w:rsid w:val="00C5070F"/>
    <w:rsid w:val="00C5173F"/>
    <w:rsid w:val="00C51DD9"/>
    <w:rsid w:val="00C531D2"/>
    <w:rsid w:val="00C5389A"/>
    <w:rsid w:val="00C53D71"/>
    <w:rsid w:val="00C54250"/>
    <w:rsid w:val="00C55FCA"/>
    <w:rsid w:val="00C5604A"/>
    <w:rsid w:val="00C602FF"/>
    <w:rsid w:val="00C60931"/>
    <w:rsid w:val="00C6162F"/>
    <w:rsid w:val="00C61DC5"/>
    <w:rsid w:val="00C6217A"/>
    <w:rsid w:val="00C62216"/>
    <w:rsid w:val="00C63A81"/>
    <w:rsid w:val="00C648C0"/>
    <w:rsid w:val="00C64F80"/>
    <w:rsid w:val="00C65468"/>
    <w:rsid w:val="00C655D1"/>
    <w:rsid w:val="00C65AB9"/>
    <w:rsid w:val="00C6663A"/>
    <w:rsid w:val="00C7025B"/>
    <w:rsid w:val="00C70684"/>
    <w:rsid w:val="00C71839"/>
    <w:rsid w:val="00C72257"/>
    <w:rsid w:val="00C7314F"/>
    <w:rsid w:val="00C733D4"/>
    <w:rsid w:val="00C735CC"/>
    <w:rsid w:val="00C73FDB"/>
    <w:rsid w:val="00C740EC"/>
    <w:rsid w:val="00C74258"/>
    <w:rsid w:val="00C7437F"/>
    <w:rsid w:val="00C7531C"/>
    <w:rsid w:val="00C75FBA"/>
    <w:rsid w:val="00C768FB"/>
    <w:rsid w:val="00C77125"/>
    <w:rsid w:val="00C77A10"/>
    <w:rsid w:val="00C77DBE"/>
    <w:rsid w:val="00C80A9C"/>
    <w:rsid w:val="00C817DD"/>
    <w:rsid w:val="00C8187A"/>
    <w:rsid w:val="00C81E20"/>
    <w:rsid w:val="00C838B5"/>
    <w:rsid w:val="00C84623"/>
    <w:rsid w:val="00C847F2"/>
    <w:rsid w:val="00C8514B"/>
    <w:rsid w:val="00C853A8"/>
    <w:rsid w:val="00C86076"/>
    <w:rsid w:val="00C87784"/>
    <w:rsid w:val="00C87EF3"/>
    <w:rsid w:val="00C908C7"/>
    <w:rsid w:val="00C91FF3"/>
    <w:rsid w:val="00C9224C"/>
    <w:rsid w:val="00C9250D"/>
    <w:rsid w:val="00C939C5"/>
    <w:rsid w:val="00C94230"/>
    <w:rsid w:val="00C94629"/>
    <w:rsid w:val="00C950D2"/>
    <w:rsid w:val="00C96451"/>
    <w:rsid w:val="00C96AA0"/>
    <w:rsid w:val="00C96C77"/>
    <w:rsid w:val="00C9725C"/>
    <w:rsid w:val="00C97B8C"/>
    <w:rsid w:val="00C97E32"/>
    <w:rsid w:val="00CA2323"/>
    <w:rsid w:val="00CA23C1"/>
    <w:rsid w:val="00CA2F2D"/>
    <w:rsid w:val="00CA368F"/>
    <w:rsid w:val="00CA3C52"/>
    <w:rsid w:val="00CA403F"/>
    <w:rsid w:val="00CA413E"/>
    <w:rsid w:val="00CA45CD"/>
    <w:rsid w:val="00CA4AC3"/>
    <w:rsid w:val="00CA5456"/>
    <w:rsid w:val="00CA5F8A"/>
    <w:rsid w:val="00CA77FD"/>
    <w:rsid w:val="00CB043F"/>
    <w:rsid w:val="00CB0687"/>
    <w:rsid w:val="00CB0A2D"/>
    <w:rsid w:val="00CB1703"/>
    <w:rsid w:val="00CB1E94"/>
    <w:rsid w:val="00CB2744"/>
    <w:rsid w:val="00CB3057"/>
    <w:rsid w:val="00CB32B6"/>
    <w:rsid w:val="00CB39E0"/>
    <w:rsid w:val="00CB3BAB"/>
    <w:rsid w:val="00CB4800"/>
    <w:rsid w:val="00CB4A61"/>
    <w:rsid w:val="00CB5C86"/>
    <w:rsid w:val="00CB62B6"/>
    <w:rsid w:val="00CB6461"/>
    <w:rsid w:val="00CB6678"/>
    <w:rsid w:val="00CB66CB"/>
    <w:rsid w:val="00CB6CBD"/>
    <w:rsid w:val="00CB73E3"/>
    <w:rsid w:val="00CB78C6"/>
    <w:rsid w:val="00CB7BE5"/>
    <w:rsid w:val="00CB7D6B"/>
    <w:rsid w:val="00CC0746"/>
    <w:rsid w:val="00CC0D92"/>
    <w:rsid w:val="00CC123E"/>
    <w:rsid w:val="00CC348A"/>
    <w:rsid w:val="00CC3751"/>
    <w:rsid w:val="00CC3E6E"/>
    <w:rsid w:val="00CC3F5C"/>
    <w:rsid w:val="00CC4059"/>
    <w:rsid w:val="00CC468A"/>
    <w:rsid w:val="00CC4D46"/>
    <w:rsid w:val="00CC609E"/>
    <w:rsid w:val="00CC6DE2"/>
    <w:rsid w:val="00CC77DA"/>
    <w:rsid w:val="00CC7CBE"/>
    <w:rsid w:val="00CC7CD4"/>
    <w:rsid w:val="00CD040C"/>
    <w:rsid w:val="00CD0879"/>
    <w:rsid w:val="00CD092A"/>
    <w:rsid w:val="00CD0E08"/>
    <w:rsid w:val="00CD0EC5"/>
    <w:rsid w:val="00CD1594"/>
    <w:rsid w:val="00CD160B"/>
    <w:rsid w:val="00CD1B75"/>
    <w:rsid w:val="00CD2B4C"/>
    <w:rsid w:val="00CD312C"/>
    <w:rsid w:val="00CD3219"/>
    <w:rsid w:val="00CD4000"/>
    <w:rsid w:val="00CD5365"/>
    <w:rsid w:val="00CD7638"/>
    <w:rsid w:val="00CD7D26"/>
    <w:rsid w:val="00CD7E55"/>
    <w:rsid w:val="00CE04C6"/>
    <w:rsid w:val="00CE0B99"/>
    <w:rsid w:val="00CE1629"/>
    <w:rsid w:val="00CE1FB6"/>
    <w:rsid w:val="00CE2857"/>
    <w:rsid w:val="00CE2D80"/>
    <w:rsid w:val="00CE30F5"/>
    <w:rsid w:val="00CE4226"/>
    <w:rsid w:val="00CE4E6A"/>
    <w:rsid w:val="00CE528A"/>
    <w:rsid w:val="00CE5298"/>
    <w:rsid w:val="00CE61E6"/>
    <w:rsid w:val="00CE65D4"/>
    <w:rsid w:val="00CE65EA"/>
    <w:rsid w:val="00CE6603"/>
    <w:rsid w:val="00CE6827"/>
    <w:rsid w:val="00CF0056"/>
    <w:rsid w:val="00CF02B9"/>
    <w:rsid w:val="00CF05B0"/>
    <w:rsid w:val="00CF08D1"/>
    <w:rsid w:val="00CF0B85"/>
    <w:rsid w:val="00CF123A"/>
    <w:rsid w:val="00CF37C4"/>
    <w:rsid w:val="00CF3A55"/>
    <w:rsid w:val="00CF3BB9"/>
    <w:rsid w:val="00CF4C9A"/>
    <w:rsid w:val="00CF5782"/>
    <w:rsid w:val="00CF5836"/>
    <w:rsid w:val="00CF5952"/>
    <w:rsid w:val="00CF66AF"/>
    <w:rsid w:val="00CF787E"/>
    <w:rsid w:val="00CF7B6D"/>
    <w:rsid w:val="00D0008E"/>
    <w:rsid w:val="00D01950"/>
    <w:rsid w:val="00D024AC"/>
    <w:rsid w:val="00D02604"/>
    <w:rsid w:val="00D0295B"/>
    <w:rsid w:val="00D030D8"/>
    <w:rsid w:val="00D0377F"/>
    <w:rsid w:val="00D04036"/>
    <w:rsid w:val="00D04D6F"/>
    <w:rsid w:val="00D04F04"/>
    <w:rsid w:val="00D05002"/>
    <w:rsid w:val="00D058E8"/>
    <w:rsid w:val="00D05FD8"/>
    <w:rsid w:val="00D06D0D"/>
    <w:rsid w:val="00D072C4"/>
    <w:rsid w:val="00D0792D"/>
    <w:rsid w:val="00D07A85"/>
    <w:rsid w:val="00D07FB2"/>
    <w:rsid w:val="00D10710"/>
    <w:rsid w:val="00D1097F"/>
    <w:rsid w:val="00D124D1"/>
    <w:rsid w:val="00D12E22"/>
    <w:rsid w:val="00D13036"/>
    <w:rsid w:val="00D147AB"/>
    <w:rsid w:val="00D14995"/>
    <w:rsid w:val="00D14C37"/>
    <w:rsid w:val="00D1520A"/>
    <w:rsid w:val="00D15AED"/>
    <w:rsid w:val="00D15CFE"/>
    <w:rsid w:val="00D16F7D"/>
    <w:rsid w:val="00D201A2"/>
    <w:rsid w:val="00D20A6A"/>
    <w:rsid w:val="00D21A35"/>
    <w:rsid w:val="00D21B45"/>
    <w:rsid w:val="00D21D88"/>
    <w:rsid w:val="00D23140"/>
    <w:rsid w:val="00D25A51"/>
    <w:rsid w:val="00D25C18"/>
    <w:rsid w:val="00D25E18"/>
    <w:rsid w:val="00D2606B"/>
    <w:rsid w:val="00D267E2"/>
    <w:rsid w:val="00D26CEE"/>
    <w:rsid w:val="00D26F77"/>
    <w:rsid w:val="00D300EC"/>
    <w:rsid w:val="00D305AD"/>
    <w:rsid w:val="00D3060D"/>
    <w:rsid w:val="00D30C06"/>
    <w:rsid w:val="00D31677"/>
    <w:rsid w:val="00D31D8A"/>
    <w:rsid w:val="00D33609"/>
    <w:rsid w:val="00D33762"/>
    <w:rsid w:val="00D34531"/>
    <w:rsid w:val="00D345B0"/>
    <w:rsid w:val="00D3472D"/>
    <w:rsid w:val="00D34794"/>
    <w:rsid w:val="00D34C52"/>
    <w:rsid w:val="00D357DC"/>
    <w:rsid w:val="00D35A4A"/>
    <w:rsid w:val="00D36CFF"/>
    <w:rsid w:val="00D36FB4"/>
    <w:rsid w:val="00D37B9E"/>
    <w:rsid w:val="00D404DD"/>
    <w:rsid w:val="00D40B41"/>
    <w:rsid w:val="00D40F4C"/>
    <w:rsid w:val="00D410E7"/>
    <w:rsid w:val="00D41845"/>
    <w:rsid w:val="00D434CA"/>
    <w:rsid w:val="00D43990"/>
    <w:rsid w:val="00D43D07"/>
    <w:rsid w:val="00D4460F"/>
    <w:rsid w:val="00D44EE7"/>
    <w:rsid w:val="00D45252"/>
    <w:rsid w:val="00D455CB"/>
    <w:rsid w:val="00D45CF5"/>
    <w:rsid w:val="00D45DE4"/>
    <w:rsid w:val="00D46350"/>
    <w:rsid w:val="00D47700"/>
    <w:rsid w:val="00D479E3"/>
    <w:rsid w:val="00D502BF"/>
    <w:rsid w:val="00D509C8"/>
    <w:rsid w:val="00D516CB"/>
    <w:rsid w:val="00D51825"/>
    <w:rsid w:val="00D5257F"/>
    <w:rsid w:val="00D52855"/>
    <w:rsid w:val="00D533FD"/>
    <w:rsid w:val="00D538B3"/>
    <w:rsid w:val="00D538D7"/>
    <w:rsid w:val="00D542FE"/>
    <w:rsid w:val="00D54C19"/>
    <w:rsid w:val="00D555D1"/>
    <w:rsid w:val="00D55934"/>
    <w:rsid w:val="00D56B78"/>
    <w:rsid w:val="00D56E5B"/>
    <w:rsid w:val="00D5703D"/>
    <w:rsid w:val="00D572DD"/>
    <w:rsid w:val="00D5758C"/>
    <w:rsid w:val="00D60143"/>
    <w:rsid w:val="00D60D07"/>
    <w:rsid w:val="00D610B1"/>
    <w:rsid w:val="00D62605"/>
    <w:rsid w:val="00D62D1F"/>
    <w:rsid w:val="00D62E76"/>
    <w:rsid w:val="00D64127"/>
    <w:rsid w:val="00D65201"/>
    <w:rsid w:val="00D653EB"/>
    <w:rsid w:val="00D65A11"/>
    <w:rsid w:val="00D67209"/>
    <w:rsid w:val="00D67BA9"/>
    <w:rsid w:val="00D7031D"/>
    <w:rsid w:val="00D70B04"/>
    <w:rsid w:val="00D70BFE"/>
    <w:rsid w:val="00D71B4D"/>
    <w:rsid w:val="00D71D39"/>
    <w:rsid w:val="00D71F10"/>
    <w:rsid w:val="00D7203B"/>
    <w:rsid w:val="00D7208B"/>
    <w:rsid w:val="00D7240A"/>
    <w:rsid w:val="00D725C3"/>
    <w:rsid w:val="00D726F1"/>
    <w:rsid w:val="00D727BC"/>
    <w:rsid w:val="00D737EF"/>
    <w:rsid w:val="00D73E2D"/>
    <w:rsid w:val="00D7499E"/>
    <w:rsid w:val="00D74CB7"/>
    <w:rsid w:val="00D75A07"/>
    <w:rsid w:val="00D761C7"/>
    <w:rsid w:val="00D76307"/>
    <w:rsid w:val="00D764D9"/>
    <w:rsid w:val="00D76609"/>
    <w:rsid w:val="00D7689F"/>
    <w:rsid w:val="00D76C2E"/>
    <w:rsid w:val="00D7781D"/>
    <w:rsid w:val="00D7793A"/>
    <w:rsid w:val="00D77FA7"/>
    <w:rsid w:val="00D800B8"/>
    <w:rsid w:val="00D80404"/>
    <w:rsid w:val="00D807D5"/>
    <w:rsid w:val="00D81954"/>
    <w:rsid w:val="00D82F2F"/>
    <w:rsid w:val="00D83A1F"/>
    <w:rsid w:val="00D84B26"/>
    <w:rsid w:val="00D8516C"/>
    <w:rsid w:val="00D85854"/>
    <w:rsid w:val="00D85997"/>
    <w:rsid w:val="00D85A67"/>
    <w:rsid w:val="00D86804"/>
    <w:rsid w:val="00D86C66"/>
    <w:rsid w:val="00D874D8"/>
    <w:rsid w:val="00D902C3"/>
    <w:rsid w:val="00D9035C"/>
    <w:rsid w:val="00D903EB"/>
    <w:rsid w:val="00D91119"/>
    <w:rsid w:val="00D91C54"/>
    <w:rsid w:val="00D926A5"/>
    <w:rsid w:val="00D92EBA"/>
    <w:rsid w:val="00D935FB"/>
    <w:rsid w:val="00D93D55"/>
    <w:rsid w:val="00D9468D"/>
    <w:rsid w:val="00D95379"/>
    <w:rsid w:val="00D97D4C"/>
    <w:rsid w:val="00DA05EA"/>
    <w:rsid w:val="00DA0B1F"/>
    <w:rsid w:val="00DA1161"/>
    <w:rsid w:val="00DA125C"/>
    <w:rsid w:val="00DA135B"/>
    <w:rsid w:val="00DA1968"/>
    <w:rsid w:val="00DA2445"/>
    <w:rsid w:val="00DA371B"/>
    <w:rsid w:val="00DA3979"/>
    <w:rsid w:val="00DA39D6"/>
    <w:rsid w:val="00DA441F"/>
    <w:rsid w:val="00DA464C"/>
    <w:rsid w:val="00DA4D1A"/>
    <w:rsid w:val="00DA5505"/>
    <w:rsid w:val="00DA575F"/>
    <w:rsid w:val="00DA598C"/>
    <w:rsid w:val="00DA5C49"/>
    <w:rsid w:val="00DA6200"/>
    <w:rsid w:val="00DA6318"/>
    <w:rsid w:val="00DA7930"/>
    <w:rsid w:val="00DA7E37"/>
    <w:rsid w:val="00DB027B"/>
    <w:rsid w:val="00DB1BF8"/>
    <w:rsid w:val="00DB2878"/>
    <w:rsid w:val="00DB2943"/>
    <w:rsid w:val="00DB3835"/>
    <w:rsid w:val="00DB3BA5"/>
    <w:rsid w:val="00DB3FC4"/>
    <w:rsid w:val="00DB3FE7"/>
    <w:rsid w:val="00DB57F3"/>
    <w:rsid w:val="00DB58F7"/>
    <w:rsid w:val="00DB623F"/>
    <w:rsid w:val="00DB6CB4"/>
    <w:rsid w:val="00DB706E"/>
    <w:rsid w:val="00DB7619"/>
    <w:rsid w:val="00DB7D3D"/>
    <w:rsid w:val="00DC0916"/>
    <w:rsid w:val="00DC1E56"/>
    <w:rsid w:val="00DC1F77"/>
    <w:rsid w:val="00DC3F4D"/>
    <w:rsid w:val="00DC4002"/>
    <w:rsid w:val="00DC45FB"/>
    <w:rsid w:val="00DC4887"/>
    <w:rsid w:val="00DC48F0"/>
    <w:rsid w:val="00DC60D5"/>
    <w:rsid w:val="00DC67A4"/>
    <w:rsid w:val="00DC68FF"/>
    <w:rsid w:val="00DC6C33"/>
    <w:rsid w:val="00DC790B"/>
    <w:rsid w:val="00DC7EE8"/>
    <w:rsid w:val="00DD0199"/>
    <w:rsid w:val="00DD03AE"/>
    <w:rsid w:val="00DD128B"/>
    <w:rsid w:val="00DD180F"/>
    <w:rsid w:val="00DD18E0"/>
    <w:rsid w:val="00DD3217"/>
    <w:rsid w:val="00DD393C"/>
    <w:rsid w:val="00DD3B10"/>
    <w:rsid w:val="00DD432A"/>
    <w:rsid w:val="00DD45B6"/>
    <w:rsid w:val="00DD48CC"/>
    <w:rsid w:val="00DD5539"/>
    <w:rsid w:val="00DD5EBC"/>
    <w:rsid w:val="00DD74AC"/>
    <w:rsid w:val="00DE01B1"/>
    <w:rsid w:val="00DE1A95"/>
    <w:rsid w:val="00DE2E99"/>
    <w:rsid w:val="00DE2FAF"/>
    <w:rsid w:val="00DE3E18"/>
    <w:rsid w:val="00DE5647"/>
    <w:rsid w:val="00DE5A57"/>
    <w:rsid w:val="00DE5C6A"/>
    <w:rsid w:val="00DE5DFF"/>
    <w:rsid w:val="00DE5E9B"/>
    <w:rsid w:val="00DE62C5"/>
    <w:rsid w:val="00DE67E9"/>
    <w:rsid w:val="00DE71E0"/>
    <w:rsid w:val="00DE7B00"/>
    <w:rsid w:val="00DE7D91"/>
    <w:rsid w:val="00DE7DD3"/>
    <w:rsid w:val="00DF079A"/>
    <w:rsid w:val="00DF07CF"/>
    <w:rsid w:val="00DF0F92"/>
    <w:rsid w:val="00DF17BF"/>
    <w:rsid w:val="00DF1965"/>
    <w:rsid w:val="00DF20E0"/>
    <w:rsid w:val="00DF2BA5"/>
    <w:rsid w:val="00DF397A"/>
    <w:rsid w:val="00DF50C6"/>
    <w:rsid w:val="00DF5788"/>
    <w:rsid w:val="00DF59CA"/>
    <w:rsid w:val="00DF62E4"/>
    <w:rsid w:val="00DF6968"/>
    <w:rsid w:val="00E00B2A"/>
    <w:rsid w:val="00E0167E"/>
    <w:rsid w:val="00E01925"/>
    <w:rsid w:val="00E0193F"/>
    <w:rsid w:val="00E019C4"/>
    <w:rsid w:val="00E03716"/>
    <w:rsid w:val="00E03B11"/>
    <w:rsid w:val="00E03B4C"/>
    <w:rsid w:val="00E03B70"/>
    <w:rsid w:val="00E04EC7"/>
    <w:rsid w:val="00E054E3"/>
    <w:rsid w:val="00E054E6"/>
    <w:rsid w:val="00E05C47"/>
    <w:rsid w:val="00E07580"/>
    <w:rsid w:val="00E07BB1"/>
    <w:rsid w:val="00E10E52"/>
    <w:rsid w:val="00E11387"/>
    <w:rsid w:val="00E12638"/>
    <w:rsid w:val="00E12868"/>
    <w:rsid w:val="00E12DD3"/>
    <w:rsid w:val="00E13F1F"/>
    <w:rsid w:val="00E1483F"/>
    <w:rsid w:val="00E1489E"/>
    <w:rsid w:val="00E15782"/>
    <w:rsid w:val="00E161A2"/>
    <w:rsid w:val="00E16743"/>
    <w:rsid w:val="00E17017"/>
    <w:rsid w:val="00E17141"/>
    <w:rsid w:val="00E20737"/>
    <w:rsid w:val="00E20E10"/>
    <w:rsid w:val="00E21783"/>
    <w:rsid w:val="00E23F4A"/>
    <w:rsid w:val="00E23F99"/>
    <w:rsid w:val="00E24031"/>
    <w:rsid w:val="00E24072"/>
    <w:rsid w:val="00E24942"/>
    <w:rsid w:val="00E24AF2"/>
    <w:rsid w:val="00E258CC"/>
    <w:rsid w:val="00E25E33"/>
    <w:rsid w:val="00E263BB"/>
    <w:rsid w:val="00E26C7F"/>
    <w:rsid w:val="00E2752E"/>
    <w:rsid w:val="00E30374"/>
    <w:rsid w:val="00E31369"/>
    <w:rsid w:val="00E335FE"/>
    <w:rsid w:val="00E34D02"/>
    <w:rsid w:val="00E35C73"/>
    <w:rsid w:val="00E3770D"/>
    <w:rsid w:val="00E37C58"/>
    <w:rsid w:val="00E407C7"/>
    <w:rsid w:val="00E40C7E"/>
    <w:rsid w:val="00E41290"/>
    <w:rsid w:val="00E41846"/>
    <w:rsid w:val="00E42673"/>
    <w:rsid w:val="00E4286D"/>
    <w:rsid w:val="00E42C77"/>
    <w:rsid w:val="00E43EC2"/>
    <w:rsid w:val="00E444F7"/>
    <w:rsid w:val="00E447DD"/>
    <w:rsid w:val="00E447E0"/>
    <w:rsid w:val="00E44B20"/>
    <w:rsid w:val="00E4611D"/>
    <w:rsid w:val="00E46F59"/>
    <w:rsid w:val="00E47DE6"/>
    <w:rsid w:val="00E5021F"/>
    <w:rsid w:val="00E50261"/>
    <w:rsid w:val="00E51E29"/>
    <w:rsid w:val="00E53108"/>
    <w:rsid w:val="00E5320C"/>
    <w:rsid w:val="00E53279"/>
    <w:rsid w:val="00E541A4"/>
    <w:rsid w:val="00E5432E"/>
    <w:rsid w:val="00E55539"/>
    <w:rsid w:val="00E603B8"/>
    <w:rsid w:val="00E608C0"/>
    <w:rsid w:val="00E6358C"/>
    <w:rsid w:val="00E63C64"/>
    <w:rsid w:val="00E649A2"/>
    <w:rsid w:val="00E65EBF"/>
    <w:rsid w:val="00E65FD1"/>
    <w:rsid w:val="00E66105"/>
    <w:rsid w:val="00E663C9"/>
    <w:rsid w:val="00E66D8F"/>
    <w:rsid w:val="00E671A6"/>
    <w:rsid w:val="00E67770"/>
    <w:rsid w:val="00E70158"/>
    <w:rsid w:val="00E7037B"/>
    <w:rsid w:val="00E71B04"/>
    <w:rsid w:val="00E71CEA"/>
    <w:rsid w:val="00E71DCB"/>
    <w:rsid w:val="00E7209B"/>
    <w:rsid w:val="00E72B13"/>
    <w:rsid w:val="00E75B81"/>
    <w:rsid w:val="00E75BEE"/>
    <w:rsid w:val="00E776F7"/>
    <w:rsid w:val="00E77BC7"/>
    <w:rsid w:val="00E80B61"/>
    <w:rsid w:val="00E81142"/>
    <w:rsid w:val="00E81481"/>
    <w:rsid w:val="00E81734"/>
    <w:rsid w:val="00E81F59"/>
    <w:rsid w:val="00E825CC"/>
    <w:rsid w:val="00E826C7"/>
    <w:rsid w:val="00E82B68"/>
    <w:rsid w:val="00E82E5E"/>
    <w:rsid w:val="00E847A8"/>
    <w:rsid w:val="00E84B65"/>
    <w:rsid w:val="00E85C1F"/>
    <w:rsid w:val="00E85ECE"/>
    <w:rsid w:val="00E8698C"/>
    <w:rsid w:val="00E87B4B"/>
    <w:rsid w:val="00E90078"/>
    <w:rsid w:val="00E92A5F"/>
    <w:rsid w:val="00E92BCC"/>
    <w:rsid w:val="00E93EEA"/>
    <w:rsid w:val="00E95F96"/>
    <w:rsid w:val="00E960AF"/>
    <w:rsid w:val="00E96B4A"/>
    <w:rsid w:val="00E96C1E"/>
    <w:rsid w:val="00EA06F5"/>
    <w:rsid w:val="00EA0C5B"/>
    <w:rsid w:val="00EA1153"/>
    <w:rsid w:val="00EA1F3B"/>
    <w:rsid w:val="00EA285B"/>
    <w:rsid w:val="00EA28CD"/>
    <w:rsid w:val="00EA29A8"/>
    <w:rsid w:val="00EA2AAC"/>
    <w:rsid w:val="00EA3378"/>
    <w:rsid w:val="00EA4854"/>
    <w:rsid w:val="00EA4F96"/>
    <w:rsid w:val="00EA54B7"/>
    <w:rsid w:val="00EA56D7"/>
    <w:rsid w:val="00EA5F36"/>
    <w:rsid w:val="00EA6112"/>
    <w:rsid w:val="00EA6402"/>
    <w:rsid w:val="00EA71AE"/>
    <w:rsid w:val="00EA7610"/>
    <w:rsid w:val="00EA7922"/>
    <w:rsid w:val="00EA7A04"/>
    <w:rsid w:val="00EA7DB1"/>
    <w:rsid w:val="00EB0344"/>
    <w:rsid w:val="00EB0437"/>
    <w:rsid w:val="00EB19DF"/>
    <w:rsid w:val="00EB1FDC"/>
    <w:rsid w:val="00EB25DA"/>
    <w:rsid w:val="00EB2B91"/>
    <w:rsid w:val="00EB32EB"/>
    <w:rsid w:val="00EB336C"/>
    <w:rsid w:val="00EB3DCB"/>
    <w:rsid w:val="00EB5147"/>
    <w:rsid w:val="00EB6043"/>
    <w:rsid w:val="00EB62EF"/>
    <w:rsid w:val="00EB6AF5"/>
    <w:rsid w:val="00EB6BE5"/>
    <w:rsid w:val="00EB6FBA"/>
    <w:rsid w:val="00EB7A73"/>
    <w:rsid w:val="00EB7F61"/>
    <w:rsid w:val="00EC07D6"/>
    <w:rsid w:val="00EC180F"/>
    <w:rsid w:val="00EC1D3A"/>
    <w:rsid w:val="00EC2B33"/>
    <w:rsid w:val="00EC2E29"/>
    <w:rsid w:val="00EC2E32"/>
    <w:rsid w:val="00EC3710"/>
    <w:rsid w:val="00EC3B15"/>
    <w:rsid w:val="00EC3BF9"/>
    <w:rsid w:val="00EC4546"/>
    <w:rsid w:val="00EC4D5C"/>
    <w:rsid w:val="00EC4E49"/>
    <w:rsid w:val="00EC5F60"/>
    <w:rsid w:val="00EC6721"/>
    <w:rsid w:val="00EC7B07"/>
    <w:rsid w:val="00EC7EE6"/>
    <w:rsid w:val="00ED0283"/>
    <w:rsid w:val="00ED02DC"/>
    <w:rsid w:val="00ED15AB"/>
    <w:rsid w:val="00ED2908"/>
    <w:rsid w:val="00ED3354"/>
    <w:rsid w:val="00ED378D"/>
    <w:rsid w:val="00ED3EED"/>
    <w:rsid w:val="00ED59C6"/>
    <w:rsid w:val="00ED642E"/>
    <w:rsid w:val="00ED64CF"/>
    <w:rsid w:val="00ED68DF"/>
    <w:rsid w:val="00ED7678"/>
    <w:rsid w:val="00ED77FB"/>
    <w:rsid w:val="00EE164E"/>
    <w:rsid w:val="00EE4F33"/>
    <w:rsid w:val="00EE524B"/>
    <w:rsid w:val="00EE595A"/>
    <w:rsid w:val="00EE60BA"/>
    <w:rsid w:val="00EE6193"/>
    <w:rsid w:val="00EE76D7"/>
    <w:rsid w:val="00EE7E5E"/>
    <w:rsid w:val="00EF0458"/>
    <w:rsid w:val="00EF0668"/>
    <w:rsid w:val="00EF1159"/>
    <w:rsid w:val="00EF122D"/>
    <w:rsid w:val="00EF20EC"/>
    <w:rsid w:val="00EF30E3"/>
    <w:rsid w:val="00EF4902"/>
    <w:rsid w:val="00EF4EE6"/>
    <w:rsid w:val="00EF551A"/>
    <w:rsid w:val="00EF648A"/>
    <w:rsid w:val="00EF6B72"/>
    <w:rsid w:val="00EF6EBD"/>
    <w:rsid w:val="00F00634"/>
    <w:rsid w:val="00F009A7"/>
    <w:rsid w:val="00F021A6"/>
    <w:rsid w:val="00F0237B"/>
    <w:rsid w:val="00F025B9"/>
    <w:rsid w:val="00F0295C"/>
    <w:rsid w:val="00F02D8F"/>
    <w:rsid w:val="00F03278"/>
    <w:rsid w:val="00F04FBA"/>
    <w:rsid w:val="00F05438"/>
    <w:rsid w:val="00F05725"/>
    <w:rsid w:val="00F0574A"/>
    <w:rsid w:val="00F058EA"/>
    <w:rsid w:val="00F065CF"/>
    <w:rsid w:val="00F0664C"/>
    <w:rsid w:val="00F117CB"/>
    <w:rsid w:val="00F11D94"/>
    <w:rsid w:val="00F1217F"/>
    <w:rsid w:val="00F12580"/>
    <w:rsid w:val="00F13768"/>
    <w:rsid w:val="00F13F8E"/>
    <w:rsid w:val="00F140B2"/>
    <w:rsid w:val="00F14313"/>
    <w:rsid w:val="00F14358"/>
    <w:rsid w:val="00F16C2C"/>
    <w:rsid w:val="00F17101"/>
    <w:rsid w:val="00F17A89"/>
    <w:rsid w:val="00F200A5"/>
    <w:rsid w:val="00F202C7"/>
    <w:rsid w:val="00F20661"/>
    <w:rsid w:val="00F2073C"/>
    <w:rsid w:val="00F2175A"/>
    <w:rsid w:val="00F21E09"/>
    <w:rsid w:val="00F22792"/>
    <w:rsid w:val="00F229E3"/>
    <w:rsid w:val="00F22B1D"/>
    <w:rsid w:val="00F233A5"/>
    <w:rsid w:val="00F2361F"/>
    <w:rsid w:val="00F248DC"/>
    <w:rsid w:val="00F24A9E"/>
    <w:rsid w:val="00F252D1"/>
    <w:rsid w:val="00F262A7"/>
    <w:rsid w:val="00F269D9"/>
    <w:rsid w:val="00F27D89"/>
    <w:rsid w:val="00F301AE"/>
    <w:rsid w:val="00F307B8"/>
    <w:rsid w:val="00F30CC0"/>
    <w:rsid w:val="00F31399"/>
    <w:rsid w:val="00F31F74"/>
    <w:rsid w:val="00F328C0"/>
    <w:rsid w:val="00F3378C"/>
    <w:rsid w:val="00F3395A"/>
    <w:rsid w:val="00F34092"/>
    <w:rsid w:val="00F35624"/>
    <w:rsid w:val="00F3591A"/>
    <w:rsid w:val="00F35B96"/>
    <w:rsid w:val="00F35DC8"/>
    <w:rsid w:val="00F361C5"/>
    <w:rsid w:val="00F36787"/>
    <w:rsid w:val="00F36C93"/>
    <w:rsid w:val="00F36E0C"/>
    <w:rsid w:val="00F3757D"/>
    <w:rsid w:val="00F376C1"/>
    <w:rsid w:val="00F3792C"/>
    <w:rsid w:val="00F4047B"/>
    <w:rsid w:val="00F40F65"/>
    <w:rsid w:val="00F41938"/>
    <w:rsid w:val="00F42284"/>
    <w:rsid w:val="00F425EC"/>
    <w:rsid w:val="00F437FE"/>
    <w:rsid w:val="00F4400C"/>
    <w:rsid w:val="00F448B7"/>
    <w:rsid w:val="00F45C4C"/>
    <w:rsid w:val="00F45CD5"/>
    <w:rsid w:val="00F45E5D"/>
    <w:rsid w:val="00F4656E"/>
    <w:rsid w:val="00F4734C"/>
    <w:rsid w:val="00F4757E"/>
    <w:rsid w:val="00F501A6"/>
    <w:rsid w:val="00F5189F"/>
    <w:rsid w:val="00F52D22"/>
    <w:rsid w:val="00F530E4"/>
    <w:rsid w:val="00F53935"/>
    <w:rsid w:val="00F53E16"/>
    <w:rsid w:val="00F53FED"/>
    <w:rsid w:val="00F54F29"/>
    <w:rsid w:val="00F56A6C"/>
    <w:rsid w:val="00F570CD"/>
    <w:rsid w:val="00F57AEF"/>
    <w:rsid w:val="00F60782"/>
    <w:rsid w:val="00F60903"/>
    <w:rsid w:val="00F60D58"/>
    <w:rsid w:val="00F617BB"/>
    <w:rsid w:val="00F61938"/>
    <w:rsid w:val="00F621D7"/>
    <w:rsid w:val="00F63262"/>
    <w:rsid w:val="00F63D19"/>
    <w:rsid w:val="00F64BD6"/>
    <w:rsid w:val="00F64FFC"/>
    <w:rsid w:val="00F6529A"/>
    <w:rsid w:val="00F66152"/>
    <w:rsid w:val="00F6664D"/>
    <w:rsid w:val="00F666F6"/>
    <w:rsid w:val="00F67067"/>
    <w:rsid w:val="00F674B3"/>
    <w:rsid w:val="00F7035D"/>
    <w:rsid w:val="00F71797"/>
    <w:rsid w:val="00F71DA1"/>
    <w:rsid w:val="00F7391C"/>
    <w:rsid w:val="00F743DF"/>
    <w:rsid w:val="00F749AB"/>
    <w:rsid w:val="00F76B99"/>
    <w:rsid w:val="00F773E8"/>
    <w:rsid w:val="00F8051C"/>
    <w:rsid w:val="00F805A1"/>
    <w:rsid w:val="00F8074C"/>
    <w:rsid w:val="00F80FCF"/>
    <w:rsid w:val="00F80FF3"/>
    <w:rsid w:val="00F819B2"/>
    <w:rsid w:val="00F81C40"/>
    <w:rsid w:val="00F8215F"/>
    <w:rsid w:val="00F82A6C"/>
    <w:rsid w:val="00F838FA"/>
    <w:rsid w:val="00F84874"/>
    <w:rsid w:val="00F86AD6"/>
    <w:rsid w:val="00F86D3C"/>
    <w:rsid w:val="00F90009"/>
    <w:rsid w:val="00F904EE"/>
    <w:rsid w:val="00F90570"/>
    <w:rsid w:val="00F90592"/>
    <w:rsid w:val="00F90F63"/>
    <w:rsid w:val="00F92074"/>
    <w:rsid w:val="00F92426"/>
    <w:rsid w:val="00F927F9"/>
    <w:rsid w:val="00F9377E"/>
    <w:rsid w:val="00F93B8D"/>
    <w:rsid w:val="00F93FF9"/>
    <w:rsid w:val="00F94162"/>
    <w:rsid w:val="00F942D0"/>
    <w:rsid w:val="00F94413"/>
    <w:rsid w:val="00F94C09"/>
    <w:rsid w:val="00F9505E"/>
    <w:rsid w:val="00F95DCC"/>
    <w:rsid w:val="00F96063"/>
    <w:rsid w:val="00F96AD5"/>
    <w:rsid w:val="00F96B81"/>
    <w:rsid w:val="00F96DFF"/>
    <w:rsid w:val="00F9761A"/>
    <w:rsid w:val="00F97790"/>
    <w:rsid w:val="00F97E7A"/>
    <w:rsid w:val="00FA0292"/>
    <w:rsid w:val="00FA0E64"/>
    <w:rsid w:val="00FA1472"/>
    <w:rsid w:val="00FA229A"/>
    <w:rsid w:val="00FA2AB8"/>
    <w:rsid w:val="00FA2B25"/>
    <w:rsid w:val="00FA3CAE"/>
    <w:rsid w:val="00FA4502"/>
    <w:rsid w:val="00FA4CB9"/>
    <w:rsid w:val="00FA4EF5"/>
    <w:rsid w:val="00FA62C3"/>
    <w:rsid w:val="00FA6315"/>
    <w:rsid w:val="00FA66E9"/>
    <w:rsid w:val="00FA756D"/>
    <w:rsid w:val="00FB0162"/>
    <w:rsid w:val="00FB0941"/>
    <w:rsid w:val="00FB1B76"/>
    <w:rsid w:val="00FB2E26"/>
    <w:rsid w:val="00FB32E5"/>
    <w:rsid w:val="00FB47FB"/>
    <w:rsid w:val="00FB6566"/>
    <w:rsid w:val="00FB6A74"/>
    <w:rsid w:val="00FB6B81"/>
    <w:rsid w:val="00FB7556"/>
    <w:rsid w:val="00FB7615"/>
    <w:rsid w:val="00FC234C"/>
    <w:rsid w:val="00FC2866"/>
    <w:rsid w:val="00FC3502"/>
    <w:rsid w:val="00FC3E9F"/>
    <w:rsid w:val="00FC4543"/>
    <w:rsid w:val="00FC5355"/>
    <w:rsid w:val="00FC5495"/>
    <w:rsid w:val="00FC6A05"/>
    <w:rsid w:val="00FC7095"/>
    <w:rsid w:val="00FC7194"/>
    <w:rsid w:val="00FC7EA4"/>
    <w:rsid w:val="00FD0244"/>
    <w:rsid w:val="00FD038C"/>
    <w:rsid w:val="00FD0CD8"/>
    <w:rsid w:val="00FD1E52"/>
    <w:rsid w:val="00FD1FD3"/>
    <w:rsid w:val="00FD20EA"/>
    <w:rsid w:val="00FD26CD"/>
    <w:rsid w:val="00FD2C19"/>
    <w:rsid w:val="00FD3450"/>
    <w:rsid w:val="00FD350B"/>
    <w:rsid w:val="00FD4634"/>
    <w:rsid w:val="00FD5205"/>
    <w:rsid w:val="00FD5259"/>
    <w:rsid w:val="00FD5D9E"/>
    <w:rsid w:val="00FD68E1"/>
    <w:rsid w:val="00FD6DC2"/>
    <w:rsid w:val="00FD743B"/>
    <w:rsid w:val="00FD76AA"/>
    <w:rsid w:val="00FD78C6"/>
    <w:rsid w:val="00FE02D1"/>
    <w:rsid w:val="00FE097A"/>
    <w:rsid w:val="00FE0C83"/>
    <w:rsid w:val="00FE0EEF"/>
    <w:rsid w:val="00FE0F5E"/>
    <w:rsid w:val="00FE2105"/>
    <w:rsid w:val="00FE23BC"/>
    <w:rsid w:val="00FE25B7"/>
    <w:rsid w:val="00FE25F2"/>
    <w:rsid w:val="00FE3544"/>
    <w:rsid w:val="00FE3662"/>
    <w:rsid w:val="00FE38E2"/>
    <w:rsid w:val="00FE3D5F"/>
    <w:rsid w:val="00FE4C09"/>
    <w:rsid w:val="00FE4C90"/>
    <w:rsid w:val="00FE54E2"/>
    <w:rsid w:val="00FE5E6B"/>
    <w:rsid w:val="00FE5EAC"/>
    <w:rsid w:val="00FE608E"/>
    <w:rsid w:val="00FE67F8"/>
    <w:rsid w:val="00FE6B3C"/>
    <w:rsid w:val="00FF09BF"/>
    <w:rsid w:val="00FF0E3C"/>
    <w:rsid w:val="00FF1F06"/>
    <w:rsid w:val="00FF2256"/>
    <w:rsid w:val="00FF2796"/>
    <w:rsid w:val="00FF39E5"/>
    <w:rsid w:val="00FF3AB6"/>
    <w:rsid w:val="00FF3E80"/>
    <w:rsid w:val="00FF4B9D"/>
    <w:rsid w:val="00FF4F68"/>
    <w:rsid w:val="00FF695A"/>
    <w:rsid w:val="00FF6CE8"/>
    <w:rsid w:val="00FF78A7"/>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BDE22C"/>
  <w15:docId w15:val="{AA1821D0-15B1-4B4F-8C92-DE40C1057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qForma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odyTextChar">
    <w:name w:val="Body Text Char"/>
    <w:basedOn w:val="DefaultParagraphFont"/>
    <w:link w:val="BodyText"/>
    <w:rsid w:val="00F03278"/>
    <w:rPr>
      <w:rFonts w:ascii="Arial" w:eastAsia="SimSun" w:hAnsi="Arial" w:cs="Arial"/>
      <w:sz w:val="22"/>
      <w:lang w:val="en-US" w:eastAsia="zh-CN"/>
    </w:rPr>
  </w:style>
  <w:style w:type="character" w:customStyle="1" w:styleId="ONUMEChar">
    <w:name w:val="ONUM E Char"/>
    <w:basedOn w:val="DefaultParagraphFont"/>
    <w:link w:val="ONUME"/>
    <w:locked/>
    <w:rsid w:val="00F03278"/>
    <w:rPr>
      <w:rFonts w:ascii="Arial" w:eastAsia="SimSun" w:hAnsi="Arial" w:cs="Arial"/>
      <w:sz w:val="22"/>
      <w:lang w:val="en-US" w:eastAsia="zh-CN"/>
    </w:rPr>
  </w:style>
  <w:style w:type="character" w:customStyle="1" w:styleId="Heading2Char">
    <w:name w:val="Heading 2 Char"/>
    <w:basedOn w:val="DefaultParagraphFont"/>
    <w:link w:val="Heading2"/>
    <w:uiPriority w:val="9"/>
    <w:rsid w:val="00F03278"/>
    <w:rPr>
      <w:rFonts w:ascii="Arial" w:eastAsia="SimSun" w:hAnsi="Arial" w:cs="Arial"/>
      <w:bCs/>
      <w:iCs/>
      <w:caps/>
      <w:sz w:val="22"/>
      <w:szCs w:val="28"/>
      <w:lang w:val="en-US" w:eastAsia="zh-CN"/>
    </w:rPr>
  </w:style>
  <w:style w:type="paragraph" w:styleId="Revision">
    <w:name w:val="Revision"/>
    <w:hidden/>
    <w:uiPriority w:val="99"/>
    <w:semiHidden/>
    <w:rsid w:val="00A772BB"/>
    <w:rPr>
      <w:rFonts w:ascii="Arial" w:eastAsia="SimSun" w:hAnsi="Arial" w:cs="Arial"/>
      <w:sz w:val="22"/>
      <w:lang w:val="en-US" w:eastAsia="zh-CN"/>
    </w:rPr>
  </w:style>
  <w:style w:type="character" w:styleId="Hyperlink">
    <w:name w:val="Hyperlink"/>
    <w:basedOn w:val="DefaultParagraphFont"/>
    <w:unhideWhenUsed/>
    <w:rsid w:val="00A772BB"/>
    <w:rPr>
      <w:color w:val="0000FF" w:themeColor="hyperlink"/>
      <w:u w:val="single"/>
    </w:rPr>
  </w:style>
  <w:style w:type="character" w:styleId="CommentReference">
    <w:name w:val="annotation reference"/>
    <w:basedOn w:val="DefaultParagraphFont"/>
    <w:semiHidden/>
    <w:unhideWhenUsed/>
    <w:rsid w:val="00A772BB"/>
    <w:rPr>
      <w:sz w:val="16"/>
      <w:szCs w:val="16"/>
    </w:rPr>
  </w:style>
  <w:style w:type="paragraph" w:styleId="CommentSubject">
    <w:name w:val="annotation subject"/>
    <w:basedOn w:val="CommentText"/>
    <w:next w:val="CommentText"/>
    <w:link w:val="CommentSubjectChar"/>
    <w:semiHidden/>
    <w:unhideWhenUsed/>
    <w:rsid w:val="00A772BB"/>
    <w:rPr>
      <w:b/>
      <w:bCs/>
      <w:sz w:val="20"/>
    </w:rPr>
  </w:style>
  <w:style w:type="character" w:customStyle="1" w:styleId="CommentTextChar">
    <w:name w:val="Comment Text Char"/>
    <w:basedOn w:val="DefaultParagraphFont"/>
    <w:link w:val="CommentText"/>
    <w:semiHidden/>
    <w:rsid w:val="00A772BB"/>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A772BB"/>
    <w:rPr>
      <w:rFonts w:ascii="Arial" w:eastAsia="SimSun" w:hAnsi="Arial" w:cs="Arial"/>
      <w:b/>
      <w:bCs/>
      <w:sz w:val="18"/>
      <w:lang w:val="en-US" w:eastAsia="zh-CN"/>
    </w:rPr>
  </w:style>
  <w:style w:type="paragraph" w:customStyle="1" w:styleId="S2TText">
    <w:name w:val="S2TText"/>
    <w:basedOn w:val="Normal"/>
    <w:qFormat/>
    <w:rsid w:val="008F3998"/>
    <w:pPr>
      <w:spacing w:before="120" w:after="120"/>
      <w:jc w:val="both"/>
    </w:pPr>
    <w:rPr>
      <w:rFonts w:ascii="Times New Roman" w:eastAsia="Times New Roman" w:hAnsi="Times New Roman" w:cs="Times New Roman"/>
      <w:color w:val="000000" w:themeColor="text1"/>
      <w:sz w:val="24"/>
      <w:szCs w:val="22"/>
      <w:lang w:eastAsia="en-US"/>
    </w:rPr>
  </w:style>
  <w:style w:type="paragraph" w:customStyle="1" w:styleId="S2TSpeaker">
    <w:name w:val="S2TSpeaker"/>
    <w:basedOn w:val="Normal"/>
    <w:qFormat/>
    <w:rsid w:val="00A31105"/>
    <w:pPr>
      <w:spacing w:before="120"/>
      <w:contextualSpacing/>
    </w:pPr>
    <w:rPr>
      <w:rFonts w:ascii="Times New Roman" w:eastAsia="Times New Roman" w:hAnsi="Times New Roman" w:cs="Times New Roman"/>
      <w:color w:val="0070C0"/>
      <w:sz w:val="24"/>
      <w:szCs w:val="22"/>
      <w:u w:val="single"/>
      <w:lang w:eastAsia="en-US"/>
    </w:rPr>
  </w:style>
  <w:style w:type="character" w:styleId="UnresolvedMention">
    <w:name w:val="Unresolved Mention"/>
    <w:basedOn w:val="DefaultParagraphFont"/>
    <w:uiPriority w:val="99"/>
    <w:semiHidden/>
    <w:unhideWhenUsed/>
    <w:rsid w:val="00784F01"/>
    <w:rPr>
      <w:color w:val="605E5C"/>
      <w:shd w:val="clear" w:color="auto" w:fill="E1DFDD"/>
    </w:rPr>
  </w:style>
  <w:style w:type="character" w:styleId="FollowedHyperlink">
    <w:name w:val="FollowedHyperlink"/>
    <w:basedOn w:val="DefaultParagraphFont"/>
    <w:semiHidden/>
    <w:unhideWhenUsed/>
    <w:rsid w:val="00312251"/>
    <w:rPr>
      <w:color w:val="800080" w:themeColor="followedHyperlink"/>
      <w:u w:val="single"/>
    </w:rPr>
  </w:style>
  <w:style w:type="character" w:styleId="FootnoteReference">
    <w:name w:val="footnote reference"/>
    <w:basedOn w:val="DefaultParagraphFont"/>
    <w:semiHidden/>
    <w:unhideWhenUsed/>
    <w:rsid w:val="009C5D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wipo.int/meetings/en/doc_details.jsp?doc_id=658166" TargetMode="External"/><Relationship Id="rId26" Type="http://schemas.openxmlformats.org/officeDocument/2006/relationships/hyperlink" Target="https://www.wipo.int/edocs/mdocs/govbody/en/wo_ga_59/wo_ga_59_1.pdf" TargetMode="External"/><Relationship Id="rId3" Type="http://schemas.openxmlformats.org/officeDocument/2006/relationships/customXml" Target="../customXml/item3.xml"/><Relationship Id="rId21" Type="http://schemas.openxmlformats.org/officeDocument/2006/relationships/hyperlink" Target="https://www.wipo.int/edocs/mdocs/govbody/en/wo_ga_59/wo_ga_59_1.pdf" TargetMode="External"/><Relationship Id="rId34"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ebcast.wipo.int/video/A_67_2026-04-21_AM_0f15075b-f8c6-47c3-d0a7-08de9c50054c?lang=en&amp;startTime=1729.8" TargetMode="External"/><Relationship Id="rId25" Type="http://schemas.openxmlformats.org/officeDocument/2006/relationships/hyperlink" Target="https://webcast.wipo.int/video/A_67_2026-04-21_AM_0f15075b-f8c6-47c3-d0a7-08de9c50054c?lang=en&amp;startTime=2089.29" TargetMode="External"/><Relationship Id="rId33" Type="http://schemas.openxmlformats.org/officeDocument/2006/relationships/hyperlink" Target="https://webcast.wipo.int/video/A_67_2026-04-21_PM_37be219f-2331-45d0-2a7f-08de9ede2ad9?lang=en&amp;startTime=8258.01%22%20%5Ch" TargetMode="External"/><Relationship Id="rId2" Type="http://schemas.openxmlformats.org/officeDocument/2006/relationships/customXml" Target="../customXml/item2.xml"/><Relationship Id="rId16" Type="http://schemas.openxmlformats.org/officeDocument/2006/relationships/hyperlink" Target="https://www.wipo.int/edocs/mdocs/govbody/en/a_67/a_67_inf_2_prov.pdf" TargetMode="External"/><Relationship Id="rId20" Type="http://schemas.openxmlformats.org/officeDocument/2006/relationships/hyperlink" Target="https://www.wipo.int/edocs/mdocs/govbody/en/a_67/a_67_2.pdf" TargetMode="External"/><Relationship Id="rId29" Type="http://schemas.openxmlformats.org/officeDocument/2006/relationships/hyperlink" Target="https://webcast.wipo.int/video/A_67_2026-04-21_PM_37be219f-2331-45d0-2a7f-08de9ede2ad9?lang=en&amp;startTime=6995.58"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wipo.int/edocs/mdocs/govbody/en/wo_cc_85/wo_cc_85_3.pdf" TargetMode="External"/><Relationship Id="rId32" Type="http://schemas.openxmlformats.org/officeDocument/2006/relationships/hyperlink" Target="https://www.wipo.int/edocs/mdocs/govbody/en/a_67/a_67_3.pdf" TargetMode="External"/><Relationship Id="rId5" Type="http://schemas.openxmlformats.org/officeDocument/2006/relationships/customXml" Target="../customXml/item5.xml"/><Relationship Id="rId15" Type="http://schemas.openxmlformats.org/officeDocument/2006/relationships/hyperlink" Target="https://www.wipo.int/edocs/mdocs/govbody/en/a_67/a_67_1.pdf" TargetMode="External"/><Relationship Id="rId23" Type="http://schemas.openxmlformats.org/officeDocument/2006/relationships/hyperlink" Target="https://webcast.wipo.int/video/A_67_2026-04-21_AM_0f15075b-f8c6-47c3-d0a7-08de9c50054c?lang=en&amp;startTime=1889.04" TargetMode="External"/><Relationship Id="rId28" Type="http://schemas.openxmlformats.org/officeDocument/2006/relationships/hyperlink" Target="https://webcast.wipo.int/video/A_67_2026-04-21_AM_0f15075b-f8c6-47c3-d0a7-08de9c50054c?lang=en&amp;startTime=2581.11" TargetMode="External"/><Relationship Id="rId36"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webcast.wipo.int/video/A_67_2026-04-21_AM_0f15075b-f8c6-47c3-d0a7-08de9c50054c?lang=en&amp;startTime=1788.91" TargetMode="External"/><Relationship Id="rId31" Type="http://schemas.openxmlformats.org/officeDocument/2006/relationships/hyperlink" Target="https://webcast.wipo.int/video/A_67_2026-04-21_PM_37be219f-2331-45d0-2a7f-08de9ede2ad9?lang=en&amp;startTime=8193.62"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wipo.int/edocs/mdocs/govbody/en/a_67/a_67_inf_1.pdf" TargetMode="External"/><Relationship Id="rId22" Type="http://schemas.openxmlformats.org/officeDocument/2006/relationships/hyperlink" Target="https://webcast.wipo.int/video/A_67_2026-04-21_AM_0f15075b-f8c6-47c3-d0a7-08de9c50054c?lang=en&amp;startTime=1821.36" TargetMode="External"/><Relationship Id="rId27" Type="http://schemas.openxmlformats.org/officeDocument/2006/relationships/hyperlink" Target="https://webcast.wipo.int/video/A_67_2026-04-21_AM_0f15075b-f8c6-47c3-d0a7-08de9c50054c?lang=en&amp;startTime=2089.29" TargetMode="External"/><Relationship Id="rId30" Type="http://schemas.openxmlformats.org/officeDocument/2006/relationships/hyperlink" Target="https://webcast.wipo.int/video/A_67_2026-04-21_PM_37be219f-2331-45d0-2a7f-08de9ede2ad9?lang=en&amp;startTime=7023.42" TargetMode="External"/><Relationship Id="rId35" Type="http://schemas.openxmlformats.org/officeDocument/2006/relationships/fontTable" Target="fontTable.xml"/><Relationship Id="rId8"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67%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f7a99264-aac8-44dd-b14f-8017e78a225a" ContentTypeId="0x01010043A0F979BE30A3469F998CB749C11FBD"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_dlc_DocId xmlns="afdacc0a-6563-489f-9b51-6fc9acac5c48">DEAADBFP-1499948599-55834</_dlc_DocId>
    <_dlc_DocIdUrl xmlns="afdacc0a-6563-489f-9b51-6fc9acac5c48">
      <Url>https://wipoprod.sharepoint.com/sites/SPS-INT-BFP-DEAAD-AsseAffa/_layouts/15/DocIdRedir.aspx?ID=DEAADBFP-1499948599-55834</Url>
      <Description>DEAADBFP-1499948599-55834</Description>
    </_dlc_DocIdUrl>
    <IPSystem xmlns="56500874-bba0-4b48-9090-b201492e8473" xsi:nil="true"/>
  </documentManagement>
</p:properties>
</file>

<file path=customXml/itemProps1.xml><?xml version="1.0" encoding="utf-8"?>
<ds:datastoreItem xmlns:ds="http://schemas.openxmlformats.org/officeDocument/2006/customXml" ds:itemID="{D7709DF8-BECA-4A26-B506-8D42E44C9C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1C65EB-58C4-4181-9D66-7DDF8E9385C3}">
  <ds:schemaRefs>
    <ds:schemaRef ds:uri="Microsoft.SharePoint.Taxonomy.ContentTypeSync"/>
  </ds:schemaRefs>
</ds:datastoreItem>
</file>

<file path=customXml/itemProps3.xml><?xml version="1.0" encoding="utf-8"?>
<ds:datastoreItem xmlns:ds="http://schemas.openxmlformats.org/officeDocument/2006/customXml" ds:itemID="{D692D7A1-2879-48AD-9F22-0B9060A1079E}">
  <ds:schemaRefs>
    <ds:schemaRef ds:uri="http://schemas.microsoft.com/sharepoint/events"/>
  </ds:schemaRefs>
</ds:datastoreItem>
</file>

<file path=customXml/itemProps4.xml><?xml version="1.0" encoding="utf-8"?>
<ds:datastoreItem xmlns:ds="http://schemas.openxmlformats.org/officeDocument/2006/customXml" ds:itemID="{CEDC931B-C023-4098-A81F-3E93EEBFE46F}">
  <ds:schemaRefs>
    <ds:schemaRef ds:uri="http://schemas.openxmlformats.org/officeDocument/2006/bibliography"/>
  </ds:schemaRefs>
</ds:datastoreItem>
</file>

<file path=customXml/itemProps5.xml><?xml version="1.0" encoding="utf-8"?>
<ds:datastoreItem xmlns:ds="http://schemas.openxmlformats.org/officeDocument/2006/customXml" ds:itemID="{F434AA06-E9B3-4ACA-A2FA-5512EFACB259}">
  <ds:schemaRefs>
    <ds:schemaRef ds:uri="http://schemas.microsoft.com/sharepoint/v3/contenttype/forms"/>
  </ds:schemaRefs>
</ds:datastoreItem>
</file>

<file path=customXml/itemProps6.xml><?xml version="1.0" encoding="utf-8"?>
<ds:datastoreItem xmlns:ds="http://schemas.openxmlformats.org/officeDocument/2006/customXml" ds:itemID="{743F5703-0106-408D-B6AA-79027C779209}">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docProps/app.xml><?xml version="1.0" encoding="utf-8"?>
<Properties xmlns="http://schemas.openxmlformats.org/officeDocument/2006/extended-properties" xmlns:vt="http://schemas.openxmlformats.org/officeDocument/2006/docPropsVTypes">
  <Template>A 67 (E)</Template>
  <TotalTime>77</TotalTime>
  <Pages>4</Pages>
  <Words>6797</Words>
  <Characters>36093</Characters>
  <Application>Microsoft Office Word</Application>
  <DocSecurity>0</DocSecurity>
  <Lines>1061</Lines>
  <Paragraphs>726</Paragraphs>
  <ScaleCrop>false</ScaleCrop>
  <HeadingPairs>
    <vt:vector size="2" baseType="variant">
      <vt:variant>
        <vt:lpstr>Title</vt:lpstr>
      </vt:variant>
      <vt:variant>
        <vt:i4>1</vt:i4>
      </vt:variant>
    </vt:vector>
  </HeadingPairs>
  <TitlesOfParts>
    <vt:vector size="1" baseType="lpstr">
      <vt:lpstr>A/67/4 Prov. (E)</vt:lpstr>
    </vt:vector>
  </TitlesOfParts>
  <Company>WIPO</Company>
  <LinksUpToDate>false</LinksUpToDate>
  <CharactersWithSpaces>42164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A/67/4 Prov. (E)</dc:title>
  <dc:subject/>
  <dc:creator>WIPO</dc:creator>
  <cp:keywords>PUBLIC</cp:keywords>
  <cp:lastModifiedBy>RUBAN Annaig</cp:lastModifiedBy>
  <cp:revision>81</cp:revision>
  <cp:lastPrinted>2026-08-14T04:01:00Z</cp:lastPrinted>
  <dcterms:created xsi:type="dcterms:W3CDTF">2026-07-23T16:11:00Z</dcterms:created>
  <dcterms:modified xsi:type="dcterms:W3CDTF">2026-08-14T06:29:00Z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2023-11-21T15:06:30Z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d8c307d0-4241-4b8d-8dea-793dd6e4c801</vt:lpwstr>
  </property>
  <property fmtid="{D5CDD505-2E9C-101B-9397-08002B2CF9AE}" pid="14" name="MSIP_Label_20773ee6-353b-4fb9-a59d-0b94c8c67bea_ContentBits">
    <vt:lpwstr>0</vt:lpwstr>
  </property>
  <property fmtid="{D5CDD505-2E9C-101B-9397-08002B2CF9AE}" pid="15" name="ContentTypeId">
    <vt:lpwstr>0x01010043A0F979BE30A3469F998CB749C11FBD0F007FA3E1EBB780B94A848853097E393549</vt:lpwstr>
  </property>
  <property fmtid="{D5CDD505-2E9C-101B-9397-08002B2CF9AE}" pid="16" name="BusinessUnit">
    <vt:lpwstr>3;#Diplomatic Engagement and Assemblies Affairs Division|c4a5cf71-800f-4e10-aab9-36d8b83eadc2</vt:lpwstr>
  </property>
  <property fmtid="{D5CDD505-2E9C-101B-9397-08002B2CF9AE}" pid="17" name="MediaServiceImageTags">
    <vt:lpwstr/>
  </property>
  <property fmtid="{D5CDD505-2E9C-101B-9397-08002B2CF9AE}" pid="18" name="RMClassification">
    <vt:lpwstr>7;#09 Official Meeting Documents|1c3d7eba-ea38-434e-9ba8-de39eb589212</vt:lpwstr>
  </property>
  <property fmtid="{D5CDD505-2E9C-101B-9397-08002B2CF9AE}" pid="19" name="Body1">
    <vt:lpwstr/>
  </property>
  <property fmtid="{D5CDD505-2E9C-101B-9397-08002B2CF9AE}" pid="20" name="Languages">
    <vt:lpwstr>1;#English|950e6fa2-2df0-4983-a604-54e57c7a6d93</vt:lpwstr>
  </property>
  <property fmtid="{D5CDD505-2E9C-101B-9397-08002B2CF9AE}" pid="21" name="lcf76f155ced4ddcb4097134ff3c332f">
    <vt:lpwstr/>
  </property>
  <property fmtid="{D5CDD505-2E9C-101B-9397-08002B2CF9AE}" pid="22" name="GrammarlyDocumentId">
    <vt:lpwstr>1ee1aa5d-6402-49c3-833a-9bf83218acd1</vt:lpwstr>
  </property>
  <property fmtid="{D5CDD505-2E9C-101B-9397-08002B2CF9AE}" pid="23" name="docLang">
    <vt:lpwstr>en</vt:lpwstr>
  </property>
  <property fmtid="{D5CDD505-2E9C-101B-9397-08002B2CF9AE}" pid="24" name="_dlc_DocIdItemGuid">
    <vt:lpwstr>41cada8a-3d46-42e2-a75f-2fc8d30578b6</vt:lpwstr>
  </property>
</Properties>
</file>