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1307C" w14:textId="1DA9A7D1" w:rsidR="00E52450" w:rsidRPr="009A1374" w:rsidRDefault="00E52450" w:rsidP="009A1374">
      <w:pPr>
        <w:pStyle w:val="Heading2"/>
        <w:tabs>
          <w:tab w:val="left" w:pos="567"/>
        </w:tabs>
        <w:spacing w:before="0" w:after="240" w:line="480" w:lineRule="auto"/>
        <w:rPr>
          <w:szCs w:val="22"/>
        </w:rPr>
      </w:pPr>
      <w:r w:rsidRPr="004E5935">
        <w:rPr>
          <w:szCs w:val="22"/>
        </w:rPr>
        <w:t xml:space="preserve">ITEM </w:t>
      </w:r>
      <w:r>
        <w:rPr>
          <w:szCs w:val="22"/>
        </w:rPr>
        <w:t>3</w:t>
      </w:r>
      <w:r w:rsidRPr="004E5935">
        <w:rPr>
          <w:szCs w:val="22"/>
        </w:rPr>
        <w:t xml:space="preserve"> OF THE CONSOLIDATED AGENDA</w:t>
      </w:r>
      <w:r w:rsidRPr="004E5935">
        <w:rPr>
          <w:szCs w:val="22"/>
        </w:rPr>
        <w:br/>
        <w:t>STATEMENTS</w:t>
      </w:r>
      <w:r>
        <w:rPr>
          <w:szCs w:val="22"/>
        </w:rPr>
        <w:t xml:space="preserve"> MADE</w:t>
      </w:r>
      <w:r w:rsidR="009A1374">
        <w:rPr>
          <w:szCs w:val="22"/>
        </w:rPr>
        <w:t xml:space="preserve"> IN CLOSING OF AGENDA ITEM 3</w:t>
      </w:r>
    </w:p>
    <w:p w14:paraId="7B4CC705" w14:textId="76AD43F6" w:rsidR="009A1374" w:rsidRDefault="00A2531E" w:rsidP="004F1711">
      <w:pPr>
        <w:pStyle w:val="ONUME"/>
      </w:pPr>
      <w:r w:rsidRPr="00A2531E">
        <w:t xml:space="preserve">The Delegations and Representatives of the following 95 States (including 8 on behalf of groups of States), three intergovernmental organizations and two non-governmental organizations provided oral or written statements under this agenda item: </w:t>
      </w:r>
      <w:r w:rsidR="00E350BE">
        <w:t xml:space="preserve"> </w:t>
      </w:r>
      <w:r w:rsidRPr="00A2531E">
        <w:t xml:space="preserve">Albania, Algeria, Angola, Argentina, Armenia, Australia, Austria, Azerbaijan, Bangladesh, Belgium, Botswana, Brazil, Burkina Faso, Cabo Verde, Cambodia, Cameroon, Canada, Chile, China, Colombia, Côte d'Ivoire, Cuba, Cyprus, Democratic People's Republic of Korea, Democratic Republic of the Congo, Egypt, El Salvador, Ethiopia, France, Gabon, Gambia, Georgia, Germany, Ghana, Greece, Guatemala, Holy See, Hungary, India, Indonesia, Iran (Islamic Republic of), Israel, Italy, Jamaica, Japan, Jordan, Kenya, Kuwait, Lithuania, Malaysia, Mauritius, Mexico, Mongolia, Morocco, Mozambique, Nepal, Netherlands (Kingdom of the), Nigeria, Oman, Pakistan, Panama, Paraguay, Peru, Philippines, Poland, Portugal, Qatar, Republic of Korea, </w:t>
      </w:r>
      <w:r w:rsidR="00D6126E" w:rsidRPr="00A2531E">
        <w:t>Russian</w:t>
      </w:r>
      <w:r w:rsidR="00D6126E">
        <w:t> </w:t>
      </w:r>
      <w:r w:rsidRPr="00A2531E">
        <w:t xml:space="preserve">Federation, Rwanda, Samoa, Saudi Arabia, Sierra Leone, Singapore, Slovenia, </w:t>
      </w:r>
      <w:r w:rsidR="00AF60B7" w:rsidRPr="00A2531E">
        <w:t>South</w:t>
      </w:r>
      <w:r w:rsidR="00AF60B7">
        <w:t> </w:t>
      </w:r>
      <w:r w:rsidRPr="00A2531E">
        <w:t>Africa, Spain, Sweden, Switzerland, Syrian Arab Republic, Tajikistan, Thailand, Togo, Tunisia, Türkiye, Uganda, Ukraine, United Arab Emirates, United Kingdom of Great Britain and Northern Ireland, United States of America, Uruguay, Vanuatu, Viet Nam, Zambia, Zimbabwe, African Intellectual Property Organization (OAPI), African Regional Intellectual Property Organization (ARIPO), South Centre (CS), Asia-Pacific Broadcasting Union (ABU) and Health</w:t>
      </w:r>
      <w:r w:rsidR="004647D4">
        <w:t> </w:t>
      </w:r>
      <w:r w:rsidRPr="00A2531E">
        <w:t>and Environment Program (HEP).</w:t>
      </w:r>
    </w:p>
    <w:p w14:paraId="7F83D2D4" w14:textId="5AFFF641" w:rsidR="00DC0916" w:rsidRPr="002068D6" w:rsidRDefault="00DC0916" w:rsidP="008E01A9">
      <w:pPr>
        <w:pStyle w:val="ONUME"/>
      </w:pPr>
      <w:hyperlink r:id="rId13">
        <w:r w:rsidRPr="0030365C">
          <w:rPr>
            <w:rStyle w:val="Hyperlink"/>
            <w:caps/>
          </w:rPr>
          <w:t>El Salvador (GRULAC Coordinator)</w:t>
        </w:r>
      </w:hyperlink>
      <w:r w:rsidR="008E01A9">
        <w:t xml:space="preserve">:  </w:t>
      </w:r>
      <w:r w:rsidRPr="002068D6">
        <w:t xml:space="preserve">Mr. Chair, Director General, Distinguished Delegates and observers. A very good morning, ladies and gentlemen. </w:t>
      </w:r>
      <w:r w:rsidR="000075FD">
        <w:t xml:space="preserve"> </w:t>
      </w:r>
      <w:r w:rsidRPr="002068D6">
        <w:t>The Delegation of El</w:t>
      </w:r>
      <w:r w:rsidR="004647D4">
        <w:t> </w:t>
      </w:r>
      <w:r w:rsidRPr="002068D6">
        <w:t>Salvador is honored to deliver this statement on behalf of the Member States of the Latin</w:t>
      </w:r>
      <w:r w:rsidR="004647D4">
        <w:t> </w:t>
      </w:r>
      <w:r w:rsidRPr="002068D6">
        <w:t>American and Caribbean Group, GRULAC.</w:t>
      </w:r>
      <w:r w:rsidR="00133870">
        <w:br/>
      </w:r>
      <w:r w:rsidRPr="002068D6">
        <w:t>GRULAC wishes to congratulate Mr. Daren Tang on his appointment as Director General of WIPO for a second term, recognizing the strong leadership shown during his first mandate, including the consensus adoption of the WIPO Treaty on Intellectual Property, Genetic Resources and Associated Traditional Knowledge.</w:t>
      </w:r>
      <w:r w:rsidR="00133870">
        <w:br/>
      </w:r>
      <w:r w:rsidRPr="002068D6">
        <w:t xml:space="preserve">We also value his efforts to broaden access to the </w:t>
      </w:r>
      <w:r w:rsidR="00902350" w:rsidRPr="002068D6">
        <w:t>intellectual property</w:t>
      </w:r>
      <w:r w:rsidRPr="002068D6">
        <w:t xml:space="preserve"> system across all sectors from large companies to micro, small and medium-sized enterprises as well as entrepreneurs, women and young people.</w:t>
      </w:r>
      <w:r w:rsidR="00133870">
        <w:br/>
      </w:r>
      <w:r w:rsidRPr="002068D6">
        <w:t xml:space="preserve">The Director General’s leadership has fostered a more inclusive and balanced approach, strengthening the ability of developing countries to use </w:t>
      </w:r>
      <w:r w:rsidR="00902350" w:rsidRPr="002068D6">
        <w:t>intellectual property</w:t>
      </w:r>
      <w:r w:rsidRPr="002068D6">
        <w:t xml:space="preserve"> as a catalyst for economic and social development. In this context, GRULAC attaches particular importance to regional and national projects which have strengthened institutional capacities and aligned </w:t>
      </w:r>
      <w:r w:rsidR="00902350" w:rsidRPr="002068D6">
        <w:t>intellectual property</w:t>
      </w:r>
      <w:r w:rsidRPr="002068D6">
        <w:t xml:space="preserve"> with our development objectives, especially in the areas of trademarks, geographical indications, copyright and enforcement.</w:t>
      </w:r>
      <w:r w:rsidR="00133870">
        <w:br/>
      </w:r>
      <w:r w:rsidRPr="002068D6">
        <w:t>Chair, the issues of interest for GRULAC include support for innovation and productive diversification, technology transfer and access to knowledge, as well as the protection of Traditional Knowledge and Traditional Cultural Expressions.  Therefore, we hope that these priorities will be reflected in the work undertaken during the Director General’s second term.  We</w:t>
      </w:r>
      <w:r w:rsidR="00970F58">
        <w:t> </w:t>
      </w:r>
      <w:r w:rsidRPr="002068D6">
        <w:t xml:space="preserve">recognize the important role WIPO plays in promoting respect for </w:t>
      </w:r>
      <w:r w:rsidR="00902350" w:rsidRPr="002068D6">
        <w:t>intellectual property</w:t>
      </w:r>
      <w:r w:rsidRPr="002068D6">
        <w:t xml:space="preserve"> rights in the digital environment, including in the context of artificial intelligence training. Over the next </w:t>
      </w:r>
      <w:proofErr w:type="gramStart"/>
      <w:r w:rsidRPr="002068D6">
        <w:lastRenderedPageBreak/>
        <w:t>six</w:t>
      </w:r>
      <w:proofErr w:type="gramEnd"/>
      <w:r w:rsidRPr="002068D6">
        <w:t xml:space="preserve"> years, it will be vital to continue advancing discussions on </w:t>
      </w:r>
      <w:r w:rsidR="00902350" w:rsidRPr="002068D6">
        <w:t>intellectual property</w:t>
      </w:r>
      <w:r w:rsidRPr="002068D6">
        <w:t xml:space="preserve"> and artificial intelligence, always remembering the needs and priorities of developing countries. With respect to governance, we acknowledge the Director General’s commitment to dialogue and consensus, and we underscore the importance of preserving the multilateral nature of WIPO, promoting its inclusivity and advancing genuine regional representation within the Secretariat.</w:t>
      </w:r>
      <w:r w:rsidR="00133870">
        <w:br/>
      </w:r>
      <w:r w:rsidRPr="002068D6">
        <w:t>GRULAC reaffirms the importance of WIPO continuing to fulfill its mandate as the specialist forum for intellectual property, contributing substantively to international discussions.  We</w:t>
      </w:r>
      <w:r w:rsidR="00635346">
        <w:t> </w:t>
      </w:r>
      <w:r w:rsidRPr="002068D6">
        <w:t>encourage strengthened coordination with other international organizations to ensure an integrated and complementary approach to intellectual property and cross-cutting issues.</w:t>
      </w:r>
      <w:r w:rsidR="008E01A9">
        <w:br/>
      </w:r>
      <w:r w:rsidRPr="002068D6">
        <w:t>Finally, we reiterate our commitment and full readiness to continue working constructively with you, Director General, and with the Secretariat and Member States to strengthen an IP system that is balanced, inclusive, and development focused, and that upholds the interests of all the membership.</w:t>
      </w:r>
    </w:p>
    <w:p w14:paraId="41F725F3" w14:textId="422536E2" w:rsidR="00DB46E1" w:rsidRPr="002068D6" w:rsidRDefault="00DC0916" w:rsidP="004367D3">
      <w:pPr>
        <w:pStyle w:val="ONUME"/>
        <w:spacing w:before="0" w:after="0"/>
      </w:pPr>
      <w:hyperlink r:id="rId14">
        <w:r w:rsidRPr="0030365C">
          <w:rPr>
            <w:rStyle w:val="Hyperlink"/>
            <w:caps/>
          </w:rPr>
          <w:t>Russian Federation (CACEEC Coordinator)</w:t>
        </w:r>
      </w:hyperlink>
      <w:r w:rsidR="008E01A9">
        <w:t xml:space="preserve">:  </w:t>
      </w:r>
      <w:r w:rsidR="00635346">
        <w:t>T</w:t>
      </w:r>
      <w:r w:rsidRPr="002068D6">
        <w:t>he Russian Federation has the honor to make this statement on behalf of the group of Central Asian</w:t>
      </w:r>
      <w:r w:rsidR="005B6978">
        <w:t>,</w:t>
      </w:r>
      <w:r w:rsidRPr="002068D6">
        <w:t xml:space="preserve"> Cauc</w:t>
      </w:r>
      <w:r w:rsidR="005B6978">
        <w:t>a</w:t>
      </w:r>
      <w:r w:rsidRPr="002068D6">
        <w:t>s</w:t>
      </w:r>
      <w:r w:rsidR="005B6978">
        <w:t>u</w:t>
      </w:r>
      <w:r w:rsidRPr="002068D6">
        <w:t xml:space="preserve">s and Eastern European Countries. We would like to express our thanks to you, Chair, also to your </w:t>
      </w:r>
      <w:r w:rsidR="00B61A1E" w:rsidRPr="002068D6">
        <w:t>Vice</w:t>
      </w:r>
      <w:r w:rsidR="00B61A1E">
        <w:noBreakHyphen/>
      </w:r>
      <w:r w:rsidRPr="002068D6">
        <w:t xml:space="preserve">Chairs and to the Secretariat of WIPO for the effective preparation and organization of this series of meetings </w:t>
      </w:r>
      <w:proofErr w:type="gramStart"/>
      <w:r w:rsidRPr="002068D6">
        <w:t>of</w:t>
      </w:r>
      <w:proofErr w:type="gramEnd"/>
      <w:r w:rsidRPr="002068D6">
        <w:t xml:space="preserve"> the Assemblies.  Our group also thanks the Chair of WIPO’s Coordination Committee and the </w:t>
      </w:r>
      <w:proofErr w:type="gramStart"/>
      <w:r w:rsidR="00FF1971" w:rsidRPr="002068D6">
        <w:t>Vice</w:t>
      </w:r>
      <w:r w:rsidR="00FF1971">
        <w:t>-</w:t>
      </w:r>
      <w:r w:rsidRPr="002068D6">
        <w:t>Chairs</w:t>
      </w:r>
      <w:proofErr w:type="gramEnd"/>
      <w:r w:rsidRPr="002068D6">
        <w:t xml:space="preserve"> of that Committee.  We thank them for the successful conduct of the</w:t>
      </w:r>
      <w:r w:rsidR="00FF1971">
        <w:t> </w:t>
      </w:r>
      <w:r w:rsidR="00FE389B">
        <w:t>twenty-ninth</w:t>
      </w:r>
      <w:r w:rsidR="00FF1971">
        <w:t> </w:t>
      </w:r>
      <w:r w:rsidRPr="002068D6">
        <w:t xml:space="preserve">extraordinary session of the Coordination Committee on </w:t>
      </w:r>
      <w:proofErr w:type="gramStart"/>
      <w:r w:rsidRPr="002068D6">
        <w:t>February,</w:t>
      </w:r>
      <w:proofErr w:type="gramEnd"/>
      <w:r w:rsidRPr="002068D6">
        <w:t xml:space="preserve"> </w:t>
      </w:r>
      <w:r w:rsidR="00FE389B">
        <w:t xml:space="preserve">12, </w:t>
      </w:r>
      <w:r w:rsidRPr="002068D6">
        <w:t>2026.</w:t>
      </w:r>
    </w:p>
    <w:p w14:paraId="35ADD147" w14:textId="33230C26" w:rsidR="00DB46E1" w:rsidRPr="002068D6" w:rsidRDefault="00DC0916" w:rsidP="004367D3">
      <w:pPr>
        <w:pStyle w:val="ONUME"/>
        <w:numPr>
          <w:ilvl w:val="0"/>
          <w:numId w:val="0"/>
        </w:numPr>
        <w:spacing w:before="0" w:after="0"/>
      </w:pPr>
      <w:r w:rsidRPr="002068D6">
        <w:t xml:space="preserve">We are happy to note the transparent and balanced nature of the preparatory procedures and the meetings themselves.  This is conducive to strengthening trust and developing multilateral interaction within the platform of WIPO.  Allow me to avail myself of this opportunity to congratulate Mr. Daren Tang on his appointment as DG of WIPO.  We consider that under his leadership, the </w:t>
      </w:r>
      <w:r w:rsidR="0088094D" w:rsidRPr="002068D6">
        <w:t>O</w:t>
      </w:r>
      <w:r w:rsidRPr="002068D6">
        <w:t>rganization will continue its consistent development, strengthening its role as a</w:t>
      </w:r>
      <w:r w:rsidR="00FE389B">
        <w:t xml:space="preserve"> </w:t>
      </w:r>
      <w:r w:rsidRPr="002068D6">
        <w:t>key international platform for IP, promoting innovation and creation.  We assure Mr. Tang of the willingness of our group to continue constructive interaction with the Secretariat.</w:t>
      </w:r>
    </w:p>
    <w:p w14:paraId="43591911" w14:textId="5B465EC0" w:rsidR="00DB46E1" w:rsidRPr="002068D6" w:rsidRDefault="00DC0916" w:rsidP="00144900">
      <w:pPr>
        <w:pStyle w:val="ONUME"/>
        <w:numPr>
          <w:ilvl w:val="0"/>
          <w:numId w:val="0"/>
        </w:numPr>
        <w:spacing w:before="0" w:after="0"/>
      </w:pPr>
      <w:r w:rsidRPr="002068D6">
        <w:t>In that context, we think it is important to further strengthen cooperation in the following key areas. Ongoing consistent implementation of the policy of multilingualism as an integral value of the UN system in order to expand access for users to WIPO’s international registration systems, ensuring equitable geographical representation within the Secretariat and in management positions with strict respect for the principle of professional competence, activating work in practical areas, including fostering the commercialization of IP, adapting the activities of WIPO to the very rapid development of technology today.</w:t>
      </w:r>
    </w:p>
    <w:p w14:paraId="3D9C6F0A" w14:textId="312DC130" w:rsidR="00DC0916" w:rsidRPr="002068D6" w:rsidRDefault="00DC0916" w:rsidP="00144900">
      <w:pPr>
        <w:pStyle w:val="ONUME"/>
        <w:numPr>
          <w:ilvl w:val="0"/>
          <w:numId w:val="0"/>
        </w:numPr>
        <w:spacing w:before="0" w:after="240"/>
      </w:pPr>
      <w:r w:rsidRPr="002068D6">
        <w:t xml:space="preserve">In conclusion, allow me to assure you of the willingness of our regional group to continue active and constructive participation in the work of this </w:t>
      </w:r>
      <w:r w:rsidR="0088094D" w:rsidRPr="002068D6">
        <w:t>O</w:t>
      </w:r>
      <w:r w:rsidRPr="002068D6">
        <w:t>rganization in order to ensure its sustainability, effectiveness, and to ensure that it is focused on the needs of users and takes account of the interests of different regions of the world. Thank you.</w:t>
      </w:r>
    </w:p>
    <w:p w14:paraId="7DAF0C21" w14:textId="1AB9A3A0" w:rsidR="00DB46E1" w:rsidRPr="002068D6" w:rsidRDefault="00DC0916" w:rsidP="00144900">
      <w:pPr>
        <w:pStyle w:val="ONUME"/>
        <w:spacing w:before="0" w:after="0"/>
      </w:pPr>
      <w:hyperlink r:id="rId15">
        <w:r w:rsidRPr="0030365C">
          <w:rPr>
            <w:rStyle w:val="Hyperlink"/>
            <w:caps/>
          </w:rPr>
          <w:t>Saudi Arabia (APG Coo</w:t>
        </w:r>
        <w:r w:rsidR="00A306F0" w:rsidRPr="0030365C">
          <w:rPr>
            <w:rStyle w:val="Hyperlink"/>
            <w:caps/>
          </w:rPr>
          <w:t>r</w:t>
        </w:r>
        <w:r w:rsidRPr="0030365C">
          <w:rPr>
            <w:rStyle w:val="Hyperlink"/>
            <w:caps/>
          </w:rPr>
          <w:t>dinator)</w:t>
        </w:r>
      </w:hyperlink>
      <w:r w:rsidR="008E01A9">
        <w:t xml:space="preserve">:  </w:t>
      </w:r>
      <w:r w:rsidRPr="002068D6">
        <w:t xml:space="preserve">The Kingdom of Saudi Arabia has the honor to deliver this statement on behalf of the Asia Pacific Group.  At the outset, the Asia Pacific </w:t>
      </w:r>
      <w:r w:rsidR="00CB6239" w:rsidRPr="002068D6">
        <w:t>Group</w:t>
      </w:r>
      <w:r w:rsidR="00CB6239">
        <w:t xml:space="preserve"> (APG) </w:t>
      </w:r>
      <w:r w:rsidRPr="002068D6">
        <w:t xml:space="preserve">would like to express its appreciation to you, Ambassador Carlos Sorreta and the </w:t>
      </w:r>
      <w:r w:rsidR="007F77D1" w:rsidRPr="002068D6">
        <w:t>Vice</w:t>
      </w:r>
      <w:r w:rsidR="007F77D1">
        <w:t>-</w:t>
      </w:r>
      <w:r w:rsidRPr="002068D6">
        <w:t xml:space="preserve">Chairs for your able leadership in guiding the work of this session.  The group also wishes to thank the Secretariat for its continued support.  </w:t>
      </w:r>
    </w:p>
    <w:p w14:paraId="7083775A" w14:textId="4FE2BE81" w:rsidR="00284259" w:rsidRPr="002068D6" w:rsidRDefault="00DC0916" w:rsidP="00144900">
      <w:pPr>
        <w:pStyle w:val="ONUME"/>
        <w:numPr>
          <w:ilvl w:val="0"/>
          <w:numId w:val="0"/>
        </w:numPr>
        <w:spacing w:before="0" w:after="0"/>
      </w:pPr>
      <w:r w:rsidRPr="002068D6">
        <w:lastRenderedPageBreak/>
        <w:t xml:space="preserve">The </w:t>
      </w:r>
      <w:r w:rsidR="008D1286">
        <w:t>APG</w:t>
      </w:r>
      <w:r w:rsidRPr="002068D6">
        <w:t xml:space="preserve"> recognizes the importance of this session in appointing the Director</w:t>
      </w:r>
      <w:r w:rsidR="00E77E5A">
        <w:t> </w:t>
      </w:r>
      <w:r w:rsidRPr="002068D6">
        <w:t xml:space="preserve">General of the </w:t>
      </w:r>
      <w:r w:rsidR="00E77BC7" w:rsidRPr="002068D6">
        <w:t>O</w:t>
      </w:r>
      <w:r w:rsidRPr="002068D6">
        <w:t>rganization. The group extended its sincere congratulations to Mr.</w:t>
      </w:r>
      <w:r w:rsidR="00E77E5A">
        <w:t> </w:t>
      </w:r>
      <w:r w:rsidRPr="002068D6">
        <w:t xml:space="preserve">Daren Tang, the national of an APG </w:t>
      </w:r>
      <w:proofErr w:type="gramStart"/>
      <w:r w:rsidRPr="002068D6">
        <w:t>member</w:t>
      </w:r>
      <w:proofErr w:type="gramEnd"/>
      <w:r w:rsidRPr="002068D6">
        <w:t xml:space="preserve"> on his appointment. </w:t>
      </w:r>
      <w:r w:rsidR="00DB46E1" w:rsidRPr="002068D6">
        <w:t xml:space="preserve"> </w:t>
      </w:r>
      <w:r w:rsidRPr="002068D6">
        <w:t xml:space="preserve">Mr. Tang is the first WIPO DG from the </w:t>
      </w:r>
      <w:proofErr w:type="gramStart"/>
      <w:r w:rsidRPr="002068D6">
        <w:t>APG</w:t>
      </w:r>
      <w:proofErr w:type="gramEnd"/>
      <w:r w:rsidRPr="002068D6">
        <w:t xml:space="preserve"> and we are honored that Member States continue to place their trust in him for a second term.</w:t>
      </w:r>
    </w:p>
    <w:p w14:paraId="2BCB27B1" w14:textId="48B346E9" w:rsidR="00284259" w:rsidRPr="002068D6" w:rsidRDefault="00DC0916" w:rsidP="00144900">
      <w:pPr>
        <w:pStyle w:val="ONUME"/>
        <w:numPr>
          <w:ilvl w:val="0"/>
          <w:numId w:val="0"/>
        </w:numPr>
        <w:spacing w:before="0" w:after="0"/>
      </w:pPr>
      <w:r w:rsidRPr="002068D6">
        <w:t xml:space="preserve">The Group places on record its deep appreciation for the contributions of Mr. Tang in his first term, particularly the efforts to bring IP to the grassroots and transforming IP from a legal concept to a catalyst for jobs, investment and innovation.  The </w:t>
      </w:r>
      <w:r w:rsidR="00645690">
        <w:t>APG</w:t>
      </w:r>
      <w:r w:rsidRPr="002068D6">
        <w:t xml:space="preserve"> is confident that, under </w:t>
      </w:r>
      <w:proofErr w:type="gramStart"/>
      <w:r w:rsidRPr="002068D6">
        <w:t>his</w:t>
      </w:r>
      <w:proofErr w:type="gramEnd"/>
      <w:r w:rsidRPr="002068D6">
        <w:t xml:space="preserve"> leadership, the Organization would continue to advance its mandate and to further strengthen the global intellectual property ecosystem.  In addition, the group looks forward to working closely with the Director General designated to promote a balanced and inclusive international intellectual property system that strikes a fine balance between fostering innovation on one hand and furthering WIPO’s Development Agenda.  The Group is confident that WIPO will continue to respond to the needs of all Member States, including the developing countries and Least Developed Countries</w:t>
      </w:r>
      <w:r w:rsidR="00E40129">
        <w:t xml:space="preserve"> (LDC)</w:t>
      </w:r>
      <w:r w:rsidRPr="002068D6">
        <w:t>.</w:t>
      </w:r>
    </w:p>
    <w:p w14:paraId="3FF82821" w14:textId="6598A3A7" w:rsidR="00DC0916" w:rsidRPr="002068D6" w:rsidRDefault="00DC0916" w:rsidP="00144900">
      <w:pPr>
        <w:pStyle w:val="ONUME"/>
        <w:numPr>
          <w:ilvl w:val="0"/>
          <w:numId w:val="0"/>
        </w:numPr>
        <w:spacing w:before="0" w:after="240"/>
      </w:pPr>
      <w:r w:rsidRPr="002068D6">
        <w:t xml:space="preserve">The Group reaffirms its commitment to constructive engagement and to working together with all Delegations to support the continued success of the </w:t>
      </w:r>
      <w:r w:rsidR="00E77BC7" w:rsidRPr="002068D6">
        <w:t>Organization</w:t>
      </w:r>
      <w:r w:rsidRPr="002068D6">
        <w:t>.</w:t>
      </w:r>
    </w:p>
    <w:p w14:paraId="6E5E99C0" w14:textId="0FD232E5" w:rsidR="00284259" w:rsidRPr="002068D6" w:rsidRDefault="00DC0916" w:rsidP="00144900">
      <w:pPr>
        <w:pStyle w:val="ONUME"/>
        <w:spacing w:before="0" w:after="0"/>
      </w:pPr>
      <w:hyperlink r:id="rId16">
        <w:r w:rsidRPr="0030365C">
          <w:rPr>
            <w:rStyle w:val="Hyperlink"/>
            <w:caps/>
          </w:rPr>
          <w:t>South Africa (African Group Coordinator)</w:t>
        </w:r>
      </w:hyperlink>
      <w:r w:rsidR="008E01A9">
        <w:t xml:space="preserve">:  </w:t>
      </w:r>
      <w:r w:rsidRPr="002068D6">
        <w:t xml:space="preserve">Chairperson, re-elected </w:t>
      </w:r>
      <w:r w:rsidR="002067AC" w:rsidRPr="002068D6">
        <w:t>Director</w:t>
      </w:r>
      <w:r w:rsidR="002067AC">
        <w:t> </w:t>
      </w:r>
      <w:r w:rsidRPr="002068D6">
        <w:t>General Mr.</w:t>
      </w:r>
      <w:r w:rsidR="002C608F">
        <w:t> </w:t>
      </w:r>
      <w:r w:rsidRPr="002068D6">
        <w:t>Daren Tang, Excellencies, Ladies and Gentlemen, South Africa is honored to deliver this statement on behalf of the African Group.</w:t>
      </w:r>
    </w:p>
    <w:p w14:paraId="775320BE" w14:textId="3B9455A2" w:rsidR="00284259" w:rsidRPr="002068D6" w:rsidRDefault="00DC0916" w:rsidP="00144900">
      <w:pPr>
        <w:pStyle w:val="ONUME"/>
        <w:numPr>
          <w:ilvl w:val="0"/>
          <w:numId w:val="0"/>
        </w:numPr>
        <w:spacing w:before="0" w:after="0"/>
      </w:pPr>
      <w:r w:rsidRPr="002068D6">
        <w:t xml:space="preserve">At the </w:t>
      </w:r>
      <w:r w:rsidR="00070A59">
        <w:t>out</w:t>
      </w:r>
      <w:r w:rsidR="00070A59" w:rsidRPr="002068D6">
        <w:t>set</w:t>
      </w:r>
      <w:r w:rsidRPr="002068D6">
        <w:t>, the African Group extends its warm congratulations to the re-elected Director</w:t>
      </w:r>
      <w:r w:rsidR="00E50D41">
        <w:t> </w:t>
      </w:r>
      <w:r w:rsidRPr="002068D6">
        <w:t>General of the World Intellectual Property Organization. We commend the spirit of transparency, inclusiveness, and professionalism that characterized the election in February. The outcome of the elections reflects the collective will of the Member States and reaffirms our shared commitment to a strong, balanced, and forward-looking global intellectual property system.</w:t>
      </w:r>
    </w:p>
    <w:p w14:paraId="5547F222" w14:textId="30033051" w:rsidR="00DB46E1" w:rsidRPr="002068D6" w:rsidRDefault="00DC0916" w:rsidP="00144900">
      <w:pPr>
        <w:pStyle w:val="ONUME"/>
        <w:numPr>
          <w:ilvl w:val="0"/>
          <w:numId w:val="0"/>
        </w:numPr>
        <w:spacing w:before="0" w:after="0"/>
      </w:pPr>
      <w:r w:rsidRPr="002068D6">
        <w:t>Chairperson, the African Group expresses its readiness to work constructively with the Director</w:t>
      </w:r>
      <w:r w:rsidR="00BD4635">
        <w:t> </w:t>
      </w:r>
      <w:r w:rsidRPr="002068D6">
        <w:t xml:space="preserve">General in advancing WIPO’s mandate. We underscore the importance of ensuring that the global IP system effectively supports innovation, creativity, and economic development for all, particularly for Developing Countries and </w:t>
      </w:r>
      <w:r w:rsidR="00E40129">
        <w:t>LDC</w:t>
      </w:r>
      <w:r w:rsidR="00FE389B">
        <w:t>s</w:t>
      </w:r>
      <w:r w:rsidRPr="002068D6">
        <w:t>. In this regard, we</w:t>
      </w:r>
      <w:r w:rsidR="00BD4635">
        <w:t> </w:t>
      </w:r>
      <w:r w:rsidRPr="002068D6">
        <w:t>emphasize the continued relevance of the Development Agenda and the need to strengthen technical assistance, capacity building, and technology transfer in a manner that is demand</w:t>
      </w:r>
      <w:r w:rsidR="00BD4635">
        <w:noBreakHyphen/>
      </w:r>
      <w:r w:rsidRPr="002068D6">
        <w:t>driven and responsive to national priorities.</w:t>
      </w:r>
    </w:p>
    <w:p w14:paraId="419ED6EE" w14:textId="77DB5384" w:rsidR="00DB46E1" w:rsidRPr="002068D6" w:rsidRDefault="00DC0916" w:rsidP="00144900">
      <w:pPr>
        <w:pStyle w:val="ONUME"/>
        <w:numPr>
          <w:ilvl w:val="0"/>
          <w:numId w:val="0"/>
        </w:numPr>
        <w:spacing w:before="0" w:after="0"/>
      </w:pPr>
      <w:r w:rsidRPr="002068D6">
        <w:t>The African Group also reiterates its commitment to constructive engagement within WIPO to address standing and emerging challenges and opportunities, including but not limited to those that are arising from digital transformation, artificial intelligence, public health, and climate change. We look forward to working constructively with the Director General.  We trust that his leadership will be guided by the principles of inclusivity, balance, and equity, ensuring that no</w:t>
      </w:r>
      <w:r w:rsidR="003A61DC">
        <w:t> </w:t>
      </w:r>
      <w:r w:rsidRPr="002068D6">
        <w:t>Member State is left behind.</w:t>
      </w:r>
    </w:p>
    <w:p w14:paraId="1E7297E3" w14:textId="2923130E" w:rsidR="00DC0916" w:rsidRPr="002068D6" w:rsidRDefault="00DC0916" w:rsidP="00144900">
      <w:pPr>
        <w:pStyle w:val="ONUME"/>
        <w:numPr>
          <w:ilvl w:val="0"/>
          <w:numId w:val="0"/>
        </w:numPr>
        <w:spacing w:before="0" w:after="240"/>
      </w:pPr>
      <w:r w:rsidRPr="002068D6">
        <w:t xml:space="preserve">Chair, once again, we reaffirm our support for the efforts aimed at strengthening WIPO as a truly universal </w:t>
      </w:r>
      <w:r w:rsidR="00E77BC7" w:rsidRPr="002068D6">
        <w:t>Organization</w:t>
      </w:r>
      <w:r w:rsidRPr="002068D6">
        <w:t xml:space="preserve"> that delivers tangible benefits for all its members.  </w:t>
      </w:r>
      <w:proofErr w:type="gramStart"/>
      <w:r w:rsidRPr="002068D6">
        <w:t>I thank</w:t>
      </w:r>
      <w:proofErr w:type="gramEnd"/>
      <w:r w:rsidRPr="002068D6">
        <w:t xml:space="preserve"> you.</w:t>
      </w:r>
    </w:p>
    <w:p w14:paraId="286566C7" w14:textId="61164D26" w:rsidR="00DD263C" w:rsidRPr="002068D6" w:rsidRDefault="00DC0916" w:rsidP="00144900">
      <w:pPr>
        <w:pStyle w:val="ONUME"/>
        <w:spacing w:before="0" w:after="0"/>
      </w:pPr>
      <w:hyperlink r:id="rId17">
        <w:r w:rsidRPr="000D6962">
          <w:rPr>
            <w:rStyle w:val="Hyperlink"/>
            <w:caps/>
          </w:rPr>
          <w:t>Albania (CEBS Group Coordinator)</w:t>
        </w:r>
      </w:hyperlink>
      <w:r w:rsidR="008E01A9">
        <w:t xml:space="preserve">:  </w:t>
      </w:r>
      <w:r w:rsidRPr="002068D6">
        <w:t>Mr. Director General, distinguished delegates, Albania has the honor to deliver this statement on behalf of the Central European and Baltic States Group.</w:t>
      </w:r>
      <w:r w:rsidRPr="002068D6">
        <w:br/>
        <w:t xml:space="preserve">At the outset, our group wishes to extend its sincere gratitude to the Secretariat for the </w:t>
      </w:r>
      <w:r w:rsidRPr="002068D6">
        <w:lastRenderedPageBreak/>
        <w:t>professional preparation of the session.  We also wish to express our deepest appreciation to the Director General, Mr. Daren Tang, for his vision in steering WIPO toward a more inclusive, functional, and impact-oriented global intellectual property ecosystem.</w:t>
      </w:r>
    </w:p>
    <w:p w14:paraId="4092ACFB" w14:textId="056171EA" w:rsidR="00AA6DF4" w:rsidRPr="002068D6" w:rsidRDefault="00DC0916" w:rsidP="00144900">
      <w:pPr>
        <w:pStyle w:val="ONUME"/>
        <w:numPr>
          <w:ilvl w:val="0"/>
          <w:numId w:val="0"/>
        </w:numPr>
        <w:spacing w:before="0" w:after="0"/>
      </w:pPr>
      <w:r w:rsidRPr="002068D6">
        <w:t xml:space="preserve">The CEBS Group has observed with great satisfaction the transition of the IP global framework from a technical legal niche into a practical tool for economic and social advancement.  </w:t>
      </w:r>
      <w:r w:rsidR="000F0CA9" w:rsidRPr="002068D6">
        <w:t>Since</w:t>
      </w:r>
      <w:r w:rsidR="000F0CA9">
        <w:t> </w:t>
      </w:r>
      <w:r w:rsidRPr="002068D6">
        <w:t xml:space="preserve">2020, we have seen a commendable shift in prioritizing a broader range of stakeholders, specifically small and medium enterprises, women innovators, and young entrepreneurs.  This inclusive approach is vital for the CEBS region where agile innovation is </w:t>
      </w:r>
      <w:r w:rsidR="00235BD0">
        <w:t xml:space="preserve">a </w:t>
      </w:r>
      <w:r w:rsidRPr="002068D6">
        <w:t xml:space="preserve">primary driver of our national growth and competitiveness.  In this context, we highly welcome the Director General’s commitment to ensuring even better geographical and gender representation within the </w:t>
      </w:r>
      <w:r w:rsidR="00EE7E5E" w:rsidRPr="002068D6">
        <w:t>Organization’s</w:t>
      </w:r>
      <w:r w:rsidRPr="002068D6">
        <w:t xml:space="preserve"> staff and leadership, reflecting the global nature of our innovation community.</w:t>
      </w:r>
    </w:p>
    <w:p w14:paraId="4405F4E1" w14:textId="065BD35C" w:rsidR="00AA6DF4" w:rsidRPr="002068D6" w:rsidRDefault="00DC0916" w:rsidP="00144900">
      <w:pPr>
        <w:pStyle w:val="ONUME"/>
        <w:numPr>
          <w:ilvl w:val="0"/>
          <w:numId w:val="0"/>
        </w:numPr>
        <w:spacing w:before="0" w:after="0"/>
      </w:pPr>
      <w:r w:rsidRPr="002068D6">
        <w:t xml:space="preserve">As we look toward the future, the CEBS Group remains committed to modernization of </w:t>
      </w:r>
      <w:r w:rsidR="00537791" w:rsidRPr="002068D6">
        <w:t>IP</w:t>
      </w:r>
      <w:r w:rsidR="00537791">
        <w:t> </w:t>
      </w:r>
      <w:r w:rsidRPr="002068D6">
        <w:t xml:space="preserve">infrastructure.  The expansion of WIPO </w:t>
      </w:r>
      <w:proofErr w:type="gramStart"/>
      <w:r w:rsidRPr="002068D6">
        <w:t>Academy</w:t>
      </w:r>
      <w:proofErr w:type="gramEnd"/>
      <w:r w:rsidRPr="002068D6">
        <w:t xml:space="preserve"> which has provided specialized training for over 600,000 participants globally, is a testament to the </w:t>
      </w:r>
      <w:r w:rsidR="00EE7E5E" w:rsidRPr="002068D6">
        <w:t>Organization</w:t>
      </w:r>
      <w:r w:rsidRPr="002068D6">
        <w:t>’s commitment to bridging the knowledge gap.  For our Member States, ensuring that national IP offices act as proactive drivers of innovation remains a top priority.</w:t>
      </w:r>
    </w:p>
    <w:p w14:paraId="6FCF8541" w14:textId="5F1E44DC" w:rsidR="00AA6DF4" w:rsidRPr="002068D6" w:rsidRDefault="00DC0916" w:rsidP="00144900">
      <w:pPr>
        <w:pStyle w:val="ONUME"/>
        <w:numPr>
          <w:ilvl w:val="0"/>
          <w:numId w:val="0"/>
        </w:numPr>
        <w:spacing w:before="0" w:after="0"/>
      </w:pPr>
      <w:r w:rsidRPr="002068D6">
        <w:t>Furthermore, our Group wishes to reiterate its unwavering and continued support to the Ukrainian IP system, emphasizing the importance of WIPO technical assistance in maintaining the resilience of their national innovation infrastructure.  Furthermore, in an era where generative artificial intelligence and sustainable technologies are redefining the boundaries of authorship and innovation, the necessity of harmonized legal standards is more pressing than ever.  The CEBS Group advocates for the continued optimization of international registration system, PCT, Madrid and Hague System.</w:t>
      </w:r>
    </w:p>
    <w:p w14:paraId="1792B906" w14:textId="5CAB6AB2" w:rsidR="00DC0916" w:rsidRPr="002068D6" w:rsidRDefault="00DC0916" w:rsidP="00144900">
      <w:pPr>
        <w:pStyle w:val="ONUME"/>
        <w:numPr>
          <w:ilvl w:val="0"/>
          <w:numId w:val="0"/>
        </w:numPr>
        <w:spacing w:before="0" w:after="240"/>
      </w:pPr>
      <w:r w:rsidRPr="002068D6">
        <w:t>In conclusion, the CEBS Group remains a collaborative partner.  We support the continuity of medium-term strategic plan and the vision to reduce innovation disparity between industrialized and emerging economies.  We remain constructive in all committees to ensure WIPO remains a robust and impact-oriented institution within the UN system.  Thank you, Chair.</w:t>
      </w:r>
    </w:p>
    <w:p w14:paraId="22AB72ED" w14:textId="5AD046B5" w:rsidR="00187488" w:rsidRPr="002068D6" w:rsidRDefault="00DC0916" w:rsidP="00144900">
      <w:pPr>
        <w:pStyle w:val="ONUME"/>
        <w:spacing w:before="0" w:after="0"/>
      </w:pPr>
      <w:hyperlink r:id="rId18">
        <w:r w:rsidRPr="000D6962">
          <w:rPr>
            <w:rStyle w:val="Hyperlink"/>
            <w:caps/>
          </w:rPr>
          <w:t>Germany</w:t>
        </w:r>
      </w:hyperlink>
      <w:r w:rsidR="0029433D">
        <w:t xml:space="preserve"> (GROUP B COORDINATOR)</w:t>
      </w:r>
      <w:r w:rsidR="008E01A9">
        <w:t xml:space="preserve">:  </w:t>
      </w:r>
      <w:r w:rsidRPr="002068D6">
        <w:t>Honorable Ministers, Director General, Excellencies and Distinguished Delegates.</w:t>
      </w:r>
      <w:r w:rsidR="00187488" w:rsidRPr="002068D6">
        <w:t xml:space="preserve"> </w:t>
      </w:r>
      <w:r w:rsidRPr="002068D6">
        <w:t>The Delegation of Germany has the honor of delivering the statement on behalf of Group B.</w:t>
      </w:r>
    </w:p>
    <w:p w14:paraId="2D34BE6A" w14:textId="19F8EA81" w:rsidR="007C4350" w:rsidRPr="002068D6" w:rsidRDefault="00DC0916" w:rsidP="00144900">
      <w:pPr>
        <w:pStyle w:val="ONUME"/>
        <w:numPr>
          <w:ilvl w:val="0"/>
          <w:numId w:val="0"/>
        </w:numPr>
        <w:spacing w:before="0" w:after="0"/>
      </w:pPr>
      <w:r w:rsidRPr="002068D6">
        <w:t xml:space="preserve">Mr. Chair, allow me first to commend you for your able stewardship of this session of the extraordinary General Assembly and to express our sincere gratitude to the Secretariat for its diligent preparation.  Group B would like to congratulate you, dear Daren Tang, on </w:t>
      </w:r>
      <w:proofErr w:type="gramStart"/>
      <w:r w:rsidRPr="002068D6">
        <w:t>your re</w:t>
      </w:r>
      <w:r w:rsidR="00256280">
        <w:noBreakHyphen/>
      </w:r>
      <w:r w:rsidRPr="002068D6">
        <w:t>election</w:t>
      </w:r>
      <w:proofErr w:type="gramEnd"/>
      <w:r w:rsidRPr="002068D6">
        <w:t xml:space="preserve"> as Director General of WIPO.</w:t>
      </w:r>
    </w:p>
    <w:p w14:paraId="50F664CC" w14:textId="73646D3A" w:rsidR="00DC0916" w:rsidRPr="002068D6" w:rsidRDefault="00DC0916" w:rsidP="005F399E">
      <w:pPr>
        <w:pStyle w:val="ONUME"/>
        <w:numPr>
          <w:ilvl w:val="0"/>
          <w:numId w:val="0"/>
        </w:numPr>
        <w:spacing w:before="0" w:after="240"/>
      </w:pPr>
      <w:r w:rsidRPr="002068D6">
        <w:t xml:space="preserve">During your first term, </w:t>
      </w:r>
      <w:proofErr w:type="gramStart"/>
      <w:r w:rsidRPr="002068D6">
        <w:t>a number of</w:t>
      </w:r>
      <w:proofErr w:type="gramEnd"/>
      <w:r w:rsidRPr="002068D6">
        <w:t xml:space="preserve"> important developments were achieved with your </w:t>
      </w:r>
      <w:proofErr w:type="gramStart"/>
      <w:r w:rsidRPr="002068D6">
        <w:t>stewardship</w:t>
      </w:r>
      <w:proofErr w:type="gramEnd"/>
      <w:r w:rsidRPr="002068D6">
        <w:t xml:space="preserve"> and we welcome your continued dedication and leadership of the organization moving ahead.  As we look forward to the coming six years, we wish to recall WIPO’s mandate to promote the protection of intellectual property worldwide.  For us, further modernizing and strengthening the IP filing and registration systems remain the </w:t>
      </w:r>
      <w:proofErr w:type="gramStart"/>
      <w:r w:rsidRPr="002068D6">
        <w:t>first priority</w:t>
      </w:r>
      <w:proofErr w:type="gramEnd"/>
      <w:r w:rsidRPr="002068D6">
        <w:t xml:space="preserve">. WIPO’s services are crucial for innovators and creators for the well-being of the </w:t>
      </w:r>
      <w:r w:rsidR="00FA2AB8" w:rsidRPr="002068D6">
        <w:t>Organization</w:t>
      </w:r>
      <w:r w:rsidRPr="002068D6">
        <w:t xml:space="preserve"> and allow for a strong commitment to IP protection and capacity building and promotion of IP globally.</w:t>
      </w:r>
      <w:r w:rsidRPr="002068D6">
        <w:br/>
        <w:t xml:space="preserve">Furthermore, we reiterate that WIPO should continue to operate in accordance with decisions of the UN General Assembly given its critical role as a specialized agency.  We would also like to encourage you to continue leading WIPO in a financially prudent and transparent manner. This is </w:t>
      </w:r>
      <w:proofErr w:type="gramStart"/>
      <w:r w:rsidRPr="002068D6">
        <w:t>all the more</w:t>
      </w:r>
      <w:proofErr w:type="gramEnd"/>
      <w:r w:rsidRPr="002068D6">
        <w:t xml:space="preserve"> important as we face challenging times ahead.</w:t>
      </w:r>
      <w:r w:rsidRPr="002068D6">
        <w:br/>
      </w:r>
      <w:r w:rsidRPr="002068D6">
        <w:lastRenderedPageBreak/>
        <w:t xml:space="preserve">We appreciate WIPO’s efforts regarding the integration of AI technologies to improve the </w:t>
      </w:r>
      <w:r w:rsidR="00FA2AB8" w:rsidRPr="002068D6">
        <w:t>Organization</w:t>
      </w:r>
      <w:r w:rsidRPr="002068D6">
        <w:t>’s efficiency.  Moreover, building on the success of the conversations on IP and frontier technologies, we welcome the continuation of initiatives aimed at accelerating WIPO’s digital transformation.  This includes providing new platforms for exchanging experiences among Member States and stakeholders, such as the recently launched AI infrastructure interchange initiative and the planned global forum on AI and IP.  We also support the continued discussion of AI issues in the competent forum.</w:t>
      </w:r>
      <w:r w:rsidRPr="002068D6">
        <w:br/>
        <w:t xml:space="preserve">We commend targeted initiatives to support startups, SMEs, Universities and more generally, innovation and technology transfer and support the continued work in those areas. </w:t>
      </w:r>
      <w:r w:rsidRPr="002068D6">
        <w:br/>
        <w:t>Finally, we would like to reiterate the importance of the principle of merit in staff recruitment. Highly qualified staff are essential to ensure that WIPO continues to function well and deliver its services to the Member States and innovative creative community in the future.  We count on your cooperation on this essential issue.</w:t>
      </w:r>
      <w:r w:rsidRPr="002068D6">
        <w:br/>
        <w:t>We look forward to a close and fruitful cooperation with you. Please be assured of Group B’s continued support throughout the upcoming term and I thank you, Mr. Chair.</w:t>
      </w:r>
    </w:p>
    <w:p w14:paraId="7FD9EDB0" w14:textId="36FB940A" w:rsidR="00DC0916" w:rsidRPr="002068D6" w:rsidRDefault="00DC0916" w:rsidP="00144900">
      <w:pPr>
        <w:pStyle w:val="ONUME"/>
        <w:spacing w:before="0" w:after="0"/>
      </w:pPr>
      <w:hyperlink r:id="rId19">
        <w:r w:rsidRPr="000D6962">
          <w:rPr>
            <w:rStyle w:val="Hyperlink"/>
            <w:caps/>
          </w:rPr>
          <w:t>China</w:t>
        </w:r>
      </w:hyperlink>
      <w:r w:rsidR="008E01A9">
        <w:t xml:space="preserve">:  </w:t>
      </w:r>
      <w:r w:rsidRPr="002068D6">
        <w:t>The Chinese Delegation wishes to thank you and Ambassador Baxter, Chair of the Coordination Committee for the leadership you have shown in the selection and appointment of the next DG.  This re</w:t>
      </w:r>
      <w:r w:rsidR="00FD7C5E" w:rsidRPr="002068D6">
        <w:t>-</w:t>
      </w:r>
      <w:r w:rsidRPr="002068D6">
        <w:t>election of the DG fully demonstrates WIPO’s consistent principles of openness, objectivity and fairness for which China expresses its high appreciation.</w:t>
      </w:r>
      <w:r w:rsidRPr="002068D6">
        <w:br/>
        <w:t>China extends its heartfelt congratulations to Mr. Daren Tang on his reappointment as the DG and wishes him every success and further achievements during his second term.</w:t>
      </w:r>
      <w:r w:rsidRPr="002068D6">
        <w:br/>
        <w:t xml:space="preserve">Over the past six years, under the DG’s outstanding leadership, WIPO has remained committed to advancing the improvement and development of the global IP system, achieving remarkable results that are evident to all. </w:t>
      </w:r>
    </w:p>
    <w:p w14:paraId="66808221" w14:textId="09324DE1" w:rsidR="00DC0916" w:rsidRPr="002068D6" w:rsidRDefault="00DC0916" w:rsidP="00144900">
      <w:pPr>
        <w:pStyle w:val="ONUME"/>
        <w:numPr>
          <w:ilvl w:val="0"/>
          <w:numId w:val="0"/>
        </w:numPr>
        <w:spacing w:before="0" w:after="240"/>
      </w:pPr>
      <w:r w:rsidRPr="002068D6">
        <w:t>Firstly, it has facilitated the successful conclusion of the Treaty on IP Genetic Resources and Associated Traditional Knowledge and the R</w:t>
      </w:r>
      <w:r w:rsidR="00140F68">
        <w:t>iyadh</w:t>
      </w:r>
      <w:r w:rsidRPr="002068D6">
        <w:t xml:space="preserve"> Design Law Treaty and has played a leading role in the formulation of international IP rules in the field of emerging technologies.</w:t>
      </w:r>
      <w:r w:rsidRPr="002068D6">
        <w:br/>
        <w:t>Secondly, it has continued to provide technical assistance and capacity building support to Developing Countries, thereby continuously improving the global IP ecosystem.</w:t>
      </w:r>
      <w:r w:rsidRPr="002068D6">
        <w:br/>
        <w:t>Thirdly, it has continuously expanded coverage of the global IP service system, enhanced the quality and efficiency of services and improved convenience and accessibility.</w:t>
      </w:r>
      <w:r w:rsidRPr="002068D6">
        <w:br/>
        <w:t xml:space="preserve">Fourthly, it has advanced internal reforms within WIPO, maintained the </w:t>
      </w:r>
      <w:r w:rsidR="00FA2AB8" w:rsidRPr="002068D6">
        <w:t>Organization</w:t>
      </w:r>
      <w:r w:rsidRPr="002068D6">
        <w:t>’s efficient operation, made significant contributions to global innovation and development and continuously enhanced WIPO’s international influence.</w:t>
      </w:r>
      <w:r w:rsidRPr="002068D6">
        <w:br/>
        <w:t>China is confident that under the leadership of Mr. Tang, WIPO will continue to fulfill its role as an international multilateral platform and specialized agency for intellectual property, promoting more balanced and effective development of the global IP system.</w:t>
      </w:r>
      <w:r w:rsidRPr="002068D6">
        <w:br/>
        <w:t xml:space="preserve">China will continue to echo the vision of the second term of the DG and practice genuine multilateralism, firmly support the work of WIPO and the DG and is willing to work together with WIPO to advance the global IP course, actively implement the UN 2030 Agenda for Sustainable Development and make better use of IP to address global challenges to ensure that innovation and creativity will benefit people in all countries.  </w:t>
      </w:r>
      <w:proofErr w:type="gramStart"/>
      <w:r w:rsidRPr="002068D6">
        <w:t>I thank</w:t>
      </w:r>
      <w:proofErr w:type="gramEnd"/>
      <w:r w:rsidRPr="002068D6">
        <w:t xml:space="preserve"> you.</w:t>
      </w:r>
    </w:p>
    <w:p w14:paraId="7103C0E3" w14:textId="65BB0398" w:rsidR="00DC0916" w:rsidRPr="002068D6" w:rsidRDefault="00DC0916" w:rsidP="00144900">
      <w:pPr>
        <w:pStyle w:val="ONUME"/>
        <w:spacing w:before="0" w:after="240"/>
      </w:pPr>
      <w:hyperlink r:id="rId20">
        <w:r w:rsidRPr="000D6962">
          <w:rPr>
            <w:rStyle w:val="Hyperlink"/>
            <w:caps/>
          </w:rPr>
          <w:t>Portugal (CPLP)</w:t>
        </w:r>
      </w:hyperlink>
      <w:r w:rsidR="008E01A9">
        <w:t xml:space="preserve">:  </w:t>
      </w:r>
      <w:r w:rsidRPr="002068D6">
        <w:t>Chair, Director General, Vice-Chairs, Excellencies, delegates, members of the Secretariat, ladies and gentlemen.</w:t>
      </w:r>
      <w:r w:rsidRPr="002068D6">
        <w:br/>
      </w:r>
      <w:r w:rsidRPr="002068D6">
        <w:lastRenderedPageBreak/>
        <w:t>On behalf of the members of the community of Portuguese language countries, the CPLP, I</w:t>
      </w:r>
      <w:r w:rsidR="0053769A">
        <w:t> </w:t>
      </w:r>
      <w:r w:rsidRPr="002068D6">
        <w:t>wish to congratulate you on your official appointment for a second term of office and we sincerely hope that between now and 2032, we will achieve better and more results together.</w:t>
      </w:r>
      <w:r w:rsidRPr="002068D6">
        <w:br/>
        <w:t>To make that possible, we must ensure that multilateralism and WIPO play their role in promoting innovation and creativity</w:t>
      </w:r>
      <w:r w:rsidR="00CE716B" w:rsidRPr="002068D6">
        <w:t>, thereby</w:t>
      </w:r>
      <w:r w:rsidRPr="002068D6">
        <w:t xml:space="preserve"> </w:t>
      </w:r>
      <w:r w:rsidR="00E737D9" w:rsidRPr="002068D6">
        <w:t>driv</w:t>
      </w:r>
      <w:r w:rsidR="00CE716B" w:rsidRPr="002068D6">
        <w:t>ing</w:t>
      </w:r>
      <w:r w:rsidRPr="002068D6">
        <w:t xml:space="preserve"> the </w:t>
      </w:r>
      <w:r w:rsidR="00AD01B0" w:rsidRPr="002068D6">
        <w:t>generation of jobs</w:t>
      </w:r>
      <w:r w:rsidRPr="002068D6">
        <w:t xml:space="preserve"> and economic growth, </w:t>
      </w:r>
      <w:r w:rsidR="00E95778" w:rsidRPr="002068D6">
        <w:t>bearing in mind</w:t>
      </w:r>
      <w:r w:rsidRPr="002068D6">
        <w:t xml:space="preserve"> that</w:t>
      </w:r>
      <w:r w:rsidR="00E95778" w:rsidRPr="002068D6">
        <w:t>,</w:t>
      </w:r>
      <w:r w:rsidRPr="002068D6">
        <w:t xml:space="preserve"> as a UN specialized agency, </w:t>
      </w:r>
      <w:r w:rsidR="0000161A" w:rsidRPr="002068D6">
        <w:t xml:space="preserve">its efforts should </w:t>
      </w:r>
      <w:r w:rsidR="00C52F30" w:rsidRPr="002068D6">
        <w:t xml:space="preserve">contribute to the pursuit of </w:t>
      </w:r>
      <w:r w:rsidRPr="002068D6">
        <w:t xml:space="preserve">the 2030 Agenda and the SDGs.  </w:t>
      </w:r>
      <w:r w:rsidR="00472244" w:rsidRPr="002068D6">
        <w:t>There is</w:t>
      </w:r>
      <w:r w:rsidRPr="002068D6">
        <w:t xml:space="preserve"> also </w:t>
      </w:r>
      <w:r w:rsidR="00472244" w:rsidRPr="002068D6">
        <w:t xml:space="preserve">a need to </w:t>
      </w:r>
      <w:r w:rsidRPr="002068D6">
        <w:t xml:space="preserve">identify and monitor the most relevant trends in innovation, in particular the growth of artificial intelligence </w:t>
      </w:r>
      <w:r w:rsidR="00472244" w:rsidRPr="002068D6">
        <w:t xml:space="preserve">(AI), </w:t>
      </w:r>
      <w:r w:rsidRPr="002068D6">
        <w:t xml:space="preserve">and continue to constantly </w:t>
      </w:r>
      <w:r w:rsidR="00F409D9" w:rsidRPr="002068D6">
        <w:t>strengthen</w:t>
      </w:r>
      <w:r w:rsidRPr="002068D6">
        <w:t xml:space="preserve"> the global IP architecture and all of WIPO’s registration systems without exception.</w:t>
      </w:r>
      <w:r w:rsidRPr="002068D6">
        <w:br/>
        <w:t>Our organization of nine countries across four continents re</w:t>
      </w:r>
      <w:r w:rsidR="0082544D" w:rsidRPr="002068D6">
        <w:t xml:space="preserve">flects </w:t>
      </w:r>
      <w:r w:rsidRPr="002068D6">
        <w:t>the diversity and pluralism that can be factors of union and building solid achievements based on shared foundations.  The</w:t>
      </w:r>
      <w:r w:rsidR="00BE70BF">
        <w:t> </w:t>
      </w:r>
      <w:r w:rsidRPr="002068D6">
        <w:t>Portuguese language, a language spoken by more than 278 million people</w:t>
      </w:r>
      <w:r w:rsidR="001B5CF6" w:rsidRPr="002068D6">
        <w:t xml:space="preserve"> all over the world</w:t>
      </w:r>
      <w:r w:rsidRPr="002068D6">
        <w:t>.  A community that next July will celebrate 30 years of existence based on common values and principles between our peoples and countries.  And on the May</w:t>
      </w:r>
      <w:r w:rsidR="00A849A0" w:rsidRPr="002068D6">
        <w:t xml:space="preserve"> 5</w:t>
      </w:r>
      <w:r w:rsidRPr="002068D6">
        <w:t>, WIPO</w:t>
      </w:r>
      <w:r w:rsidR="009A1CDE">
        <w:t> </w:t>
      </w:r>
      <w:r w:rsidRPr="002068D6">
        <w:t xml:space="preserve">headquarters will host our missions to celebrate together </w:t>
      </w:r>
      <w:r w:rsidR="009A1CDE">
        <w:t xml:space="preserve">the </w:t>
      </w:r>
      <w:r w:rsidR="006A5CA9" w:rsidRPr="002068D6">
        <w:t>W</w:t>
      </w:r>
      <w:r w:rsidRPr="002068D6">
        <w:t xml:space="preserve">orld Portuguese </w:t>
      </w:r>
      <w:r w:rsidR="006A5CA9" w:rsidRPr="002068D6">
        <w:t>L</w:t>
      </w:r>
      <w:r w:rsidRPr="002068D6">
        <w:t xml:space="preserve">anguage </w:t>
      </w:r>
      <w:r w:rsidR="006A5CA9" w:rsidRPr="002068D6">
        <w:t>D</w:t>
      </w:r>
      <w:r w:rsidRPr="002068D6">
        <w:t>ay with music from the Portuguese</w:t>
      </w:r>
      <w:r w:rsidR="006A5CA9" w:rsidRPr="002068D6">
        <w:t>-</w:t>
      </w:r>
      <w:r w:rsidRPr="002068D6">
        <w:t>speaking world.</w:t>
      </w:r>
      <w:r w:rsidRPr="002068D6">
        <w:br/>
        <w:t>In th</w:t>
      </w:r>
      <w:r w:rsidR="00821DDB" w:rsidRPr="002068D6">
        <w:t xml:space="preserve">e </w:t>
      </w:r>
      <w:r w:rsidRPr="002068D6">
        <w:t>context</w:t>
      </w:r>
      <w:r w:rsidR="00821DDB" w:rsidRPr="002068D6">
        <w:t xml:space="preserve"> of</w:t>
      </w:r>
      <w:r w:rsidRPr="002068D6">
        <w:t xml:space="preserve"> our </w:t>
      </w:r>
      <w:r w:rsidR="00862EBC" w:rsidRPr="002068D6">
        <w:t xml:space="preserve">formal </w:t>
      </w:r>
      <w:r w:rsidRPr="002068D6">
        <w:t>bid to introduce Portuguese into the Madrid System</w:t>
      </w:r>
      <w:r w:rsidR="00862EBC" w:rsidRPr="002068D6">
        <w:t>,</w:t>
      </w:r>
      <w:r w:rsidRPr="002068D6">
        <w:t xml:space="preserve"> which </w:t>
      </w:r>
      <w:r w:rsidR="00862EBC" w:rsidRPr="002068D6">
        <w:t xml:space="preserve">we submitted </w:t>
      </w:r>
      <w:r w:rsidRPr="002068D6">
        <w:t xml:space="preserve">in October 2024, we believe it is vital to move forward with that process in a transparent and inclusive way based on objective criteria </w:t>
      </w:r>
      <w:r w:rsidR="00821DDB" w:rsidRPr="002068D6">
        <w:t xml:space="preserve">and </w:t>
      </w:r>
      <w:r w:rsidRPr="002068D6">
        <w:t>taking into account the needs of users and evolving demand.  But we want to go further than that.  We want to ensure that Portuguese becomes an official language of the United Nations system ultimately because we believe that multilingualism is essential to guarantee</w:t>
      </w:r>
      <w:r w:rsidR="00E03BF6" w:rsidRPr="002068D6">
        <w:t>ing</w:t>
      </w:r>
      <w:r w:rsidRPr="002068D6">
        <w:t xml:space="preserve"> inclusivity and the representativeness and legitimacy of international organizations.</w:t>
      </w:r>
      <w:r w:rsidRPr="002068D6">
        <w:br/>
        <w:t xml:space="preserve">Director General, we reiterate our commitment to work with you and with all Member States over the next six years to enhance and promote the activities and role of this </w:t>
      </w:r>
      <w:r w:rsidR="00FA2AB8" w:rsidRPr="002068D6">
        <w:t>Organization</w:t>
      </w:r>
      <w:r w:rsidRPr="002068D6">
        <w:t>.  Thank you.</w:t>
      </w:r>
    </w:p>
    <w:p w14:paraId="16090869" w14:textId="71710C68" w:rsidR="00BF7B9A" w:rsidRPr="002068D6" w:rsidRDefault="00585027" w:rsidP="00144900">
      <w:pPr>
        <w:pStyle w:val="ONUME"/>
        <w:spacing w:before="0" w:after="0"/>
      </w:pPr>
      <w:hyperlink r:id="rId21" w:history="1">
        <w:r w:rsidRPr="00585027">
          <w:rPr>
            <w:rStyle w:val="Hyperlink"/>
            <w:caps/>
          </w:rPr>
          <w:t>Nepal</w:t>
        </w:r>
      </w:hyperlink>
      <w:r w:rsidR="008E01A9">
        <w:t xml:space="preserve">:  </w:t>
      </w:r>
      <w:r w:rsidR="00DC0916" w:rsidRPr="002068D6">
        <w:t xml:space="preserve">Mr. Chairperson, the Delegation of Nepal has the honor to deliver this statement on behalf of </w:t>
      </w:r>
      <w:r w:rsidR="00DD0167">
        <w:t xml:space="preserve">the </w:t>
      </w:r>
      <w:r w:rsidR="00DC0916" w:rsidRPr="002068D6">
        <w:t>LDC</w:t>
      </w:r>
      <w:r w:rsidR="00FE389B">
        <w:t>s</w:t>
      </w:r>
      <w:r w:rsidR="00DC0916" w:rsidRPr="002068D6">
        <w:t xml:space="preserve"> Group.</w:t>
      </w:r>
    </w:p>
    <w:p w14:paraId="352BB563" w14:textId="0A6C8650" w:rsidR="00DC0916" w:rsidRPr="002068D6" w:rsidRDefault="00DC0916" w:rsidP="00144900">
      <w:pPr>
        <w:pStyle w:val="ONUME"/>
        <w:numPr>
          <w:ilvl w:val="0"/>
          <w:numId w:val="0"/>
        </w:numPr>
        <w:spacing w:before="0" w:after="240"/>
      </w:pPr>
      <w:r w:rsidRPr="002068D6">
        <w:t xml:space="preserve">We would like to </w:t>
      </w:r>
      <w:r w:rsidR="00DD0167" w:rsidRPr="002068D6">
        <w:t>thank</w:t>
      </w:r>
      <w:r w:rsidRPr="002068D6">
        <w:t xml:space="preserve"> you, Mr. Chair, members of the Bureau and </w:t>
      </w:r>
      <w:proofErr w:type="gramStart"/>
      <w:r w:rsidRPr="002068D6">
        <w:t>Secretariat</w:t>
      </w:r>
      <w:proofErr w:type="gramEnd"/>
      <w:r w:rsidRPr="002068D6">
        <w:t xml:space="preserve"> for holding this extraordinary session.  We extend warm congratulations to Director General, Mr. Daren Tang, on his election as the Director General of the World Intellectual Property Organization for a second term.  The appointment reflects the confidence and the trust of the Member States.  They have placed on him for his leadership, vision and commitment to serve innovators and creators to use IP as a tool to achieve growth, create jobs and improve lives everywhere.</w:t>
      </w:r>
      <w:r w:rsidRPr="002068D6">
        <w:br/>
        <w:t>WIPO successfully concluded two landmark multilateral treaties, WIPO Treaty on Intellectual Property, Genetic Resources, Associated Traditional Knowledge and the Riyadh Design Law Treaty in 2024.  This speaks about the role that DG played in forcing consensus and driving multilateral decision during challenging geopolitical times, and I hope in the next six years DG will continue to do so.</w:t>
      </w:r>
      <w:r w:rsidRPr="002068D6">
        <w:br/>
        <w:t xml:space="preserve">Mr. Director General, as you embark on your second term, the LDC group would like to highlight its couple of priorities.  First, we call for sustained technical assistance to LDCs including the national IP training of the IP professional and integrating IP into development planning, particularly as several LDCs move to the graduation path. </w:t>
      </w:r>
      <w:r w:rsidRPr="002068D6">
        <w:br/>
        <w:t xml:space="preserve">Second, the intersection of artificial intelligence and intellectual property is rapidly shaping the </w:t>
      </w:r>
      <w:r w:rsidRPr="002068D6">
        <w:lastRenderedPageBreak/>
        <w:t>innovation globally.  We urge WIPO to ensure that the emerging AI and IP normative frameworks are development oriented and do not inadvertently widen the digital gap.</w:t>
      </w:r>
      <w:r w:rsidRPr="002068D6">
        <w:br/>
        <w:t>Third, the technology transfer and access to knowledge remain our priority.  We would like to see WIPO facilitating the technology transfer with flexibilities to LDCs, particularly in health, agriculture and green technology.</w:t>
      </w:r>
      <w:r w:rsidRPr="002068D6">
        <w:br/>
        <w:t>Mr. Chairperson, LDC group assures its full support to the Director General in discharging his important mandate and to pursue the objective of WIPO.  We are confident that under Mr</w:t>
      </w:r>
      <w:r w:rsidR="00B95D64" w:rsidRPr="002068D6">
        <w:t>.</w:t>
      </w:r>
      <w:r w:rsidR="00B95D64">
        <w:t> </w:t>
      </w:r>
      <w:r w:rsidRPr="002068D6">
        <w:t xml:space="preserve">Daren Tang’s dedicated leadership, WIPO will remain a truly inclusive </w:t>
      </w:r>
      <w:r w:rsidR="00CF5952" w:rsidRPr="002068D6">
        <w:t>Organization</w:t>
      </w:r>
      <w:r w:rsidRPr="002068D6">
        <w:t xml:space="preserve">, </w:t>
      </w:r>
      <w:r w:rsidR="00B95D64" w:rsidRPr="002068D6">
        <w:t>one</w:t>
      </w:r>
      <w:r w:rsidR="00B95D64">
        <w:t> </w:t>
      </w:r>
      <w:r w:rsidRPr="002068D6">
        <w:t>that serves all members with particular attention to those who need it the most, the LDCs.  We wish the Director General all success.  Thank you, Mr. Chair</w:t>
      </w:r>
    </w:p>
    <w:p w14:paraId="2E8CDE34" w14:textId="2F2018FC" w:rsidR="00E8709C" w:rsidRPr="002068D6" w:rsidRDefault="00E8709C" w:rsidP="00E8709C">
      <w:pPr>
        <w:pStyle w:val="ONUME"/>
        <w:spacing w:before="0" w:after="0"/>
      </w:pPr>
      <w:hyperlink r:id="rId22">
        <w:r w:rsidRPr="000D6962">
          <w:rPr>
            <w:rStyle w:val="Hyperlink"/>
            <w:caps/>
          </w:rPr>
          <w:t>Algeria</w:t>
        </w:r>
      </w:hyperlink>
      <w:r w:rsidR="008E01A9">
        <w:t xml:space="preserve">:  </w:t>
      </w:r>
      <w:r w:rsidRPr="002068D6">
        <w:t xml:space="preserve">Algeria wishes to take this opportunity to congratulate Daren Tang upon his re-election as DG at this very important Organization and we wish him every success in his second term. </w:t>
      </w:r>
    </w:p>
    <w:p w14:paraId="6D352F9A" w14:textId="77777777" w:rsidR="00E8709C" w:rsidRPr="002068D6" w:rsidRDefault="00E8709C" w:rsidP="00E8709C">
      <w:pPr>
        <w:pStyle w:val="ONUME"/>
        <w:numPr>
          <w:ilvl w:val="0"/>
          <w:numId w:val="0"/>
        </w:numPr>
        <w:spacing w:before="0" w:after="0"/>
      </w:pPr>
      <w:r w:rsidRPr="002068D6">
        <w:t xml:space="preserve">We welcome the significant progress made by the Organization during the last few years making intellectual property a tool for development and a facilitator for innovation and stakeholders in our countries, and we welcome the numerous initiatives and programs pursued by WIPO on capacity building and technical assistance for developing countries and LDCs.  </w:t>
      </w:r>
    </w:p>
    <w:p w14:paraId="2C70286C" w14:textId="77777777" w:rsidR="00E8709C" w:rsidRPr="002068D6" w:rsidRDefault="00E8709C" w:rsidP="00E8709C">
      <w:pPr>
        <w:pStyle w:val="ONUME"/>
        <w:numPr>
          <w:ilvl w:val="0"/>
          <w:numId w:val="0"/>
        </w:numPr>
        <w:spacing w:before="0" w:after="0"/>
      </w:pPr>
      <w:r w:rsidRPr="002068D6">
        <w:t xml:space="preserve">We encourage the Director General to continue his efforts with new and more ambitious initiatives, and we reiterate our support for </w:t>
      </w:r>
      <w:proofErr w:type="gramStart"/>
      <w:r w:rsidRPr="002068D6">
        <w:t>all of</w:t>
      </w:r>
      <w:proofErr w:type="gramEnd"/>
      <w:r w:rsidRPr="002068D6">
        <w:t xml:space="preserve"> the Organization’s activities to achieve the Sustainable Development Goals and strengthen implementation of the Development Agenda.</w:t>
      </w:r>
    </w:p>
    <w:p w14:paraId="65CB8C47" w14:textId="77777777" w:rsidR="00E8709C" w:rsidRPr="002068D6" w:rsidRDefault="00E8709C" w:rsidP="00E8709C">
      <w:pPr>
        <w:pStyle w:val="ONUME"/>
        <w:numPr>
          <w:ilvl w:val="0"/>
          <w:numId w:val="0"/>
        </w:numPr>
        <w:spacing w:before="0" w:after="0"/>
      </w:pPr>
      <w:r w:rsidRPr="002068D6">
        <w:t xml:space="preserve">We welcome the degree of cooperation between the Organization and Algeria through very important projects focusing on intellectual property and copyright.  The recent visit of the Director General in September last year was a key milestone in the context of this cooperation and allowed us to explore new possibilities for cooperation.  </w:t>
      </w:r>
    </w:p>
    <w:p w14:paraId="4CD15FDA" w14:textId="00697339" w:rsidR="00E8709C" w:rsidRPr="002068D6" w:rsidRDefault="00E8709C" w:rsidP="00E8709C">
      <w:pPr>
        <w:pStyle w:val="ONUME"/>
        <w:numPr>
          <w:ilvl w:val="0"/>
          <w:numId w:val="0"/>
        </w:numPr>
        <w:spacing w:before="0" w:after="240"/>
      </w:pPr>
      <w:r w:rsidRPr="002068D6">
        <w:t xml:space="preserve">We reiterate our unwavering support, and we will continue to work with the Secretariat and with Member States to ensure that intellectual property is an effective tool for development. </w:t>
      </w:r>
      <w:r w:rsidR="00B52013" w:rsidRPr="002068D6">
        <w:t>Thank</w:t>
      </w:r>
      <w:r w:rsidR="00B52013">
        <w:t> </w:t>
      </w:r>
      <w:r w:rsidRPr="002068D6">
        <w:t xml:space="preserve">you. </w:t>
      </w:r>
    </w:p>
    <w:p w14:paraId="175702CB" w14:textId="1678CE04" w:rsidR="00E8709C" w:rsidRPr="002068D6" w:rsidRDefault="00E8709C" w:rsidP="00E8709C">
      <w:pPr>
        <w:pStyle w:val="ONUME"/>
        <w:spacing w:before="0" w:after="0"/>
      </w:pPr>
      <w:hyperlink r:id="rId23">
        <w:r w:rsidRPr="000D6962">
          <w:rPr>
            <w:rStyle w:val="Hyperlink"/>
            <w:caps/>
          </w:rPr>
          <w:t>Angola</w:t>
        </w:r>
      </w:hyperlink>
      <w:r w:rsidR="008E01A9">
        <w:t xml:space="preserve">:  </w:t>
      </w:r>
      <w:r w:rsidRPr="002068D6">
        <w:t xml:space="preserve">Director General, Daren Tang, distinguished representatives of </w:t>
      </w:r>
      <w:r w:rsidR="006377A2" w:rsidRPr="002068D6">
        <w:t>Member</w:t>
      </w:r>
      <w:r w:rsidR="006377A2">
        <w:t> </w:t>
      </w:r>
      <w:r w:rsidRPr="002068D6">
        <w:t xml:space="preserve">States, ladies and gentlemen, Angola fully supports the statement delivered by </w:t>
      </w:r>
      <w:r w:rsidR="006377A2" w:rsidRPr="002068D6">
        <w:t>South</w:t>
      </w:r>
      <w:r w:rsidR="006377A2">
        <w:t> </w:t>
      </w:r>
      <w:r w:rsidRPr="002068D6">
        <w:t xml:space="preserve">Africa on behalf of the African Group and the statement delivered by Portugal on behalf of the CPLP, and Nepal on behalf of the </w:t>
      </w:r>
      <w:r w:rsidR="00D2429D">
        <w:t>LDC</w:t>
      </w:r>
      <w:r w:rsidR="00FE389B">
        <w:t>s</w:t>
      </w:r>
      <w:r w:rsidRPr="002068D6">
        <w:t xml:space="preserve">.  We fully support the concerns and priorities expressed in those statements, in particular </w:t>
      </w:r>
      <w:proofErr w:type="gramStart"/>
      <w:r w:rsidRPr="002068D6">
        <w:t>with regard to</w:t>
      </w:r>
      <w:proofErr w:type="gramEnd"/>
      <w:r w:rsidRPr="002068D6">
        <w:t xml:space="preserve"> promoting an intellectual property system that is becoming more inclusive, balanced and sensitive to the needs of developing countries.</w:t>
      </w:r>
    </w:p>
    <w:p w14:paraId="0012DC00" w14:textId="2F315FF3" w:rsidR="00E8709C" w:rsidRPr="002068D6" w:rsidRDefault="00E8709C" w:rsidP="00E8709C">
      <w:pPr>
        <w:pStyle w:val="ONUME"/>
        <w:numPr>
          <w:ilvl w:val="0"/>
          <w:numId w:val="0"/>
        </w:numPr>
        <w:spacing w:before="0" w:after="0"/>
      </w:pPr>
      <w:r w:rsidRPr="002068D6">
        <w:t xml:space="preserve">Chairman, allow me to say on behalf of the Republic of Angola how we wish to extend our warm congratulations to Daren Tang on his re-election as Director General of the Organization, </w:t>
      </w:r>
      <w:r w:rsidR="00DB767A" w:rsidRPr="002068D6">
        <w:t>and</w:t>
      </w:r>
      <w:r w:rsidR="00DB767A">
        <w:t> </w:t>
      </w:r>
      <w:r w:rsidRPr="002068D6">
        <w:t>that demonstrates the trust shown by Member States in his leadership.  We fully believe that under his guidance WIPO will continue to promote innovation, creativity and sustainable development, ensuring a fairer distribution of the benefits of intellectual property.</w:t>
      </w:r>
    </w:p>
    <w:p w14:paraId="6E8E8C97" w14:textId="77777777" w:rsidR="00E8709C" w:rsidRPr="002068D6" w:rsidRDefault="00E8709C" w:rsidP="00E8709C">
      <w:pPr>
        <w:pStyle w:val="ONUME"/>
        <w:numPr>
          <w:ilvl w:val="0"/>
          <w:numId w:val="0"/>
        </w:numPr>
        <w:spacing w:before="0" w:after="0"/>
      </w:pPr>
      <w:r w:rsidRPr="002068D6">
        <w:t>We reiterate our commitment to engage constructively with WIPO and other Member States in capacity building, access to knowledge and the promotion of innovation as a tool for sustainable development.  We also underscore the need for renewed cooperation to rise to emerging challenges, including digital transformation, the creative economy and the sound use of local resources.</w:t>
      </w:r>
    </w:p>
    <w:p w14:paraId="6DB47D95" w14:textId="77777777" w:rsidR="00E8709C" w:rsidRPr="002068D6" w:rsidRDefault="00E8709C" w:rsidP="00E8709C">
      <w:pPr>
        <w:pStyle w:val="ONUME"/>
        <w:numPr>
          <w:ilvl w:val="0"/>
          <w:numId w:val="0"/>
        </w:numPr>
        <w:spacing w:before="0" w:after="240"/>
      </w:pPr>
      <w:r w:rsidRPr="002068D6">
        <w:lastRenderedPageBreak/>
        <w:t>To conclude, we fully reiterate our trust in Daren Tang for this new term as Director General, and we stand ready to continue to build a more effective, inclusive Organization focusing on the needs of its Member States.  Thank you.</w:t>
      </w:r>
    </w:p>
    <w:p w14:paraId="4042A701" w14:textId="6F7093CD" w:rsidR="00E8709C" w:rsidRPr="002068D6" w:rsidRDefault="00E8709C" w:rsidP="00E8709C">
      <w:pPr>
        <w:pStyle w:val="ONUME"/>
        <w:spacing w:before="0" w:after="0"/>
      </w:pPr>
      <w:hyperlink r:id="rId24">
        <w:r w:rsidRPr="000D6962">
          <w:rPr>
            <w:rStyle w:val="Hyperlink"/>
            <w:caps/>
          </w:rPr>
          <w:t>Argentina</w:t>
        </w:r>
      </w:hyperlink>
      <w:r w:rsidR="008E01A9">
        <w:t xml:space="preserve">:  </w:t>
      </w:r>
      <w:r w:rsidRPr="002068D6">
        <w:t xml:space="preserve">Good afternoon to all the colleagues.  </w:t>
      </w:r>
    </w:p>
    <w:p w14:paraId="580D9E2A" w14:textId="69E2700D" w:rsidR="00E8709C" w:rsidRPr="002068D6" w:rsidRDefault="00E8709C" w:rsidP="00E8709C">
      <w:pPr>
        <w:pStyle w:val="ONUME"/>
        <w:numPr>
          <w:ilvl w:val="0"/>
          <w:numId w:val="0"/>
        </w:numPr>
        <w:spacing w:before="0" w:after="0"/>
      </w:pPr>
      <w:proofErr w:type="gramStart"/>
      <w:r w:rsidRPr="002068D6">
        <w:t>First of all</w:t>
      </w:r>
      <w:proofErr w:type="gramEnd"/>
      <w:r w:rsidRPr="002068D6">
        <w:t xml:space="preserve">, we would like to congratulate Mr. Daren Tang on his appointment for the second mandate as Director General of WIPO, underscoring his great work in favor of the strengthening of the protection system of IP, and the strong focus in cooperation.  In a difficult context, the achievement of multilateral agreements, amongst which we would like to underscore the signing of very important instruments for </w:t>
      </w:r>
      <w:proofErr w:type="gramStart"/>
      <w:r w:rsidRPr="002068D6">
        <w:t>all of</w:t>
      </w:r>
      <w:proofErr w:type="gramEnd"/>
      <w:r w:rsidRPr="002068D6">
        <w:t xml:space="preserve"> the Member States, the GRATK Treaty as well as </w:t>
      </w:r>
      <w:r w:rsidR="005E5EE4" w:rsidRPr="002068D6">
        <w:t>the</w:t>
      </w:r>
      <w:r w:rsidR="005E5EE4">
        <w:t> </w:t>
      </w:r>
      <w:r w:rsidRPr="002068D6">
        <w:t xml:space="preserve">RDLT.  </w:t>
      </w:r>
    </w:p>
    <w:p w14:paraId="1D799211" w14:textId="041031C9" w:rsidR="00E8709C" w:rsidRPr="002068D6" w:rsidRDefault="00E8709C" w:rsidP="00E8709C">
      <w:pPr>
        <w:pStyle w:val="ONUME"/>
        <w:numPr>
          <w:ilvl w:val="0"/>
          <w:numId w:val="0"/>
        </w:numPr>
        <w:spacing w:before="0" w:after="0"/>
      </w:pPr>
      <w:r w:rsidRPr="002068D6">
        <w:t xml:space="preserve">During your mandate, Director General, we have seen the strengthening of capacities through </w:t>
      </w:r>
      <w:r w:rsidR="00794E0F" w:rsidRPr="002068D6">
        <w:t>a</w:t>
      </w:r>
      <w:r w:rsidR="00794E0F">
        <w:t> </w:t>
      </w:r>
      <w:r w:rsidRPr="002068D6">
        <w:t>number of concrete projects that have been adapted to national realities, collaborating in the elaboration of different diagnos</w:t>
      </w:r>
      <w:r w:rsidR="002F2B30">
        <w:t>e</w:t>
      </w:r>
      <w:r w:rsidRPr="002068D6">
        <w:t xml:space="preserve">s of the ecosystems of intellectual property as well as their training in local human resources and the evaluation and implementation of international norms and the exchange of experiences and good practices.  </w:t>
      </w:r>
    </w:p>
    <w:p w14:paraId="5BE563BA" w14:textId="77777777" w:rsidR="00E8709C" w:rsidRPr="002068D6" w:rsidRDefault="00E8709C" w:rsidP="00E8709C">
      <w:pPr>
        <w:pStyle w:val="ONUME"/>
        <w:numPr>
          <w:ilvl w:val="0"/>
          <w:numId w:val="0"/>
        </w:numPr>
        <w:spacing w:before="0" w:after="0"/>
      </w:pPr>
      <w:r w:rsidRPr="002068D6">
        <w:t>Argentina reaffirms the centrality of WIPO as a specialized forum and underscores the importance of continuous strengthening the coordination with other international bodies to enhance coherence and complementarity in global governance.</w:t>
      </w:r>
    </w:p>
    <w:p w14:paraId="0A2FB057" w14:textId="7C52A8B5" w:rsidR="00E8709C" w:rsidRPr="002068D6" w:rsidRDefault="00E8709C" w:rsidP="00E8709C">
      <w:pPr>
        <w:pStyle w:val="ONUME"/>
        <w:numPr>
          <w:ilvl w:val="0"/>
          <w:numId w:val="0"/>
        </w:numPr>
        <w:spacing w:before="0" w:after="240"/>
      </w:pPr>
      <w:r w:rsidRPr="002068D6">
        <w:t xml:space="preserve">We would like to thank WIPO for its support to our country to adapt better to international standards </w:t>
      </w:r>
      <w:proofErr w:type="gramStart"/>
      <w:r w:rsidRPr="002068D6">
        <w:t>in the area of</w:t>
      </w:r>
      <w:proofErr w:type="gramEnd"/>
      <w:r w:rsidRPr="002068D6">
        <w:t xml:space="preserve"> IP.  We would like to specifically mention something that is very important and that’s the human factor.  In this regard, the leadership by the Director General, Daren Tang not only combines trustworthiness and good leadership, but </w:t>
      </w:r>
      <w:r w:rsidR="00B0542A">
        <w:t>he</w:t>
      </w:r>
      <w:r w:rsidRPr="002068D6">
        <w:t xml:space="preserve"> combines </w:t>
      </w:r>
      <w:proofErr w:type="gramStart"/>
      <w:r w:rsidRPr="002068D6">
        <w:t>as well intelligence, audacity, strength and prudence</w:t>
      </w:r>
      <w:proofErr w:type="gramEnd"/>
      <w:r w:rsidRPr="002068D6">
        <w:t xml:space="preserve"> with something that is a little bit more valuable, the capacity to listen.  Listen to understand, and understand to bring closer, and bring closer to generate trust.  This human sensibility is an inclusive </w:t>
      </w:r>
      <w:proofErr w:type="gramStart"/>
      <w:r w:rsidRPr="002068D6">
        <w:t>vocation</w:t>
      </w:r>
      <w:proofErr w:type="gramEnd"/>
      <w:r w:rsidRPr="002068D6">
        <w:t xml:space="preserve"> and it leads professionally with a spiritual quality and puts people at the center of your management reminding us that in a world full of complex challenges of tragic and difficulties, true leadership is not only bringing solutions.  It is not only solving </w:t>
      </w:r>
      <w:proofErr w:type="gramStart"/>
      <w:r w:rsidRPr="002068D6">
        <w:t>puzzles</w:t>
      </w:r>
      <w:proofErr w:type="gramEnd"/>
      <w:r w:rsidRPr="002068D6">
        <w:t xml:space="preserve"> but it is also creating a feeling of community and through that feeling of community a solid collective solidarity.  Thank you very much. </w:t>
      </w:r>
    </w:p>
    <w:p w14:paraId="628C9DF2" w14:textId="40937DF9" w:rsidR="00E8709C" w:rsidRPr="002068D6" w:rsidRDefault="00E8709C" w:rsidP="00E8709C">
      <w:pPr>
        <w:pStyle w:val="ONUME"/>
        <w:spacing w:before="0" w:after="0"/>
      </w:pPr>
      <w:hyperlink r:id="rId25">
        <w:r w:rsidRPr="000D6962">
          <w:rPr>
            <w:rStyle w:val="Hyperlink"/>
            <w:caps/>
          </w:rPr>
          <w:t>Armenia</w:t>
        </w:r>
      </w:hyperlink>
      <w:r w:rsidR="008E01A9">
        <w:t xml:space="preserve">:  </w:t>
      </w:r>
      <w:r w:rsidRPr="002068D6">
        <w:t>Director General, Mr. Daren Tang, on behalf of Armenia, we wish to congratulate you most warmly on your re-election as Director General of WIPO.</w:t>
      </w:r>
      <w:r w:rsidRPr="002068D6">
        <w:br/>
        <w:t>Armenia highly values the dynamic leadership, vision and dedication that you have demonstrated throughout your first mandate.  Under your guidance, WIPO has continued to strengthen its role as a central platform for fostering innovation, creativity and balanced intellectual property systems throughout the world.  We would like to take advantage of this opportunity to underscore the productive and progressive cooperation between Armenia and WIPO during this period.</w:t>
      </w:r>
    </w:p>
    <w:p w14:paraId="47942A6D" w14:textId="0A1F2CE8" w:rsidR="00E8709C" w:rsidRPr="002068D6" w:rsidRDefault="00E8709C" w:rsidP="00E8709C">
      <w:pPr>
        <w:pStyle w:val="ONUME"/>
        <w:numPr>
          <w:ilvl w:val="0"/>
          <w:numId w:val="0"/>
        </w:numPr>
        <w:spacing w:before="0" w:after="240"/>
      </w:pPr>
      <w:r w:rsidRPr="002068D6">
        <w:t>Thanks to Mr. Tang’s personal commitment and engagement, our partnership has deepened significantly, contributing to the advancement of Armenia’s national intellectual property framework, capacity building efforts and its innovation ecosystem.</w:t>
      </w:r>
      <w:r w:rsidRPr="002068D6">
        <w:br/>
        <w:t>Armenia reaffirms its profound commitment to further enhancing this cooperation in future and supporting WIPO’s mission in supporting and promoting inclusive and sustainable development by ensuring that IP is promoted and valued.</w:t>
      </w:r>
      <w:r w:rsidRPr="002068D6">
        <w:br/>
        <w:t xml:space="preserve">Mr. Tang, we wish you every success in this renewed mandate and we look forward to </w:t>
      </w:r>
      <w:r w:rsidRPr="002068D6">
        <w:lastRenderedPageBreak/>
        <w:t xml:space="preserve">continuing to work closely with you in future.  You can count on Armenia’s full support. </w:t>
      </w:r>
      <w:r w:rsidR="009D7AA8" w:rsidRPr="002068D6">
        <w:t>Thank</w:t>
      </w:r>
      <w:r w:rsidR="009D7AA8">
        <w:t> </w:t>
      </w:r>
      <w:r w:rsidRPr="002068D6">
        <w:t>you.</w:t>
      </w:r>
    </w:p>
    <w:p w14:paraId="1A2C6573" w14:textId="4992318C" w:rsidR="00E8709C" w:rsidRPr="002068D6" w:rsidRDefault="00E8709C" w:rsidP="00E8709C">
      <w:pPr>
        <w:pStyle w:val="ONUME"/>
        <w:spacing w:before="0" w:after="0"/>
      </w:pPr>
      <w:hyperlink r:id="rId26">
        <w:r w:rsidRPr="000D6962">
          <w:rPr>
            <w:rStyle w:val="Hyperlink"/>
            <w:caps/>
          </w:rPr>
          <w:t>Australia</w:t>
        </w:r>
      </w:hyperlink>
      <w:r w:rsidR="008E01A9">
        <w:t xml:space="preserve">:  </w:t>
      </w:r>
      <w:r w:rsidRPr="002068D6">
        <w:t>The Delegation of Australia aligns itself with the statement made by the Delegation of Germany on behalf of Group B.  Australia thanks the Chair of the General Assembly, the Chair of the Coordination Committee, and the Secretariat for their excellent work during the election process.</w:t>
      </w:r>
    </w:p>
    <w:p w14:paraId="343CBC0D" w14:textId="690A6B37" w:rsidR="00E8709C" w:rsidRPr="002068D6" w:rsidRDefault="00E8709C" w:rsidP="00E8709C">
      <w:pPr>
        <w:pStyle w:val="ONUME"/>
        <w:numPr>
          <w:ilvl w:val="0"/>
          <w:numId w:val="0"/>
        </w:numPr>
        <w:spacing w:before="0" w:after="0"/>
      </w:pPr>
      <w:r w:rsidRPr="002068D6">
        <w:t xml:space="preserve">Australia warmly congratulates Mr. Tang on his reappointment as Director General of WIPO and wishes him every success on his second term.  Under his leadership, WIPO successfully concluded the WIPO Treaty on Intellectual Property, Genetic Resources and Associated Traditional Knowledge and the Riyadh Design Law Treaty.  These landmark treaties are the result of many years of advocacy and hard work from numerous people across the globe.  </w:t>
      </w:r>
      <w:r w:rsidR="005274ED" w:rsidRPr="002068D6">
        <w:t>We</w:t>
      </w:r>
      <w:r w:rsidR="005274ED">
        <w:t> </w:t>
      </w:r>
      <w:r w:rsidRPr="002068D6">
        <w:t xml:space="preserve">look forward to continuing to work constructively with WIPO and Member States to progress these treaties and ensure that the international IP system fulfills its social and economic purposes for the benefit of everyone. </w:t>
      </w:r>
    </w:p>
    <w:p w14:paraId="19071F4F" w14:textId="4FBFF9E4" w:rsidR="00E8709C" w:rsidRPr="002068D6" w:rsidRDefault="00E8709C" w:rsidP="00E8709C">
      <w:pPr>
        <w:pStyle w:val="ONUME"/>
        <w:numPr>
          <w:ilvl w:val="0"/>
          <w:numId w:val="0"/>
        </w:numPr>
        <w:spacing w:before="0" w:after="0"/>
      </w:pPr>
      <w:r w:rsidRPr="002068D6">
        <w:t xml:space="preserve">Australia values the international IP </w:t>
      </w:r>
      <w:proofErr w:type="gramStart"/>
      <w:r w:rsidRPr="002068D6">
        <w:t>system</w:t>
      </w:r>
      <w:proofErr w:type="gramEnd"/>
      <w:r w:rsidRPr="002068D6">
        <w:t xml:space="preserve"> and important contribution WIPO makes to stability in these uncertain times.  We are confident that under Mr. Tang’s continued leadership, </w:t>
      </w:r>
      <w:r w:rsidR="00F25E1B" w:rsidRPr="002068D6">
        <w:t>the</w:t>
      </w:r>
      <w:r w:rsidR="00F25E1B">
        <w:t> </w:t>
      </w:r>
      <w:r w:rsidRPr="002068D6">
        <w:t xml:space="preserve">global IP system will incentivize the innovation and creativity that will be important to </w:t>
      </w:r>
      <w:proofErr w:type="gramStart"/>
      <w:r w:rsidRPr="002068D6">
        <w:t>finding</w:t>
      </w:r>
      <w:proofErr w:type="gramEnd"/>
      <w:r w:rsidRPr="002068D6">
        <w:t xml:space="preserve"> our way through global challenges and disruptions. </w:t>
      </w:r>
    </w:p>
    <w:p w14:paraId="4148D258" w14:textId="12E282A9" w:rsidR="00E8709C" w:rsidRPr="002068D6" w:rsidRDefault="00E8709C" w:rsidP="00E8709C">
      <w:pPr>
        <w:pStyle w:val="ONUME"/>
        <w:numPr>
          <w:ilvl w:val="0"/>
          <w:numId w:val="0"/>
        </w:numPr>
        <w:spacing w:before="0" w:after="240"/>
      </w:pPr>
      <w:r w:rsidRPr="002068D6">
        <w:t xml:space="preserve">In closing, Australia reiterates its full support for Mr. Tang in his second term as </w:t>
      </w:r>
      <w:r w:rsidR="00F25E1B" w:rsidRPr="002068D6">
        <w:t>Director</w:t>
      </w:r>
      <w:r w:rsidR="00F25E1B">
        <w:t> </w:t>
      </w:r>
      <w:r w:rsidRPr="002068D6">
        <w:t>General and looks forward to continuing collaboration with him and WIPO over the next six years.</w:t>
      </w:r>
    </w:p>
    <w:p w14:paraId="21BA6019" w14:textId="3D4C5CC9" w:rsidR="00E8709C" w:rsidRPr="002068D6" w:rsidRDefault="00E8709C" w:rsidP="00E8709C">
      <w:pPr>
        <w:pStyle w:val="ONUME"/>
        <w:spacing w:before="0" w:after="0"/>
      </w:pPr>
      <w:hyperlink r:id="rId27">
        <w:r w:rsidRPr="000D6962">
          <w:rPr>
            <w:rStyle w:val="Hyperlink"/>
            <w:caps/>
          </w:rPr>
          <w:t>Austria</w:t>
        </w:r>
      </w:hyperlink>
      <w:r w:rsidR="008E01A9">
        <w:t xml:space="preserve">:  </w:t>
      </w:r>
      <w:r w:rsidRPr="002068D6">
        <w:t xml:space="preserve">I thank you, Mr. President, DG, excellencies, Distinguished Delegates. </w:t>
      </w:r>
    </w:p>
    <w:p w14:paraId="060568AA" w14:textId="5E658250" w:rsidR="00E8709C" w:rsidRPr="002068D6" w:rsidRDefault="00E8709C" w:rsidP="00E8709C">
      <w:pPr>
        <w:pStyle w:val="ONUME"/>
        <w:numPr>
          <w:ilvl w:val="0"/>
          <w:numId w:val="0"/>
        </w:numPr>
        <w:spacing w:before="0" w:after="0"/>
      </w:pPr>
      <w:r w:rsidRPr="002068D6">
        <w:t>My Delegation would like to extend its sincere congratulations to you, dear Director General of WIPO.  Your successful reappointment clearly reflects the strong confidence placed in your leadership including by my own country, Austria.  Your outstanding commitment to the organization was particularly evident in the successful convening of the two Diplomatic</w:t>
      </w:r>
      <w:r w:rsidR="008B179E">
        <w:t> </w:t>
      </w:r>
      <w:r w:rsidRPr="002068D6">
        <w:t xml:space="preserve">Conferences in 2024.  </w:t>
      </w:r>
    </w:p>
    <w:p w14:paraId="188D0379" w14:textId="16BB5747" w:rsidR="00E8709C" w:rsidRPr="002068D6" w:rsidRDefault="00E8709C" w:rsidP="00E8709C">
      <w:pPr>
        <w:pStyle w:val="ONUME"/>
        <w:numPr>
          <w:ilvl w:val="0"/>
          <w:numId w:val="0"/>
        </w:numPr>
        <w:spacing w:before="0" w:after="0"/>
      </w:pPr>
      <w:r w:rsidRPr="002068D6">
        <w:t xml:space="preserve">Austria highly values its close cooperation with WIPO as a key pillar for fostering the development of IP through international cooperation.  Considering the role of IP as a key driver of economic development and growth, we should continue to equip ourselves with a robust and modern IP system, ready to serve society and the economy even better and </w:t>
      </w:r>
      <w:r w:rsidR="00E77AAA">
        <w:t>reflect</w:t>
      </w:r>
      <w:r w:rsidR="00E77AAA" w:rsidRPr="002068D6">
        <w:t xml:space="preserve"> </w:t>
      </w:r>
      <w:r w:rsidRPr="002068D6">
        <w:t xml:space="preserve">technological developments such as AI.  </w:t>
      </w:r>
    </w:p>
    <w:p w14:paraId="74CAF7E5" w14:textId="77777777" w:rsidR="00E8709C" w:rsidRPr="002068D6" w:rsidRDefault="00E8709C" w:rsidP="00E8709C">
      <w:pPr>
        <w:pStyle w:val="ONUME"/>
        <w:numPr>
          <w:ilvl w:val="0"/>
          <w:numId w:val="0"/>
        </w:numPr>
        <w:spacing w:before="0" w:after="0"/>
      </w:pPr>
      <w:r w:rsidRPr="002068D6">
        <w:t xml:space="preserve">As a specialized UN agency, WIPO also has a responsibility within the wider UN system in the attainment of the goals of the UN 2030 Agenda for Sustainable Development, while respecting its core mandate.  In this context, we would like to commend WIPO’s continued efforts to make the IP system more accessible to underrepresented groups such as </w:t>
      </w:r>
      <w:proofErr w:type="gramStart"/>
      <w:r w:rsidRPr="002068D6">
        <w:t>women inventors in particular</w:t>
      </w:r>
      <w:proofErr w:type="gramEnd"/>
      <w:r w:rsidRPr="002068D6">
        <w:t xml:space="preserve">.  </w:t>
      </w:r>
    </w:p>
    <w:p w14:paraId="47813D9D" w14:textId="77777777" w:rsidR="005F399E" w:rsidRDefault="00E8709C" w:rsidP="005F399E">
      <w:pPr>
        <w:pStyle w:val="ONUME"/>
        <w:numPr>
          <w:ilvl w:val="0"/>
          <w:numId w:val="0"/>
        </w:numPr>
        <w:spacing w:before="0" w:after="240"/>
      </w:pPr>
      <w:r w:rsidRPr="002068D6">
        <w:t xml:space="preserve">We look forward to continuing and further strengthening our cooperation with you during your second term of office and congratulations again to you, Director General, and we wish you </w:t>
      </w:r>
      <w:proofErr w:type="gramStart"/>
      <w:r w:rsidRPr="002068D6">
        <w:t>all the</w:t>
      </w:r>
      <w:proofErr w:type="gramEnd"/>
      <w:r w:rsidRPr="002068D6">
        <w:t xml:space="preserve"> success.</w:t>
      </w:r>
    </w:p>
    <w:p w14:paraId="3E02AE7B" w14:textId="7EF023CC" w:rsidR="005F399E" w:rsidRDefault="00E8709C" w:rsidP="005F399E">
      <w:pPr>
        <w:pStyle w:val="ONUME"/>
        <w:spacing w:before="0" w:after="0"/>
      </w:pPr>
      <w:hyperlink r:id="rId28">
        <w:r w:rsidRPr="000D6962">
          <w:rPr>
            <w:rStyle w:val="Hyperlink"/>
            <w:caps/>
          </w:rPr>
          <w:t>Azerbaijan</w:t>
        </w:r>
      </w:hyperlink>
      <w:r w:rsidR="008E01A9">
        <w:t xml:space="preserve">:  </w:t>
      </w:r>
      <w:r w:rsidRPr="002068D6">
        <w:t xml:space="preserve">The Delegation of the Republic of Azerbaijan would like to congratulate Mr. Tang on his successful election as Director General of WIPO.  </w:t>
      </w:r>
    </w:p>
    <w:p w14:paraId="32F660AA" w14:textId="5D13070F" w:rsidR="00E8709C" w:rsidRPr="002068D6" w:rsidRDefault="00E8709C" w:rsidP="005F399E">
      <w:pPr>
        <w:pStyle w:val="ONUME"/>
        <w:numPr>
          <w:ilvl w:val="0"/>
          <w:numId w:val="0"/>
        </w:numPr>
        <w:spacing w:before="0" w:after="0"/>
      </w:pPr>
      <w:r w:rsidRPr="002068D6">
        <w:lastRenderedPageBreak/>
        <w:t xml:space="preserve">The overwhelming support of your candidacy, Mr. Tang, is a clear testament to your distinguished professionalism, strategic vision and valuable contribution to the activities of the organization during your first incumbent.  </w:t>
      </w:r>
    </w:p>
    <w:p w14:paraId="30E71FAB" w14:textId="77777777" w:rsidR="00E8709C" w:rsidRPr="002068D6" w:rsidRDefault="00E8709C" w:rsidP="005F399E">
      <w:pPr>
        <w:pStyle w:val="ONUME"/>
        <w:numPr>
          <w:ilvl w:val="0"/>
          <w:numId w:val="0"/>
        </w:numPr>
        <w:spacing w:before="0" w:after="0"/>
      </w:pPr>
      <w:r w:rsidRPr="002068D6">
        <w:t xml:space="preserve">We are convinced that in your forthcoming term WIPO will further consolidate its leading standing in the global protection and advancement of intellectual property rights.  </w:t>
      </w:r>
    </w:p>
    <w:p w14:paraId="2DB6A8A8" w14:textId="77777777" w:rsidR="00E8709C" w:rsidRPr="002068D6" w:rsidRDefault="00E8709C" w:rsidP="005F399E">
      <w:pPr>
        <w:pStyle w:val="ONUME"/>
        <w:numPr>
          <w:ilvl w:val="0"/>
          <w:numId w:val="0"/>
        </w:numPr>
        <w:spacing w:before="0" w:after="240"/>
      </w:pPr>
      <w:r w:rsidRPr="002068D6">
        <w:t xml:space="preserve">Taking this opportunity, I would like to express our strong belief that cooperation between Azerbaijan and WIPO will continue to develop, and we affirm our commitment to further straighten our joint efforts towards shared goals.  </w:t>
      </w:r>
      <w:proofErr w:type="gramStart"/>
      <w:r w:rsidRPr="002068D6">
        <w:t>I thank</w:t>
      </w:r>
      <w:proofErr w:type="gramEnd"/>
      <w:r w:rsidRPr="002068D6">
        <w:t xml:space="preserve"> you. </w:t>
      </w:r>
    </w:p>
    <w:p w14:paraId="5370FE16" w14:textId="03D00A3E" w:rsidR="00E8709C" w:rsidRPr="002068D6" w:rsidRDefault="00E8709C" w:rsidP="005F399E">
      <w:pPr>
        <w:pStyle w:val="ONUME"/>
        <w:spacing w:before="0" w:after="0"/>
      </w:pPr>
      <w:hyperlink r:id="rId29">
        <w:r w:rsidRPr="000D6962">
          <w:rPr>
            <w:rStyle w:val="Hyperlink"/>
            <w:caps/>
          </w:rPr>
          <w:t>Bangladesh</w:t>
        </w:r>
      </w:hyperlink>
      <w:r w:rsidR="008E01A9">
        <w:t xml:space="preserve">:  </w:t>
      </w:r>
      <w:r w:rsidRPr="002068D6">
        <w:t>Bangladesh aligns itself with the AP</w:t>
      </w:r>
      <w:r w:rsidR="00FE389B">
        <w:t>G</w:t>
      </w:r>
      <w:r w:rsidRPr="002068D6">
        <w:t xml:space="preserve"> statement delivered by Saudi</w:t>
      </w:r>
      <w:r w:rsidR="00B75B49">
        <w:t> </w:t>
      </w:r>
      <w:r w:rsidRPr="002068D6">
        <w:t xml:space="preserve">Arabia and LDC Group statement delivered by Nepal. </w:t>
      </w:r>
    </w:p>
    <w:p w14:paraId="30D06FA7" w14:textId="22F4A91F" w:rsidR="00E8709C" w:rsidRPr="002068D6" w:rsidRDefault="00E8709C" w:rsidP="00E8709C">
      <w:pPr>
        <w:pStyle w:val="ONUME"/>
        <w:numPr>
          <w:ilvl w:val="0"/>
          <w:numId w:val="0"/>
        </w:numPr>
        <w:spacing w:before="0" w:after="0"/>
      </w:pPr>
      <w:r w:rsidRPr="002068D6">
        <w:t xml:space="preserve">Bangladesh extends its warmest congratulations to Director General Daren Tang on his </w:t>
      </w:r>
      <w:r w:rsidRPr="002068D6">
        <w:br/>
        <w:t>re-election for a second term.  This renewed mandate reflects the strong confidence of Member</w:t>
      </w:r>
      <w:r w:rsidR="008343C7">
        <w:t> </w:t>
      </w:r>
      <w:r w:rsidRPr="002068D6">
        <w:t>States in his vision, leadership and commitment to an inclusive, balanced and forward</w:t>
      </w:r>
      <w:r w:rsidR="008343C7">
        <w:noBreakHyphen/>
      </w:r>
      <w:r w:rsidRPr="002068D6">
        <w:t xml:space="preserve">looking global intellectual property system.  </w:t>
      </w:r>
    </w:p>
    <w:p w14:paraId="47583574" w14:textId="1740A74E" w:rsidR="00E8709C" w:rsidRPr="002068D6" w:rsidRDefault="00E8709C" w:rsidP="00E8709C">
      <w:pPr>
        <w:pStyle w:val="ONUME"/>
        <w:numPr>
          <w:ilvl w:val="0"/>
          <w:numId w:val="0"/>
        </w:numPr>
        <w:spacing w:before="0" w:after="0"/>
      </w:pPr>
      <w:r w:rsidRPr="002068D6">
        <w:t>Bangladesh commends the Director General’s stewardship under which WIPO successfully concluded landmark multilateral outcomes including the Treaty on Intellectual Property, Genetic</w:t>
      </w:r>
      <w:r w:rsidR="00DE0E67">
        <w:t> </w:t>
      </w:r>
      <w:r w:rsidRPr="002068D6">
        <w:t xml:space="preserve">Resources and Associated Traditional Knowledge, as well as the Riyadh Design Law Treaty. These achievements demonstrate the organization’s continued relevance and its capacity to deliver consensus-based results.  </w:t>
      </w:r>
    </w:p>
    <w:p w14:paraId="1E07908A" w14:textId="18C32E21" w:rsidR="00E8709C" w:rsidRPr="002068D6" w:rsidRDefault="00E8709C" w:rsidP="00E8709C">
      <w:pPr>
        <w:pStyle w:val="ONUME"/>
        <w:numPr>
          <w:ilvl w:val="0"/>
          <w:numId w:val="0"/>
        </w:numPr>
        <w:spacing w:before="0" w:after="0"/>
      </w:pPr>
      <w:r w:rsidRPr="002068D6">
        <w:t>Mr. Chair, as Bangladesh prepares for graduation from Least Developed Country status, we</w:t>
      </w:r>
      <w:r w:rsidR="00A91F6F">
        <w:t> </w:t>
      </w:r>
      <w:r w:rsidRPr="002068D6">
        <w:t xml:space="preserve">attach particular importance to sustained and enhanced support from WIPO.  In this regard, we appreciate the targeted initiatives for LDCs including long-term deliverables and graduation support </w:t>
      </w:r>
      <w:proofErr w:type="gramStart"/>
      <w:r w:rsidRPr="002068D6">
        <w:t>package, and</w:t>
      </w:r>
      <w:proofErr w:type="gramEnd"/>
      <w:r w:rsidRPr="002068D6">
        <w:t xml:space="preserve"> encourage the continued updates and implementation to ensure a smooth and sustainable transition.  </w:t>
      </w:r>
    </w:p>
    <w:p w14:paraId="2340B91A" w14:textId="77777777" w:rsidR="00E8709C" w:rsidRPr="002068D6" w:rsidRDefault="00E8709C" w:rsidP="00E8709C">
      <w:pPr>
        <w:pStyle w:val="ONUME"/>
        <w:numPr>
          <w:ilvl w:val="0"/>
          <w:numId w:val="0"/>
        </w:numPr>
        <w:spacing w:before="0" w:after="0"/>
      </w:pPr>
      <w:r w:rsidRPr="002068D6">
        <w:t xml:space="preserve">We underscore the need for deeper technical assistance in building institutional capacity, fostering innovation ecosystems and integrating IP into national development strategies.  At the same time, emerging areas such as the intersection of artificial intelligence and intellectual property must be addressed in a development-sensitive manner ensuring that technological advances do not widen existing gaps.  </w:t>
      </w:r>
    </w:p>
    <w:p w14:paraId="0509F26A" w14:textId="77777777" w:rsidR="00E8709C" w:rsidRPr="002068D6" w:rsidRDefault="00E8709C" w:rsidP="00E8709C">
      <w:pPr>
        <w:pStyle w:val="ONUME"/>
        <w:numPr>
          <w:ilvl w:val="0"/>
          <w:numId w:val="0"/>
        </w:numPr>
        <w:spacing w:before="0" w:after="240"/>
      </w:pPr>
      <w:r w:rsidRPr="002068D6">
        <w:t>To conclude, Mr. Director General, we assure you of Bangladesh’s full cooperation and constructive engagement in advancing a truly inclusive global IP system.</w:t>
      </w:r>
    </w:p>
    <w:p w14:paraId="69A5896C" w14:textId="42BCC30F" w:rsidR="00E8709C" w:rsidRPr="002068D6" w:rsidRDefault="00E8709C" w:rsidP="00E8709C">
      <w:pPr>
        <w:pStyle w:val="ONUME"/>
        <w:spacing w:before="0" w:after="0"/>
      </w:pPr>
      <w:hyperlink r:id="rId30">
        <w:r w:rsidRPr="000D6962">
          <w:rPr>
            <w:rStyle w:val="Hyperlink"/>
            <w:caps/>
          </w:rPr>
          <w:t>Belgium</w:t>
        </w:r>
      </w:hyperlink>
      <w:r w:rsidR="008E01A9">
        <w:t xml:space="preserve">:  </w:t>
      </w:r>
      <w:r w:rsidRPr="002068D6">
        <w:t xml:space="preserve">Director General, Distinguished Delegates. Belgium aligns itself with the Group B statement.  </w:t>
      </w:r>
    </w:p>
    <w:p w14:paraId="0E95E7ED" w14:textId="77777777" w:rsidR="00E8709C" w:rsidRPr="002068D6" w:rsidRDefault="00E8709C" w:rsidP="00E8709C">
      <w:pPr>
        <w:pStyle w:val="ONUME"/>
        <w:numPr>
          <w:ilvl w:val="0"/>
          <w:numId w:val="0"/>
        </w:numPr>
        <w:spacing w:before="0" w:after="0"/>
      </w:pPr>
      <w:proofErr w:type="gramStart"/>
      <w:r w:rsidRPr="002068D6">
        <w:t>Director General Tang, let</w:t>
      </w:r>
      <w:proofErr w:type="gramEnd"/>
      <w:r w:rsidRPr="002068D6">
        <w:t xml:space="preserve"> me begin by extending my government’s warmest congratulations on your reappointment as Director General of WIPO which stands as a well-deserved recognition of your outstanding leadership and continued commitment to multilateralism.  Under your excellent management skills, the past six years have been defined by a positive impact that has fundamentally reshaped the organization.  </w:t>
      </w:r>
    </w:p>
    <w:p w14:paraId="27EF33F5" w14:textId="2C0FF604" w:rsidR="00E8709C" w:rsidRPr="002068D6" w:rsidRDefault="00E8709C" w:rsidP="00E8709C">
      <w:pPr>
        <w:pStyle w:val="ONUME"/>
        <w:numPr>
          <w:ilvl w:val="0"/>
          <w:numId w:val="0"/>
        </w:numPr>
        <w:spacing w:before="0" w:after="0"/>
      </w:pPr>
      <w:r w:rsidRPr="002068D6">
        <w:t xml:space="preserve">First, by prioritizing performance, fiscal discipline and strategic resource management, you have guaranteed WIPO’s financial stability and the delivery of tangible results to all Member States.  Second, you have successfully democratized IP by moving it out of the legal silo and making it accessible to a non-specialist audience. </w:t>
      </w:r>
      <w:r w:rsidRPr="002068D6">
        <w:br/>
        <w:t>Thirdly, the successful conclusion of two new treaties represents a rare and significant diplomatic achievement and solidif</w:t>
      </w:r>
      <w:r w:rsidR="003D4C9D">
        <w:t>ies</w:t>
      </w:r>
      <w:r w:rsidRPr="002068D6">
        <w:t xml:space="preserve"> WIPO’s role as the prime global forum for IP norm setting. </w:t>
      </w:r>
      <w:r w:rsidRPr="002068D6">
        <w:lastRenderedPageBreak/>
        <w:t xml:space="preserve">During your first mandate, Belgium has strengthened its relationship with WIPO, </w:t>
      </w:r>
      <w:proofErr w:type="gramStart"/>
      <w:r w:rsidRPr="002068D6">
        <w:t>in particular in</w:t>
      </w:r>
      <w:proofErr w:type="gramEnd"/>
      <w:r w:rsidRPr="002068D6">
        <w:t xml:space="preserve"> the field of enforcement.  In 2024, our country climbed to the 21</w:t>
      </w:r>
      <w:r w:rsidRPr="002068D6">
        <w:rPr>
          <w:vertAlign w:val="superscript"/>
        </w:rPr>
        <w:t>st</w:t>
      </w:r>
      <w:r w:rsidRPr="002068D6">
        <w:t xml:space="preserve"> place in the global innovation index.  This success would not be possible without the efficiency, reliability and global reach of WIPO’s IP registration systems.  In this regard, Belgium greatly values WIPO’s role in facilitating access to these systems and supporting a robust and inclusive international IP framework.</w:t>
      </w:r>
    </w:p>
    <w:p w14:paraId="1EA91513" w14:textId="77777777" w:rsidR="00E8709C" w:rsidRPr="002068D6" w:rsidRDefault="00E8709C" w:rsidP="00E8709C">
      <w:pPr>
        <w:pStyle w:val="ONUME"/>
        <w:numPr>
          <w:ilvl w:val="0"/>
          <w:numId w:val="0"/>
        </w:numPr>
        <w:spacing w:before="0" w:after="240"/>
      </w:pPr>
      <w:r w:rsidRPr="002068D6">
        <w:t xml:space="preserve">Director General, as you embark upon a new term, we look forward to </w:t>
      </w:r>
      <w:proofErr w:type="gramStart"/>
      <w:r w:rsidRPr="002068D6">
        <w:t>continued</w:t>
      </w:r>
      <w:proofErr w:type="gramEnd"/>
      <w:r w:rsidRPr="002068D6">
        <w:t xml:space="preserve"> close and productive cooperation and wish to reiterate Belgium’s unwavering support.  </w:t>
      </w:r>
      <w:proofErr w:type="gramStart"/>
      <w:r w:rsidRPr="002068D6">
        <w:t>I thank</w:t>
      </w:r>
      <w:proofErr w:type="gramEnd"/>
      <w:r w:rsidRPr="002068D6">
        <w:t xml:space="preserve"> you.</w:t>
      </w:r>
    </w:p>
    <w:p w14:paraId="36E6CBF8" w14:textId="6B98C283" w:rsidR="00E8709C" w:rsidRPr="002068D6" w:rsidRDefault="00E8709C" w:rsidP="008E01A9">
      <w:pPr>
        <w:pStyle w:val="ONUME"/>
        <w:spacing w:before="0"/>
      </w:pPr>
      <w:hyperlink r:id="rId31">
        <w:r w:rsidRPr="000D6962">
          <w:rPr>
            <w:rStyle w:val="Hyperlink"/>
            <w:caps/>
          </w:rPr>
          <w:t>Botswana</w:t>
        </w:r>
      </w:hyperlink>
      <w:r w:rsidR="008E01A9">
        <w:t xml:space="preserve">:  </w:t>
      </w:r>
      <w:r w:rsidRPr="002068D6">
        <w:t>My Delegation congratulates the Director General, Mr. Daren Tang, on his re-appointment for a second term.</w:t>
      </w:r>
      <w:r w:rsidR="008E01A9">
        <w:br/>
      </w:r>
      <w:r w:rsidRPr="002068D6">
        <w:t>This renewed mandate reflects the confidence of Member States in his stellar leadership, his</w:t>
      </w:r>
      <w:r w:rsidR="00CF1928">
        <w:t> </w:t>
      </w:r>
      <w:r w:rsidRPr="002068D6">
        <w:t xml:space="preserve">commitment to a more inclusive and development-oriented global IP ecosystem, and his efforts to ensure that WIPO remains responsive to the needs of all countries developed, developing, and least developed.  </w:t>
      </w:r>
      <w:r w:rsidR="008E01A9">
        <w:br/>
      </w:r>
      <w:r w:rsidRPr="002068D6">
        <w:t>Botswana commends the Director General’s continued focus on strengthening innovation capacity, expanding technical assistance, and supporting Member States in leveraging intellectual property for economic transformation.</w:t>
      </w:r>
      <w:r w:rsidR="008E01A9">
        <w:br/>
      </w:r>
      <w:r w:rsidRPr="002068D6">
        <w:t xml:space="preserve">Botswana remains expectant that WIPO will continue to deliver tangible outcomes that enhance participation, competitiveness, and equitable access to IP-related opportunities for developing countries.  </w:t>
      </w:r>
      <w:r w:rsidR="008E01A9">
        <w:br/>
      </w:r>
      <w:r w:rsidRPr="002068D6">
        <w:t>Notably, Chair, we welcome the adoption of the WIPO Treaty on Intellectual Property, Genetic</w:t>
      </w:r>
      <w:r w:rsidR="00D87FFA">
        <w:t> </w:t>
      </w:r>
      <w:r w:rsidRPr="002068D6">
        <w:t xml:space="preserve">Resources and Associated Traditional Knowledge.  This landmark instrument represents a significant step toward recognizing and safeguarding the rights and contributions of Indigenous Peoples and local communities, communities which are very important in the context of Botswana.  </w:t>
      </w:r>
      <w:r w:rsidR="008E01A9">
        <w:br/>
      </w:r>
      <w:r w:rsidRPr="002068D6">
        <w:t xml:space="preserve">Our Delegation remains committed to collaborating with all Delegations to advance a WIPO that strengthens innovation, supports development, and works for the benefit of all members.  </w:t>
      </w:r>
      <w:r w:rsidR="008E01A9">
        <w:br/>
      </w:r>
      <w:r w:rsidRPr="002068D6">
        <w:t>Once again, dear Daren, we congratulate you.  Thank you.</w:t>
      </w:r>
    </w:p>
    <w:p w14:paraId="4F2BCCBF" w14:textId="49D49D6F" w:rsidR="00E8709C" w:rsidRPr="002068D6" w:rsidRDefault="007158FC" w:rsidP="00E8709C">
      <w:pPr>
        <w:pStyle w:val="ONUME"/>
        <w:spacing w:before="0" w:after="0"/>
      </w:pPr>
      <w:hyperlink r:id="rId32">
        <w:r>
          <w:rPr>
            <w:rStyle w:val="Hyperlink"/>
            <w:caps/>
          </w:rPr>
          <w:t>BRAZIL</w:t>
        </w:r>
      </w:hyperlink>
      <w:r w:rsidR="008E01A9">
        <w:t xml:space="preserve">:  </w:t>
      </w:r>
      <w:r w:rsidR="00E8709C" w:rsidRPr="002068D6">
        <w:t>Brazil aligns with statements by the Delegation of El Salvador on behalf of GRULAC and Portugal on behalf of the CPLP.  I take the floor to congratulate Mr. Daren Tang on his official appointment as Director General of WIPO for a second mandate.  My delegation is especially pleased to have contributed to one of Mr. Tang’s major milestones during his first mandate, which is the adoption by consensus of the WIPO Treaty on Intellectual Property, Genetic Resources and Associated Traditional Knowledge.</w:t>
      </w:r>
    </w:p>
    <w:p w14:paraId="5E5AAB8E" w14:textId="51ED16D6" w:rsidR="00E8709C" w:rsidRPr="002068D6" w:rsidRDefault="00E8709C" w:rsidP="00E8709C">
      <w:pPr>
        <w:pStyle w:val="ONUME"/>
        <w:numPr>
          <w:ilvl w:val="0"/>
          <w:numId w:val="0"/>
        </w:numPr>
        <w:spacing w:before="0" w:after="0"/>
      </w:pPr>
      <w:r w:rsidRPr="002068D6">
        <w:t>This achievement underscores the continued relevance of multilateralism in our capacity to build consensus collectively.  The GR</w:t>
      </w:r>
      <w:r w:rsidR="0042373E">
        <w:t>A</w:t>
      </w:r>
      <w:r w:rsidRPr="002068D6">
        <w:t>TK is the first WIPO instrument to recognize the contributions of Indigenous Peoples and local communities to innovation.  And by establishing a mandatory disclosure requirement, the Treaty provides a concrete tool to address the issue of biopiracy and to promote fair and equitable access and benefit sharing arising from the use of Genetic</w:t>
      </w:r>
      <w:r w:rsidR="001D1C7C">
        <w:t> </w:t>
      </w:r>
      <w:r w:rsidRPr="002068D6">
        <w:t xml:space="preserve">Resources and Traditional Knowledge on which inventions are based. </w:t>
      </w:r>
    </w:p>
    <w:p w14:paraId="57743D34" w14:textId="04732F2F" w:rsidR="00E8709C" w:rsidRPr="002068D6" w:rsidRDefault="00E8709C" w:rsidP="00E8709C">
      <w:pPr>
        <w:pStyle w:val="ONUME"/>
        <w:numPr>
          <w:ilvl w:val="0"/>
          <w:numId w:val="0"/>
        </w:numPr>
        <w:spacing w:before="0" w:after="0"/>
      </w:pPr>
      <w:r w:rsidRPr="002068D6">
        <w:t xml:space="preserve">My delegation looks forward to your second mandate with a renewed commitment to fully support and promote the WIPO Development Agenda within the broader framework of the UN, of which WIPO is a specialized agency.  This would require a commitment to continue the Organization’s role in reducing asymmetries in the global intellectual property system, </w:t>
      </w:r>
      <w:proofErr w:type="gramStart"/>
      <w:r w:rsidRPr="002068D6">
        <w:t>in</w:t>
      </w:r>
      <w:r w:rsidR="008D0C30">
        <w:t> </w:t>
      </w:r>
      <w:r w:rsidRPr="002068D6">
        <w:t>particular between</w:t>
      </w:r>
      <w:proofErr w:type="gramEnd"/>
      <w:r w:rsidRPr="002068D6">
        <w:t xml:space="preserve"> technology haves and have-nots, including by supporting local innovation, </w:t>
      </w:r>
      <w:r w:rsidRPr="002068D6">
        <w:lastRenderedPageBreak/>
        <w:t>fostering technology transfer, and promoting the interests of creators and right holders in developing countries.</w:t>
      </w:r>
    </w:p>
    <w:p w14:paraId="215CCCD5" w14:textId="7B5DCC45" w:rsidR="00E8709C" w:rsidRPr="002068D6" w:rsidRDefault="00E8709C" w:rsidP="00E8709C">
      <w:pPr>
        <w:pStyle w:val="ONUME"/>
        <w:numPr>
          <w:ilvl w:val="0"/>
          <w:numId w:val="0"/>
        </w:numPr>
        <w:spacing w:before="0" w:after="240"/>
      </w:pPr>
      <w:r w:rsidRPr="002068D6">
        <w:t xml:space="preserve">Looking </w:t>
      </w:r>
      <w:r w:rsidR="00AF622F">
        <w:t>at</w:t>
      </w:r>
      <w:r w:rsidR="00AF622F" w:rsidRPr="002068D6">
        <w:t xml:space="preserve"> </w:t>
      </w:r>
      <w:r w:rsidRPr="002068D6">
        <w:t xml:space="preserve">the next six years, WIPO should take the lead in promoting respect for IP rights of individuals, creators, and innovators in the digital environment, including in the context of artificial intelligence.  This needs to be better structured and institutionalized within the Organization, </w:t>
      </w:r>
      <w:proofErr w:type="gramStart"/>
      <w:r w:rsidRPr="002068D6">
        <w:t>taking into account</w:t>
      </w:r>
      <w:proofErr w:type="gramEnd"/>
      <w:r w:rsidRPr="002068D6">
        <w:t xml:space="preserve"> the needs and priorities of developing countries </w:t>
      </w:r>
      <w:proofErr w:type="gramStart"/>
      <w:r w:rsidRPr="002068D6">
        <w:t>and also</w:t>
      </w:r>
      <w:proofErr w:type="gramEnd"/>
      <w:r w:rsidRPr="002068D6">
        <w:t xml:space="preserve"> the member-driven nature of this institution.  </w:t>
      </w:r>
      <w:proofErr w:type="gramStart"/>
      <w:r w:rsidRPr="002068D6">
        <w:t>So</w:t>
      </w:r>
      <w:proofErr w:type="gramEnd"/>
      <w:r w:rsidRPr="002068D6">
        <w:t xml:space="preserve"> I </w:t>
      </w:r>
      <w:proofErr w:type="gramStart"/>
      <w:r w:rsidRPr="002068D6">
        <w:t>congratulate</w:t>
      </w:r>
      <w:proofErr w:type="gramEnd"/>
      <w:r w:rsidRPr="002068D6">
        <w:t xml:space="preserve"> once again.  We are very pleased with your election for a second term, Mr. Director General.</w:t>
      </w:r>
    </w:p>
    <w:p w14:paraId="002AD229" w14:textId="6651A1B7" w:rsidR="00E8709C" w:rsidRPr="002068D6" w:rsidRDefault="00E8709C" w:rsidP="00E8709C">
      <w:pPr>
        <w:pStyle w:val="ONUME"/>
        <w:spacing w:before="0" w:after="0"/>
      </w:pPr>
      <w:hyperlink r:id="rId33">
        <w:r w:rsidRPr="000D6962">
          <w:rPr>
            <w:rStyle w:val="Hyperlink"/>
            <w:caps/>
          </w:rPr>
          <w:t>Burkina Faso</w:t>
        </w:r>
      </w:hyperlink>
      <w:r w:rsidR="008E01A9">
        <w:t xml:space="preserve">:  </w:t>
      </w:r>
      <w:r w:rsidRPr="002068D6">
        <w:t>Thank you, Chair. Burkina Faso wishes to associate itself with the statement delivered by South Africa speaking on behalf of the African Group.  My Delegation extends warm and sincere congratulations to Mr. Daren Tang. We congratulate him on his appointment for a second term as Director General of WIPO.</w:t>
      </w:r>
    </w:p>
    <w:p w14:paraId="05CD2D04" w14:textId="58726495" w:rsidR="00E8709C" w:rsidRPr="002068D6" w:rsidRDefault="00E8709C" w:rsidP="00E8709C">
      <w:pPr>
        <w:pStyle w:val="ONUME"/>
        <w:numPr>
          <w:ilvl w:val="0"/>
          <w:numId w:val="0"/>
        </w:numPr>
        <w:spacing w:before="0" w:after="0"/>
      </w:pPr>
      <w:r w:rsidRPr="002068D6">
        <w:t xml:space="preserve">This appointment reflects the renewed trust of Member States in his leadership and in his vision. We commend the impressive work that has been done during his first term.  Under your leadership, Sir, WIPO has enhanced its relevance in the context of the world today, a context that is marked by accelerating innovation and digital transformation, and WIPO has also been able to promote an IP system that is more inclusive, </w:t>
      </w:r>
      <w:proofErr w:type="gramStart"/>
      <w:r w:rsidRPr="002068D6">
        <w:t>accessible, and</w:t>
      </w:r>
      <w:proofErr w:type="gramEnd"/>
      <w:r w:rsidRPr="002068D6">
        <w:t xml:space="preserve"> </w:t>
      </w:r>
      <w:r w:rsidR="008233D2" w:rsidRPr="002068D6">
        <w:t xml:space="preserve">focused </w:t>
      </w:r>
      <w:r w:rsidRPr="002068D6">
        <w:t xml:space="preserve">development. Chair, Burkina Faso welcomes the high quality of the cooperation it has enjoyed with WIPO over many years, in particular </w:t>
      </w:r>
      <w:proofErr w:type="gramStart"/>
      <w:r w:rsidRPr="002068D6">
        <w:t>in the area of</w:t>
      </w:r>
      <w:proofErr w:type="gramEnd"/>
      <w:r w:rsidRPr="002068D6">
        <w:t xml:space="preserve"> development of our musical and audiovisual industries, as well as in the areas of IP and innovation.  </w:t>
      </w:r>
      <w:proofErr w:type="gramStart"/>
      <w:r w:rsidRPr="002068D6">
        <w:t>All of</w:t>
      </w:r>
      <w:proofErr w:type="gramEnd"/>
      <w:r w:rsidRPr="002068D6">
        <w:t xml:space="preserve"> this work has </w:t>
      </w:r>
      <w:proofErr w:type="gramStart"/>
      <w:r w:rsidRPr="002068D6">
        <w:t>made a contribution</w:t>
      </w:r>
      <w:proofErr w:type="gramEnd"/>
      <w:r w:rsidRPr="002068D6">
        <w:t xml:space="preserve"> to developing our creative potential and building our national capacities in these areas.</w:t>
      </w:r>
    </w:p>
    <w:p w14:paraId="2B4495D3" w14:textId="37898929" w:rsidR="00E8709C" w:rsidRPr="002068D6" w:rsidRDefault="00E8709C" w:rsidP="00E8709C">
      <w:pPr>
        <w:pStyle w:val="ONUME"/>
        <w:numPr>
          <w:ilvl w:val="0"/>
          <w:numId w:val="0"/>
        </w:numPr>
        <w:spacing w:before="0" w:after="0"/>
      </w:pPr>
      <w:r w:rsidRPr="002068D6">
        <w:t xml:space="preserve">I would like to reaffirm Burkina Faso’s will to reinvigorate and further strengthen its partnership with WIPO </w:t>
      </w:r>
      <w:r w:rsidR="00F2068E" w:rsidRPr="002068D6">
        <w:t>to</w:t>
      </w:r>
      <w:r w:rsidRPr="002068D6">
        <w:t xml:space="preserve"> consolidate what has been achieved and to support our ambitions to continue with our irreversible momentum for sustainable economic transformation in our country. </w:t>
      </w:r>
    </w:p>
    <w:p w14:paraId="01347750" w14:textId="6566ADBF" w:rsidR="00E8709C" w:rsidRPr="002068D6" w:rsidRDefault="00E8709C" w:rsidP="00E8709C">
      <w:pPr>
        <w:pStyle w:val="ONUME"/>
        <w:numPr>
          <w:ilvl w:val="0"/>
          <w:numId w:val="0"/>
        </w:numPr>
        <w:spacing w:before="0" w:after="0"/>
      </w:pPr>
      <w:r w:rsidRPr="002068D6">
        <w:t>Chair, I would also like to draw attention to what is happening within the alliance of Sahel</w:t>
      </w:r>
      <w:r w:rsidR="00A05DE6">
        <w:t> </w:t>
      </w:r>
      <w:r w:rsidRPr="002068D6">
        <w:t xml:space="preserve">States.  Despite the challenges it faces, the </w:t>
      </w:r>
      <w:r w:rsidR="00B33C46">
        <w:t>alliance</w:t>
      </w:r>
      <w:r w:rsidRPr="002068D6">
        <w:t xml:space="preserve"> does have considerable potential for innovation, and this justifies tailor-made and targeted programs that can support its economic resilience, </w:t>
      </w:r>
      <w:proofErr w:type="gramStart"/>
      <w:r w:rsidRPr="002068D6">
        <w:t>taking into account</w:t>
      </w:r>
      <w:proofErr w:type="gramEnd"/>
      <w:r w:rsidRPr="002068D6">
        <w:t xml:space="preserve"> its specific features.</w:t>
      </w:r>
    </w:p>
    <w:p w14:paraId="20FB12F2" w14:textId="77777777" w:rsidR="005F399E" w:rsidRDefault="00E8709C" w:rsidP="005F399E">
      <w:pPr>
        <w:pStyle w:val="ONUME"/>
        <w:numPr>
          <w:ilvl w:val="0"/>
          <w:numId w:val="0"/>
        </w:numPr>
        <w:spacing w:before="0" w:after="240"/>
      </w:pPr>
      <w:r w:rsidRPr="002068D6">
        <w:t>In conclusion, my Delegation reiterates its whole-hearted support for Mr. Daren Tang as he begins his new mandate on the 1</w:t>
      </w:r>
      <w:r w:rsidRPr="00F25E38">
        <w:rPr>
          <w:vertAlign w:val="superscript"/>
        </w:rPr>
        <w:t xml:space="preserve">st </w:t>
      </w:r>
      <w:r w:rsidRPr="002068D6">
        <w:t>of October this year, and we wish him every success.</w:t>
      </w:r>
    </w:p>
    <w:p w14:paraId="0FC8175C" w14:textId="2E859645" w:rsidR="005F399E" w:rsidRDefault="00E8709C" w:rsidP="005F399E">
      <w:pPr>
        <w:pStyle w:val="ONUME"/>
        <w:spacing w:before="0" w:after="0"/>
      </w:pPr>
      <w:r>
        <w:fldChar w:fldCharType="begin"/>
      </w:r>
      <w:r w:rsidRPr="0054471E">
        <w:rPr>
          <w:lang w:val="es-ES_tradnl"/>
        </w:rPr>
        <w:instrText>HYPERLINK "https://webcast.wipo.int/video/A_67_2026-04-21_PM_37be219f-2331-45d0-2a7f-08de9ede2ad9?lang=en&amp;startTime=4382.21" \h</w:instrText>
      </w:r>
      <w:r>
        <w:fldChar w:fldCharType="separate"/>
      </w:r>
      <w:r w:rsidRPr="000D6962">
        <w:rPr>
          <w:rStyle w:val="Hyperlink"/>
          <w:caps/>
          <w:lang w:val="es-ES_tradnl"/>
        </w:rPr>
        <w:t>Cabo Verde</w:t>
      </w:r>
      <w:r>
        <w:fldChar w:fldCharType="end"/>
      </w:r>
      <w:r w:rsidR="008E01A9">
        <w:rPr>
          <w:lang w:val="es-ES_tradnl"/>
        </w:rPr>
        <w:t xml:space="preserve">:  </w:t>
      </w:r>
      <w:r w:rsidRPr="002068D6">
        <w:rPr>
          <w:lang w:val="es-ES_tradnl"/>
        </w:rPr>
        <w:t xml:space="preserve">Chair, </w:t>
      </w:r>
      <w:proofErr w:type="gramStart"/>
      <w:r w:rsidRPr="002068D6">
        <w:rPr>
          <w:lang w:val="es-ES_tradnl"/>
        </w:rPr>
        <w:t>Director General</w:t>
      </w:r>
      <w:proofErr w:type="gramEnd"/>
      <w:r w:rsidRPr="002068D6">
        <w:rPr>
          <w:lang w:val="es-ES_tradnl"/>
        </w:rPr>
        <w:t xml:space="preserve">, </w:t>
      </w:r>
      <w:proofErr w:type="spellStart"/>
      <w:r w:rsidRPr="00FE389B">
        <w:rPr>
          <w:lang w:val="es-ES_tradnl"/>
        </w:rPr>
        <w:t>Excellencies</w:t>
      </w:r>
      <w:proofErr w:type="spellEnd"/>
      <w:r w:rsidRPr="002068D6">
        <w:rPr>
          <w:lang w:val="es-ES_tradnl"/>
        </w:rPr>
        <w:t xml:space="preserve">.  </w:t>
      </w:r>
      <w:r w:rsidRPr="002068D6">
        <w:t>It is a huge honor for the Delegation of Cabo Verde to take the floor and greet Mr. Director General, Mr. Daren Tang on his reappointment as Director General of the World Intellectual Property Organization</w:t>
      </w:r>
      <w:r w:rsidR="005F399E">
        <w:t>.</w:t>
      </w:r>
      <w:r w:rsidR="005F399E">
        <w:br/>
      </w:r>
      <w:r w:rsidRPr="002068D6">
        <w:t xml:space="preserve">Cabo Verde would also like to align itself with the statement made by the Ambassador of Portugal on behalf of the members of the CPLP, the community of Portuguese speaking countries as well as the Ambassador of South Africa on behalf of the African Group. </w:t>
      </w:r>
      <w:r w:rsidR="005F399E">
        <w:br/>
      </w:r>
      <w:r w:rsidRPr="002068D6">
        <w:t xml:space="preserve">Mr. Director General, my dear friend, Daren Tang, your reappointment is </w:t>
      </w:r>
      <w:proofErr w:type="gramStart"/>
      <w:r w:rsidRPr="002068D6">
        <w:t>a clear</w:t>
      </w:r>
      <w:proofErr w:type="gramEnd"/>
      <w:r w:rsidRPr="002068D6">
        <w:t xml:space="preserve"> recognition of the great achievements made under your leadership during your first mandate as well as a renewed expression of confidence and trust on behalf of all Member States for your strategic vision for the next six years. In this context, the Delegation of Cabo Verde wishes to commend not only the work that has been carried out and that has been characterized by dynamism and a</w:t>
      </w:r>
      <w:r w:rsidR="00C81A12">
        <w:t> </w:t>
      </w:r>
      <w:r w:rsidRPr="002068D6">
        <w:t xml:space="preserve">sense of inclusivity and a notable closeness with the Diplomatic Missions based here in Geneva, </w:t>
      </w:r>
      <w:proofErr w:type="gramStart"/>
      <w:r w:rsidRPr="002068D6">
        <w:t>elements</w:t>
      </w:r>
      <w:proofErr w:type="gramEnd"/>
      <w:r w:rsidRPr="002068D6">
        <w:t xml:space="preserve"> which we hope we will see continued and strengthened throughout your new mandate.  </w:t>
      </w:r>
      <w:r w:rsidR="005F399E">
        <w:br/>
      </w:r>
      <w:r w:rsidRPr="002068D6">
        <w:lastRenderedPageBreak/>
        <w:t>But we would also like to highlight with a particular appreciation Your Excellency’s visit to Cabo</w:t>
      </w:r>
      <w:r w:rsidR="0000743C">
        <w:t> </w:t>
      </w:r>
      <w:r w:rsidRPr="002068D6">
        <w:t xml:space="preserve">Verde. which was your first trip to an African nation and a small island developing state during your first mandate.  This visit was </w:t>
      </w:r>
      <w:r w:rsidR="001727EF" w:rsidRPr="002068D6">
        <w:t>greatly</w:t>
      </w:r>
      <w:r w:rsidRPr="002068D6">
        <w:t xml:space="preserve"> appreciated by the Cape Verdean authorities. and constitutes an unequivocal sign of the Organization’s commitment with universality, inclusion and attention to the specificities of the most vulnerable states.  </w:t>
      </w:r>
    </w:p>
    <w:p w14:paraId="165B16D2" w14:textId="3134375E" w:rsidR="00E8709C" w:rsidRPr="002068D6" w:rsidRDefault="00E8709C" w:rsidP="005F399E">
      <w:pPr>
        <w:pStyle w:val="ONUME"/>
        <w:numPr>
          <w:ilvl w:val="0"/>
          <w:numId w:val="0"/>
        </w:numPr>
        <w:spacing w:before="0" w:after="240"/>
      </w:pPr>
      <w:r w:rsidRPr="002068D6">
        <w:t xml:space="preserve">In an international context that is characterized by growing uncertainties and multidimensional challenges, innovation and intellectual property rights play a central role as catalyst for sustainable development. In this context, WIPO is called upon to strengthen its position as a leading institution in promoting a global ecosystem that fosters balanced economic growth with a particular focus on developing countries. </w:t>
      </w:r>
      <w:r w:rsidR="005F399E">
        <w:br/>
      </w:r>
      <w:r w:rsidRPr="002068D6">
        <w:t>Cabo Verde encourages the Organization to continue and intensif</w:t>
      </w:r>
      <w:r w:rsidR="00243152">
        <w:t>y</w:t>
      </w:r>
      <w:r w:rsidRPr="002068D6">
        <w:t xml:space="preserve"> efforts to support the capacity building of national intellectual property institutions as well as to strengthen the business sector and in particular micro, small and medium-sized enterprises and the promotion of an environment that is productive to youth entrepreneurship with due regard to gender equality.  </w:t>
      </w:r>
      <w:r w:rsidR="005F399E">
        <w:br/>
      </w:r>
      <w:r w:rsidRPr="002068D6">
        <w:t xml:space="preserve">Science, innovation and creativity must remain the cornerstones of an inclusive development agenda.  Rapid technological change, exemplified </w:t>
      </w:r>
      <w:proofErr w:type="gramStart"/>
      <w:r w:rsidRPr="002068D6">
        <w:t>in particular by</w:t>
      </w:r>
      <w:proofErr w:type="gramEnd"/>
      <w:r w:rsidRPr="002068D6">
        <w:t xml:space="preserve"> the advances in the field of artificial intelligence, poses new challenges in the international IP system.  It is important to ensure that these developments do not exacerbate existing disparities between developing and developing countries.  </w:t>
      </w:r>
      <w:r w:rsidR="005F399E">
        <w:br/>
      </w:r>
      <w:r w:rsidRPr="002068D6">
        <w:t xml:space="preserve">In this regard, the strengthening and adaptation of the international legal framework should be geared towards reducing these differences and promoting </w:t>
      </w:r>
      <w:r w:rsidR="00854B64" w:rsidRPr="002068D6">
        <w:t>more</w:t>
      </w:r>
      <w:r w:rsidRPr="002068D6">
        <w:t xml:space="preserve"> equitable access to the benefits of innovation. Mr. Director General, we would like to reiterate our best wishes for every success in fulfilling your mandate and assure you of our continued support and constructive cooperation on behalf of the Delegation of </w:t>
      </w:r>
      <w:r w:rsidR="005D5574" w:rsidRPr="002068D6">
        <w:t>Ca</w:t>
      </w:r>
      <w:r w:rsidR="005D5574">
        <w:t>bo</w:t>
      </w:r>
      <w:r w:rsidR="005D5574" w:rsidRPr="002068D6">
        <w:t xml:space="preserve"> </w:t>
      </w:r>
      <w:r w:rsidRPr="002068D6">
        <w:t>Verde.  You can count on us.  Thank you very much.</w:t>
      </w:r>
    </w:p>
    <w:p w14:paraId="3F872472" w14:textId="71E46867" w:rsidR="00E8709C" w:rsidRPr="002068D6" w:rsidRDefault="00E8709C" w:rsidP="00E8709C">
      <w:pPr>
        <w:pStyle w:val="ONUME"/>
        <w:spacing w:before="0" w:after="0"/>
      </w:pPr>
      <w:hyperlink r:id="rId34">
        <w:r w:rsidRPr="000D6962">
          <w:rPr>
            <w:rStyle w:val="Hyperlink"/>
            <w:caps/>
          </w:rPr>
          <w:t>Cambodia</w:t>
        </w:r>
      </w:hyperlink>
      <w:r w:rsidR="008E01A9">
        <w:t xml:space="preserve">:  </w:t>
      </w:r>
      <w:r w:rsidRPr="002068D6">
        <w:t>Mr. President, Director General of WIPO, Excelle</w:t>
      </w:r>
      <w:r w:rsidR="002532C9">
        <w:t>n</w:t>
      </w:r>
      <w:r w:rsidRPr="002068D6">
        <w:t>cies and distinguished delegates.  At the outset Cambodia associate</w:t>
      </w:r>
      <w:r w:rsidR="00936C99">
        <w:t>s</w:t>
      </w:r>
      <w:r w:rsidRPr="002068D6">
        <w:t xml:space="preserve"> itself with the statement of the APG and LDC</w:t>
      </w:r>
      <w:r w:rsidR="004A566A">
        <w:t> </w:t>
      </w:r>
      <w:r w:rsidRPr="002068D6">
        <w:t>group and wishe</w:t>
      </w:r>
      <w:r w:rsidR="00877E68">
        <w:t>s</w:t>
      </w:r>
      <w:r w:rsidRPr="002068D6">
        <w:t xml:space="preserve"> to add a few remarks in its national capacity. </w:t>
      </w:r>
    </w:p>
    <w:p w14:paraId="3E8DFF0F" w14:textId="461A9BC9" w:rsidR="00E8709C" w:rsidRPr="002068D6" w:rsidRDefault="00E8709C" w:rsidP="00E8709C">
      <w:pPr>
        <w:pStyle w:val="ONUME"/>
        <w:numPr>
          <w:ilvl w:val="0"/>
          <w:numId w:val="0"/>
        </w:numPr>
        <w:spacing w:before="0" w:after="0"/>
      </w:pPr>
      <w:r w:rsidRPr="002068D6">
        <w:t xml:space="preserve">Cambodia joins all Member States in extending its sincere and heartfelt congratulations to </w:t>
      </w:r>
      <w:r w:rsidRPr="002068D6">
        <w:br/>
        <w:t>Mr. Tang on his re-election as Director General of WIPO.  This renewed mandate reflects the broad confidence that Member States within his vision, his inclusive approach, and his steadfast commitment to ensuring that WIPO works for all, particularly the most vulnerable one</w:t>
      </w:r>
      <w:r w:rsidR="00880CA9">
        <w:t>s</w:t>
      </w:r>
      <w:r w:rsidRPr="002068D6">
        <w:t>.  Your</w:t>
      </w:r>
      <w:r w:rsidR="008B58CB">
        <w:t> </w:t>
      </w:r>
      <w:r w:rsidRPr="002068D6">
        <w:t>first term has delivered a tangible result that Cambodia deeply values, the successful conclusion of two important treaties in 2024.  We also commend the WIPO deliverable for LDC</w:t>
      </w:r>
      <w:r w:rsidR="004A6FB0">
        <w:t> </w:t>
      </w:r>
      <w:r w:rsidRPr="002068D6">
        <w:t xml:space="preserve">for 2022/2031 and the graduation support package as a meaningful step in addressing the development dimension of IP. </w:t>
      </w:r>
    </w:p>
    <w:p w14:paraId="687EAD86" w14:textId="50E96225" w:rsidR="00E8709C" w:rsidRPr="002068D6" w:rsidRDefault="00E8709C" w:rsidP="00E8709C">
      <w:pPr>
        <w:pStyle w:val="ONUME"/>
        <w:numPr>
          <w:ilvl w:val="0"/>
          <w:numId w:val="0"/>
        </w:numPr>
        <w:spacing w:before="0" w:after="0"/>
      </w:pPr>
      <w:r w:rsidRPr="002068D6">
        <w:t xml:space="preserve">As Cambodia navigates its graduation from LDC status, we wish to highlight a few priorities for your second term.  </w:t>
      </w:r>
    </w:p>
    <w:p w14:paraId="5ED3EE08" w14:textId="77777777" w:rsidR="00E8709C" w:rsidRPr="002068D6" w:rsidRDefault="00E8709C" w:rsidP="00E8709C">
      <w:pPr>
        <w:pStyle w:val="ONUME"/>
        <w:numPr>
          <w:ilvl w:val="0"/>
          <w:numId w:val="0"/>
        </w:numPr>
        <w:spacing w:before="0" w:after="0"/>
      </w:pPr>
      <w:r w:rsidRPr="002068D6">
        <w:t>First, we echo the LDC group call for technical assistance in strengthening national IP institution building human capacity and embedding IP international development strategies.  The transition period must not leave graduating countries behind.</w:t>
      </w:r>
    </w:p>
    <w:p w14:paraId="035F8885" w14:textId="416E121C" w:rsidR="00E8709C" w:rsidRPr="002068D6" w:rsidRDefault="00E8709C" w:rsidP="00E8709C">
      <w:pPr>
        <w:pStyle w:val="ONUME"/>
        <w:numPr>
          <w:ilvl w:val="0"/>
          <w:numId w:val="0"/>
        </w:numPr>
        <w:spacing w:before="0" w:after="0"/>
      </w:pPr>
      <w:r w:rsidRPr="002068D6">
        <w:t xml:space="preserve">Second, on the rapidly evolving nexus of AI and IP, Cambodia urges WIPO to ensure that emerging normative framework remain development sensitive and narrow </w:t>
      </w:r>
      <w:r w:rsidR="00AA3A52">
        <w:t xml:space="preserve">the </w:t>
      </w:r>
      <w:r w:rsidRPr="002068D6">
        <w:t>digital divide among Members.</w:t>
      </w:r>
    </w:p>
    <w:p w14:paraId="0305011B" w14:textId="21D9FEE5" w:rsidR="00E8709C" w:rsidRPr="002068D6" w:rsidRDefault="00E8709C" w:rsidP="00E8709C">
      <w:pPr>
        <w:pStyle w:val="ONUME"/>
        <w:numPr>
          <w:ilvl w:val="0"/>
          <w:numId w:val="0"/>
        </w:numPr>
        <w:spacing w:before="0" w:after="0"/>
      </w:pPr>
      <w:r w:rsidRPr="002068D6">
        <w:lastRenderedPageBreak/>
        <w:t>Third, we underscore the importance of technology transfer and access to knowledge, particularly in health, agriculture and clean technology as areas where WIPO</w:t>
      </w:r>
      <w:r w:rsidR="00D44BBF">
        <w:t>’s</w:t>
      </w:r>
      <w:r w:rsidRPr="002068D6">
        <w:t xml:space="preserve"> facilitative role remains critical for countries at our stage of development. </w:t>
      </w:r>
    </w:p>
    <w:p w14:paraId="7208116B" w14:textId="77777777" w:rsidR="00E8709C" w:rsidRPr="002068D6" w:rsidRDefault="00E8709C" w:rsidP="00E8709C">
      <w:pPr>
        <w:pStyle w:val="ONUME"/>
        <w:numPr>
          <w:ilvl w:val="0"/>
          <w:numId w:val="0"/>
        </w:numPr>
        <w:spacing w:before="0" w:after="240"/>
      </w:pPr>
      <w:r w:rsidRPr="002068D6">
        <w:t xml:space="preserve">In closing, Cambodia pledges its full and constructive engagement with DG Daren Tang and the WIPO Secretariat.  We wish Mr. DG every success in his second term, and we look forward to working closely in the year ahead.  </w:t>
      </w:r>
      <w:proofErr w:type="gramStart"/>
      <w:r w:rsidRPr="002068D6">
        <w:t>I thank</w:t>
      </w:r>
      <w:proofErr w:type="gramEnd"/>
      <w:r w:rsidRPr="002068D6">
        <w:t xml:space="preserve"> you.</w:t>
      </w:r>
    </w:p>
    <w:p w14:paraId="3A9120F2" w14:textId="4FE2F999" w:rsidR="00E8709C" w:rsidRPr="002068D6" w:rsidRDefault="00E8709C" w:rsidP="00E8709C">
      <w:pPr>
        <w:pStyle w:val="ONUME"/>
        <w:spacing w:before="0" w:after="0"/>
      </w:pPr>
      <w:hyperlink r:id="rId35">
        <w:r w:rsidRPr="000D6962">
          <w:rPr>
            <w:rStyle w:val="Hyperlink"/>
            <w:caps/>
          </w:rPr>
          <w:t>Cameroon</w:t>
        </w:r>
      </w:hyperlink>
      <w:r w:rsidR="008E01A9">
        <w:t xml:space="preserve">:  </w:t>
      </w:r>
      <w:r w:rsidRPr="002068D6">
        <w:t xml:space="preserve">Cameroon aligns itself with the statement of the African Group. </w:t>
      </w:r>
    </w:p>
    <w:p w14:paraId="6CA9C40B" w14:textId="26E870FC" w:rsidR="00E8709C" w:rsidRPr="002068D6" w:rsidRDefault="00E8709C" w:rsidP="00E8709C">
      <w:pPr>
        <w:pStyle w:val="ONUME"/>
        <w:numPr>
          <w:ilvl w:val="0"/>
          <w:numId w:val="0"/>
        </w:numPr>
        <w:spacing w:before="0" w:after="0"/>
      </w:pPr>
      <w:r w:rsidRPr="002068D6">
        <w:t>My country welcomes the re-election of Mr. Daren Tang to the prestigious office of Director</w:t>
      </w:r>
      <w:r w:rsidR="00FF406C">
        <w:t> </w:t>
      </w:r>
      <w:r w:rsidRPr="002068D6">
        <w:t xml:space="preserve">General of WIPO. This election which my country constitutes is a great opportunity for our </w:t>
      </w:r>
      <w:proofErr w:type="gramStart"/>
      <w:r w:rsidRPr="002068D6">
        <w:t>Organization</w:t>
      </w:r>
      <w:proofErr w:type="gramEnd"/>
      <w:r w:rsidRPr="002068D6">
        <w:t xml:space="preserve"> to further benefit from the excellent and important work of Mr. Daren Tang.  </w:t>
      </w:r>
    </w:p>
    <w:p w14:paraId="47D2DBEC" w14:textId="77777777" w:rsidR="00E8709C" w:rsidRPr="002068D6" w:rsidRDefault="00E8709C" w:rsidP="00E8709C">
      <w:pPr>
        <w:pStyle w:val="ONUME"/>
        <w:numPr>
          <w:ilvl w:val="0"/>
          <w:numId w:val="0"/>
        </w:numPr>
        <w:spacing w:before="0" w:after="0"/>
      </w:pPr>
      <w:r w:rsidRPr="002068D6">
        <w:t xml:space="preserve">Cameroon welcomes his numerous and impressive achievements since he has been at the head of </w:t>
      </w:r>
      <w:proofErr w:type="gramStart"/>
      <w:r w:rsidRPr="002068D6">
        <w:t>WIPO</w:t>
      </w:r>
      <w:proofErr w:type="gramEnd"/>
      <w:r w:rsidRPr="002068D6">
        <w:t xml:space="preserve"> and we commend him for his visionary leadership and his very inclusive managerial spirit.  </w:t>
      </w:r>
    </w:p>
    <w:p w14:paraId="7F4BC55F" w14:textId="77777777" w:rsidR="00E8709C" w:rsidRPr="002068D6" w:rsidRDefault="00E8709C" w:rsidP="00E8709C">
      <w:pPr>
        <w:pStyle w:val="ONUME"/>
        <w:numPr>
          <w:ilvl w:val="0"/>
          <w:numId w:val="0"/>
        </w:numPr>
        <w:spacing w:before="0" w:after="0"/>
      </w:pPr>
      <w:r w:rsidRPr="002068D6">
        <w:t xml:space="preserve">In addition to the traditional missions that WIPO holds which he achieved with determination, Daren Tang was able to place innovation and creativity at the heart of technological development in a multilateral context that faces many challenges.  One of his greatest </w:t>
      </w:r>
      <w:proofErr w:type="gramStart"/>
      <w:r w:rsidRPr="002068D6">
        <w:t>achievements,</w:t>
      </w:r>
      <w:proofErr w:type="gramEnd"/>
      <w:r w:rsidRPr="002068D6">
        <w:t xml:space="preserve"> during the term that he is concluding is to have resolutely worked to reduce the digital divide in developing countries.  Many projects carried out during his first office have made this organization a real lever for driving development.  He was able to re-orient WIPO’s missions towards a more inclusive approach that is centered on the use of intellectual property as a tool for economic growth and development.  He also launched the important WIPO Innovation, Creativity and Development Acceleration Program and he created the Artificial Intelligence Infrastructure Interchange and he also set up WIPO for Creators. </w:t>
      </w:r>
      <w:proofErr w:type="gramStart"/>
      <w:r w:rsidRPr="002068D6">
        <w:t>All of</w:t>
      </w:r>
      <w:proofErr w:type="gramEnd"/>
      <w:r w:rsidRPr="002068D6">
        <w:t xml:space="preserve"> these levers have a real and effective impact on growth and progress.</w:t>
      </w:r>
    </w:p>
    <w:p w14:paraId="18DFC925" w14:textId="77777777" w:rsidR="00E8709C" w:rsidRPr="002068D6" w:rsidRDefault="00E8709C" w:rsidP="00E8709C">
      <w:pPr>
        <w:pStyle w:val="ONUME"/>
        <w:numPr>
          <w:ilvl w:val="0"/>
          <w:numId w:val="0"/>
        </w:numPr>
        <w:spacing w:before="0" w:after="0"/>
      </w:pPr>
      <w:r w:rsidRPr="002068D6">
        <w:t>Cameroon recalls the historic visit of Mr. Daren Tang on the 3</w:t>
      </w:r>
      <w:r w:rsidRPr="002068D6">
        <w:rPr>
          <w:vertAlign w:val="superscript"/>
        </w:rPr>
        <w:t>rd</w:t>
      </w:r>
      <w:r w:rsidRPr="002068D6">
        <w:t xml:space="preserve"> and 4</w:t>
      </w:r>
      <w:r w:rsidRPr="002068D6">
        <w:rPr>
          <w:vertAlign w:val="superscript"/>
        </w:rPr>
        <w:t>th</w:t>
      </w:r>
      <w:r w:rsidRPr="002068D6">
        <w:t xml:space="preserve"> of June 2024 and his important message which has really boosted development.  This visit left an unforgettable mark particularly among young people.  The shared vision between Cameroon and Daren Tang has been a guiding principle for the government in its national development strategy and the strategy for Cameroon as an emerging economy.</w:t>
      </w:r>
    </w:p>
    <w:p w14:paraId="5C345F31" w14:textId="77777777" w:rsidR="00E8709C" w:rsidRPr="002068D6" w:rsidRDefault="00E8709C" w:rsidP="00E8709C">
      <w:pPr>
        <w:pStyle w:val="ONUME"/>
        <w:numPr>
          <w:ilvl w:val="0"/>
          <w:numId w:val="0"/>
        </w:numPr>
        <w:spacing w:before="0" w:after="0"/>
      </w:pPr>
      <w:r w:rsidRPr="002068D6">
        <w:t xml:space="preserve">Director General, the adoption under your leadership of two important Treaties, one on Genetic Resources and Associated Traditional Knowledge, and the other being the Riyadh Design Law Treaty. offer many opportunities for the development of our economies, and at the same time it is an important driver for innovation and creation.  </w:t>
      </w:r>
    </w:p>
    <w:p w14:paraId="6034B0F7" w14:textId="77777777" w:rsidR="00E8709C" w:rsidRPr="002068D6" w:rsidRDefault="00E8709C" w:rsidP="00E8709C">
      <w:pPr>
        <w:pStyle w:val="ONUME"/>
        <w:numPr>
          <w:ilvl w:val="0"/>
          <w:numId w:val="0"/>
        </w:numPr>
        <w:spacing w:before="0" w:after="0"/>
      </w:pPr>
      <w:r w:rsidRPr="002068D6">
        <w:t xml:space="preserve">Cameroon welcomes the important cooperation program that it maintains with WIPO and we reassure you, Director General, of our full support to ensure the success of your next term of office and to that end we appreciate the vision and the guidance that you have set out in your speech this morning. </w:t>
      </w:r>
    </w:p>
    <w:p w14:paraId="6075EF96" w14:textId="77777777" w:rsidR="00E8709C" w:rsidRPr="002068D6" w:rsidRDefault="00E8709C" w:rsidP="00E8709C">
      <w:pPr>
        <w:pStyle w:val="ONUME"/>
        <w:numPr>
          <w:ilvl w:val="0"/>
          <w:numId w:val="0"/>
        </w:numPr>
        <w:spacing w:before="0" w:after="240"/>
      </w:pPr>
      <w:r w:rsidRPr="002068D6">
        <w:t xml:space="preserve">Cameroon firmly believes that under your leadership </w:t>
      </w:r>
      <w:proofErr w:type="gramStart"/>
      <w:r w:rsidRPr="002068D6">
        <w:t>a number of</w:t>
      </w:r>
      <w:proofErr w:type="gramEnd"/>
      <w:r w:rsidRPr="002068D6">
        <w:t xml:space="preserve"> opportunities for cooperation will </w:t>
      </w:r>
      <w:proofErr w:type="gramStart"/>
      <w:r w:rsidRPr="002068D6">
        <w:t>open up</w:t>
      </w:r>
      <w:proofErr w:type="gramEnd"/>
      <w:r w:rsidRPr="002068D6">
        <w:t xml:space="preserve"> and be developed.  We wish you every success for your next term of office.</w:t>
      </w:r>
    </w:p>
    <w:p w14:paraId="27753100" w14:textId="58BF2C42" w:rsidR="00E8709C" w:rsidRPr="002068D6" w:rsidRDefault="00E8709C" w:rsidP="00E8709C">
      <w:pPr>
        <w:pStyle w:val="ONUME"/>
        <w:spacing w:before="0" w:after="0"/>
      </w:pPr>
      <w:hyperlink r:id="rId36">
        <w:r w:rsidRPr="000D6962">
          <w:rPr>
            <w:rStyle w:val="Hyperlink"/>
            <w:caps/>
          </w:rPr>
          <w:t>Canada</w:t>
        </w:r>
      </w:hyperlink>
      <w:r w:rsidR="008E01A9">
        <w:t xml:space="preserve">:  </w:t>
      </w:r>
      <w:r w:rsidRPr="002068D6">
        <w:t xml:space="preserve">Thank you, Chair.  It is a pleasure for me to take the floor on behalf of Canada to express my country’s unreserved support for the appointment of Mr. Daren Tang for a second term of office as Director General of the World Intellectual Property Organization.  </w:t>
      </w:r>
    </w:p>
    <w:p w14:paraId="55E588DE" w14:textId="77777777" w:rsidR="00E8709C" w:rsidRPr="002068D6" w:rsidRDefault="00E8709C" w:rsidP="00E8709C">
      <w:pPr>
        <w:pStyle w:val="ONUME"/>
        <w:numPr>
          <w:ilvl w:val="0"/>
          <w:numId w:val="0"/>
        </w:numPr>
        <w:spacing w:before="0" w:after="0"/>
      </w:pPr>
      <w:r w:rsidRPr="002068D6">
        <w:lastRenderedPageBreak/>
        <w:t xml:space="preserve">Under the leadership of Mr. Tang, WIPO and its staff have demonstrated their ability to lead this Organization effectively through many challenging times.  </w:t>
      </w:r>
      <w:proofErr w:type="gramStart"/>
      <w:r w:rsidRPr="002068D6">
        <w:t>All of</w:t>
      </w:r>
      <w:proofErr w:type="gramEnd"/>
      <w:r w:rsidRPr="002068D6">
        <w:t xml:space="preserve"> this bears witness to their commitment to the UN common system to inclusivity, transparency, and good governance.</w:t>
      </w:r>
    </w:p>
    <w:p w14:paraId="61C08B82" w14:textId="77777777" w:rsidR="00E8709C" w:rsidRPr="002068D6" w:rsidRDefault="00E8709C" w:rsidP="00E8709C">
      <w:pPr>
        <w:pStyle w:val="ONUME"/>
        <w:numPr>
          <w:ilvl w:val="0"/>
          <w:numId w:val="0"/>
        </w:numPr>
        <w:spacing w:before="0" w:after="0"/>
      </w:pPr>
      <w:r w:rsidRPr="002068D6">
        <w:t xml:space="preserve">Mr. Tang’s management continues to support the UN SDGs </w:t>
      </w:r>
      <w:proofErr w:type="gramStart"/>
      <w:r w:rsidRPr="002068D6">
        <w:t>and also</w:t>
      </w:r>
      <w:proofErr w:type="gramEnd"/>
      <w:r w:rsidRPr="002068D6">
        <w:t xml:space="preserve"> the role and responsibility of WIPO as a UN agency as it seeks to find solutions to global challenges.  Financial stability is something that WIPO has continued to enjoy for many years, and that shows that significant investment in staff, services and programs is something that has paid off.  </w:t>
      </w:r>
    </w:p>
    <w:p w14:paraId="32B4D26B" w14:textId="77777777" w:rsidR="00E8709C" w:rsidRPr="002068D6" w:rsidRDefault="00E8709C" w:rsidP="00E8709C">
      <w:pPr>
        <w:pStyle w:val="ONUME"/>
        <w:numPr>
          <w:ilvl w:val="0"/>
          <w:numId w:val="0"/>
        </w:numPr>
        <w:spacing w:before="0" w:after="0"/>
      </w:pPr>
      <w:r w:rsidRPr="002068D6">
        <w:t>Canada has every confidence in Mr. Tang’s ability to build on this positive dynamic that has been created with the help and support of Member States.  Mr. Tang has made to the Organization to date and how he has positioned WIPO and its services for the six years ahead.  Canada recognizes that Mr. Tang’s first tenure as the head of the vital UN agency came at a global crisis point, and Mr. Tang was not afforded an in-person appointment process in May of 2020 due to the necessary public health restrictions put in place around COVID.</w:t>
      </w:r>
    </w:p>
    <w:p w14:paraId="01057737" w14:textId="77777777" w:rsidR="005F399E" w:rsidRDefault="00E8709C" w:rsidP="005F399E">
      <w:pPr>
        <w:pStyle w:val="ONUME"/>
        <w:numPr>
          <w:ilvl w:val="0"/>
          <w:numId w:val="0"/>
        </w:numPr>
        <w:spacing w:before="0" w:after="240"/>
      </w:pPr>
      <w:r w:rsidRPr="002068D6">
        <w:t>We therefore further observe the personal significance of this day to Mr. Tang, and we hope it augurs well as a suitably auspicious beginning for his second tenure.  We look forward to working with him, the Secretariat, as well as Member States and observers, as we work together on this next chapter to keep WIPO as an Organization at the forefront for the promotion of the protection of intellectual property throughout the world.</w:t>
      </w:r>
    </w:p>
    <w:p w14:paraId="3A0181A1" w14:textId="7AAA5AB8" w:rsidR="00E8709C" w:rsidRPr="002068D6" w:rsidRDefault="00E8709C" w:rsidP="005F399E">
      <w:pPr>
        <w:pStyle w:val="ONUME"/>
        <w:spacing w:before="0" w:after="0"/>
      </w:pPr>
      <w:hyperlink r:id="rId37">
        <w:r w:rsidRPr="000D6962">
          <w:rPr>
            <w:rStyle w:val="Hyperlink"/>
            <w:caps/>
          </w:rPr>
          <w:t>Chile</w:t>
        </w:r>
      </w:hyperlink>
      <w:r w:rsidR="008E01A9">
        <w:t xml:space="preserve">:  </w:t>
      </w:r>
      <w:r w:rsidRPr="002068D6">
        <w:t xml:space="preserve">The Delegation of Chile aligns itself with the statement handed by El Salvador on behalf of the Latin American and Caribbean countries, and would like to congratulate you as the President, and would like to specifically congratulate Mr. Daren Tang for his re-election and for the trust entrusted in him by the Assemblies of the Organization for this new mandate.  </w:t>
      </w:r>
    </w:p>
    <w:p w14:paraId="66D6C378" w14:textId="77777777" w:rsidR="00E8709C" w:rsidRPr="002068D6" w:rsidRDefault="00E8709C" w:rsidP="005F399E">
      <w:pPr>
        <w:pStyle w:val="ONUME"/>
        <w:numPr>
          <w:ilvl w:val="0"/>
          <w:numId w:val="0"/>
        </w:numPr>
        <w:spacing w:before="0" w:after="0"/>
      </w:pPr>
      <w:r w:rsidRPr="002068D6">
        <w:t xml:space="preserve">Mr. President, we value particularly the efforts carried out by the Director General to bring WIPO into the establishment of an international regime of IP that will be both efficient and strong in the protection of the IP systems, as well as balancing the needs of the public in general, promoting the knowledge, culture, innovation and technology as a benefit for the whole of the society and taking on the challenges that the international community is facing.  </w:t>
      </w:r>
    </w:p>
    <w:p w14:paraId="5815C575" w14:textId="77777777" w:rsidR="00E8709C" w:rsidRPr="002068D6" w:rsidRDefault="00E8709C" w:rsidP="005F399E">
      <w:pPr>
        <w:pStyle w:val="ONUME"/>
        <w:numPr>
          <w:ilvl w:val="0"/>
          <w:numId w:val="0"/>
        </w:numPr>
        <w:spacing w:before="0" w:after="0"/>
      </w:pPr>
      <w:r w:rsidRPr="002068D6">
        <w:t xml:space="preserve">At the same time, we value the achievement of this Organization and for multilateralism in general on the adoption in 2024 on the Treaty on IP, Genetic Resources and Associated Traditional Knowledge as well as the Riyadh Treaty on Design Law during his tenure.  We also would like to thank the Director General for the invaluable cooperation and assistance brought by WIPO to the Member States, and which has allowed our country to progress in </w:t>
      </w:r>
      <w:proofErr w:type="gramStart"/>
      <w:r w:rsidRPr="002068D6">
        <w:t>a number of</w:t>
      </w:r>
      <w:proofErr w:type="gramEnd"/>
      <w:r w:rsidRPr="002068D6">
        <w:t xml:space="preserve"> areas.  </w:t>
      </w:r>
    </w:p>
    <w:p w14:paraId="564504CD" w14:textId="246702A7" w:rsidR="00E8709C" w:rsidRPr="002068D6" w:rsidRDefault="00E8709C" w:rsidP="005F399E">
      <w:pPr>
        <w:pStyle w:val="ONUME"/>
        <w:numPr>
          <w:ilvl w:val="0"/>
          <w:numId w:val="0"/>
        </w:numPr>
        <w:spacing w:before="0" w:after="0"/>
      </w:pPr>
      <w:r w:rsidRPr="002068D6">
        <w:t>Mr. President, Chile would like to renew and reiterate its commitment in the future with this Organization, and we will continue participating actively not only in committees and in other non-decision bodies, not only in previous and up</w:t>
      </w:r>
      <w:r w:rsidR="00CF19FB">
        <w:t xml:space="preserve"> </w:t>
      </w:r>
      <w:r w:rsidRPr="002068D6">
        <w:t xml:space="preserve">to-date, but other issues that are important such as AI, and other important issues relating to IP. </w:t>
      </w:r>
    </w:p>
    <w:p w14:paraId="30D60A82" w14:textId="77777777" w:rsidR="00E8709C" w:rsidRPr="002068D6" w:rsidRDefault="00E8709C" w:rsidP="005F399E">
      <w:pPr>
        <w:pStyle w:val="ONUME"/>
        <w:numPr>
          <w:ilvl w:val="0"/>
          <w:numId w:val="0"/>
        </w:numPr>
        <w:spacing w:before="0" w:after="240"/>
      </w:pPr>
      <w:r w:rsidRPr="002068D6">
        <w:t>We would like to wish you, Mr. Tang, a successful new mandate.  You can count on the support of the Chilean Delegation for this future work.</w:t>
      </w:r>
    </w:p>
    <w:p w14:paraId="1E5DF57F" w14:textId="39D08386" w:rsidR="00E8709C" w:rsidRPr="002068D6" w:rsidRDefault="00E8709C" w:rsidP="00E8709C">
      <w:pPr>
        <w:pStyle w:val="ONUME"/>
        <w:spacing w:before="0" w:after="0"/>
      </w:pPr>
      <w:hyperlink r:id="rId38">
        <w:r w:rsidRPr="000D6962">
          <w:rPr>
            <w:rStyle w:val="Hyperlink"/>
            <w:caps/>
          </w:rPr>
          <w:t>Colombia</w:t>
        </w:r>
      </w:hyperlink>
      <w:r w:rsidR="006100D5">
        <w:t xml:space="preserve">:  </w:t>
      </w:r>
      <w:r w:rsidRPr="002068D6">
        <w:t xml:space="preserve">We support and align ourselves with the statement delivered by El Salvador on behalf of GRULAC and we would like to congratulate most sincerely Mr. Daren Tang for his </w:t>
      </w:r>
      <w:r w:rsidRPr="002068D6">
        <w:br/>
        <w:t xml:space="preserve">re-election for this new mandate as well as thank the Secretariat and WIPO for the organization of this extraordinary Assemblies from Colombia.  </w:t>
      </w:r>
    </w:p>
    <w:p w14:paraId="159FBB91" w14:textId="77777777" w:rsidR="00E8709C" w:rsidRPr="002068D6" w:rsidRDefault="00E8709C" w:rsidP="00E8709C">
      <w:pPr>
        <w:pStyle w:val="ONUME"/>
        <w:numPr>
          <w:ilvl w:val="0"/>
          <w:numId w:val="0"/>
        </w:numPr>
        <w:spacing w:before="0" w:after="0"/>
      </w:pPr>
      <w:r w:rsidRPr="002068D6">
        <w:lastRenderedPageBreak/>
        <w:t xml:space="preserve">We would like to reinstate the importance of WIPO continuing to work under the new mandate of Mr. Daren Tang with this differentiated focus to strengthen the IP international system and continue working on the basis of the achievements of the recent years and in particular on Genetic Resources associated Traditional Knowledge and we would also like to thank for the cooperation and support that we have received from WIPO towards enterprises, women, the youth and in general towards a relevant public for our country. </w:t>
      </w:r>
    </w:p>
    <w:p w14:paraId="2BEB6685" w14:textId="77777777" w:rsidR="00E8709C" w:rsidRPr="002068D6" w:rsidRDefault="00E8709C" w:rsidP="00E8709C">
      <w:pPr>
        <w:pStyle w:val="ONUME"/>
        <w:numPr>
          <w:ilvl w:val="0"/>
          <w:numId w:val="0"/>
        </w:numPr>
        <w:spacing w:before="0" w:after="240"/>
      </w:pPr>
      <w:r w:rsidRPr="002068D6">
        <w:t>Finally, Colombia reiterates its support for the second mandate of Mr. Tang.</w:t>
      </w:r>
    </w:p>
    <w:p w14:paraId="00C8C2AE" w14:textId="6891B6C0" w:rsidR="00E8709C" w:rsidRPr="002068D6" w:rsidRDefault="00E8709C" w:rsidP="00E8709C">
      <w:pPr>
        <w:pStyle w:val="ONUME"/>
        <w:spacing w:before="0" w:after="0"/>
      </w:pPr>
      <w:hyperlink r:id="rId39">
        <w:r w:rsidRPr="000D6962">
          <w:rPr>
            <w:rStyle w:val="Hyperlink"/>
            <w:caps/>
          </w:rPr>
          <w:t>Cote d’Ivoire</w:t>
        </w:r>
      </w:hyperlink>
      <w:r w:rsidR="006100D5">
        <w:t xml:space="preserve">:  </w:t>
      </w:r>
      <w:r w:rsidRPr="002068D6">
        <w:t xml:space="preserve">Cote D’Ivoire aligns itself with the statement delivered by South Africa on behalf of the African Group and we welcome the convening of this meeting for the appointment of the Director General. </w:t>
      </w:r>
    </w:p>
    <w:p w14:paraId="30E12FD4" w14:textId="77777777" w:rsidR="00E8709C" w:rsidRPr="002068D6" w:rsidRDefault="00E8709C" w:rsidP="00E8709C">
      <w:pPr>
        <w:pStyle w:val="ONUME"/>
        <w:numPr>
          <w:ilvl w:val="0"/>
          <w:numId w:val="0"/>
        </w:numPr>
        <w:spacing w:before="0" w:after="0"/>
      </w:pPr>
      <w:r w:rsidRPr="002068D6">
        <w:t xml:space="preserve">Director General, my </w:t>
      </w:r>
      <w:proofErr w:type="gramStart"/>
      <w:r w:rsidRPr="002068D6">
        <w:t>country</w:t>
      </w:r>
      <w:proofErr w:type="gramEnd"/>
      <w:r w:rsidRPr="002068D6">
        <w:t xml:space="preserve"> would like to take this opportunity to address to you our warm and heartfelt congratulations on your re-election.  This re-appointment highlights the renewed trust that Member States hold in your leadership, strategic vision and your capacity to carry an </w:t>
      </w:r>
      <w:proofErr w:type="gramStart"/>
      <w:r w:rsidRPr="002068D6">
        <w:t>Organization</w:t>
      </w:r>
      <w:proofErr w:type="gramEnd"/>
      <w:r w:rsidRPr="002068D6">
        <w:t xml:space="preserve"> that is firmly guided towards modern challenges for the benefit of an international IP system that is more balanced, inclusive and effective.  </w:t>
      </w:r>
    </w:p>
    <w:p w14:paraId="49F4AEB5" w14:textId="77777777" w:rsidR="00E8709C" w:rsidRPr="002068D6" w:rsidRDefault="00E8709C" w:rsidP="00E8709C">
      <w:pPr>
        <w:pStyle w:val="ONUME"/>
        <w:numPr>
          <w:ilvl w:val="0"/>
          <w:numId w:val="0"/>
        </w:numPr>
        <w:spacing w:before="0" w:after="0"/>
      </w:pPr>
      <w:r w:rsidRPr="002068D6">
        <w:t xml:space="preserve">During your first term of office, Director General, you were able to inject a new dynamism into our </w:t>
      </w:r>
      <w:proofErr w:type="gramStart"/>
      <w:r w:rsidRPr="002068D6">
        <w:t>Organization</w:t>
      </w:r>
      <w:proofErr w:type="gramEnd"/>
      <w:r w:rsidRPr="002068D6">
        <w:t xml:space="preserve"> by strengthening the position that IP holds as a strategic lever for development, innovation and competitiveness.  </w:t>
      </w:r>
    </w:p>
    <w:p w14:paraId="4ADF412A" w14:textId="1EDD9903" w:rsidR="00E8709C" w:rsidRPr="002068D6" w:rsidRDefault="00E8709C" w:rsidP="00E8709C">
      <w:pPr>
        <w:pStyle w:val="ONUME"/>
        <w:numPr>
          <w:ilvl w:val="0"/>
          <w:numId w:val="0"/>
        </w:numPr>
        <w:spacing w:before="0" w:after="0"/>
      </w:pPr>
      <w:r w:rsidRPr="002068D6">
        <w:t xml:space="preserve">My Delegation would like to commend the significant progress as well as the conclusion of two historic Treaties, adopted under your leadership, which attests to the vitality of multilateralism and the capacity of the organization to produce tangible results that benefit the international community.  My Delegation would also like to welcome the efforts undertaken to promote a more inclusive participation of Developing Countries and </w:t>
      </w:r>
      <w:r w:rsidR="00D2429D">
        <w:t>LDC</w:t>
      </w:r>
      <w:r w:rsidR="00FF218C">
        <w:t>s</w:t>
      </w:r>
      <w:r w:rsidRPr="002068D6">
        <w:t xml:space="preserve">.  In this regard, Cote d’Ivoire has benefited from the multi-faceted assistance of WIPO over recent </w:t>
      </w:r>
      <w:proofErr w:type="gramStart"/>
      <w:r w:rsidRPr="002068D6">
        <w:t>years</w:t>
      </w:r>
      <w:proofErr w:type="gramEnd"/>
      <w:r w:rsidRPr="002068D6">
        <w:t xml:space="preserve"> which we duly appreciate.  </w:t>
      </w:r>
    </w:p>
    <w:p w14:paraId="71D3BD86" w14:textId="77777777" w:rsidR="00E8709C" w:rsidRPr="002068D6" w:rsidRDefault="00E8709C" w:rsidP="00E8709C">
      <w:pPr>
        <w:pStyle w:val="ONUME"/>
        <w:numPr>
          <w:ilvl w:val="0"/>
          <w:numId w:val="0"/>
        </w:numPr>
        <w:spacing w:before="0" w:after="0"/>
      </w:pPr>
      <w:r w:rsidRPr="002068D6">
        <w:t>Director General, now that the second term of office is beginning, my Delegation would like to express the wish that this dynamism is consolidated with increased attention paid to the specific needs of Developing Countries and LDCs, particularly when it comes to capacity building, technology transfer, and promoting local resources.  We firmly believe that under your leadership, the Organization will continue its efforts with a view to greater effectiveness by strengthening its concrete impact on the economic, social and cultural development of Member States, and by offering adapted responses to current global challenges.</w:t>
      </w:r>
    </w:p>
    <w:p w14:paraId="631AB2A4" w14:textId="77777777" w:rsidR="00E8709C" w:rsidRPr="002068D6" w:rsidRDefault="00E8709C" w:rsidP="00E8709C">
      <w:pPr>
        <w:pStyle w:val="ONUME"/>
        <w:numPr>
          <w:ilvl w:val="0"/>
          <w:numId w:val="0"/>
        </w:numPr>
        <w:spacing w:before="0" w:after="240"/>
      </w:pPr>
      <w:r w:rsidRPr="002068D6">
        <w:t>To conclude, Cote d’Ivoire reaffirms its willingness to work in a spirit of constructive dialogue with you and with all Member States to make intellectual property a true driver for the structural transformation of our economies.  We wish you every success, Director General.</w:t>
      </w:r>
    </w:p>
    <w:p w14:paraId="12442C40" w14:textId="20AD43FE" w:rsidR="00E8709C" w:rsidRPr="002068D6" w:rsidRDefault="00E8709C" w:rsidP="00E8709C">
      <w:pPr>
        <w:pStyle w:val="ONUME"/>
        <w:spacing w:before="0" w:after="0"/>
      </w:pPr>
      <w:hyperlink r:id="rId40">
        <w:r w:rsidRPr="000D6962">
          <w:rPr>
            <w:rStyle w:val="Hyperlink"/>
            <w:caps/>
          </w:rPr>
          <w:t>Cuba</w:t>
        </w:r>
      </w:hyperlink>
      <w:r w:rsidR="0030365C">
        <w:t xml:space="preserve">:  </w:t>
      </w:r>
      <w:r w:rsidRPr="002068D6">
        <w:t xml:space="preserve">Many thanks, Chair.  </w:t>
      </w:r>
      <w:proofErr w:type="gramStart"/>
      <w:r w:rsidRPr="002068D6">
        <w:t>The Delegation of Cuba,</w:t>
      </w:r>
      <w:proofErr w:type="gramEnd"/>
      <w:r w:rsidRPr="002068D6">
        <w:t xml:space="preserve"> wishes to reiterate its congratulations to Director General Daren Tang upon his re-election.  We recognize his commendable efforts and the tangible results in promoting a more inclusive development focus intellectual property system in a particularly challenging international context.  </w:t>
      </w:r>
    </w:p>
    <w:p w14:paraId="5C625197" w14:textId="3643C17C" w:rsidR="00E8709C" w:rsidRPr="002068D6" w:rsidRDefault="00E8709C" w:rsidP="00E8709C">
      <w:pPr>
        <w:pStyle w:val="ONUME"/>
        <w:numPr>
          <w:ilvl w:val="0"/>
          <w:numId w:val="0"/>
        </w:numPr>
        <w:spacing w:before="0" w:after="0"/>
      </w:pPr>
      <w:r w:rsidRPr="002068D6">
        <w:t xml:space="preserve">Cuba has always benefited from the valuable cooperation and support of WIPO, and we are very grateful for that, and we look forward to </w:t>
      </w:r>
      <w:proofErr w:type="gramStart"/>
      <w:r w:rsidRPr="002068D6">
        <w:t>continue</w:t>
      </w:r>
      <w:proofErr w:type="gramEnd"/>
      <w:r w:rsidRPr="002068D6">
        <w:t xml:space="preserve"> extending and diversifying our joint work under the memorandum of understanding that was signed in 2024.</w:t>
      </w:r>
    </w:p>
    <w:p w14:paraId="42E0EC7D" w14:textId="77777777" w:rsidR="00E8709C" w:rsidRPr="002068D6" w:rsidRDefault="00E8709C" w:rsidP="00E8709C">
      <w:pPr>
        <w:pStyle w:val="ONUME"/>
        <w:numPr>
          <w:ilvl w:val="0"/>
          <w:numId w:val="0"/>
        </w:numPr>
        <w:spacing w:before="0" w:after="240"/>
      </w:pPr>
      <w:r w:rsidRPr="002068D6">
        <w:t xml:space="preserve">We will also continue to promote within WIPO South-South Cooperation activity and triangular cooperation activity, particularly in strategic areas such as health, biotech, and addressing </w:t>
      </w:r>
      <w:r w:rsidRPr="002068D6">
        <w:lastRenderedPageBreak/>
        <w:t>climate change.  We wish every success to the Director General, Daren Tang, and his team during this second term in office, and you will always be able to count on the constructive support of Cuba for WIPO’s important work.</w:t>
      </w:r>
    </w:p>
    <w:p w14:paraId="49DD610F" w14:textId="1790EC75" w:rsidR="00E8709C" w:rsidRPr="002068D6" w:rsidRDefault="00E8709C" w:rsidP="00E8709C">
      <w:pPr>
        <w:pStyle w:val="ONUME"/>
        <w:spacing w:before="0" w:after="0"/>
      </w:pPr>
      <w:hyperlink r:id="rId41">
        <w:r w:rsidRPr="000D6962">
          <w:rPr>
            <w:rStyle w:val="Hyperlink"/>
            <w:caps/>
          </w:rPr>
          <w:t>Cyprus</w:t>
        </w:r>
      </w:hyperlink>
      <w:r w:rsidR="0030365C">
        <w:t xml:space="preserve">:  </w:t>
      </w:r>
      <w:r w:rsidRPr="002068D6">
        <w:t xml:space="preserve">Excellencies, Distinguished Director General, dear colleagues, it is an honor for Cyprus to take the floor on this special occasion marking the inauguration of Mr. Daren Tang as Director General for the second term of the World Intellectual Property Organization. </w:t>
      </w:r>
    </w:p>
    <w:p w14:paraId="4CE15AA2" w14:textId="77777777" w:rsidR="00E8709C" w:rsidRPr="002068D6" w:rsidRDefault="00E8709C" w:rsidP="00E8709C">
      <w:pPr>
        <w:pStyle w:val="ONUME"/>
        <w:numPr>
          <w:ilvl w:val="0"/>
          <w:numId w:val="0"/>
        </w:numPr>
        <w:spacing w:before="0" w:after="0"/>
      </w:pPr>
      <w:r w:rsidRPr="002068D6">
        <w:t xml:space="preserve">On behalf of the Cyprus Intellectual Property Office and the Director of IP, Mrs. Irene Mylona, I warmly congratulate you, Director General, on your leadership and vision in guiding WIPO through a rapidly evolving global landscape.  </w:t>
      </w:r>
    </w:p>
    <w:p w14:paraId="7C5EDF0D" w14:textId="77777777" w:rsidR="00E8709C" w:rsidRPr="002068D6" w:rsidRDefault="00E8709C" w:rsidP="00E8709C">
      <w:pPr>
        <w:pStyle w:val="ONUME"/>
        <w:numPr>
          <w:ilvl w:val="0"/>
          <w:numId w:val="0"/>
        </w:numPr>
        <w:spacing w:before="0" w:after="0"/>
      </w:pPr>
      <w:r w:rsidRPr="002068D6">
        <w:t xml:space="preserve">At a time when innovation, creativity and technology are reshaping our economies and societies, the role of intellectual property has never been more central.  WIPO stands at the heart of the transformation supporting not only protection but also inclusion, development and cooperation among Member States.  </w:t>
      </w:r>
    </w:p>
    <w:p w14:paraId="5E9FECA2" w14:textId="77777777" w:rsidR="00E8709C" w:rsidRPr="002068D6" w:rsidRDefault="00E8709C" w:rsidP="00E8709C">
      <w:pPr>
        <w:pStyle w:val="ONUME"/>
        <w:numPr>
          <w:ilvl w:val="0"/>
          <w:numId w:val="0"/>
        </w:numPr>
        <w:spacing w:before="0" w:after="0"/>
      </w:pPr>
      <w:r w:rsidRPr="002068D6">
        <w:t xml:space="preserve">Cyprus attaches particular importance to a balanced and effective international IP system. This includes strengthening global frameworks that protect geographical indications, safeguard culture, heritage and support creators and innovators of all sizes.  </w:t>
      </w:r>
    </w:p>
    <w:p w14:paraId="3845E6E2" w14:textId="77777777" w:rsidR="00E8709C" w:rsidRPr="002068D6" w:rsidRDefault="00E8709C" w:rsidP="00E8709C">
      <w:pPr>
        <w:pStyle w:val="ONUME"/>
        <w:numPr>
          <w:ilvl w:val="0"/>
          <w:numId w:val="0"/>
        </w:numPr>
        <w:spacing w:before="0" w:after="0"/>
      </w:pPr>
      <w:r w:rsidRPr="002068D6">
        <w:t xml:space="preserve">We commend your efforts in promoting a more inclusive IP ecosystem, one that empowers small states, small businesses, developing economies, and young innovators to fully participate in the global knowledge economy.  As Cyprus continues its active engagement within WIPO including through our responsibilities as the President of the Council of the European Union, we affirm our commitment to constructive dialogue, multilateral cooperation and consensus building. </w:t>
      </w:r>
    </w:p>
    <w:p w14:paraId="6CB73262" w14:textId="77777777" w:rsidR="00E8709C" w:rsidRPr="002068D6" w:rsidRDefault="00E8709C" w:rsidP="005F399E">
      <w:pPr>
        <w:pStyle w:val="ONUME"/>
        <w:numPr>
          <w:ilvl w:val="0"/>
          <w:numId w:val="0"/>
        </w:numPr>
        <w:spacing w:before="0" w:after="240"/>
      </w:pPr>
      <w:r w:rsidRPr="002068D6">
        <w:t>Director General, from Cyprus, the island of Aphrodite, where beauty and creation are born, may your leadership ensure the innovation and culture heritage continue to flourish in harmony for generations to come.  We wish you all the best.</w:t>
      </w:r>
    </w:p>
    <w:p w14:paraId="4B14C1FA" w14:textId="0487EEC6" w:rsidR="00E8709C" w:rsidRPr="002068D6" w:rsidRDefault="00E8709C" w:rsidP="00E8709C">
      <w:pPr>
        <w:pStyle w:val="ONUME"/>
        <w:spacing w:before="0" w:after="0"/>
      </w:pPr>
      <w:hyperlink r:id="rId42">
        <w:r w:rsidRPr="000D6962">
          <w:rPr>
            <w:rStyle w:val="Hyperlink"/>
            <w:caps/>
          </w:rPr>
          <w:t>Democratic People’s Republic of Korea</w:t>
        </w:r>
      </w:hyperlink>
      <w:r w:rsidR="0030365C">
        <w:t xml:space="preserve">:  </w:t>
      </w:r>
      <w:r w:rsidRPr="002068D6">
        <w:t xml:space="preserve">On behalf of the Delegation of the Democratic People’s Republic of Korea, I would like to express our appreciation to you and to the </w:t>
      </w:r>
      <w:r w:rsidR="00B61A1E" w:rsidRPr="002068D6">
        <w:t>Vice</w:t>
      </w:r>
      <w:r w:rsidR="00B61A1E">
        <w:t>-</w:t>
      </w:r>
      <w:r w:rsidRPr="002068D6">
        <w:t xml:space="preserve">Chair for your able guidance in conducting the work of decision as well as to the Secretariat for its dedicated efforts.  Availing myself of this opportunity, I would like to extend our warm congratulations to Mr. Daren Tang on his re-appointment as WIPO Director General.  Tangible success </w:t>
      </w:r>
      <w:proofErr w:type="gramStart"/>
      <w:r w:rsidRPr="002068D6">
        <w:t>has been</w:t>
      </w:r>
      <w:proofErr w:type="gramEnd"/>
      <w:r w:rsidRPr="002068D6">
        <w:t xml:space="preserve"> made during his first term in office, including the successful adoption by consensus of two meaningful treaties which put an end to longstanding consultations.  This represents the strong leadership, full commitment, and excellent collaboration of WIPO with all Member States.  </w:t>
      </w:r>
    </w:p>
    <w:p w14:paraId="393DFC42" w14:textId="0287C3C8" w:rsidR="00E8709C" w:rsidRPr="002068D6" w:rsidRDefault="00E8709C" w:rsidP="00634679">
      <w:pPr>
        <w:pStyle w:val="ONUME"/>
        <w:numPr>
          <w:ilvl w:val="0"/>
          <w:numId w:val="0"/>
        </w:numPr>
        <w:spacing w:before="0" w:after="240"/>
      </w:pPr>
      <w:r w:rsidRPr="002068D6">
        <w:t xml:space="preserve">We are confident that further meaningful outcomes will be brought about in the years to come, building on the past experiences and achievements.  We will continue to work closely and constructively with the Director General and WIPO to promote innovations and to advance a fair and inclusive international intellectual property system that serves for all.  </w:t>
      </w:r>
      <w:proofErr w:type="gramStart"/>
      <w:r w:rsidRPr="002068D6">
        <w:t>I thank</w:t>
      </w:r>
      <w:proofErr w:type="gramEnd"/>
      <w:r w:rsidRPr="002068D6">
        <w:t xml:space="preserve"> you.</w:t>
      </w:r>
    </w:p>
    <w:p w14:paraId="1A03360A" w14:textId="3F7243CC" w:rsidR="00E8709C" w:rsidRPr="002068D6" w:rsidRDefault="00E8709C" w:rsidP="00E8709C">
      <w:pPr>
        <w:pStyle w:val="ONUME"/>
        <w:spacing w:before="0" w:after="0"/>
      </w:pPr>
      <w:hyperlink r:id="rId43">
        <w:r w:rsidRPr="000D6962">
          <w:rPr>
            <w:rStyle w:val="Hyperlink"/>
            <w:caps/>
          </w:rPr>
          <w:t>Democratic Republic of the Congo (the)</w:t>
        </w:r>
      </w:hyperlink>
      <w:r w:rsidR="0030365C">
        <w:t xml:space="preserve">:  </w:t>
      </w:r>
      <w:r w:rsidRPr="002068D6">
        <w:t>Chair, Director General, Your Excellencies, heads of delegations, ladies and gentlemen, the Democratic Republic of the Congo is honored to take the floor at this 67</w:t>
      </w:r>
      <w:r w:rsidRPr="002068D6">
        <w:rPr>
          <w:vertAlign w:val="superscript"/>
        </w:rPr>
        <w:t>th</w:t>
      </w:r>
      <w:r w:rsidRPr="002068D6">
        <w:t xml:space="preserve"> Extraordinary Assemblies of the Member States of WIPO.  </w:t>
      </w:r>
      <w:r w:rsidRPr="002068D6">
        <w:br/>
        <w:t xml:space="preserve">We welcome this meeting, which marks an important moment for the Organization and for the </w:t>
      </w:r>
      <w:r w:rsidRPr="002068D6">
        <w:lastRenderedPageBreak/>
        <w:t>governance of the international management of intellectual property.  We extend our heartfelt congratulations to the reappointed Director General-elect, Mr. Daren Tang, and we wish him every success and we welcome his inclusive approach, his constant commitment to intellectual property system, which is accessible to all and his determination to make it a tool for sustainable development, innovation and social justice.</w:t>
      </w:r>
    </w:p>
    <w:p w14:paraId="083CCABE" w14:textId="77777777" w:rsidR="00E8709C" w:rsidRPr="002068D6" w:rsidRDefault="00E8709C" w:rsidP="00E8709C">
      <w:pPr>
        <w:pStyle w:val="ONUME"/>
        <w:numPr>
          <w:ilvl w:val="0"/>
          <w:numId w:val="0"/>
        </w:numPr>
        <w:spacing w:before="0" w:after="0"/>
      </w:pPr>
      <w:r w:rsidRPr="002068D6">
        <w:t>For the DRC, intellectual property isn’t just a legal framework.  It’s a strategic, transformative tool, and an essential one, to promote creativity, enhance local knowledge, protect genetic resources and support technology transfer.</w:t>
      </w:r>
      <w:r w:rsidRPr="002068D6">
        <w:br/>
        <w:t>In a world marked with great changes, with digital and technological progress being extremely rapid, it’s vital that intellectual property remains fair, inclusive and aligned with the needs of developing countries and that is why the reappointment of the Director General is particularly important, because it means that our Organization must rise to contemporary challenges with greater effectiveness, with greater solidarity and vision.</w:t>
      </w:r>
      <w:r w:rsidRPr="002068D6">
        <w:br/>
        <w:t>Africa in general and the Democratic Republic of the Congo in particular which has great human wealth and great biodiversity and tremendous scientific potential, intends to participate fully in the global knowledge economy.</w:t>
      </w:r>
    </w:p>
    <w:p w14:paraId="1F3A9BD7" w14:textId="77777777" w:rsidR="00E8709C" w:rsidRPr="002068D6" w:rsidRDefault="00E8709C" w:rsidP="00634679">
      <w:pPr>
        <w:pStyle w:val="ONUME"/>
        <w:numPr>
          <w:ilvl w:val="0"/>
          <w:numId w:val="0"/>
        </w:numPr>
        <w:spacing w:before="0" w:after="240"/>
      </w:pPr>
      <w:r w:rsidRPr="002068D6">
        <w:t>We welcome the signing of a memorandum of understanding between DRC and WIPO which demonstrates clear commitment to provide greater technical support.  That represents our common willingness to ensure that intellectual property is a real engine for economic growth, innovation and competitiveness.</w:t>
      </w:r>
      <w:r w:rsidRPr="002068D6">
        <w:br/>
        <w:t xml:space="preserve">The DRC reiterates its strong commitment to WIPO that puts development at the very heart of its action according to its Development Agenda and that provides support to African countries in enhancing their technological innovation and scientific potential.  We have a clear sense of responsibility as we speak to you here and a sense of commitment to the common organization and goals that we seek.  The Organization, in turn, must support </w:t>
      </w:r>
      <w:proofErr w:type="gramStart"/>
      <w:r w:rsidRPr="002068D6">
        <w:t>all of</w:t>
      </w:r>
      <w:proofErr w:type="gramEnd"/>
      <w:r w:rsidRPr="002068D6">
        <w:t xml:space="preserve"> its Member States to build a fairer, more effective and truly inclusive intellectual property system.  Thank you.</w:t>
      </w:r>
    </w:p>
    <w:p w14:paraId="26793F27" w14:textId="15BEADAD" w:rsidR="00E8709C" w:rsidRPr="002068D6" w:rsidRDefault="00E8709C" w:rsidP="00E8709C">
      <w:pPr>
        <w:pStyle w:val="ONUME"/>
        <w:spacing w:before="0" w:after="0"/>
      </w:pPr>
      <w:hyperlink r:id="rId44">
        <w:r w:rsidRPr="000D6962">
          <w:rPr>
            <w:rStyle w:val="Hyperlink"/>
            <w:caps/>
          </w:rPr>
          <w:t>Egypt</w:t>
        </w:r>
      </w:hyperlink>
      <w:r w:rsidR="0030365C">
        <w:t xml:space="preserve">:  </w:t>
      </w:r>
      <w:r w:rsidRPr="002068D6">
        <w:t xml:space="preserve">Allow me to begin by extending heartfelt congratulations to the Director General on his re-election to a second term at the helm of our </w:t>
      </w:r>
      <w:proofErr w:type="gramStart"/>
      <w:r w:rsidRPr="002068D6">
        <w:t>Organization</w:t>
      </w:r>
      <w:proofErr w:type="gramEnd"/>
      <w:r w:rsidRPr="002068D6">
        <w:t>.  The confidence thus shown by our Member States bears witness to their appreciation of the tangible achievements we have seen during his first term.  It has been possible to strengthen this Organization’s ability to follow up with very fast trends in terms of innovation and creativity today, and to make the international platform for IP more effective and more balanced.</w:t>
      </w:r>
    </w:p>
    <w:p w14:paraId="14788FEA" w14:textId="77777777" w:rsidR="00E8709C" w:rsidRPr="002068D6" w:rsidRDefault="00E8709C" w:rsidP="00E8709C">
      <w:pPr>
        <w:pStyle w:val="ONUME"/>
        <w:numPr>
          <w:ilvl w:val="0"/>
          <w:numId w:val="0"/>
        </w:numPr>
        <w:spacing w:before="0" w:after="0"/>
      </w:pPr>
      <w:r w:rsidRPr="002068D6">
        <w:t xml:space="preserve">We have seen the adoption of two significant international treaties by consensus and those were outstanding achievements.  WIPO has also continued to enhance the effectiveness of its international registration systems </w:t>
      </w:r>
      <w:proofErr w:type="gramStart"/>
      <w:r w:rsidRPr="002068D6">
        <w:t>in order to</w:t>
      </w:r>
      <w:proofErr w:type="gramEnd"/>
      <w:r w:rsidRPr="002068D6">
        <w:t xml:space="preserve"> meet the growing calls on its services in this era of unprecedented technological development.  WIPO has further enhanced its role in terms of development, and the Development Agenda is now an integral part of its work and its mandate.</w:t>
      </w:r>
    </w:p>
    <w:p w14:paraId="7035C831" w14:textId="77777777" w:rsidR="00E8709C" w:rsidRPr="002068D6" w:rsidRDefault="00E8709C" w:rsidP="00E8709C">
      <w:pPr>
        <w:pStyle w:val="ONUME"/>
        <w:numPr>
          <w:ilvl w:val="0"/>
          <w:numId w:val="0"/>
        </w:numPr>
        <w:spacing w:before="0" w:after="0"/>
      </w:pPr>
      <w:r w:rsidRPr="002068D6">
        <w:t xml:space="preserve">Egypt also wishes to commend and praise the budgetary and institutional rigor that has been achieved by the Organization in recent years and that has enhanced the efficiency of its work and has established confidence in what it is doing.  We welcome the fact that we can now look forward to more achievements </w:t>
      </w:r>
      <w:proofErr w:type="gramStart"/>
      <w:r w:rsidRPr="002068D6">
        <w:t>in the course of</w:t>
      </w:r>
      <w:proofErr w:type="gramEnd"/>
      <w:r w:rsidRPr="002068D6">
        <w:t xml:space="preserve"> the second term of the Director General and see greater attention attached to southern hemisphere countries’ priorities as they seek to overcome developmental challenges and to become fully fledged members of this Organization in every sense.</w:t>
      </w:r>
    </w:p>
    <w:p w14:paraId="5A4DE4E1" w14:textId="77777777" w:rsidR="00E8709C" w:rsidRPr="002068D6" w:rsidRDefault="00E8709C" w:rsidP="00E8709C">
      <w:pPr>
        <w:pStyle w:val="ONUME"/>
        <w:numPr>
          <w:ilvl w:val="0"/>
          <w:numId w:val="0"/>
        </w:numPr>
        <w:spacing w:before="0" w:after="240"/>
      </w:pPr>
      <w:r w:rsidRPr="002068D6">
        <w:lastRenderedPageBreak/>
        <w:t>We wish then in conclusion to reiterate our confidence in the enlightened leadership of the Director General for the future and we emphasize the importance of defending multilateral action based on dialogue and cooperation in order to strengthen this Organization’s mandate and to allow it to have even greater impact in the service of its members and of innovators and creators.  Thank you.</w:t>
      </w:r>
    </w:p>
    <w:p w14:paraId="795266EC" w14:textId="1FF6EF53" w:rsidR="00E8709C" w:rsidRPr="002068D6" w:rsidRDefault="00E8709C" w:rsidP="00E8709C">
      <w:pPr>
        <w:pStyle w:val="ONUME"/>
        <w:spacing w:before="0" w:after="0"/>
      </w:pPr>
      <w:hyperlink r:id="rId45">
        <w:r w:rsidRPr="000D6962">
          <w:rPr>
            <w:rStyle w:val="Hyperlink"/>
            <w:caps/>
          </w:rPr>
          <w:t>Ethiopia</w:t>
        </w:r>
      </w:hyperlink>
      <w:r w:rsidR="0030365C">
        <w:t xml:space="preserve">:  </w:t>
      </w:r>
      <w:r w:rsidRPr="002068D6">
        <w:t>Ethiopia aligns itself with the statement delivered by South Africa on behalf of the Africa</w:t>
      </w:r>
      <w:r w:rsidR="008D5BE9">
        <w:t>n</w:t>
      </w:r>
      <w:r w:rsidRPr="002068D6">
        <w:t xml:space="preserve"> Group.  </w:t>
      </w:r>
    </w:p>
    <w:p w14:paraId="69436E1B" w14:textId="77777777" w:rsidR="00E8709C" w:rsidRPr="002068D6" w:rsidRDefault="00E8709C" w:rsidP="00E8709C">
      <w:pPr>
        <w:pStyle w:val="ONUME"/>
        <w:numPr>
          <w:ilvl w:val="0"/>
          <w:numId w:val="0"/>
        </w:numPr>
        <w:spacing w:before="0" w:after="0"/>
      </w:pPr>
      <w:r w:rsidRPr="002068D6">
        <w:t xml:space="preserve">I would like to extend my sincere congratulations to you, Mr. Daren Tang, on your re-election as Director General of the WIPO. My Delegation commends your able leadership in streamlining the work of the Organization and fostering consensus among Member States, including the successful adoption of two important WIPO treaties.  These accomplishments stand as a testament to your commitment to a balanced, inclusive, and effective international intellectual property system. </w:t>
      </w:r>
    </w:p>
    <w:p w14:paraId="5AE4041C" w14:textId="77777777" w:rsidR="00E8709C" w:rsidRPr="002068D6" w:rsidRDefault="00E8709C" w:rsidP="00E8709C">
      <w:pPr>
        <w:pStyle w:val="ONUME"/>
        <w:numPr>
          <w:ilvl w:val="0"/>
          <w:numId w:val="0"/>
        </w:numPr>
        <w:spacing w:before="0" w:after="0"/>
      </w:pPr>
      <w:r w:rsidRPr="002068D6">
        <w:t xml:space="preserve">We wish to express our appreciation for the continued support extended by WIPO to our country, </w:t>
      </w:r>
      <w:proofErr w:type="gramStart"/>
      <w:r w:rsidRPr="002068D6">
        <w:t>in particular following</w:t>
      </w:r>
      <w:proofErr w:type="gramEnd"/>
      <w:r w:rsidRPr="002068D6">
        <w:t xml:space="preserve"> your visit to Addis Ababa and the initiative to support startups.  We have witnessed strengthened and concrete collaboration with WIPO.</w:t>
      </w:r>
    </w:p>
    <w:p w14:paraId="787E7B23" w14:textId="77777777" w:rsidR="00E8709C" w:rsidRPr="002068D6" w:rsidRDefault="00E8709C" w:rsidP="00E8709C">
      <w:pPr>
        <w:pStyle w:val="ONUME"/>
        <w:numPr>
          <w:ilvl w:val="0"/>
          <w:numId w:val="0"/>
        </w:numPr>
        <w:spacing w:before="0" w:after="0"/>
      </w:pPr>
      <w:r w:rsidRPr="002068D6">
        <w:t xml:space="preserve">In this connection, we are appreciative of the Organization’s assistance in revising national legislation to facilitate accession to WIPO treaties.  Furthermore, we acknowledge the importance of the training programs and workshops conducted by WIPO, which have contributed to enhancing awareness and capacity within the intellectual property sector.  </w:t>
      </w:r>
    </w:p>
    <w:p w14:paraId="2746ED2B" w14:textId="77777777" w:rsidR="00E8709C" w:rsidRPr="002068D6" w:rsidRDefault="00E8709C" w:rsidP="00E8709C">
      <w:pPr>
        <w:pStyle w:val="ONUME"/>
        <w:numPr>
          <w:ilvl w:val="0"/>
          <w:numId w:val="0"/>
        </w:numPr>
        <w:spacing w:before="0" w:after="0"/>
      </w:pPr>
      <w:r w:rsidRPr="002068D6">
        <w:t xml:space="preserve">We look forward to further cooperation in strengthening institutional and human capacity and in supporting efforts to harness intellectual property as a tool for job creation innovation and sustainable economic development. </w:t>
      </w:r>
    </w:p>
    <w:p w14:paraId="67056369" w14:textId="77777777" w:rsidR="00E8709C" w:rsidRPr="002068D6" w:rsidRDefault="00E8709C" w:rsidP="00E8709C">
      <w:pPr>
        <w:pStyle w:val="ONUME"/>
        <w:numPr>
          <w:ilvl w:val="0"/>
          <w:numId w:val="0"/>
        </w:numPr>
        <w:spacing w:before="0" w:after="0"/>
      </w:pPr>
      <w:r w:rsidRPr="002068D6">
        <w:t>We affirm our confidence in your leadership and express our strong interest in further strengthening cooperation with WIPO.  We look forward to the continued support and guidance of the Organization in advancing our national priorities within the intellectual property sector.</w:t>
      </w:r>
    </w:p>
    <w:p w14:paraId="54C39659" w14:textId="77777777" w:rsidR="00E8709C" w:rsidRPr="002068D6" w:rsidRDefault="00E8709C" w:rsidP="00E8709C">
      <w:pPr>
        <w:pStyle w:val="ONUME"/>
        <w:numPr>
          <w:ilvl w:val="0"/>
          <w:numId w:val="0"/>
        </w:numPr>
        <w:spacing w:before="0" w:after="240"/>
      </w:pPr>
      <w:r w:rsidRPr="002068D6">
        <w:t xml:space="preserve">We are committed to engage in fruitful collaboration throughout your tenure, Director General, and extend our best wishes to you. </w:t>
      </w:r>
      <w:proofErr w:type="gramStart"/>
      <w:r w:rsidRPr="002068D6">
        <w:t>I thank</w:t>
      </w:r>
      <w:proofErr w:type="gramEnd"/>
      <w:r w:rsidRPr="002068D6">
        <w:t xml:space="preserve"> you, Chair.</w:t>
      </w:r>
    </w:p>
    <w:p w14:paraId="6E6BC10D" w14:textId="6B289DFB" w:rsidR="00E8709C" w:rsidRPr="002068D6" w:rsidRDefault="00E8709C" w:rsidP="00E8709C">
      <w:pPr>
        <w:pStyle w:val="ONUME"/>
        <w:spacing w:before="0" w:after="0"/>
      </w:pPr>
      <w:hyperlink r:id="rId46">
        <w:r w:rsidRPr="000D6962">
          <w:rPr>
            <w:rStyle w:val="Hyperlink"/>
            <w:caps/>
          </w:rPr>
          <w:t>France</w:t>
        </w:r>
      </w:hyperlink>
      <w:r w:rsidR="0030365C">
        <w:t xml:space="preserve">:  </w:t>
      </w:r>
      <w:r w:rsidRPr="002068D6">
        <w:t>Director General, dear Daren Tang, allow me to extend our heartfelt congratulations to you upon your re-election.  It is a tribute to your remarkable work at the head of this Organization over the past few years and renewed trust in your commitment to ensure that intellectual property is more inclusive, accessible and provides the necessary support to creators and innovators the world over.  We align ourselves with the statement delivered by Group B.</w:t>
      </w:r>
    </w:p>
    <w:p w14:paraId="36D9FF11" w14:textId="40668C16" w:rsidR="00E8709C" w:rsidRPr="002068D6" w:rsidRDefault="00E8709C" w:rsidP="00E8709C">
      <w:pPr>
        <w:pStyle w:val="ONUME"/>
        <w:numPr>
          <w:ilvl w:val="0"/>
          <w:numId w:val="0"/>
        </w:numPr>
        <w:spacing w:before="0" w:after="0"/>
      </w:pPr>
      <w:r w:rsidRPr="002068D6">
        <w:t>Looking forward to your second term, I think it is vital that international intellectual property systems continue to be managed in a fair and inclusive way, giving the most recent members the opportunity to have time to reach their full potential.  Accessibility, performance, reliability and the long-term attractivity of the system are key pillars of the global intellectual property infrastructure.</w:t>
      </w:r>
      <w:r w:rsidRPr="002068D6">
        <w:br/>
        <w:t xml:space="preserve">It is also vital to continue the Organization’s work to support creative industries, both within the relevant committee where we hope to see successful discussions on a draft balanced international instrument for the protection of broadcasting organizations, and in the implementation of sustainable ambitious and tangible action to defend and enhance the work of </w:t>
      </w:r>
      <w:r w:rsidRPr="002068D6">
        <w:lastRenderedPageBreak/>
        <w:t xml:space="preserve">creators the world over.  At the same time, we need to continue to see sound, transparent and accountable management of the Organization.  That’s a key factor </w:t>
      </w:r>
      <w:proofErr w:type="gramStart"/>
      <w:r w:rsidRPr="002068D6">
        <w:t>of</w:t>
      </w:r>
      <w:proofErr w:type="gramEnd"/>
      <w:r w:rsidRPr="002068D6">
        <w:t xml:space="preserve"> success.</w:t>
      </w:r>
    </w:p>
    <w:p w14:paraId="641B0604" w14:textId="77777777" w:rsidR="00E8709C" w:rsidRPr="002068D6" w:rsidRDefault="00E8709C" w:rsidP="00E8709C">
      <w:pPr>
        <w:pStyle w:val="ONUME"/>
        <w:numPr>
          <w:ilvl w:val="0"/>
          <w:numId w:val="0"/>
        </w:numPr>
        <w:spacing w:before="0" w:after="240"/>
      </w:pPr>
      <w:r w:rsidRPr="002068D6">
        <w:t>The management of resources and exemplary governance are essential for ensuring sustainable action.  As Director General of this UN body to support innovators and creators across the world, your role is essential to ensure that intellectual property remains an engine for sustainable development and continues to represent a tool for universal cooperation, allowing us to build sustainable international environment.</w:t>
      </w:r>
      <w:r w:rsidRPr="002068D6">
        <w:br/>
        <w:t>You have France’s full support in continuing this and, to use some musical language, dear to yourself as a jazz musician.  We need to pursue ambitious goals together in concert and we need to ensure that intellectual property system is dynamic, performative and inclusive.  My congratulations, Daren.  Thank you.</w:t>
      </w:r>
    </w:p>
    <w:p w14:paraId="7BC2B54B" w14:textId="3D9F637E" w:rsidR="00E8709C" w:rsidRPr="002068D6" w:rsidRDefault="00E8709C" w:rsidP="00E8709C">
      <w:pPr>
        <w:pStyle w:val="ONUME"/>
        <w:spacing w:before="0" w:after="0"/>
      </w:pPr>
      <w:hyperlink r:id="rId47">
        <w:r w:rsidRPr="000D6962">
          <w:rPr>
            <w:rStyle w:val="Hyperlink"/>
            <w:caps/>
          </w:rPr>
          <w:t>Gabon</w:t>
        </w:r>
      </w:hyperlink>
      <w:r w:rsidR="0030365C">
        <w:t xml:space="preserve">:  </w:t>
      </w:r>
      <w:r w:rsidRPr="002068D6">
        <w:t xml:space="preserve">Chair, ladies and gentlemen, the Delegation of Gabon aligns itself with the statement delivered by South Africa on behalf of the African Group.  </w:t>
      </w:r>
    </w:p>
    <w:p w14:paraId="77B20963" w14:textId="3918ED74" w:rsidR="00E8709C" w:rsidRPr="002068D6" w:rsidRDefault="00E8709C" w:rsidP="00E8709C">
      <w:pPr>
        <w:pStyle w:val="ONUME"/>
        <w:numPr>
          <w:ilvl w:val="0"/>
          <w:numId w:val="0"/>
        </w:numPr>
        <w:spacing w:before="0" w:after="0"/>
      </w:pPr>
      <w:r w:rsidRPr="002068D6">
        <w:t xml:space="preserve">Mr. Daren Tang, </w:t>
      </w:r>
      <w:r w:rsidR="00D30941">
        <w:t>i</w:t>
      </w:r>
      <w:r w:rsidR="00D30941" w:rsidRPr="002068D6">
        <w:t xml:space="preserve">t </w:t>
      </w:r>
      <w:r w:rsidRPr="002068D6">
        <w:t xml:space="preserve">is with great satisfaction that Gabon welcomes your re-election.  On behalf of my government, I would like to address to you our warmest congratulations on the second term. This second term shows the trust that Member States have in your vision for IP as a real driver for development.  </w:t>
      </w:r>
    </w:p>
    <w:p w14:paraId="041F00A6" w14:textId="77777777" w:rsidR="00E8709C" w:rsidRPr="002068D6" w:rsidRDefault="00E8709C" w:rsidP="00E8709C">
      <w:pPr>
        <w:pStyle w:val="ONUME"/>
        <w:numPr>
          <w:ilvl w:val="0"/>
          <w:numId w:val="0"/>
        </w:numPr>
        <w:spacing w:before="0" w:after="0"/>
      </w:pPr>
      <w:r w:rsidRPr="002068D6">
        <w:t xml:space="preserve">The success of the Treaty on Genetic Resources and Associated TKs is a major turning point when it comes to GRs that are medicinal plants or Indigenous Knowledge.  This Treaty is a fundamental legal step forward and for Gabon this new chapter is a decisive step on the path towards ensuring that our biological and intangible heritage is protected.  We reaffirm our determination to work towards that end.  We have a therapeutic and cultural plant in our country, which is invaluable for our country, and we want to ensure firm international regulation for this, and so it is important to guarantee the fair and equitable use of our resources.  We count on the technical assistance of WIPO to put </w:t>
      </w:r>
      <w:proofErr w:type="gramStart"/>
      <w:r w:rsidRPr="002068D6">
        <w:t>into place protection mechanisms for this national wealth</w:t>
      </w:r>
      <w:proofErr w:type="gramEnd"/>
      <w:r w:rsidRPr="002068D6">
        <w:t xml:space="preserve">. </w:t>
      </w:r>
    </w:p>
    <w:p w14:paraId="34688026" w14:textId="77777777" w:rsidR="00E8709C" w:rsidRPr="002068D6" w:rsidRDefault="00E8709C" w:rsidP="00E8709C">
      <w:pPr>
        <w:pStyle w:val="ONUME"/>
        <w:numPr>
          <w:ilvl w:val="0"/>
          <w:numId w:val="0"/>
        </w:numPr>
        <w:spacing w:before="0" w:after="0"/>
      </w:pPr>
      <w:r w:rsidRPr="002068D6">
        <w:t xml:space="preserve">We reiterate our will to strengthen our institutional </w:t>
      </w:r>
      <w:proofErr w:type="gramStart"/>
      <w:r w:rsidRPr="002068D6">
        <w:t>diplomacy</w:t>
      </w:r>
      <w:proofErr w:type="gramEnd"/>
      <w:r w:rsidRPr="002068D6">
        <w:t xml:space="preserve"> and we assure you of our support to make innovation a driver for sustainable economic transformation.  </w:t>
      </w:r>
    </w:p>
    <w:p w14:paraId="28091337" w14:textId="77777777" w:rsidR="00E8709C" w:rsidRPr="002068D6" w:rsidRDefault="00E8709C" w:rsidP="00E8709C">
      <w:pPr>
        <w:pStyle w:val="ONUME"/>
        <w:numPr>
          <w:ilvl w:val="0"/>
          <w:numId w:val="0"/>
        </w:numPr>
        <w:spacing w:before="0" w:after="240"/>
      </w:pPr>
      <w:r w:rsidRPr="002068D6">
        <w:t>We wish you every success in this second term of office.</w:t>
      </w:r>
    </w:p>
    <w:p w14:paraId="7F32DD8C" w14:textId="17CB55A6" w:rsidR="00E8709C" w:rsidRPr="002068D6" w:rsidRDefault="00E8709C" w:rsidP="00E8709C">
      <w:pPr>
        <w:pStyle w:val="ONUME"/>
        <w:spacing w:before="0" w:after="0"/>
      </w:pPr>
      <w:hyperlink r:id="rId48">
        <w:r w:rsidRPr="000D6962">
          <w:rPr>
            <w:rStyle w:val="Hyperlink"/>
            <w:caps/>
          </w:rPr>
          <w:t>Gambia</w:t>
        </w:r>
      </w:hyperlink>
      <w:r w:rsidR="0030365C">
        <w:t xml:space="preserve">:  </w:t>
      </w:r>
      <w:r w:rsidRPr="002068D6">
        <w:t>Mr. President, Director General Daren Tang, Excellencies, Distinguished Delegates, the Gambia aligns with the statement delivered by South Africa on behalf of the Africa</w:t>
      </w:r>
      <w:r w:rsidR="008D5BE9">
        <w:t>n</w:t>
      </w:r>
      <w:r w:rsidRPr="002068D6">
        <w:t xml:space="preserve"> Group and Nepal on behalf of the LDCs.  </w:t>
      </w:r>
    </w:p>
    <w:p w14:paraId="5D6A4961" w14:textId="77777777" w:rsidR="00E8709C" w:rsidRPr="002068D6" w:rsidRDefault="00E8709C" w:rsidP="00E8709C">
      <w:pPr>
        <w:pStyle w:val="ONUME"/>
        <w:numPr>
          <w:ilvl w:val="0"/>
          <w:numId w:val="0"/>
        </w:numPr>
        <w:spacing w:before="0" w:after="0"/>
      </w:pPr>
      <w:r w:rsidRPr="002068D6">
        <w:t xml:space="preserve">The Gambia warmly congratulates Mr. Daren Tang on his confirmation for a second term as Director General of WIPO.  This renewed mandate is a well-deserved affirmation of visionary, principled and inclusive leadership.  We place on record our deep appreciation and gratitude for the Director General’s steadfast championing of the centrality of development in WIPO’s work and for the tangible evolution of the intellectual property and innovation ecosystem in the Gambia, across Africa, the least developing countries, small island states and the broader global south.  Under his stewardship, intellectual property has been repositioned as a true catalyst for jobs, growth, creativity and social progress and our national intellectual property offices are being transformed into engines of innovation.  </w:t>
      </w:r>
    </w:p>
    <w:p w14:paraId="518E0274" w14:textId="77777777" w:rsidR="00E8709C" w:rsidRPr="002068D6" w:rsidRDefault="00E8709C" w:rsidP="00E8709C">
      <w:pPr>
        <w:pStyle w:val="ONUME"/>
        <w:numPr>
          <w:ilvl w:val="0"/>
          <w:numId w:val="0"/>
        </w:numPr>
        <w:spacing w:before="0" w:after="0"/>
      </w:pPr>
      <w:r w:rsidRPr="002068D6">
        <w:t xml:space="preserve">We equally commend his forward-looking embrace of intellectual property and frontier technologies, artificial intelligence, quantum and the digital economy ensuring that our </w:t>
      </w:r>
      <w:r w:rsidRPr="002068D6">
        <w:lastRenderedPageBreak/>
        <w:t xml:space="preserve">innovators, women, youth and MSMEs are not left on the margins of the intelligent age but are fully engaged throughout the process.  </w:t>
      </w:r>
    </w:p>
    <w:p w14:paraId="5000EB6A" w14:textId="77777777" w:rsidR="00E8709C" w:rsidRPr="002068D6" w:rsidRDefault="00E8709C" w:rsidP="00E8709C">
      <w:pPr>
        <w:pStyle w:val="ONUME"/>
        <w:numPr>
          <w:ilvl w:val="0"/>
          <w:numId w:val="0"/>
        </w:numPr>
        <w:spacing w:before="0" w:after="240"/>
      </w:pPr>
      <w:r w:rsidRPr="002068D6">
        <w:t xml:space="preserve">Mr. Director General, you have our full confidence, our trust, and our partnership.  We are optimistic that your second term will be even more impactful, transformative and </w:t>
      </w:r>
      <w:proofErr w:type="gramStart"/>
      <w:r w:rsidRPr="002068D6">
        <w:t>inclusive</w:t>
      </w:r>
      <w:proofErr w:type="gramEnd"/>
      <w:r w:rsidRPr="002068D6">
        <w:t xml:space="preserve"> advancing a WIPO that delivers for all, and an intellectual property ecosystem where no nation, however small, is left behind. We wish you every success and I thank you. </w:t>
      </w:r>
    </w:p>
    <w:p w14:paraId="4E542217" w14:textId="43D60525" w:rsidR="00E8709C" w:rsidRPr="002068D6" w:rsidRDefault="00E8709C" w:rsidP="00E8709C">
      <w:pPr>
        <w:pStyle w:val="ONUME"/>
        <w:spacing w:before="0" w:after="0"/>
      </w:pPr>
      <w:hyperlink r:id="rId49">
        <w:r w:rsidRPr="000D6962">
          <w:rPr>
            <w:rStyle w:val="Hyperlink"/>
            <w:caps/>
          </w:rPr>
          <w:t>Georgia</w:t>
        </w:r>
      </w:hyperlink>
      <w:r w:rsidR="0030365C">
        <w:t xml:space="preserve">:  </w:t>
      </w:r>
      <w:r w:rsidRPr="002068D6">
        <w:t>Excellencies, Distinguished Delegates at the outset on behalf of my country, we would like to congratulate you, Director General Daren Tang, on your appointment for a new term and I would like to express our full support.  We are confident that under your leadership the Intellectual Property Organization will continue to advance an inclusive, balanced and forward-looking global intellectual property system.</w:t>
      </w:r>
      <w:r w:rsidRPr="002068D6">
        <w:br/>
        <w:t>Georgia attaches great importance to its strong and productive cooperation with WIPO.  This partnership plays a key role in strengthening our national intellectual property system, fostering innovation and supporting sustainable economic development.  In this context, we are pleased to highlight several recent achievements.</w:t>
      </w:r>
    </w:p>
    <w:p w14:paraId="0CACAB5E" w14:textId="77777777" w:rsidR="00E8709C" w:rsidRPr="002068D6" w:rsidRDefault="00E8709C" w:rsidP="00E8709C">
      <w:pPr>
        <w:pStyle w:val="ONUME"/>
        <w:numPr>
          <w:ilvl w:val="0"/>
          <w:numId w:val="0"/>
        </w:numPr>
        <w:spacing w:before="0" w:after="0"/>
      </w:pPr>
      <w:r w:rsidRPr="002068D6">
        <w:t xml:space="preserve">A notable example is the launch of a joint international </w:t>
      </w:r>
      <w:proofErr w:type="gramStart"/>
      <w:r w:rsidRPr="002068D6">
        <w:t>Master’s</w:t>
      </w:r>
      <w:proofErr w:type="gramEnd"/>
      <w:r w:rsidRPr="002068D6">
        <w:t xml:space="preserve"> program in Intellectual Property, Innovation and Entrepreneurship established in partnership with International University and the National Intellectual Property Center of Georgia.  This program is unique in the region and supports the development of future IP professionals.</w:t>
      </w:r>
    </w:p>
    <w:p w14:paraId="5736F4E9" w14:textId="77777777" w:rsidR="00E8709C" w:rsidRPr="002068D6" w:rsidRDefault="00E8709C" w:rsidP="00E8709C">
      <w:pPr>
        <w:pStyle w:val="ONUME"/>
        <w:numPr>
          <w:ilvl w:val="0"/>
          <w:numId w:val="0"/>
        </w:numPr>
        <w:spacing w:before="0" w:after="0"/>
      </w:pPr>
      <w:r w:rsidRPr="002068D6">
        <w:t>In 2025, for the first time since 2014, the Georgian side conducted the patent attorney qualification examination, with examination tasks developed by Georgian and international experts, in line with the recommendations of WIPO, ensuring alignment with international standards.</w:t>
      </w:r>
    </w:p>
    <w:p w14:paraId="725E7E96" w14:textId="77777777" w:rsidR="00E8709C" w:rsidRPr="002068D6" w:rsidRDefault="00E8709C" w:rsidP="00E8709C">
      <w:pPr>
        <w:pStyle w:val="ONUME"/>
        <w:numPr>
          <w:ilvl w:val="0"/>
          <w:numId w:val="0"/>
        </w:numPr>
        <w:spacing w:before="0" w:after="0"/>
      </w:pPr>
      <w:r w:rsidRPr="002068D6">
        <w:t>Georgia has also strengthened its international legal framework by acceding to the Marrakesh Treaty and joining the Geneva Act of the Lisbon Agreement, enhancing both access to knowledge and the protection of national products.  National procedures are also underway for accession to the Riyadh Design Law Treaty.</w:t>
      </w:r>
    </w:p>
    <w:p w14:paraId="2E2B2892" w14:textId="77777777" w:rsidR="00E8709C" w:rsidRPr="002068D6" w:rsidRDefault="00E8709C" w:rsidP="00E8709C">
      <w:pPr>
        <w:pStyle w:val="ONUME"/>
        <w:numPr>
          <w:ilvl w:val="0"/>
          <w:numId w:val="0"/>
        </w:numPr>
        <w:spacing w:before="0" w:after="0"/>
      </w:pPr>
      <w:r w:rsidRPr="002068D6">
        <w:t>I am very grateful for the fact that at our joint initiative, WIPO filmed a documentary in June 2025 on cooperation between Georgia and the Organization.  We are further pleased to host a regional conference in Tbilisi on 28 and 29 April, organized jointly with WIPO, focusing on the design economy and international design protection systems.</w:t>
      </w:r>
    </w:p>
    <w:p w14:paraId="48C0280E" w14:textId="77777777" w:rsidR="00E8709C" w:rsidRPr="002068D6" w:rsidRDefault="00E8709C" w:rsidP="00E8709C">
      <w:pPr>
        <w:pStyle w:val="ONUME"/>
        <w:numPr>
          <w:ilvl w:val="0"/>
          <w:numId w:val="0"/>
        </w:numPr>
        <w:spacing w:before="0" w:after="240"/>
      </w:pPr>
      <w:r w:rsidRPr="002068D6">
        <w:t>Chair, Georgia remains committed to deepening its cooperation with WIPO and to working constructively with all members.  Thank you.</w:t>
      </w:r>
    </w:p>
    <w:p w14:paraId="0ECD71B6" w14:textId="2D95E1C6" w:rsidR="00E8709C" w:rsidRPr="002068D6" w:rsidRDefault="00E8709C" w:rsidP="00E8709C">
      <w:pPr>
        <w:pStyle w:val="ONUME"/>
        <w:spacing w:before="0" w:after="0"/>
      </w:pPr>
      <w:hyperlink r:id="rId50">
        <w:r w:rsidRPr="000D6962">
          <w:rPr>
            <w:rStyle w:val="Hyperlink"/>
            <w:caps/>
          </w:rPr>
          <w:t>Ghana</w:t>
        </w:r>
      </w:hyperlink>
      <w:r w:rsidR="0030365C">
        <w:t xml:space="preserve">:  </w:t>
      </w:r>
      <w:r w:rsidRPr="002068D6">
        <w:t>Ghana warmly congratulates you, Mr. Daren Tang, on your appointment as Director General of the World Intellectual Property Organization at this Extraordinary Session of the WIPO Assemblies.  Your re-election reflects the continued confidence of Member States in your leadership and vision.</w:t>
      </w:r>
    </w:p>
    <w:p w14:paraId="7A9017AC" w14:textId="77777777" w:rsidR="00E8709C" w:rsidRPr="002068D6" w:rsidRDefault="00E8709C" w:rsidP="00E8709C">
      <w:pPr>
        <w:pStyle w:val="ONUME"/>
        <w:numPr>
          <w:ilvl w:val="0"/>
          <w:numId w:val="0"/>
        </w:numPr>
        <w:spacing w:before="0" w:after="0"/>
      </w:pPr>
      <w:r w:rsidRPr="002068D6">
        <w:t>At a time of profound transformation in the global innovation ecosystem, your experience and institutional knowledge will be critical in sustaining the Organization’s momentum and ensuring continuity in the delivery of its mandates.</w:t>
      </w:r>
    </w:p>
    <w:p w14:paraId="04E92969" w14:textId="77777777" w:rsidR="00E8709C" w:rsidRPr="002068D6" w:rsidRDefault="00E8709C" w:rsidP="00E8709C">
      <w:pPr>
        <w:pStyle w:val="ONUME"/>
        <w:numPr>
          <w:ilvl w:val="0"/>
          <w:numId w:val="0"/>
        </w:numPr>
        <w:spacing w:before="0" w:after="0"/>
      </w:pPr>
      <w:r w:rsidRPr="002068D6">
        <w:t xml:space="preserve">As you embark on this new term, Ghana underscores the importance of a stronger focus on the effective operationalization of WIPO’s Development Agenda and on ensuring that it delivers measurable and impactful outcomes for developing countries.  We are confident that under your leadership, WIPO will continue to facilitate practical pathways for technology diffusion and </w:t>
      </w:r>
      <w:r w:rsidRPr="002068D6">
        <w:lastRenderedPageBreak/>
        <w:t xml:space="preserve">promote the use of intellectual property for value addition.  Furthermore, as digital technologies continue to reshape the intellectual property landscape, it is essential that WIPO’s initiatives are responsive to the realities of developing economies </w:t>
      </w:r>
      <w:proofErr w:type="gramStart"/>
      <w:r w:rsidRPr="002068D6">
        <w:t>in order to</w:t>
      </w:r>
      <w:proofErr w:type="gramEnd"/>
      <w:r w:rsidRPr="002068D6">
        <w:t xml:space="preserve"> enable meaningful participation in the digital economy while safeguarding policy space.</w:t>
      </w:r>
    </w:p>
    <w:p w14:paraId="7FE6416F" w14:textId="77777777" w:rsidR="00E8709C" w:rsidRPr="002068D6" w:rsidRDefault="00E8709C" w:rsidP="00E8709C">
      <w:pPr>
        <w:pStyle w:val="ONUME"/>
        <w:numPr>
          <w:ilvl w:val="0"/>
          <w:numId w:val="0"/>
        </w:numPr>
        <w:spacing w:before="0" w:after="240"/>
      </w:pPr>
      <w:r w:rsidRPr="002068D6">
        <w:t>Ghana stands ready to continue working constructively with you and all Member States to advance a more inclusive and responsive international Intellectual Property system that supports sustainable development and shared prosperity.  Please accept our best wishes for a successful tenure.</w:t>
      </w:r>
    </w:p>
    <w:p w14:paraId="3F694A8B" w14:textId="1A30D0B9" w:rsidR="00E8709C" w:rsidRPr="002068D6" w:rsidRDefault="00E8709C" w:rsidP="005F399E">
      <w:pPr>
        <w:pStyle w:val="ONUME"/>
        <w:spacing w:before="0" w:after="240"/>
      </w:pPr>
      <w:hyperlink r:id="rId51" w:history="1">
        <w:r w:rsidRPr="0030365C">
          <w:rPr>
            <w:rStyle w:val="Hyperlink"/>
            <w:caps/>
          </w:rPr>
          <w:t>Greece</w:t>
        </w:r>
      </w:hyperlink>
      <w:r w:rsidR="0030365C">
        <w:t xml:space="preserve">:  </w:t>
      </w:r>
      <w:r w:rsidRPr="002068D6">
        <w:t>Mr. Chair, Honorable Ministers, Director General, Excellencies, distinguished Delegates.  At the outset, Mr. Chair, we are pleased to see you presiding and are confident that this General Assembly will be successfully concluded under your guidance.  Greece aligns the statement delivered by Group B.  Director General, please accept our heartfelt congratulations on your election.  During your first term, you have made a significant impact in the field of IP and global challenges and brought IP closer to people.  Your leadership has been exceptional and forward looking.  Through concrete actions, you have advanced WIPO strategic goals ensuring good governance and the Organization’s positive performance.  We look forward to the continuation of such robust management.  Under your tenure, you have led WIPO in an inclusive manner aligned with the Organization’s mission to develop a balanced global IP ecosystem.  Two Diplomatic Conferences were successfully concluded in 2024, enabling a more transparent patent system and simpler design registration.  Through a series of initiatives, WIPO further promoted innovation and creativity by supporting Member States in transforming ideas into marketable outcomes to the benefit of economic growth.</w:t>
      </w:r>
      <w:r w:rsidR="007E459D">
        <w:t xml:space="preserve"> </w:t>
      </w:r>
      <w:r w:rsidR="00B9043C">
        <w:t xml:space="preserve"> </w:t>
      </w:r>
      <w:r w:rsidRPr="002068D6">
        <w:t>While the evolution and modernization of WIPO’s core services remain a priority, we are supportive of the development of new digital tools and services that enhance the efficiency and accuracy of the IP filing system and enable the use of IP for business growth. In closing, Greece welcomes your re-appointment.  We are confident that under your leadership, WIPO will remain responsive, results driven, and inclusive, and assure you of our commitment to work with you and your team towards advancing a balanced IP system.</w:t>
      </w:r>
    </w:p>
    <w:p w14:paraId="455D7CDB" w14:textId="45F7B242" w:rsidR="00E8709C" w:rsidRPr="002068D6" w:rsidRDefault="00E8709C" w:rsidP="00E8709C">
      <w:pPr>
        <w:pStyle w:val="ONUME"/>
        <w:spacing w:before="0" w:after="0"/>
      </w:pPr>
      <w:hyperlink r:id="rId52">
        <w:r w:rsidRPr="000D6962">
          <w:rPr>
            <w:rStyle w:val="Hyperlink"/>
            <w:caps/>
          </w:rPr>
          <w:t>Guatemala</w:t>
        </w:r>
      </w:hyperlink>
      <w:r w:rsidR="000D6962">
        <w:t xml:space="preserve">:  </w:t>
      </w:r>
      <w:r w:rsidRPr="002068D6">
        <w:t>Thank you very much, Chairman.  It is a pleasure to see you steering our work and we support the statement delivered by GRULAC.</w:t>
      </w:r>
      <w:r w:rsidRPr="002068D6">
        <w:br/>
        <w:t>The Delegation of Guatemala wishes to express its sincere congratulations to Daren Tang for his reappointment as Director General of the World Intellectual Property Organization.</w:t>
      </w:r>
    </w:p>
    <w:p w14:paraId="2E8BA68A" w14:textId="77777777" w:rsidR="00E8709C" w:rsidRPr="002068D6" w:rsidRDefault="00E8709C" w:rsidP="00E8709C">
      <w:pPr>
        <w:pStyle w:val="ONUME"/>
        <w:numPr>
          <w:ilvl w:val="0"/>
          <w:numId w:val="0"/>
        </w:numPr>
        <w:spacing w:before="0" w:after="240"/>
      </w:pPr>
      <w:r w:rsidRPr="002068D6">
        <w:t>Guatemala recognizes the leadership, commitment and strategic vision shown by Mr. Tang during his stewardship helping to strengthen the international intellectual property system and promoting its role as a facilitator of innovation, economic development and social well-being.  In particular, we welcome the efforts made to bring the intellectual property system closer to SMEs, to entrepreneurs, women and young innovators, and we particularly welcome the initiatives designed to bridge existing divides between Member States and encourage a more equitable participation in the knowledge economy.</w:t>
      </w:r>
      <w:r w:rsidRPr="002068D6">
        <w:br/>
        <w:t>We also welcome the emphasis on capacity building given the new challenges posed by technology for developing countries like Guatemala, the emphasis on technical assistance and international cooperation, key elements to ensure that developing countries can fully benefit from the intellectual property system.</w:t>
      </w:r>
      <w:r w:rsidRPr="002068D6">
        <w:br/>
        <w:t xml:space="preserve">In that context, Guatemala wishes to express its thanks for the cooperation and technical </w:t>
      </w:r>
      <w:r w:rsidRPr="002068D6">
        <w:lastRenderedPageBreak/>
        <w:t>assistance provided by WIPO, underscoring in particular tangible initiatives such as the development project with a group of women weavers from Tactic Alta Verapaz which provided a capacity building and specialized courses on marketing and intellectual property.</w:t>
      </w:r>
      <w:r w:rsidRPr="002068D6">
        <w:br/>
        <w:t>We would also like to underscore the support in the creation of trademarks for selling their products.  This type of initiative reflects in a very tangible way the positive impact that intellectual property can have on local economic development and the empowerment of communities.  We are convinced that, under your new term, WIPO will continue advancing with the construction of a more inclusive, balanced and accessible intellectual property system.</w:t>
      </w:r>
      <w:r w:rsidRPr="002068D6">
        <w:br/>
        <w:t>Chair, the Delegation of Guatemala wishes Daren Tang the best of success in this new mandate at the head of the Organization, and we are sure that it will continue to guide WIPO to positive results, with a beneficial impact for all Member States.  Thank you.</w:t>
      </w:r>
    </w:p>
    <w:p w14:paraId="3E80D2D3" w14:textId="6FE87D02" w:rsidR="00E8709C" w:rsidRPr="002068D6" w:rsidRDefault="00E8709C" w:rsidP="00E8709C">
      <w:pPr>
        <w:pStyle w:val="ONUME"/>
        <w:spacing w:before="0" w:after="0"/>
      </w:pPr>
      <w:hyperlink r:id="rId53">
        <w:r w:rsidRPr="000D6962">
          <w:rPr>
            <w:rStyle w:val="Hyperlink"/>
            <w:caps/>
          </w:rPr>
          <w:t>Holy See (the)</w:t>
        </w:r>
      </w:hyperlink>
      <w:r w:rsidR="000D6962">
        <w:t xml:space="preserve">:  </w:t>
      </w:r>
      <w:r w:rsidRPr="002068D6">
        <w:t xml:space="preserve">I would like also to join the other delegations in congratulating Mr. Daren Tang on his re-appointment as Director General of WIPO.  </w:t>
      </w:r>
    </w:p>
    <w:p w14:paraId="6F24C88F" w14:textId="77777777" w:rsidR="00E8709C" w:rsidRPr="002068D6" w:rsidRDefault="00E8709C" w:rsidP="00E8709C">
      <w:pPr>
        <w:pStyle w:val="ONUME"/>
        <w:numPr>
          <w:ilvl w:val="0"/>
          <w:numId w:val="0"/>
        </w:numPr>
        <w:spacing w:before="0" w:after="0"/>
      </w:pPr>
      <w:r w:rsidRPr="002068D6">
        <w:t>Mr. Director General, your unwavering dedication to the Organization is commendable.  Under your guidance, the advancement of intellectual property systems that foster innovation and creativity while remaining attentive to the diverse capacities has been accompanied by a clear orientation toward the integral development of all and the service of the common good.</w:t>
      </w:r>
    </w:p>
    <w:p w14:paraId="712F02F8" w14:textId="77777777" w:rsidR="00E8709C" w:rsidRPr="002068D6" w:rsidRDefault="00E8709C" w:rsidP="00E8709C">
      <w:pPr>
        <w:pStyle w:val="ONUME"/>
        <w:numPr>
          <w:ilvl w:val="0"/>
          <w:numId w:val="0"/>
        </w:numPr>
        <w:spacing w:before="0" w:after="0"/>
      </w:pPr>
      <w:r w:rsidRPr="002068D6">
        <w:t xml:space="preserve">Your commitment to dialogue and your efforts to build consensus, as shown by the two treaties concluded during your first tenure, have contributed to reinforced trust in multilateralism </w:t>
      </w:r>
      <w:proofErr w:type="gramStart"/>
      <w:r w:rsidRPr="002068D6">
        <w:t>as a whole at</w:t>
      </w:r>
      <w:proofErr w:type="gramEnd"/>
      <w:r w:rsidRPr="002068D6">
        <w:t xml:space="preserve"> a time when it is more needed than ever.  </w:t>
      </w:r>
    </w:p>
    <w:p w14:paraId="3391C906" w14:textId="77777777" w:rsidR="00E8709C" w:rsidRPr="002068D6" w:rsidRDefault="00E8709C" w:rsidP="00E8709C">
      <w:pPr>
        <w:pStyle w:val="ONUME"/>
        <w:numPr>
          <w:ilvl w:val="0"/>
          <w:numId w:val="0"/>
        </w:numPr>
        <w:spacing w:before="0" w:after="240"/>
      </w:pPr>
      <w:r w:rsidRPr="002068D6">
        <w:t>My Delegation looks forward to continuing our close and fruitful cooperation with you over the next six years and can assure you of our constructive engagement.  Thank you.</w:t>
      </w:r>
    </w:p>
    <w:p w14:paraId="7AD9B86D" w14:textId="298E2656" w:rsidR="00E8709C" w:rsidRPr="002068D6" w:rsidRDefault="00E8709C" w:rsidP="00E8709C">
      <w:pPr>
        <w:pStyle w:val="ONUME"/>
        <w:spacing w:before="0" w:after="0"/>
      </w:pPr>
      <w:hyperlink r:id="rId54">
        <w:r w:rsidRPr="000D6962">
          <w:rPr>
            <w:rStyle w:val="Hyperlink"/>
            <w:caps/>
          </w:rPr>
          <w:t>Hungary</w:t>
        </w:r>
      </w:hyperlink>
      <w:r w:rsidR="000D6962">
        <w:t xml:space="preserve">:  </w:t>
      </w:r>
      <w:r w:rsidRPr="002068D6">
        <w:t>Mr. Director General, Your Excellencies, distinguished delegates, I have the honor to deliver Hungary’s statement.  We congratulate Mr. Daren Tang on his reappointment as WIPO Director General.  Mr. Tang implemented new strategies and policy initiatives that have enabled WIPO to respond appropriately to all challenges in the last six years, whether economic or geopolitical.</w:t>
      </w:r>
    </w:p>
    <w:p w14:paraId="0D853838" w14:textId="77777777" w:rsidR="00E8709C" w:rsidRPr="002068D6" w:rsidRDefault="00E8709C" w:rsidP="00E8709C">
      <w:pPr>
        <w:pStyle w:val="ONUME"/>
        <w:numPr>
          <w:ilvl w:val="0"/>
          <w:numId w:val="0"/>
        </w:numPr>
        <w:spacing w:before="0" w:after="0"/>
      </w:pPr>
      <w:r w:rsidRPr="002068D6">
        <w:t xml:space="preserve">Under Mr. Tang’s leadership, the international IP ecosystem became more inclusive and understandable.  The focus shifted from technical legal aspects to economic, social and cultural dimensions.  We support this transformation </w:t>
      </w:r>
      <w:proofErr w:type="gramStart"/>
      <w:r w:rsidRPr="002068D6">
        <w:t>and also</w:t>
      </w:r>
      <w:proofErr w:type="gramEnd"/>
      <w:r w:rsidRPr="002068D6">
        <w:t xml:space="preserve"> the involvement of specific groups like SMEs, women and youth.  We agree that special emphasis should also be placed on IP commercialization, IP valuation and IP-backed financing.  We believe national offices can play a major role in these fields.</w:t>
      </w:r>
    </w:p>
    <w:p w14:paraId="4ACA7151" w14:textId="77777777" w:rsidR="00E8709C" w:rsidRPr="002068D6" w:rsidRDefault="00E8709C" w:rsidP="00E8709C">
      <w:pPr>
        <w:pStyle w:val="ONUME"/>
        <w:numPr>
          <w:ilvl w:val="0"/>
          <w:numId w:val="0"/>
        </w:numPr>
        <w:spacing w:before="0" w:after="0"/>
      </w:pPr>
      <w:r w:rsidRPr="002068D6">
        <w:t>Under the DG’s current term, WIPO has achieved remarkable results in the field of normative work.  The adoption of the GRATK and the Design Law Treaty marked breakthrough that Member States had long awaited.  It was a great honor for us to actively participate in the negotiations and contribute to their success.</w:t>
      </w:r>
    </w:p>
    <w:p w14:paraId="536A1A60" w14:textId="77777777" w:rsidR="00E8709C" w:rsidRPr="002068D6" w:rsidRDefault="00E8709C" w:rsidP="00E8709C">
      <w:pPr>
        <w:pStyle w:val="ONUME"/>
        <w:numPr>
          <w:ilvl w:val="0"/>
          <w:numId w:val="0"/>
        </w:numPr>
        <w:spacing w:before="0" w:after="0"/>
      </w:pPr>
      <w:r w:rsidRPr="002068D6">
        <w:t>We remain committed to contribute to the work of WIPO.  This is well demonstrated by our active involvement and chairmanships in various WIPO bodies, the SCCR, the Budapest Union Assembly and the Lisbon Working Group.</w:t>
      </w:r>
    </w:p>
    <w:p w14:paraId="2882A892" w14:textId="77777777" w:rsidR="00E8709C" w:rsidRPr="002068D6" w:rsidRDefault="00E8709C" w:rsidP="00E8709C">
      <w:pPr>
        <w:pStyle w:val="ONUME"/>
        <w:numPr>
          <w:ilvl w:val="0"/>
          <w:numId w:val="0"/>
        </w:numPr>
        <w:spacing w:before="0" w:after="0"/>
      </w:pPr>
      <w:r w:rsidRPr="002068D6">
        <w:t xml:space="preserve">We appreciate the work of the WIPO Academy, thanks to our MOU.  A joint </w:t>
      </w:r>
      <w:proofErr w:type="gramStart"/>
      <w:r w:rsidRPr="002068D6">
        <w:t>Master’s</w:t>
      </w:r>
      <w:proofErr w:type="gramEnd"/>
      <w:r w:rsidRPr="002068D6">
        <w:t xml:space="preserve"> program in IP Management will be launched at the Corvinus University of Budapest this September.  We are grateful to the DG and DDG Hasan </w:t>
      </w:r>
      <w:proofErr w:type="spellStart"/>
      <w:r w:rsidRPr="002068D6">
        <w:t>Kleib</w:t>
      </w:r>
      <w:proofErr w:type="spellEnd"/>
      <w:r w:rsidRPr="002068D6">
        <w:t xml:space="preserve"> for their support.</w:t>
      </w:r>
    </w:p>
    <w:p w14:paraId="3789BEC2" w14:textId="15CFC107" w:rsidR="00E8709C" w:rsidRPr="002068D6" w:rsidRDefault="00E8709C" w:rsidP="00E8709C">
      <w:pPr>
        <w:pStyle w:val="ONUME"/>
        <w:numPr>
          <w:ilvl w:val="0"/>
          <w:numId w:val="0"/>
        </w:numPr>
        <w:spacing w:before="0" w:after="0"/>
      </w:pPr>
      <w:r w:rsidRPr="002068D6">
        <w:lastRenderedPageBreak/>
        <w:t>We are grateful to Mr. Tang for accepting our invitation to key events held in recent years.  Let me highlight the EU Presidency Conference in October 2024, and the events celebrating the 130</w:t>
      </w:r>
      <w:r w:rsidRPr="002068D6">
        <w:rPr>
          <w:vertAlign w:val="superscript"/>
        </w:rPr>
        <w:t>th</w:t>
      </w:r>
      <w:r w:rsidRPr="002068D6">
        <w:t xml:space="preserve"> anniversary of the establishment of the Hungarian IP office.  We are proud to pla</w:t>
      </w:r>
      <w:r w:rsidR="00FF218C">
        <w:t>y</w:t>
      </w:r>
      <w:r w:rsidRPr="002068D6">
        <w:t xml:space="preserve"> an important role in the PCT system through the activities and services of the Visegrad Patent Institute.</w:t>
      </w:r>
    </w:p>
    <w:p w14:paraId="3A67EA86" w14:textId="77777777" w:rsidR="00E8709C" w:rsidRPr="002068D6" w:rsidRDefault="00E8709C" w:rsidP="00E8709C">
      <w:pPr>
        <w:pStyle w:val="ONUME"/>
        <w:numPr>
          <w:ilvl w:val="0"/>
          <w:numId w:val="0"/>
        </w:numPr>
        <w:spacing w:before="0" w:after="240"/>
      </w:pPr>
      <w:r w:rsidRPr="002068D6">
        <w:t>Mr. Director General, we wish you strength and good health for your second six-year term.  You can count on Hungary and our IP office in achieving our common goals.  Thank you, Mr. Chair.</w:t>
      </w:r>
    </w:p>
    <w:p w14:paraId="3F9CEC8C" w14:textId="2E4782A9" w:rsidR="00E8709C" w:rsidRPr="002068D6" w:rsidRDefault="00E8709C" w:rsidP="00E8709C">
      <w:pPr>
        <w:pStyle w:val="ONUME"/>
        <w:spacing w:before="0" w:after="0"/>
      </w:pPr>
      <w:hyperlink r:id="rId55">
        <w:r w:rsidRPr="000D6962">
          <w:rPr>
            <w:rStyle w:val="Hyperlink"/>
            <w:caps/>
          </w:rPr>
          <w:t>India</w:t>
        </w:r>
      </w:hyperlink>
      <w:r w:rsidR="000D6962">
        <w:t xml:space="preserve">:  </w:t>
      </w:r>
      <w:r w:rsidRPr="002068D6">
        <w:t xml:space="preserve">Your Excellency Ambassador </w:t>
      </w:r>
      <w:proofErr w:type="spellStart"/>
      <w:r w:rsidRPr="002068D6">
        <w:t>Sorreta</w:t>
      </w:r>
      <w:proofErr w:type="spellEnd"/>
      <w:r w:rsidRPr="002068D6">
        <w:t xml:space="preserve">, Chair of the General Assembly, Director General Daren Tang.  </w:t>
      </w:r>
      <w:proofErr w:type="gramStart"/>
      <w:r w:rsidRPr="002068D6">
        <w:t>First of all</w:t>
      </w:r>
      <w:proofErr w:type="gramEnd"/>
      <w:r w:rsidRPr="002068D6">
        <w:t xml:space="preserve">, allow me to express sincere appreciation to the Chair for steering these proceedings and to the WIPO Secretariat for their dedicated efforts.  We also take this opportunity to congratulate Mr. Daren Tang on his re-appointment as WIPO Director General for a second term. </w:t>
      </w:r>
    </w:p>
    <w:p w14:paraId="022B96D9" w14:textId="77777777" w:rsidR="00E8709C" w:rsidRPr="002068D6" w:rsidRDefault="00E8709C" w:rsidP="00E8709C">
      <w:pPr>
        <w:pStyle w:val="ONUME"/>
        <w:numPr>
          <w:ilvl w:val="0"/>
          <w:numId w:val="0"/>
        </w:numPr>
        <w:spacing w:before="0" w:after="0"/>
      </w:pPr>
      <w:r w:rsidRPr="002068D6">
        <w:t xml:space="preserve">Over the past six years, Mr. Tang has introduced fresh perspectives, notably leading to successful Diplomatic Conferences on the Treaty on Intellectual Property, Genetic Resources and Associated Traditional Knowledge, adopted in May 2024, and the Design Law Treaty concluded in Riyadh in November 2024.  </w:t>
      </w:r>
    </w:p>
    <w:p w14:paraId="5D46AA18" w14:textId="77777777" w:rsidR="00E8709C" w:rsidRPr="002068D6" w:rsidRDefault="00E8709C" w:rsidP="00E8709C">
      <w:pPr>
        <w:pStyle w:val="ONUME"/>
        <w:numPr>
          <w:ilvl w:val="0"/>
          <w:numId w:val="0"/>
        </w:numPr>
        <w:spacing w:before="0" w:after="0"/>
      </w:pPr>
      <w:r w:rsidRPr="002068D6">
        <w:t xml:space="preserve">Under his leadership, WIPO has adapted itself to new technologies and processes at a rapid scale.  The WIPO speech to text tool now used not only at WIPO meetings but across Geneva conferences exemplifies efficiency gains and standardization and how WIPO tools not only benefit WIPO but the whole of UN Geneva itself.  </w:t>
      </w:r>
    </w:p>
    <w:p w14:paraId="7AF83B73" w14:textId="77777777" w:rsidR="00E8709C" w:rsidRPr="002068D6" w:rsidRDefault="00E8709C" w:rsidP="00E8709C">
      <w:pPr>
        <w:pStyle w:val="ONUME"/>
        <w:numPr>
          <w:ilvl w:val="0"/>
          <w:numId w:val="0"/>
        </w:numPr>
        <w:spacing w:before="0" w:after="0"/>
      </w:pPr>
      <w:r w:rsidRPr="002068D6">
        <w:t xml:space="preserve">The next six years will be transformative for WIPO amid rapid technological shifts, particularly in AI and IP governance, where his stewardship will be critical.  </w:t>
      </w:r>
    </w:p>
    <w:p w14:paraId="200DAEBA" w14:textId="77777777" w:rsidR="00E8709C" w:rsidRPr="002068D6" w:rsidRDefault="00E8709C" w:rsidP="00E8709C">
      <w:pPr>
        <w:pStyle w:val="ONUME"/>
        <w:numPr>
          <w:ilvl w:val="0"/>
          <w:numId w:val="0"/>
        </w:numPr>
        <w:spacing w:before="0" w:after="0"/>
      </w:pPr>
      <w:r w:rsidRPr="002068D6">
        <w:t xml:space="preserve">Balancing IP growth with development, especially for the Global South is essential.  This exercise should continue to be seen not merely as a cost but investment in the future of intellectual property and innovation. </w:t>
      </w:r>
    </w:p>
    <w:p w14:paraId="47F4EA77" w14:textId="77777777" w:rsidR="00E8709C" w:rsidRPr="002068D6" w:rsidRDefault="00E8709C" w:rsidP="00E8709C">
      <w:pPr>
        <w:pStyle w:val="ONUME"/>
        <w:numPr>
          <w:ilvl w:val="0"/>
          <w:numId w:val="0"/>
        </w:numPr>
        <w:spacing w:before="0" w:after="0"/>
      </w:pPr>
      <w:r w:rsidRPr="002068D6">
        <w:t xml:space="preserve">My Delegation also takes this opportunity to appreciate DG Tang’s personal enthusiasm and efforts in strengthening India-WIPO ties.  </w:t>
      </w:r>
    </w:p>
    <w:p w14:paraId="19D3A95B" w14:textId="77777777" w:rsidR="00E8709C" w:rsidRPr="002068D6" w:rsidRDefault="00E8709C" w:rsidP="00E8709C">
      <w:pPr>
        <w:pStyle w:val="ONUME"/>
        <w:numPr>
          <w:ilvl w:val="0"/>
          <w:numId w:val="0"/>
        </w:numPr>
        <w:spacing w:before="0" w:after="0"/>
      </w:pPr>
      <w:r w:rsidRPr="002068D6">
        <w:t xml:space="preserve">We look forward to deeper engagement in his second tenure.  We are confident that DG Tang and his team will continue to guide WIPO aptly, balancing innovation with Member States’ developmental needs.  </w:t>
      </w:r>
    </w:p>
    <w:p w14:paraId="6814BE88" w14:textId="77777777" w:rsidR="00E8709C" w:rsidRPr="002068D6" w:rsidRDefault="00E8709C" w:rsidP="005F399E">
      <w:pPr>
        <w:pStyle w:val="ONUME"/>
        <w:numPr>
          <w:ilvl w:val="0"/>
          <w:numId w:val="0"/>
        </w:numPr>
        <w:spacing w:before="0" w:after="240"/>
      </w:pPr>
      <w:r w:rsidRPr="002068D6">
        <w:t>Once again, sincere wishes to Mr. Tang for his second term.  Thank you.</w:t>
      </w:r>
    </w:p>
    <w:p w14:paraId="7EDE4344" w14:textId="40CCE576" w:rsidR="00E8709C" w:rsidRPr="002068D6" w:rsidRDefault="00E8709C" w:rsidP="00E8709C">
      <w:pPr>
        <w:pStyle w:val="ONUME"/>
        <w:spacing w:before="0" w:after="0"/>
      </w:pPr>
      <w:hyperlink r:id="rId56">
        <w:r w:rsidRPr="000D6962">
          <w:rPr>
            <w:rStyle w:val="Hyperlink"/>
            <w:caps/>
          </w:rPr>
          <w:t>Indonesia</w:t>
        </w:r>
      </w:hyperlink>
      <w:r w:rsidR="000D6962">
        <w:t xml:space="preserve">:  </w:t>
      </w:r>
      <w:r w:rsidRPr="002068D6">
        <w:t>Indonesia warmly congratulates the newly appointed Director General on your appointment.  Your appointment reflects the strong confidence of Member States in your leadership at a pivotal time for the global intellectual property system.  We wish you every success in fulfilling this important mandate.  Indonesia highly values its constructive cooperation with WIPO and looks forward to further strengthening this partnership under your leadership.</w:t>
      </w:r>
    </w:p>
    <w:p w14:paraId="2FC77C11" w14:textId="11FC358E" w:rsidR="00E8709C" w:rsidRPr="002068D6" w:rsidRDefault="00E8709C" w:rsidP="00E8709C">
      <w:pPr>
        <w:pStyle w:val="ONUME"/>
        <w:numPr>
          <w:ilvl w:val="0"/>
          <w:numId w:val="0"/>
        </w:numPr>
        <w:spacing w:before="0" w:after="0"/>
      </w:pPr>
      <w:r w:rsidRPr="002068D6">
        <w:t>As a developing country with a growing creative economy, Indonesia remains committed to ensuring the intellectual property serve</w:t>
      </w:r>
      <w:r w:rsidR="005237CB">
        <w:t>s</w:t>
      </w:r>
      <w:r w:rsidRPr="002068D6">
        <w:t xml:space="preserve"> as a tool for innovation, fairness, and sustainable development.  We firmly believe that IP for development must serve as a practical instrument for economic growth, while also advancing social justice and equity, particularly for developing countries.  We also underscore the importance of addressing emerging issues, including the governance of copyright royalties in the digital environment to ensure fairness and transparency for creators in the global digital marketplace.</w:t>
      </w:r>
    </w:p>
    <w:p w14:paraId="12EF7577" w14:textId="77777777" w:rsidR="00E8709C" w:rsidRPr="002068D6" w:rsidRDefault="00E8709C" w:rsidP="00E8709C">
      <w:pPr>
        <w:pStyle w:val="ONUME"/>
        <w:numPr>
          <w:ilvl w:val="0"/>
          <w:numId w:val="0"/>
        </w:numPr>
        <w:spacing w:before="0" w:after="0"/>
      </w:pPr>
      <w:r w:rsidRPr="002068D6">
        <w:lastRenderedPageBreak/>
        <w:t xml:space="preserve">Furthermore, we emphasize the importance of supporting future implementation of the WIPO Treaty on Intellectual Property, Genetic Resources and Associated Traditional Knowledge.  Indonesia also looks forward to your inclusive leadership, ensuring the WIPO remains responsive, adaptive, and relevant to the evolving needs and priorities of all Member States, including to my region, Southeast Asia. </w:t>
      </w:r>
    </w:p>
    <w:p w14:paraId="077A0F2E" w14:textId="77777777" w:rsidR="00E8709C" w:rsidRPr="002068D6" w:rsidRDefault="00E8709C" w:rsidP="00E8709C">
      <w:pPr>
        <w:pStyle w:val="ONUME"/>
        <w:numPr>
          <w:ilvl w:val="0"/>
          <w:numId w:val="0"/>
        </w:numPr>
        <w:spacing w:before="0" w:after="240"/>
      </w:pPr>
      <w:r w:rsidRPr="002068D6">
        <w:t>Indonesia stands ready to work closely with you, Mr. DG, in advancing a forward-looking and development-oriented WIPO to ensure the global intellectual property framework remains a key enabler of innovation and global IP system.  Thank you.</w:t>
      </w:r>
    </w:p>
    <w:p w14:paraId="70A50CFB" w14:textId="7F0F7E89" w:rsidR="00E8709C" w:rsidRPr="002068D6" w:rsidRDefault="00E8709C" w:rsidP="00E8709C">
      <w:pPr>
        <w:pStyle w:val="ONUME"/>
        <w:spacing w:before="0" w:after="0"/>
      </w:pPr>
      <w:hyperlink r:id="rId57">
        <w:r w:rsidRPr="000D6962">
          <w:rPr>
            <w:rStyle w:val="Hyperlink"/>
            <w:caps/>
          </w:rPr>
          <w:t>Islamic Republic of</w:t>
        </w:r>
        <w:r w:rsidR="00FF218C">
          <w:rPr>
            <w:rStyle w:val="Hyperlink"/>
            <w:caps/>
          </w:rPr>
          <w:t xml:space="preserve"> IRAN</w:t>
        </w:r>
      </w:hyperlink>
      <w:r w:rsidR="000D6962">
        <w:t xml:space="preserve">:  </w:t>
      </w:r>
      <w:r w:rsidRPr="002068D6">
        <w:t>We express our appreciation to you, Ambassador Carlos Sorreta, for your able stewardship of this process, as well as to the Secretariat for the organization of this meeting.  The Islamic Republic of Iran extends its warmest congratulations to Mr. Daren Tang on his well-deserved re-election as Director General of WIPO.</w:t>
      </w:r>
    </w:p>
    <w:p w14:paraId="06EFFF02" w14:textId="7D312F7A" w:rsidR="00E8709C" w:rsidRPr="002068D6" w:rsidRDefault="00E8709C" w:rsidP="00E8709C">
      <w:pPr>
        <w:pStyle w:val="ONUME"/>
        <w:numPr>
          <w:ilvl w:val="0"/>
          <w:numId w:val="0"/>
        </w:numPr>
        <w:spacing w:before="0" w:after="0"/>
      </w:pPr>
      <w:r w:rsidRPr="002068D6">
        <w:t>We believe that Mr. Tang</w:t>
      </w:r>
      <w:r w:rsidR="00171F75">
        <w:t>,</w:t>
      </w:r>
      <w:r w:rsidRPr="002068D6">
        <w:t xml:space="preserve"> with his high diplomatic skills, profound knowledge of international IP issues and challenges as well as his successful experience during his first term as WIPO DG will competently guide this international organization in realizing its principles and purposes.  We further express our confidence that WIPO will continue to carry out its mandate in full alignment with the principles and purposes of the UN Charter, as well as with the inherent mission of the Organization. </w:t>
      </w:r>
    </w:p>
    <w:p w14:paraId="4016B316" w14:textId="77777777" w:rsidR="00E8709C" w:rsidRPr="002068D6" w:rsidRDefault="00E8709C" w:rsidP="00E8709C">
      <w:pPr>
        <w:pStyle w:val="ONUME"/>
        <w:numPr>
          <w:ilvl w:val="0"/>
          <w:numId w:val="0"/>
        </w:numPr>
        <w:spacing w:before="0" w:after="0"/>
      </w:pPr>
      <w:r w:rsidRPr="002068D6">
        <w:t xml:space="preserve">This appointment comes at a critical juncture.  </w:t>
      </w:r>
      <w:proofErr w:type="gramStart"/>
      <w:r w:rsidRPr="002068D6">
        <w:t>The global</w:t>
      </w:r>
      <w:proofErr w:type="gramEnd"/>
      <w:r w:rsidRPr="002068D6">
        <w:t xml:space="preserve"> innovation and IP landscape is evolving rapidly, presenting both significant opportunities and complex challenges, especially for developing countries.  In this context, it is essential that WIPO continues to advance an IP system that not only fosters innovation but also promotes inclusivity, supports sustainable development. and reflects diverse needs and priorities of its Member States.</w:t>
      </w:r>
    </w:p>
    <w:p w14:paraId="41E13825" w14:textId="77777777" w:rsidR="00E8709C" w:rsidRPr="002068D6" w:rsidRDefault="00E8709C" w:rsidP="00E8709C">
      <w:pPr>
        <w:pStyle w:val="ONUME"/>
        <w:numPr>
          <w:ilvl w:val="0"/>
          <w:numId w:val="0"/>
        </w:numPr>
        <w:spacing w:before="0" w:after="0"/>
      </w:pPr>
      <w:r w:rsidRPr="002068D6">
        <w:t xml:space="preserve">In this regard, we welcome the approach pursued over the past six years to transform WIPO from a predominantly technical organization into a catalyst for sustainable development, notably through the IP for all vision.  We underscore the importance of the full and effective implementation of the Development Agenda, which remains central to ensuring that the international IP system contributes meaningfully to development outcomes. </w:t>
      </w:r>
    </w:p>
    <w:p w14:paraId="7833C585" w14:textId="4904AF7B" w:rsidR="00E8709C" w:rsidRPr="002068D6" w:rsidRDefault="00E8709C" w:rsidP="00E8709C">
      <w:pPr>
        <w:pStyle w:val="ONUME"/>
        <w:numPr>
          <w:ilvl w:val="0"/>
          <w:numId w:val="0"/>
        </w:numPr>
        <w:spacing w:before="0" w:after="0"/>
      </w:pPr>
      <w:r w:rsidRPr="002068D6">
        <w:t xml:space="preserve">Mr. Chairman, over the course of the past year, IP ecosystem and innovation infrastructure of my country, including universities, scientists, laboratories and SMEs, have been the target of indiscriminate, unlawful, and deliberate armed attacks.  In this context, we look forward to WIPO, in line with its mandate, strengthening its support through tailored technical assistance and capacity building programs aimed at restoring capacities, safeguarding innovation system, and enhancing resilience in affected sectors. </w:t>
      </w:r>
    </w:p>
    <w:p w14:paraId="752D7699" w14:textId="77777777" w:rsidR="00E8709C" w:rsidRPr="002068D6" w:rsidRDefault="00E8709C" w:rsidP="00E8709C">
      <w:pPr>
        <w:pStyle w:val="ONUME"/>
        <w:numPr>
          <w:ilvl w:val="0"/>
          <w:numId w:val="0"/>
        </w:numPr>
        <w:spacing w:before="0" w:after="240"/>
      </w:pPr>
      <w:r w:rsidRPr="002068D6">
        <w:t xml:space="preserve">The Islamic Republic of Iran reaffirms its strong commitment and determination to further strengthen cooperation with Director General and Member States with a view to advancing a more balanced and development-oriented international intellectual property system that delivers tangible benefits for all.  </w:t>
      </w:r>
      <w:proofErr w:type="gramStart"/>
      <w:r w:rsidRPr="002068D6">
        <w:t>I thank</w:t>
      </w:r>
      <w:proofErr w:type="gramEnd"/>
      <w:r w:rsidRPr="002068D6">
        <w:t xml:space="preserve"> you.</w:t>
      </w:r>
    </w:p>
    <w:p w14:paraId="6C2BD260" w14:textId="225B60A8" w:rsidR="00E8709C" w:rsidRPr="002068D6" w:rsidRDefault="00E8709C" w:rsidP="00E8709C">
      <w:pPr>
        <w:pStyle w:val="ONUME"/>
        <w:spacing w:before="0" w:after="0"/>
      </w:pPr>
      <w:hyperlink r:id="rId58">
        <w:r w:rsidRPr="000D6962">
          <w:rPr>
            <w:rStyle w:val="Hyperlink"/>
            <w:caps/>
          </w:rPr>
          <w:t>Israel</w:t>
        </w:r>
      </w:hyperlink>
      <w:r w:rsidR="000D6962">
        <w:t xml:space="preserve">:  </w:t>
      </w:r>
      <w:r w:rsidRPr="002068D6">
        <w:t xml:space="preserve">The state of Israel warmly congratulates you, Director General of the World Intellectual Property Organization on your re-election.  </w:t>
      </w:r>
    </w:p>
    <w:p w14:paraId="6832A462" w14:textId="77777777" w:rsidR="00E8709C" w:rsidRPr="002068D6" w:rsidRDefault="00E8709C" w:rsidP="00E8709C">
      <w:pPr>
        <w:pStyle w:val="ONUME"/>
        <w:numPr>
          <w:ilvl w:val="0"/>
          <w:numId w:val="0"/>
        </w:numPr>
        <w:spacing w:before="0" w:after="0"/>
      </w:pPr>
      <w:r w:rsidRPr="002068D6">
        <w:t xml:space="preserve">We, the State of Israel would like to thank you for your partnership in promoting the IP ecosystem in my country in the state of Israel and we greatly appreciate this.  </w:t>
      </w:r>
    </w:p>
    <w:p w14:paraId="79D93903" w14:textId="77777777" w:rsidR="00E8709C" w:rsidRPr="002068D6" w:rsidRDefault="00E8709C" w:rsidP="00E8709C">
      <w:pPr>
        <w:pStyle w:val="ONUME"/>
        <w:numPr>
          <w:ilvl w:val="0"/>
          <w:numId w:val="0"/>
        </w:numPr>
        <w:spacing w:before="0" w:after="0"/>
      </w:pPr>
      <w:r w:rsidRPr="002068D6">
        <w:t xml:space="preserve">Mr. Chair, we are confident that under the continued leadership of Daren Tang, WIPO will further strengthen its essential role in promoting the protection of intellectual property, fostering </w:t>
      </w:r>
      <w:r w:rsidRPr="002068D6">
        <w:lastRenderedPageBreak/>
        <w:t>innovation and creativity as well as advancing a balanced and inclusive global intellectual property system. Israel is proud to rank 14</w:t>
      </w:r>
      <w:r w:rsidRPr="002068D6">
        <w:rPr>
          <w:vertAlign w:val="superscript"/>
        </w:rPr>
        <w:t>th</w:t>
      </w:r>
      <w:r w:rsidRPr="002068D6">
        <w:t xml:space="preserve"> among economies in the WIPO Global Innovation Index.  </w:t>
      </w:r>
    </w:p>
    <w:p w14:paraId="1D6D1A22" w14:textId="77777777" w:rsidR="00E8709C" w:rsidRPr="002068D6" w:rsidRDefault="00E8709C" w:rsidP="00E8709C">
      <w:pPr>
        <w:pStyle w:val="ONUME"/>
        <w:numPr>
          <w:ilvl w:val="0"/>
          <w:numId w:val="0"/>
        </w:numPr>
        <w:spacing w:before="0" w:after="0"/>
      </w:pPr>
      <w:r w:rsidRPr="002068D6">
        <w:t xml:space="preserve">Mr. Chair, artificial intelligence is rapidly reshaping how we create and innovate, raising new questions for intellectual property.  As the World Intellectual Property Organization, WIPO is uniquely positioned to lead and ensure that all Member States can benefit from AI through innovation.  Israel stands ready to contribute to this important endeavor.  Our goal must be to simplify and to ensure that AI strengthens human creativity while preserving trust in the IP system.  </w:t>
      </w:r>
    </w:p>
    <w:p w14:paraId="7D904F82" w14:textId="77777777" w:rsidR="00E8709C" w:rsidRPr="002068D6" w:rsidRDefault="00E8709C" w:rsidP="00E8709C">
      <w:pPr>
        <w:pStyle w:val="ONUME"/>
        <w:numPr>
          <w:ilvl w:val="0"/>
          <w:numId w:val="0"/>
        </w:numPr>
        <w:spacing w:before="0" w:after="240"/>
      </w:pPr>
      <w:r w:rsidRPr="002068D6">
        <w:t>Mr. Chair, we look forward to continuing our close cooperation in support of WIPO’s important missions.</w:t>
      </w:r>
    </w:p>
    <w:p w14:paraId="2447212B" w14:textId="290892A6" w:rsidR="00E8709C" w:rsidRPr="002068D6" w:rsidRDefault="00E8709C" w:rsidP="00E8709C">
      <w:pPr>
        <w:pStyle w:val="ONUME"/>
        <w:spacing w:before="0" w:after="0"/>
      </w:pPr>
      <w:hyperlink r:id="rId59">
        <w:r w:rsidRPr="000D6962">
          <w:rPr>
            <w:rStyle w:val="Hyperlink"/>
            <w:caps/>
          </w:rPr>
          <w:t>Italy</w:t>
        </w:r>
      </w:hyperlink>
      <w:r w:rsidR="000D6962">
        <w:t xml:space="preserve">:  </w:t>
      </w:r>
      <w:r w:rsidRPr="002068D6">
        <w:t xml:space="preserve">Italy would like to align itself with the statement of Group B pronounced by Germany. </w:t>
      </w:r>
    </w:p>
    <w:p w14:paraId="57D03AAC" w14:textId="77777777" w:rsidR="00E8709C" w:rsidRPr="002068D6" w:rsidRDefault="00E8709C" w:rsidP="00E8709C">
      <w:pPr>
        <w:pStyle w:val="ONUME"/>
        <w:numPr>
          <w:ilvl w:val="0"/>
          <w:numId w:val="0"/>
        </w:numPr>
        <w:spacing w:before="0" w:after="0"/>
      </w:pPr>
      <w:r w:rsidRPr="002068D6">
        <w:t xml:space="preserve">Mr. Chair, Excellencies, Director General, Italy congratulates you on your re-election.  This ensures continuity in WIPO’s work and reflects confidence in your leadership, which has strengthened the organization’s effectiveness and relevance in a rapidly evolving and challenging multilateral context.  We particularly commend the engagement during your first mandate to bring IP closer to small businesses and individual creators and move from a static concept of IP in terms of legal protection to a dynamic asset for commercialization.  </w:t>
      </w:r>
    </w:p>
    <w:p w14:paraId="6A67C055" w14:textId="77777777" w:rsidR="00E8709C" w:rsidRPr="002068D6" w:rsidRDefault="00E8709C" w:rsidP="00E8709C">
      <w:pPr>
        <w:pStyle w:val="ONUME"/>
        <w:numPr>
          <w:ilvl w:val="0"/>
          <w:numId w:val="0"/>
        </w:numPr>
        <w:spacing w:before="0" w:after="0"/>
      </w:pPr>
      <w:r w:rsidRPr="002068D6">
        <w:t xml:space="preserve">Looking ahead, we therefore highly support WIPO’s programs to build capacity in IP management across Member States and among SMEs, startups, universities and text centers, considering that your IP vision as a dynamic asset requires further action to increase capacities across all stakeholders.  We also attach high priority to the efficiency of the IP registration services which will preserve WIPO’s self-financing capacity. </w:t>
      </w:r>
    </w:p>
    <w:p w14:paraId="294A73A4" w14:textId="77777777" w:rsidR="00E8709C" w:rsidRPr="002068D6" w:rsidRDefault="00E8709C" w:rsidP="00E8709C">
      <w:pPr>
        <w:pStyle w:val="ONUME"/>
        <w:numPr>
          <w:ilvl w:val="0"/>
          <w:numId w:val="0"/>
        </w:numPr>
        <w:spacing w:before="0" w:after="0"/>
      </w:pPr>
      <w:r w:rsidRPr="002068D6">
        <w:t xml:space="preserve">In this respect, in coherence with the broader UN framework and </w:t>
      </w:r>
      <w:proofErr w:type="gramStart"/>
      <w:r w:rsidRPr="002068D6">
        <w:t>in order to</w:t>
      </w:r>
      <w:proofErr w:type="gramEnd"/>
      <w:r w:rsidRPr="002068D6">
        <w:t xml:space="preserve"> ensure efficient financial management, we encourage you to double efforts on containing unnecessary costs and further leveraging on artificial intelligence solutions, building on WIPO existing track record. </w:t>
      </w:r>
    </w:p>
    <w:p w14:paraId="28433099" w14:textId="7D1E19D9" w:rsidR="00E8709C" w:rsidRPr="002068D6" w:rsidRDefault="00E8709C" w:rsidP="00E8709C">
      <w:pPr>
        <w:pStyle w:val="ONUME"/>
        <w:numPr>
          <w:ilvl w:val="0"/>
          <w:numId w:val="0"/>
        </w:numPr>
        <w:spacing w:before="0" w:after="0"/>
      </w:pPr>
      <w:r w:rsidRPr="002068D6">
        <w:t xml:space="preserve">As Italy is at the forefront of international efforts to promote and protect geographical indications, we trust that during your second term, WIPO will continue to expand the Lisbon System, attracting new members and dedicating adequate resources to this objective.  </w:t>
      </w:r>
      <w:r w:rsidR="005F399E">
        <w:br/>
      </w:r>
      <w:r w:rsidRPr="002068D6">
        <w:t xml:space="preserve">We view GIs as a key instrument for the development of local communities and economic growth.  More broadly, Italy supports an inclusive IP system that fosters innovation and response to the needs of all Member States while supporting the SDGs agenda in WIPO’s action for development.  </w:t>
      </w:r>
    </w:p>
    <w:p w14:paraId="34AC2524" w14:textId="77777777" w:rsidR="00E8709C" w:rsidRPr="002068D6" w:rsidRDefault="00E8709C" w:rsidP="00E8709C">
      <w:pPr>
        <w:pStyle w:val="ONUME"/>
        <w:numPr>
          <w:ilvl w:val="0"/>
          <w:numId w:val="0"/>
        </w:numPr>
        <w:spacing w:before="0" w:after="240"/>
      </w:pPr>
      <w:r w:rsidRPr="002068D6">
        <w:t xml:space="preserve">We are looking forward to working with you in the next six years and congratulations again </w:t>
      </w:r>
      <w:proofErr w:type="gramStart"/>
      <w:r w:rsidRPr="002068D6">
        <w:t>for</w:t>
      </w:r>
      <w:proofErr w:type="gramEnd"/>
      <w:r w:rsidRPr="002068D6">
        <w:t xml:space="preserve"> your election.  Thank you, Director General.</w:t>
      </w:r>
    </w:p>
    <w:p w14:paraId="4B199B76" w14:textId="0633274E" w:rsidR="00E8709C" w:rsidRPr="002068D6" w:rsidRDefault="00E8709C" w:rsidP="00E8709C">
      <w:pPr>
        <w:pStyle w:val="ONUME"/>
        <w:spacing w:before="0" w:after="0"/>
      </w:pPr>
      <w:hyperlink r:id="rId60">
        <w:r w:rsidRPr="000D6962">
          <w:rPr>
            <w:rStyle w:val="Hyperlink"/>
            <w:caps/>
          </w:rPr>
          <w:t>Jamaica</w:t>
        </w:r>
      </w:hyperlink>
      <w:r w:rsidR="000D6962">
        <w:t xml:space="preserve">:  </w:t>
      </w:r>
      <w:r w:rsidRPr="002068D6">
        <w:t xml:space="preserve">Jamaica congratulates Director General Daren Tang on his successful </w:t>
      </w:r>
      <w:r w:rsidRPr="002068D6">
        <w:br/>
        <w:t xml:space="preserve">re-election to lead the World Intellectual Property Organization and align with the statement delivered on behalf of GRULAC. </w:t>
      </w:r>
    </w:p>
    <w:p w14:paraId="306DDF5A" w14:textId="77777777" w:rsidR="00E8709C" w:rsidRPr="002068D6" w:rsidRDefault="00E8709C" w:rsidP="00E8709C">
      <w:pPr>
        <w:pStyle w:val="ONUME"/>
        <w:numPr>
          <w:ilvl w:val="0"/>
          <w:numId w:val="0"/>
        </w:numPr>
        <w:spacing w:before="0" w:after="0"/>
      </w:pPr>
      <w:r w:rsidRPr="002068D6">
        <w:t xml:space="preserve">Director General Tang’s continued leadership reflects a clear and consistent commitment to advancing a more inclusive and development oriented global intellectual property system.  </w:t>
      </w:r>
    </w:p>
    <w:p w14:paraId="021E3F3D" w14:textId="77777777" w:rsidR="00E8709C" w:rsidRPr="002068D6" w:rsidRDefault="00E8709C" w:rsidP="00E8709C">
      <w:pPr>
        <w:pStyle w:val="ONUME"/>
        <w:numPr>
          <w:ilvl w:val="0"/>
          <w:numId w:val="0"/>
        </w:numPr>
        <w:spacing w:before="0" w:after="0"/>
      </w:pPr>
      <w:r w:rsidRPr="002068D6">
        <w:t xml:space="preserve">We particularly commend his role as a strong advocate for the perspectives and priorities of Developing Countries and for emphasizing the critical role that intellectual property can play as a catalyst for economic growth, innovation and sustainable development.  </w:t>
      </w:r>
    </w:p>
    <w:p w14:paraId="5D6CBBD5" w14:textId="77777777" w:rsidR="00E8709C" w:rsidRPr="002068D6" w:rsidRDefault="00E8709C" w:rsidP="00E8709C">
      <w:pPr>
        <w:pStyle w:val="ONUME"/>
        <w:numPr>
          <w:ilvl w:val="0"/>
          <w:numId w:val="0"/>
        </w:numPr>
        <w:spacing w:before="0" w:after="0"/>
      </w:pPr>
      <w:r w:rsidRPr="002068D6">
        <w:lastRenderedPageBreak/>
        <w:t xml:space="preserve">We align closely with his vision of ensuring that intellectual property frameworks serve not only large stakeholders, but also empower macro, small and medium-sized enterprises, as well as young innovators and entrepreneurs.  We also recognize the tangible progress achieved during his tenure including his forward-looking vision for the future work of the organization and his engagements with diverse stakeholders across regions. </w:t>
      </w:r>
    </w:p>
    <w:p w14:paraId="2F6ECED2" w14:textId="77777777" w:rsidR="00E8709C" w:rsidRPr="002068D6" w:rsidRDefault="00E8709C" w:rsidP="00E8709C">
      <w:pPr>
        <w:pStyle w:val="ONUME"/>
        <w:numPr>
          <w:ilvl w:val="0"/>
          <w:numId w:val="0"/>
        </w:numPr>
        <w:spacing w:before="0" w:after="240"/>
      </w:pPr>
      <w:r w:rsidRPr="002068D6">
        <w:t>We wish Director General Tang continued success in his renewed mandate.  We are confident that under his leadership WIPO will continue to strengthen its role in fostering innovation, creativity and inclusive economic advancement worldwide.</w:t>
      </w:r>
    </w:p>
    <w:p w14:paraId="4901231C" w14:textId="4CABB35D" w:rsidR="00E8709C" w:rsidRPr="002068D6" w:rsidRDefault="00E8709C" w:rsidP="00E8709C">
      <w:pPr>
        <w:pStyle w:val="ONUME"/>
        <w:spacing w:before="0" w:after="0"/>
      </w:pPr>
      <w:hyperlink r:id="rId61">
        <w:r w:rsidRPr="000D6962">
          <w:rPr>
            <w:rStyle w:val="Hyperlink"/>
            <w:caps/>
          </w:rPr>
          <w:t>Japan</w:t>
        </w:r>
      </w:hyperlink>
      <w:r w:rsidR="000D6962">
        <w:t xml:space="preserve">:  </w:t>
      </w:r>
      <w:r w:rsidRPr="002068D6">
        <w:t>Thank you, Mr. Chair.  On behalf of Japan, I wish to express my sincere gratitude to the Chair and the Secretariat for their efforts in organizing this Assemblies and to convey our utmost congratulations to DG Daren Tang on the re-election for the second term.</w:t>
      </w:r>
    </w:p>
    <w:p w14:paraId="4BACB453" w14:textId="77777777" w:rsidR="00E8709C" w:rsidRPr="002068D6" w:rsidRDefault="00E8709C" w:rsidP="00E8709C">
      <w:pPr>
        <w:pStyle w:val="ONUME"/>
        <w:numPr>
          <w:ilvl w:val="0"/>
          <w:numId w:val="0"/>
        </w:numPr>
        <w:spacing w:before="0" w:after="0"/>
      </w:pPr>
      <w:r w:rsidRPr="002068D6">
        <w:t xml:space="preserve">We highly commend His Excellency’s tireless dedications and outstanding leadership in announcing WIPO’s organizational efficiency and performance.  </w:t>
      </w:r>
    </w:p>
    <w:p w14:paraId="3B8EB51C" w14:textId="7A92759B" w:rsidR="00E8709C" w:rsidRPr="002068D6" w:rsidRDefault="00E8709C" w:rsidP="00E8709C">
      <w:pPr>
        <w:pStyle w:val="ONUME"/>
        <w:numPr>
          <w:ilvl w:val="0"/>
          <w:numId w:val="0"/>
        </w:numPr>
        <w:spacing w:before="0" w:after="0"/>
      </w:pPr>
      <w:r w:rsidRPr="002068D6">
        <w:t xml:space="preserve">First, we would like to highlight that Japan also believes the further modernization and strengthening of the IP filing and registration systems should remain a priority as mentioned by the Group B statement.  Users of these systems are very keen on their continuous improvements and </w:t>
      </w:r>
      <w:proofErr w:type="gramStart"/>
      <w:r w:rsidR="003E5CB7" w:rsidRPr="002068D6">
        <w:t>well</w:t>
      </w:r>
      <w:r w:rsidR="003E5CB7">
        <w:t>-</w:t>
      </w:r>
      <w:r w:rsidRPr="002068D6">
        <w:t>functioning</w:t>
      </w:r>
      <w:proofErr w:type="gramEnd"/>
      <w:r w:rsidRPr="002068D6">
        <w:t xml:space="preserve">.  As a unique </w:t>
      </w:r>
      <w:r w:rsidR="000D3526" w:rsidRPr="002068D6">
        <w:t>Organi</w:t>
      </w:r>
      <w:r w:rsidR="000D3526">
        <w:t>z</w:t>
      </w:r>
      <w:r w:rsidR="000D3526" w:rsidRPr="002068D6">
        <w:t xml:space="preserve">ation </w:t>
      </w:r>
      <w:r w:rsidRPr="002068D6">
        <w:t xml:space="preserve">of which more than 90 per cent of the revenue is coming from the user’s fee, we would like to ask for the further advancement of customer-centric approach in the next six years. </w:t>
      </w:r>
    </w:p>
    <w:p w14:paraId="6CC6CEA8" w14:textId="77777777" w:rsidR="00E8709C" w:rsidRPr="002068D6" w:rsidRDefault="00E8709C" w:rsidP="00E8709C">
      <w:pPr>
        <w:pStyle w:val="ONUME"/>
        <w:numPr>
          <w:ilvl w:val="0"/>
          <w:numId w:val="0"/>
        </w:numPr>
        <w:spacing w:before="0" w:after="0"/>
      </w:pPr>
      <w:r w:rsidRPr="002068D6">
        <w:t xml:space="preserve">Second, we recognize the importance of sharing information and advancing discussions regarding the interplay between IP systems and frontier technologies, especially AI.  In this regard, we commend WIPO for their recent initiatives including the launch of AIII and would like to continuously support them through actively participating in discussions on these important topics. </w:t>
      </w:r>
    </w:p>
    <w:p w14:paraId="21F2FAEB" w14:textId="77777777" w:rsidR="00E8709C" w:rsidRPr="002068D6" w:rsidRDefault="00E8709C" w:rsidP="00E8709C">
      <w:pPr>
        <w:pStyle w:val="ONUME"/>
        <w:numPr>
          <w:ilvl w:val="0"/>
          <w:numId w:val="0"/>
        </w:numPr>
        <w:spacing w:before="0" w:after="0"/>
      </w:pPr>
      <w:r w:rsidRPr="002068D6">
        <w:t xml:space="preserve">Third, IP is a powerful tool to address global challenges such as climate change and achieving the SDGs.  In this vein, Japan is proud to be a largest contributor to WIPO Green Partners and is working closely with WIPO to expand these initiatives.  We will continue our support to these initiatives through utilizing our voluntary fund, Fit Japan IP Global. </w:t>
      </w:r>
    </w:p>
    <w:p w14:paraId="0190D4D4" w14:textId="77777777" w:rsidR="00E8709C" w:rsidRPr="002068D6" w:rsidRDefault="00E8709C" w:rsidP="00E8709C">
      <w:pPr>
        <w:pStyle w:val="ONUME"/>
        <w:numPr>
          <w:ilvl w:val="0"/>
          <w:numId w:val="0"/>
        </w:numPr>
        <w:spacing w:before="0" w:after="240"/>
      </w:pPr>
      <w:r w:rsidRPr="002068D6">
        <w:t>Finally, we strongly believe that IP is a driving force for innovation, creativity, and economic growth.  Japan will fully cooperate with WIPO and DG Daren Tang to fulfill its mandate and enhance its service globally.  Thank you, Mr. Chair.</w:t>
      </w:r>
    </w:p>
    <w:p w14:paraId="2C41791F" w14:textId="713C1554" w:rsidR="00E8709C" w:rsidRPr="002068D6" w:rsidRDefault="00E8709C" w:rsidP="00E8709C">
      <w:pPr>
        <w:pStyle w:val="ONUME"/>
        <w:spacing w:before="0" w:after="0"/>
      </w:pPr>
      <w:hyperlink r:id="rId62">
        <w:r w:rsidRPr="000D6962">
          <w:rPr>
            <w:rStyle w:val="Hyperlink"/>
            <w:caps/>
          </w:rPr>
          <w:t>Jordan</w:t>
        </w:r>
      </w:hyperlink>
      <w:r w:rsidR="000D6962">
        <w:t xml:space="preserve">:  </w:t>
      </w:r>
      <w:r w:rsidRPr="002068D6">
        <w:t xml:space="preserve">Thank you, Chair.  Director General, I am sincerely delighted to congratulate you on your re-appointment, which testifies to the renewed confidence that brings you once again to the helm of WIPO.  This is a well-deserved </w:t>
      </w:r>
      <w:proofErr w:type="gramStart"/>
      <w:r w:rsidRPr="002068D6">
        <w:t>appointment</w:t>
      </w:r>
      <w:proofErr w:type="gramEnd"/>
      <w:r w:rsidRPr="002068D6">
        <w:t xml:space="preserve"> and it reflects the progress you have made, the efforts you have put in, and </w:t>
      </w:r>
      <w:proofErr w:type="gramStart"/>
      <w:r w:rsidRPr="002068D6">
        <w:t>all of</w:t>
      </w:r>
      <w:proofErr w:type="gramEnd"/>
      <w:r w:rsidRPr="002068D6">
        <w:t xml:space="preserve"> the initiatives that you have launched </w:t>
      </w:r>
      <w:proofErr w:type="gramStart"/>
      <w:r w:rsidRPr="002068D6">
        <w:t>in the course of</w:t>
      </w:r>
      <w:proofErr w:type="gramEnd"/>
      <w:r w:rsidRPr="002068D6">
        <w:t xml:space="preserve"> your first term.  Your re-election as Director General demonstrates your leadership, your administrative competence, and it guarantees that in future we will be in good hands as you further demonstrate your ability to adapt to this rapidly changing world.</w:t>
      </w:r>
    </w:p>
    <w:p w14:paraId="66D06544" w14:textId="7F17B5B2" w:rsidR="00E8709C" w:rsidRPr="002068D6" w:rsidRDefault="00E8709C" w:rsidP="00E8709C">
      <w:pPr>
        <w:pStyle w:val="ONUME"/>
        <w:numPr>
          <w:ilvl w:val="0"/>
          <w:numId w:val="0"/>
        </w:numPr>
        <w:spacing w:before="0" w:after="0"/>
      </w:pPr>
      <w:r w:rsidRPr="002068D6">
        <w:t xml:space="preserve">We know that things have </w:t>
      </w:r>
      <w:proofErr w:type="gramStart"/>
      <w:r w:rsidRPr="002068D6">
        <w:t>evolved in recent years</w:t>
      </w:r>
      <w:proofErr w:type="gramEnd"/>
      <w:r w:rsidRPr="002068D6">
        <w:t xml:space="preserve"> politically in terms of WIPO’s programs. We have seen that it has expanded the range of services it provides.  Its products have been updated.  The role of IP is now recognized as being a pillar within the global picture, and we recognize that it can indeed stimulate and promote development and creativity.  Today we really are at a turning point in terms of technological development.</w:t>
      </w:r>
    </w:p>
    <w:p w14:paraId="63C9C039" w14:textId="77777777" w:rsidR="00E8709C" w:rsidRPr="002068D6" w:rsidRDefault="00E8709C" w:rsidP="00E8709C">
      <w:pPr>
        <w:pStyle w:val="ONUME"/>
        <w:numPr>
          <w:ilvl w:val="0"/>
          <w:numId w:val="0"/>
        </w:numPr>
        <w:spacing w:before="0" w:after="240"/>
      </w:pPr>
      <w:r w:rsidRPr="002068D6">
        <w:lastRenderedPageBreak/>
        <w:t xml:space="preserve">Things are changing very fast, but we count on the abilities of Mr. Tang to allow us to overcome the challenges that we face, particularly those relating to very fast technological change and transfer of technology in that context.  We need to facilitate access for all </w:t>
      </w:r>
      <w:proofErr w:type="gramStart"/>
      <w:r w:rsidRPr="002068D6">
        <w:t>and also</w:t>
      </w:r>
      <w:proofErr w:type="gramEnd"/>
      <w:r w:rsidRPr="002068D6">
        <w:t xml:space="preserve"> ensure that rights are properly respected.  We need to reconcile these two things, and that means international cooperation is necessary, complementarity of what is done by different Member States, enhancing the opportunities that we have to exchange knowledge and exchange experience in the service of all.  Thank you.</w:t>
      </w:r>
    </w:p>
    <w:p w14:paraId="4DE03D0C" w14:textId="2C31F8F1" w:rsidR="00E8709C" w:rsidRPr="002068D6" w:rsidRDefault="00E8709C" w:rsidP="00E8709C">
      <w:pPr>
        <w:pStyle w:val="ONUME"/>
        <w:spacing w:before="0" w:after="0"/>
      </w:pPr>
      <w:hyperlink r:id="rId63">
        <w:r w:rsidRPr="000D6962">
          <w:rPr>
            <w:rStyle w:val="Hyperlink"/>
            <w:caps/>
          </w:rPr>
          <w:t>Kenya</w:t>
        </w:r>
      </w:hyperlink>
      <w:r w:rsidR="000D6962">
        <w:t xml:space="preserve">:  </w:t>
      </w:r>
      <w:r w:rsidRPr="002068D6">
        <w:t xml:space="preserve">Kenya aligns with the statement delivered by the distinguished Delegation of South Africa on behalf of the African Group.  </w:t>
      </w:r>
    </w:p>
    <w:p w14:paraId="2E92D63E" w14:textId="77777777" w:rsidR="00E8709C" w:rsidRPr="002068D6" w:rsidRDefault="00E8709C" w:rsidP="00E8709C">
      <w:pPr>
        <w:pStyle w:val="ONUME"/>
        <w:numPr>
          <w:ilvl w:val="0"/>
          <w:numId w:val="0"/>
        </w:numPr>
        <w:spacing w:before="0" w:after="0"/>
      </w:pPr>
      <w:r w:rsidRPr="002068D6">
        <w:t>We express our hearty congratulations to you, Mr. Daren Tang, upon your appointment for a second term as the Director General of WIPO.  This is testament to Member States’ confidence in your stewardship, diplomacy, and commitment to a balanced international intellectual property regime that serves us all.</w:t>
      </w:r>
    </w:p>
    <w:p w14:paraId="5231DD0B" w14:textId="77777777" w:rsidR="00E8709C" w:rsidRPr="002068D6" w:rsidRDefault="00E8709C" w:rsidP="00E8709C">
      <w:pPr>
        <w:pStyle w:val="ONUME"/>
        <w:numPr>
          <w:ilvl w:val="0"/>
          <w:numId w:val="0"/>
        </w:numPr>
        <w:spacing w:before="0" w:after="0"/>
      </w:pPr>
      <w:r w:rsidRPr="002068D6">
        <w:t xml:space="preserve">Director General, since taking office in 2020, your track record has been consistent in advancing the Development Agenda within WIPO.  </w:t>
      </w:r>
      <w:proofErr w:type="gramStart"/>
      <w:r w:rsidRPr="002068D6">
        <w:t>In particular, we</w:t>
      </w:r>
      <w:proofErr w:type="gramEnd"/>
      <w:r w:rsidRPr="002068D6">
        <w:t xml:space="preserve"> commend your efforts at demystifying intellectual property for creators and innovators to help protect their ideas and innovations and to profit from their creations.  This has potential to contribute to economic and social development, particularly in developing countries.  </w:t>
      </w:r>
    </w:p>
    <w:p w14:paraId="5DF9C4A3" w14:textId="77777777" w:rsidR="00E8709C" w:rsidRPr="002068D6" w:rsidRDefault="00E8709C" w:rsidP="00E8709C">
      <w:pPr>
        <w:pStyle w:val="ONUME"/>
        <w:numPr>
          <w:ilvl w:val="0"/>
          <w:numId w:val="0"/>
        </w:numPr>
        <w:spacing w:before="0" w:after="0"/>
      </w:pPr>
      <w:r w:rsidRPr="002068D6">
        <w:t xml:space="preserve">We, therefore, look forward to working with you in this area.  It is our hope that even greater success will be achieved in advancing WIPO’s normative agenda during your coming term.  Indeed, it was a proud moment for the Organization following the adoption of two treaties in 2024.  This outcome underscored that multilateralism can still deliver even in the face of the current challenging global environment.  </w:t>
      </w:r>
    </w:p>
    <w:p w14:paraId="51F992A8" w14:textId="77777777" w:rsidR="00E8709C" w:rsidRPr="002068D6" w:rsidRDefault="00E8709C" w:rsidP="00E8709C">
      <w:pPr>
        <w:pStyle w:val="ONUME"/>
        <w:numPr>
          <w:ilvl w:val="0"/>
          <w:numId w:val="0"/>
        </w:numPr>
        <w:spacing w:before="0" w:after="0"/>
      </w:pPr>
      <w:r w:rsidRPr="002068D6">
        <w:t xml:space="preserve">Kenya will continue working closely with you, the Secretariat, and other Delegations, to advance WIPO’s normative agenda in our joint efforts to achieve an intellectual property system that is mutually beneficial.  </w:t>
      </w:r>
    </w:p>
    <w:p w14:paraId="6E7C1105" w14:textId="5FB6AC39" w:rsidR="00E8709C" w:rsidRPr="002068D6" w:rsidRDefault="00E8709C" w:rsidP="00E8709C">
      <w:pPr>
        <w:pStyle w:val="ONUME"/>
        <w:numPr>
          <w:ilvl w:val="0"/>
          <w:numId w:val="0"/>
        </w:numPr>
        <w:spacing w:before="0" w:after="0"/>
      </w:pPr>
      <w:r w:rsidRPr="002068D6">
        <w:t xml:space="preserve">Director General, we see opportunities for further work in </w:t>
      </w:r>
      <w:proofErr w:type="gramStart"/>
      <w:r w:rsidRPr="002068D6">
        <w:t>a number of</w:t>
      </w:r>
      <w:proofErr w:type="gramEnd"/>
      <w:r w:rsidRPr="002068D6">
        <w:t xml:space="preserve"> areas.  This includes fostering linkages and collaboration between WIPO and national intellectual property offices, particularly for capacity building and technology transfer.  </w:t>
      </w:r>
      <w:r w:rsidR="00F106F3" w:rsidRPr="00F106F3">
        <w:t>Further</w:t>
      </w:r>
      <w:r w:rsidRPr="002068D6">
        <w:t xml:space="preserve">, in ensuring WIPO’s capacity building and technical assistance initiatives deliver value for SMEs, women and youth creatives, entrepreneurs and innovators. </w:t>
      </w:r>
    </w:p>
    <w:p w14:paraId="28A5CC6D" w14:textId="77777777" w:rsidR="00E8709C" w:rsidRPr="002068D6" w:rsidRDefault="00E8709C" w:rsidP="00E8709C">
      <w:pPr>
        <w:pStyle w:val="ONUME"/>
        <w:numPr>
          <w:ilvl w:val="0"/>
          <w:numId w:val="0"/>
        </w:numPr>
        <w:spacing w:before="0" w:after="240"/>
      </w:pPr>
      <w:r w:rsidRPr="002068D6">
        <w:t xml:space="preserve">In conclusion, Director General, let me assure you of this Delegation’s readiness and availability </w:t>
      </w:r>
      <w:proofErr w:type="gramStart"/>
      <w:r w:rsidRPr="002068D6">
        <w:t>to collaboratively</w:t>
      </w:r>
      <w:proofErr w:type="gramEnd"/>
      <w:r w:rsidRPr="002068D6">
        <w:t xml:space="preserve"> work with you during your second term.  </w:t>
      </w:r>
      <w:proofErr w:type="gramStart"/>
      <w:r w:rsidRPr="002068D6">
        <w:t>I thank</w:t>
      </w:r>
      <w:proofErr w:type="gramEnd"/>
      <w:r w:rsidRPr="002068D6">
        <w:t xml:space="preserve"> you.</w:t>
      </w:r>
    </w:p>
    <w:p w14:paraId="7BA042BE" w14:textId="5B6E1457" w:rsidR="00E8709C" w:rsidRPr="005F399E" w:rsidRDefault="00E8709C" w:rsidP="00E8709C">
      <w:pPr>
        <w:pStyle w:val="ONUME"/>
        <w:spacing w:before="0" w:after="0"/>
      </w:pPr>
      <w:hyperlink r:id="rId64">
        <w:r w:rsidRPr="000D6962">
          <w:rPr>
            <w:rStyle w:val="Hyperlink"/>
            <w:caps/>
          </w:rPr>
          <w:t>Kuwait</w:t>
        </w:r>
      </w:hyperlink>
      <w:r w:rsidR="000D6962">
        <w:t xml:space="preserve">:  </w:t>
      </w:r>
      <w:r w:rsidRPr="002068D6">
        <w:t xml:space="preserve">My Delegation would like to join the statement of Saudi Arabia on behalf of Asia and the </w:t>
      </w:r>
      <w:r w:rsidRPr="005F399E">
        <w:t xml:space="preserve">Pacific Group, and on behalf of Kuwait I extend my sincerest congratulations to Mr. Daren Tang for his re-election wishing him all the success in leading this Organization and looking forward to </w:t>
      </w:r>
      <w:proofErr w:type="gramStart"/>
      <w:r w:rsidRPr="005F399E">
        <w:t>further</w:t>
      </w:r>
      <w:proofErr w:type="gramEnd"/>
      <w:r w:rsidRPr="005F399E">
        <w:t xml:space="preserve"> achievements, and we support we reiterate the support of my country to him. </w:t>
      </w:r>
    </w:p>
    <w:p w14:paraId="4E2D685C" w14:textId="7DF9FCB7" w:rsidR="00E8709C" w:rsidRPr="005F399E" w:rsidRDefault="00E8709C" w:rsidP="00E8709C">
      <w:pPr>
        <w:pStyle w:val="ONUME"/>
        <w:numPr>
          <w:ilvl w:val="0"/>
          <w:numId w:val="0"/>
        </w:numPr>
        <w:spacing w:before="0" w:after="0"/>
      </w:pPr>
      <w:r w:rsidRPr="005F399E">
        <w:t xml:space="preserve">The achievements made during his first tenure represented in the adoption of two treaties </w:t>
      </w:r>
      <w:r w:rsidR="00763C36" w:rsidRPr="005F399E">
        <w:t>are</w:t>
      </w:r>
      <w:r w:rsidRPr="005F399E">
        <w:t xml:space="preserve"> a very important step in the achievement of further cooperation and progress.  We are facing very grave challenges that links between economy based on knowledge and political </w:t>
      </w:r>
      <w:proofErr w:type="gramStart"/>
      <w:r w:rsidRPr="005F399E">
        <w:t>turbulence</w:t>
      </w:r>
      <w:proofErr w:type="gramEnd"/>
      <w:r w:rsidRPr="005F399E">
        <w:t xml:space="preserve"> so we condemn also the aggression made by Iran in the region and this has already undermined the infrastructure and particularly under violation of item rule 3 of WIPO Convention.</w:t>
      </w:r>
    </w:p>
    <w:p w14:paraId="3F097CA5" w14:textId="7EB7A138" w:rsidR="00E8709C" w:rsidRPr="002068D6" w:rsidRDefault="00E8709C" w:rsidP="00E8709C">
      <w:pPr>
        <w:pStyle w:val="ONUME"/>
        <w:numPr>
          <w:ilvl w:val="0"/>
          <w:numId w:val="0"/>
        </w:numPr>
        <w:spacing w:before="0" w:after="240"/>
      </w:pPr>
      <w:r w:rsidRPr="005F399E">
        <w:lastRenderedPageBreak/>
        <w:t>It is a very troubled time right now and it is used by piracy as well as counterfeiting products. This reality runs counter to TRIPS, particularly</w:t>
      </w:r>
      <w:r w:rsidRPr="002068D6">
        <w:t xml:space="preserve"> Article 7 of TRIPS which confirms the necessity of the use of IP in the service of technological innovation.  Now, this chaos resulting from illegal activities is related to the lack of legal order.  We would like to say that </w:t>
      </w:r>
      <w:proofErr w:type="gramStart"/>
      <w:r w:rsidRPr="002068D6">
        <w:t>the sustainable</w:t>
      </w:r>
      <w:proofErr w:type="gramEnd"/>
      <w:r w:rsidRPr="002068D6">
        <w:t xml:space="preserve"> IP depends on accountability against any practices that would undermine or disrupt world trade. We look forward to practical results that would enhance international instruments, protect innovation in a way that might </w:t>
      </w:r>
      <w:proofErr w:type="gramStart"/>
      <w:r w:rsidRPr="002068D6">
        <w:t xml:space="preserve">obstruct the </w:t>
      </w:r>
      <w:r w:rsidR="005644FD" w:rsidRPr="002068D6">
        <w:t>humankind</w:t>
      </w:r>
      <w:proofErr w:type="gramEnd"/>
      <w:r w:rsidRPr="002068D6">
        <w:t xml:space="preserve"> progress.  Thank you, Sir.</w:t>
      </w:r>
    </w:p>
    <w:p w14:paraId="69FF9D01" w14:textId="490F480E" w:rsidR="00E8709C" w:rsidRPr="002068D6" w:rsidRDefault="00E8709C" w:rsidP="005F399E">
      <w:pPr>
        <w:pStyle w:val="ONUME"/>
        <w:spacing w:before="0" w:after="0"/>
      </w:pPr>
      <w:hyperlink r:id="rId65">
        <w:r w:rsidRPr="000D6962">
          <w:rPr>
            <w:rStyle w:val="Hyperlink"/>
            <w:caps/>
          </w:rPr>
          <w:t>Lithuania</w:t>
        </w:r>
      </w:hyperlink>
      <w:r w:rsidR="000D6962">
        <w:t xml:space="preserve">:  </w:t>
      </w:r>
      <w:r w:rsidRPr="002068D6">
        <w:t xml:space="preserve">Dear Director General, congratulations on your appointment to a second term as Director General of WIPO. </w:t>
      </w:r>
    </w:p>
    <w:p w14:paraId="0E37321E" w14:textId="77777777" w:rsidR="00E8709C" w:rsidRPr="002068D6" w:rsidRDefault="00E8709C" w:rsidP="00E8709C">
      <w:pPr>
        <w:pStyle w:val="ONUME"/>
        <w:numPr>
          <w:ilvl w:val="0"/>
          <w:numId w:val="0"/>
        </w:numPr>
        <w:spacing w:before="0" w:after="0"/>
      </w:pPr>
      <w:r w:rsidRPr="002068D6">
        <w:t xml:space="preserve">This renewed mandate reflects the strong confidence of the international community in your leadership.  We commend your continued commitment to advancing the global intellectual property system and the progress achieved.  </w:t>
      </w:r>
    </w:p>
    <w:p w14:paraId="768A5AF3" w14:textId="77777777" w:rsidR="00E8709C" w:rsidRPr="002068D6" w:rsidRDefault="00E8709C" w:rsidP="00E8709C">
      <w:pPr>
        <w:pStyle w:val="ONUME"/>
        <w:numPr>
          <w:ilvl w:val="0"/>
          <w:numId w:val="0"/>
        </w:numPr>
        <w:spacing w:before="0" w:after="0"/>
      </w:pPr>
      <w:r w:rsidRPr="002068D6">
        <w:t xml:space="preserve">WIPO plays a vital role in safeguarding intellectual property rights and fostering innovation worldwide.  As artificial intelligence rapidly advances, the Organization’s policies, tools and services must continue to evolve to ensure the global IP system remains relevant, accessible, and reliable.  These developments create new challenges for the protection and enforcement of intellectual property.  It is therefore essential for the countries, including my own Lithuania, to adopt the IP frameworks and support services for all actors seeking to secure and leverage their intellectual assets globally.  The Organization should continue to strengthen its pro-innovation approach. </w:t>
      </w:r>
    </w:p>
    <w:p w14:paraId="34D00301" w14:textId="77777777" w:rsidR="00E8709C" w:rsidRPr="002068D6" w:rsidRDefault="00E8709C" w:rsidP="00E8709C">
      <w:pPr>
        <w:pStyle w:val="ONUME"/>
        <w:numPr>
          <w:ilvl w:val="0"/>
          <w:numId w:val="0"/>
        </w:numPr>
        <w:spacing w:before="0" w:after="0"/>
      </w:pPr>
      <w:r w:rsidRPr="002068D6">
        <w:t>Mr. Chairman, intellectual property offices are becoming centers of IP expertise.  Cooperation and sharing of knowledge and tools between national offices and organizations are essential and should be reflected in its work program.  A growing focus on IP evaluation and IP-backed financing is also crucial.  Intangible assets such as patents, trademarks, and proprietary technologies are becoming key drivers of investment and economic growth.  Strengthening expertise in these areas with the Organization support would help startups and companies turn IP into tangible economic value and improve access to financing.</w:t>
      </w:r>
    </w:p>
    <w:p w14:paraId="2B101867" w14:textId="77777777" w:rsidR="00E8709C" w:rsidRPr="002068D6" w:rsidRDefault="00E8709C" w:rsidP="005F399E">
      <w:pPr>
        <w:pStyle w:val="ONUME"/>
        <w:numPr>
          <w:ilvl w:val="0"/>
          <w:numId w:val="0"/>
        </w:numPr>
        <w:spacing w:before="0" w:after="240"/>
      </w:pPr>
      <w:r w:rsidRPr="002068D6">
        <w:t xml:space="preserve">Finally, Lithuania values its active engagement and long-standing partnership with WIPO. We would be pleased to welcome you to Lithuania during your second term.  We remain committed to contributing proactively to the global intellectual property landscape by fostering innovation, empowering youth and women, and strengthening SME participation.  We look forward to actively participating in the Global Forum on Artificial Intelligence in November 2026 to jointly address emerging technological developments. </w:t>
      </w:r>
      <w:proofErr w:type="gramStart"/>
      <w:r w:rsidRPr="002068D6">
        <w:t>I thank</w:t>
      </w:r>
      <w:proofErr w:type="gramEnd"/>
      <w:r w:rsidRPr="002068D6">
        <w:t xml:space="preserve"> you, Mr. Chair.</w:t>
      </w:r>
    </w:p>
    <w:p w14:paraId="2384F57F" w14:textId="0521E2BB" w:rsidR="00E8709C" w:rsidRPr="002068D6" w:rsidRDefault="00E8709C" w:rsidP="00E8709C">
      <w:pPr>
        <w:pStyle w:val="ONUME"/>
        <w:spacing w:before="0" w:after="0"/>
      </w:pPr>
      <w:hyperlink r:id="rId66">
        <w:r w:rsidRPr="000D6962">
          <w:rPr>
            <w:rStyle w:val="Hyperlink"/>
            <w:caps/>
          </w:rPr>
          <w:t>Malaysia</w:t>
        </w:r>
      </w:hyperlink>
      <w:r w:rsidR="000D6962">
        <w:t xml:space="preserve">:  </w:t>
      </w:r>
      <w:r w:rsidRPr="002068D6">
        <w:t>Malaysia aligns itself with the statement of the APG.  Malaysia congratulates Mr. Daren Tang on his re-appointment as Director General of WIPO.  Under his able stewardship, WIPO will be well placed to further strengthen the global intellectual property ecosystem.</w:t>
      </w:r>
    </w:p>
    <w:p w14:paraId="3ECAC6F4" w14:textId="77777777" w:rsidR="00E8709C" w:rsidRPr="002068D6" w:rsidRDefault="00E8709C" w:rsidP="00E8709C">
      <w:pPr>
        <w:pStyle w:val="ONUME"/>
        <w:numPr>
          <w:ilvl w:val="0"/>
          <w:numId w:val="0"/>
        </w:numPr>
        <w:spacing w:before="0" w:after="0"/>
      </w:pPr>
      <w:r w:rsidRPr="002068D6">
        <w:t xml:space="preserve">We hope WIPO will continue to be an even more effective catalyst for innovation, job creation, investment, and economic development, and to serve the interests of all states equally, including through the provision of technical assistance and capacity building.  </w:t>
      </w:r>
    </w:p>
    <w:p w14:paraId="043F52DD" w14:textId="77777777" w:rsidR="00E8709C" w:rsidRPr="002068D6" w:rsidRDefault="00E8709C" w:rsidP="00E8709C">
      <w:pPr>
        <w:pStyle w:val="ONUME"/>
        <w:numPr>
          <w:ilvl w:val="0"/>
          <w:numId w:val="0"/>
        </w:numPr>
        <w:spacing w:before="0" w:after="240"/>
      </w:pPr>
      <w:r w:rsidRPr="002068D6">
        <w:t xml:space="preserve">In closing, Malaysia reaffirms its strong commitment to working constructively with WIPO and looks forward to continued cooperation and collaboration across its various platforms within WIPO.  </w:t>
      </w:r>
      <w:proofErr w:type="gramStart"/>
      <w:r w:rsidRPr="002068D6">
        <w:t>I thank</w:t>
      </w:r>
      <w:proofErr w:type="gramEnd"/>
      <w:r w:rsidRPr="002068D6">
        <w:t xml:space="preserve"> you, Chair.</w:t>
      </w:r>
    </w:p>
    <w:p w14:paraId="0C5AA20F" w14:textId="2CAA2223" w:rsidR="00E8709C" w:rsidRPr="002068D6" w:rsidRDefault="00E8709C" w:rsidP="00E8709C">
      <w:pPr>
        <w:pStyle w:val="ONUME"/>
        <w:spacing w:before="0" w:after="0"/>
      </w:pPr>
      <w:hyperlink r:id="rId67">
        <w:r w:rsidRPr="000D6962">
          <w:rPr>
            <w:rStyle w:val="Hyperlink"/>
            <w:caps/>
          </w:rPr>
          <w:t>Mauritius</w:t>
        </w:r>
      </w:hyperlink>
      <w:r w:rsidR="000D6962">
        <w:t xml:space="preserve">:  </w:t>
      </w:r>
      <w:proofErr w:type="gramStart"/>
      <w:r w:rsidRPr="002068D6">
        <w:t>First of all</w:t>
      </w:r>
      <w:proofErr w:type="gramEnd"/>
      <w:r w:rsidRPr="002068D6">
        <w:t xml:space="preserve">, Mauritius aligns itself with the statement of South Africa on behalf of the African Group, and Mauritius wishes to warmly congratulate Mr. Tang for his appointment for another term as DG.  </w:t>
      </w:r>
    </w:p>
    <w:p w14:paraId="0C07CEA7" w14:textId="7A60FBE7" w:rsidR="00E8709C" w:rsidRPr="002068D6" w:rsidRDefault="00E8709C" w:rsidP="00E8709C">
      <w:pPr>
        <w:pStyle w:val="ONUME"/>
        <w:numPr>
          <w:ilvl w:val="0"/>
          <w:numId w:val="0"/>
        </w:numPr>
        <w:spacing w:before="0" w:after="0"/>
      </w:pPr>
      <w:r w:rsidRPr="002068D6">
        <w:t xml:space="preserve">We wish to place on record our sincere appreciation for the outstanding leadership skills shown by Mr. Tang ever since he led WIPO.  WIPO has made tremendous strides under his guidance.  </w:t>
      </w:r>
      <w:r w:rsidR="00E5560A" w:rsidRPr="002068D6">
        <w:t>Also,</w:t>
      </w:r>
      <w:r w:rsidRPr="002068D6">
        <w:t xml:space="preserve"> we </w:t>
      </w:r>
      <w:proofErr w:type="gramStart"/>
      <w:r w:rsidRPr="002068D6">
        <w:t>have to</w:t>
      </w:r>
      <w:proofErr w:type="gramEnd"/>
      <w:r w:rsidRPr="002068D6">
        <w:t xml:space="preserve"> highlight his tireless efforts in supporting developing countries, in particular small island developing states, in harnessing intellectual property as a tool for innovation, economic diversification and sustainable development.  </w:t>
      </w:r>
    </w:p>
    <w:p w14:paraId="228F8ECC" w14:textId="77777777" w:rsidR="00E8709C" w:rsidRPr="002068D6" w:rsidRDefault="00E8709C" w:rsidP="00E8709C">
      <w:pPr>
        <w:pStyle w:val="ONUME"/>
        <w:numPr>
          <w:ilvl w:val="0"/>
          <w:numId w:val="0"/>
        </w:numPr>
        <w:spacing w:before="0" w:after="0"/>
      </w:pPr>
      <w:r w:rsidRPr="002068D6">
        <w:t xml:space="preserve">In our humble view, Mr. Tang will be remembered as the Director General who has transformed IP into a driver for economic growth, employment creation and sustainable development.  Mauritius highly values Mr. Tang’s commitment to revamping technical assistance, capacity building initiatives, and digital transformation of WIPO.  </w:t>
      </w:r>
    </w:p>
    <w:p w14:paraId="7865EF70" w14:textId="77777777" w:rsidR="00E8709C" w:rsidRPr="002068D6" w:rsidRDefault="00E8709C" w:rsidP="00E8709C">
      <w:pPr>
        <w:pStyle w:val="ONUME"/>
        <w:numPr>
          <w:ilvl w:val="0"/>
          <w:numId w:val="0"/>
        </w:numPr>
        <w:spacing w:before="0" w:after="0"/>
      </w:pPr>
      <w:r w:rsidRPr="002068D6">
        <w:t xml:space="preserve">Mauritius fully supports the reappointment of Mr. Tang as DG of WIPO for that second term.  We are more than confident that WIPO will reach greatest heights and </w:t>
      </w:r>
      <w:proofErr w:type="gramStart"/>
      <w:r w:rsidRPr="002068D6">
        <w:t>continue on</w:t>
      </w:r>
      <w:proofErr w:type="gramEnd"/>
      <w:r w:rsidRPr="002068D6">
        <w:t xml:space="preserve"> its development path. for the benefit of one and all.  Mauritius looks forward to </w:t>
      </w:r>
      <w:proofErr w:type="gramStart"/>
      <w:r w:rsidRPr="002068D6">
        <w:t>keep</w:t>
      </w:r>
      <w:proofErr w:type="gramEnd"/>
      <w:r w:rsidRPr="002068D6">
        <w:t xml:space="preserve"> working closely with the Director General of WIPO.  </w:t>
      </w:r>
    </w:p>
    <w:p w14:paraId="799F98E4" w14:textId="75ACBDD5" w:rsidR="00E8709C" w:rsidRPr="002068D6" w:rsidRDefault="00E8709C" w:rsidP="00E8709C">
      <w:pPr>
        <w:pStyle w:val="ONUME"/>
        <w:numPr>
          <w:ilvl w:val="0"/>
          <w:numId w:val="0"/>
        </w:numPr>
        <w:spacing w:before="0" w:after="0"/>
      </w:pPr>
      <w:r w:rsidRPr="002068D6">
        <w:t xml:space="preserve">We sincerely </w:t>
      </w:r>
      <w:proofErr w:type="gramStart"/>
      <w:r w:rsidRPr="002068D6">
        <w:t>wish to</w:t>
      </w:r>
      <w:proofErr w:type="gramEnd"/>
      <w:r w:rsidRPr="002068D6">
        <w:t xml:space="preserve"> Mr. Tang continuing </w:t>
      </w:r>
      <w:r w:rsidR="001E0269" w:rsidRPr="002068D6">
        <w:t>success,</w:t>
      </w:r>
      <w:r w:rsidRPr="002068D6">
        <w:t xml:space="preserve"> and Mr. Tang can always count on us.  It is a mutual support because, as you know more than anyone else, </w:t>
      </w:r>
      <w:r w:rsidRPr="002068D6">
        <w:rPr>
          <w:iCs/>
        </w:rPr>
        <w:t>it takes two to</w:t>
      </w:r>
      <w:r w:rsidRPr="002068D6">
        <w:rPr>
          <w:i/>
        </w:rPr>
        <w:t xml:space="preserve"> </w:t>
      </w:r>
      <w:proofErr w:type="spellStart"/>
      <w:r w:rsidRPr="002068D6">
        <w:rPr>
          <w:i/>
          <w:iCs/>
        </w:rPr>
        <w:t>Tang</w:t>
      </w:r>
      <w:proofErr w:type="spellEnd"/>
      <w:r w:rsidRPr="002068D6">
        <w:rPr>
          <w:i/>
          <w:iCs/>
        </w:rPr>
        <w:t>-o</w:t>
      </w:r>
      <w:r w:rsidRPr="002068D6">
        <w:t xml:space="preserve">.  </w:t>
      </w:r>
    </w:p>
    <w:p w14:paraId="7AB950BF" w14:textId="77777777" w:rsidR="00E8709C" w:rsidRPr="002068D6" w:rsidRDefault="00E8709C" w:rsidP="00E8709C">
      <w:pPr>
        <w:pStyle w:val="ONUME"/>
        <w:numPr>
          <w:ilvl w:val="0"/>
          <w:numId w:val="0"/>
        </w:numPr>
        <w:spacing w:before="0" w:after="240"/>
      </w:pPr>
      <w:proofErr w:type="gramStart"/>
      <w:r w:rsidRPr="002068D6">
        <w:t>Last but not least</w:t>
      </w:r>
      <w:proofErr w:type="gramEnd"/>
      <w:r w:rsidRPr="002068D6">
        <w:t>, we wish to see you soon in Mauritius. Thank you, all of you.</w:t>
      </w:r>
    </w:p>
    <w:p w14:paraId="325B9B36" w14:textId="2B412D98" w:rsidR="00E8709C" w:rsidRPr="002068D6" w:rsidRDefault="00E8709C" w:rsidP="00E8709C">
      <w:pPr>
        <w:pStyle w:val="ONUME"/>
        <w:spacing w:before="0" w:after="0"/>
      </w:pPr>
      <w:hyperlink r:id="rId68">
        <w:r w:rsidRPr="000D6962">
          <w:rPr>
            <w:rStyle w:val="Hyperlink"/>
            <w:caps/>
          </w:rPr>
          <w:t>Mexico</w:t>
        </w:r>
      </w:hyperlink>
      <w:r w:rsidR="000D6962">
        <w:t xml:space="preserve">:  </w:t>
      </w:r>
      <w:r w:rsidRPr="002068D6">
        <w:t xml:space="preserve">Excellencies, distinguished Delegates, on behalf of Mexico and Dr. Santiago Castillo, General Director of the Mexican Institute of IP of Industrial Property, I would like to congratulate Mr. Daren Tang for his appointment, this second appointment as Director General of WIPO.  </w:t>
      </w:r>
    </w:p>
    <w:p w14:paraId="7F5E28C6" w14:textId="77777777" w:rsidR="00E8709C" w:rsidRPr="002068D6" w:rsidRDefault="00E8709C" w:rsidP="00E8709C">
      <w:pPr>
        <w:pStyle w:val="ONUME"/>
        <w:numPr>
          <w:ilvl w:val="0"/>
          <w:numId w:val="0"/>
        </w:numPr>
        <w:spacing w:before="0" w:after="0"/>
      </w:pPr>
      <w:r w:rsidRPr="002068D6">
        <w:t xml:space="preserve">This renewal of his mandate is </w:t>
      </w:r>
      <w:proofErr w:type="gramStart"/>
      <w:r w:rsidRPr="002068D6">
        <w:t>a proof</w:t>
      </w:r>
      <w:proofErr w:type="gramEnd"/>
      <w:r w:rsidRPr="002068D6">
        <w:t xml:space="preserve"> of the trust of the Member States have in the leadership and the recognition of his strategic vision and the progress achieved during his management. </w:t>
      </w:r>
    </w:p>
    <w:p w14:paraId="5A4F430B" w14:textId="77777777" w:rsidR="00E8709C" w:rsidRPr="002068D6" w:rsidRDefault="00E8709C" w:rsidP="00E8709C">
      <w:pPr>
        <w:pStyle w:val="ONUME"/>
        <w:numPr>
          <w:ilvl w:val="0"/>
          <w:numId w:val="0"/>
        </w:numPr>
        <w:spacing w:before="0" w:after="0"/>
      </w:pPr>
      <w:r w:rsidRPr="002068D6">
        <w:t>Throughout the latest years, WIPO has carried a very important role in strengthening initiatives that are focused on closing difficulties and strengthening capacities and promoting an IP system that is more accessible, inclusive and aligned with modern challenges.</w:t>
      </w:r>
    </w:p>
    <w:p w14:paraId="2DCBD470" w14:textId="77777777" w:rsidR="00E8709C" w:rsidRPr="002068D6" w:rsidRDefault="00E8709C" w:rsidP="00E8709C">
      <w:pPr>
        <w:pStyle w:val="ONUME"/>
        <w:numPr>
          <w:ilvl w:val="0"/>
          <w:numId w:val="0"/>
        </w:numPr>
        <w:spacing w:before="0" w:after="0"/>
      </w:pPr>
      <w:r w:rsidRPr="002068D6">
        <w:t xml:space="preserve">Mexico recognizes all these efforts and values profoundly the close support that the Organization has given our country.  </w:t>
      </w:r>
    </w:p>
    <w:p w14:paraId="7FA1A58D" w14:textId="77777777" w:rsidR="00E8709C" w:rsidRPr="002068D6" w:rsidRDefault="00E8709C" w:rsidP="005F399E">
      <w:pPr>
        <w:pStyle w:val="ONUME"/>
        <w:numPr>
          <w:ilvl w:val="0"/>
          <w:numId w:val="0"/>
        </w:numPr>
        <w:spacing w:before="0" w:after="240"/>
      </w:pPr>
      <w:r w:rsidRPr="002068D6">
        <w:t xml:space="preserve">We reiterate our commitment to continue working in a joint manner with WIPO and with the other Member States, always with a focus of strengthening international cooperation and advancing towards an IP system that is more efficient, more inclusive and more focused towards sustainable development. Finally, we would like to express our honor in receiving the Director General in Mexico in his next visits that is programmed for the month of May.  We are sure that this visit will </w:t>
      </w:r>
      <w:proofErr w:type="gramStart"/>
      <w:r w:rsidRPr="002068D6">
        <w:t>allow</w:t>
      </w:r>
      <w:proofErr w:type="gramEnd"/>
      <w:r w:rsidRPr="002068D6">
        <w:t xml:space="preserve"> to continue strengthening the links and the cooperation to continue with our joint agenda that will benefit not only our institutions but our innovative community.  Thank you very much</w:t>
      </w:r>
    </w:p>
    <w:p w14:paraId="7758FC65" w14:textId="63202EAC" w:rsidR="00E8709C" w:rsidRPr="002068D6" w:rsidRDefault="00E8709C" w:rsidP="00E8709C">
      <w:pPr>
        <w:pStyle w:val="ONUME"/>
        <w:spacing w:before="0" w:after="0"/>
      </w:pPr>
      <w:hyperlink r:id="rId69">
        <w:r w:rsidRPr="000D6962">
          <w:rPr>
            <w:rStyle w:val="Hyperlink"/>
            <w:caps/>
          </w:rPr>
          <w:t>Mongolia</w:t>
        </w:r>
      </w:hyperlink>
      <w:r w:rsidR="000D6962">
        <w:t xml:space="preserve">:  </w:t>
      </w:r>
      <w:r w:rsidRPr="002068D6">
        <w:t xml:space="preserve">Mr. Chair, Director General, Mr. Tang, on behalf of the government of Mongolia it is my great honor to congratulate you, Mr. Tang on his continued leadership as Director General of the World Intellectual Property Organization.  </w:t>
      </w:r>
    </w:p>
    <w:p w14:paraId="2BD7975E" w14:textId="77777777" w:rsidR="00E8709C" w:rsidRPr="002068D6" w:rsidRDefault="00E8709C" w:rsidP="00E8709C">
      <w:pPr>
        <w:pStyle w:val="ONUME"/>
        <w:numPr>
          <w:ilvl w:val="0"/>
          <w:numId w:val="0"/>
        </w:numPr>
        <w:spacing w:before="0" w:after="0"/>
      </w:pPr>
      <w:r w:rsidRPr="002068D6">
        <w:t xml:space="preserve">Mongolia highly values your vision of making the global intellectual property system more inclusive, practical and responsive to the development needs of all Member States.  We </w:t>
      </w:r>
      <w:r w:rsidRPr="002068D6">
        <w:lastRenderedPageBreak/>
        <w:t xml:space="preserve">especially appreciate the focus on Developing Countries and Landlocked Developing Countries whose specific circumstances call for strong international cooperation.  </w:t>
      </w:r>
    </w:p>
    <w:p w14:paraId="08D6C18D" w14:textId="7EFB8A63" w:rsidR="00E8709C" w:rsidRPr="002068D6" w:rsidRDefault="00E8709C" w:rsidP="00E8709C">
      <w:pPr>
        <w:pStyle w:val="ONUME"/>
        <w:numPr>
          <w:ilvl w:val="0"/>
          <w:numId w:val="0"/>
        </w:numPr>
        <w:spacing w:before="0" w:after="0"/>
      </w:pPr>
      <w:r w:rsidRPr="002068D6">
        <w:t>Mongolia attaches great importance to its longstanding and constructive cooperation with WIPO.  With the Organization’s support, Mongolia has strengthened its intellectual property administration through the IPA system improving efficiency and serious delivery.  We also commend the establishment and development of</w:t>
      </w:r>
      <w:r w:rsidR="0060237A">
        <w:t xml:space="preserve"> a</w:t>
      </w:r>
      <w:r w:rsidRPr="002068D6">
        <w:t xml:space="preserve"> technology innovation support center, which </w:t>
      </w:r>
      <w:r w:rsidR="00A11C24" w:rsidRPr="002068D6">
        <w:t>has</w:t>
      </w:r>
      <w:r w:rsidRPr="002068D6">
        <w:t xml:space="preserve"> supported researchers, universities, small enterprises and young innovators across the country.  </w:t>
      </w:r>
    </w:p>
    <w:p w14:paraId="31CBEDE1" w14:textId="79D83E53" w:rsidR="00E8709C" w:rsidRPr="002068D6" w:rsidRDefault="00E8709C" w:rsidP="00E8709C">
      <w:pPr>
        <w:pStyle w:val="ONUME"/>
        <w:numPr>
          <w:ilvl w:val="0"/>
          <w:numId w:val="0"/>
        </w:numPr>
        <w:spacing w:before="0" w:after="0"/>
      </w:pPr>
      <w:r w:rsidRPr="002068D6">
        <w:t>WIPO’s assistance in capacity building, public awareness and policy development has been highly valuable.  We also appreciate its cooperation in strengthening the protection of geographical indication and brand of traditional Mongolian products, including the cash sector,</w:t>
      </w:r>
      <w:r w:rsidR="00C77BB1">
        <w:t xml:space="preserve"> </w:t>
      </w:r>
      <w:r w:rsidRPr="002068D6">
        <w:t xml:space="preserve">as well as support for small and medium enterprises in using intellectual property to grow and access international market.  </w:t>
      </w:r>
    </w:p>
    <w:p w14:paraId="7771984B" w14:textId="77777777" w:rsidR="00E8709C" w:rsidRPr="002068D6" w:rsidRDefault="00E8709C" w:rsidP="005F399E">
      <w:pPr>
        <w:pStyle w:val="ONUME"/>
        <w:numPr>
          <w:ilvl w:val="0"/>
          <w:numId w:val="0"/>
        </w:numPr>
        <w:spacing w:before="0" w:after="240"/>
      </w:pPr>
      <w:r w:rsidRPr="002068D6">
        <w:t>As a Landlocked Developing Country, Mongolia faces distinct geographic and economic challenges. Innovation, creativity and knowledge-based development are key to overcoming these constraints.  In this regard WIPO’s leadership and development-oriented approach under your guidance plays an important role.  We re-affirm our commitment to working closely with WIPO and all its Member States.</w:t>
      </w:r>
    </w:p>
    <w:p w14:paraId="5BEC60FE" w14:textId="219C0075" w:rsidR="00E8709C" w:rsidRPr="002068D6" w:rsidRDefault="00E8709C" w:rsidP="00E8709C">
      <w:pPr>
        <w:pStyle w:val="ONUME"/>
        <w:spacing w:before="0" w:after="0"/>
      </w:pPr>
      <w:hyperlink r:id="rId70">
        <w:r w:rsidRPr="000D6962">
          <w:rPr>
            <w:rStyle w:val="Hyperlink"/>
            <w:caps/>
          </w:rPr>
          <w:t>Morocco</w:t>
        </w:r>
      </w:hyperlink>
      <w:r w:rsidR="000D6962">
        <w:t xml:space="preserve">:  </w:t>
      </w:r>
      <w:r w:rsidRPr="002068D6">
        <w:t>Mr. President, Chair, ladies and gentlemen, ambassadors, Your Excellencies, Director General, on behalf of the Kingdom of Morocco I wish to congratulate you, sir, on your re-election to the helm of WIPO for a second term.</w:t>
      </w:r>
      <w:r w:rsidRPr="002068D6">
        <w:br/>
        <w:t>Your re-election bears witness to the confidence that we have in your leadership and your recognized abilities, as you seek to further strengthen the IP ecosystem in the interests of development.  The Kingdom of Morocco wishes to reiterate the importance of the Development Agenda and innovation.  We need to promote a fairer, more inclusive and more equitable international IP system.</w:t>
      </w:r>
    </w:p>
    <w:p w14:paraId="1651D1E8" w14:textId="12F8FB78" w:rsidR="00E8709C" w:rsidRPr="002068D6" w:rsidRDefault="00E8709C" w:rsidP="00E8709C">
      <w:pPr>
        <w:pStyle w:val="ONUME"/>
        <w:numPr>
          <w:ilvl w:val="0"/>
          <w:numId w:val="0"/>
        </w:numPr>
        <w:spacing w:before="0" w:after="240"/>
      </w:pPr>
      <w:r w:rsidRPr="002068D6">
        <w:t xml:space="preserve">We also wish to reiterate our wholehearted commitment to </w:t>
      </w:r>
      <w:r w:rsidR="008277C5" w:rsidRPr="002068D6">
        <w:t>working</w:t>
      </w:r>
      <w:r w:rsidRPr="002068D6">
        <w:t xml:space="preserve"> closely with WIPO in future and we assure the Director General of our wholehearted support.  Thank you.</w:t>
      </w:r>
    </w:p>
    <w:p w14:paraId="5BEE7EC1" w14:textId="03714695" w:rsidR="00E8709C" w:rsidRPr="002068D6" w:rsidRDefault="00E8709C" w:rsidP="00E8709C">
      <w:pPr>
        <w:pStyle w:val="ONUME"/>
        <w:spacing w:before="0" w:after="0"/>
      </w:pPr>
      <w:hyperlink r:id="rId71">
        <w:r w:rsidRPr="000D6962">
          <w:rPr>
            <w:rStyle w:val="Hyperlink"/>
            <w:caps/>
          </w:rPr>
          <w:t>Mozambique</w:t>
        </w:r>
      </w:hyperlink>
      <w:r w:rsidR="000D6962">
        <w:t xml:space="preserve">:  </w:t>
      </w:r>
      <w:r w:rsidRPr="002068D6">
        <w:t xml:space="preserve">Mr. President, Mr. Re-elected Director General, Excellencies Delegates, Mozambique would like to congratulate Mr. Daren Tang for his re-election as DG for WIPO.  This translates as the recognition on behalf of the Member States of a leadership that has reaffirmed the Organization as a main actor, relevant in the promotion of an international IP system that is more balanced and inclusive as well as sensitive to the development priorities. </w:t>
      </w:r>
    </w:p>
    <w:p w14:paraId="6781AB45" w14:textId="77777777" w:rsidR="00E8709C" w:rsidRPr="002068D6" w:rsidRDefault="00E8709C" w:rsidP="00E8709C">
      <w:pPr>
        <w:pStyle w:val="ONUME"/>
        <w:numPr>
          <w:ilvl w:val="0"/>
          <w:numId w:val="0"/>
        </w:numPr>
        <w:spacing w:before="0" w:after="0"/>
      </w:pPr>
      <w:r w:rsidRPr="002068D6">
        <w:t>Mr. Director General, in your first mandate, you showed a clear strategic view that combined with advances in the normative area, with a phase of growth, and a pragmatic and oriented-towards-result approach.  You have given value to concrete initiatives in technical assistance and effectively integrated the development dimension in several activities of WIPO reflecting the commitment to reduce the asymmetries and a more equitable participation of all Member States in the international IP system.</w:t>
      </w:r>
    </w:p>
    <w:p w14:paraId="74946B40" w14:textId="77777777" w:rsidR="00E8709C" w:rsidRPr="002068D6" w:rsidRDefault="00E8709C" w:rsidP="00E8709C">
      <w:pPr>
        <w:pStyle w:val="ONUME"/>
        <w:numPr>
          <w:ilvl w:val="0"/>
          <w:numId w:val="0"/>
        </w:numPr>
        <w:spacing w:before="0" w:after="0"/>
      </w:pPr>
      <w:r w:rsidRPr="002068D6">
        <w:t xml:space="preserve">With this new cycle of leadership, Mozambique would like to share some expectations that we believe are central to future action of the Organization.  </w:t>
      </w:r>
    </w:p>
    <w:p w14:paraId="7CE379BF" w14:textId="77777777" w:rsidR="00E8709C" w:rsidRPr="002068D6" w:rsidRDefault="00E8709C" w:rsidP="00E8709C">
      <w:pPr>
        <w:pStyle w:val="ONUME"/>
        <w:numPr>
          <w:ilvl w:val="0"/>
          <w:numId w:val="0"/>
        </w:numPr>
        <w:spacing w:before="0" w:after="0"/>
      </w:pPr>
      <w:r w:rsidRPr="002068D6">
        <w:t xml:space="preserve">Firstly, we underscore the importance of continuing to invest in strengthening institutional capacities, promoting IP systems that are more resilient, functional and adjusted to the realities of the developing countries.  </w:t>
      </w:r>
    </w:p>
    <w:p w14:paraId="3DC28C33" w14:textId="77777777" w:rsidR="00E8709C" w:rsidRPr="002068D6" w:rsidRDefault="00E8709C" w:rsidP="00E8709C">
      <w:pPr>
        <w:pStyle w:val="ONUME"/>
        <w:numPr>
          <w:ilvl w:val="0"/>
          <w:numId w:val="0"/>
        </w:numPr>
        <w:spacing w:before="0" w:after="0"/>
      </w:pPr>
      <w:r w:rsidRPr="002068D6">
        <w:lastRenderedPageBreak/>
        <w:t>Secondly, in a technological transformation context</w:t>
      </w:r>
      <w:proofErr w:type="gramStart"/>
      <w:r w:rsidRPr="002068D6">
        <w:t>, in particular, due to</w:t>
      </w:r>
      <w:proofErr w:type="gramEnd"/>
      <w:r w:rsidRPr="002068D6">
        <w:t xml:space="preserve"> the AI development, we encourage WIPO to ensure that the normative discussions are inclusive and balanced, and that are paying attention to the different existing international asymmetries.  </w:t>
      </w:r>
    </w:p>
    <w:p w14:paraId="6B894516" w14:textId="77777777" w:rsidR="00E8709C" w:rsidRPr="002068D6" w:rsidRDefault="00E8709C" w:rsidP="00E8709C">
      <w:pPr>
        <w:pStyle w:val="ONUME"/>
        <w:numPr>
          <w:ilvl w:val="0"/>
          <w:numId w:val="0"/>
        </w:numPr>
        <w:spacing w:before="0" w:after="0"/>
      </w:pPr>
      <w:r w:rsidRPr="002068D6">
        <w:t xml:space="preserve">Finally, Mozambique would like to reiterate the importance of strengthening the efforts </w:t>
      </w:r>
      <w:proofErr w:type="gramStart"/>
      <w:r w:rsidRPr="002068D6">
        <w:t>in the area of</w:t>
      </w:r>
      <w:proofErr w:type="gramEnd"/>
      <w:r w:rsidRPr="002068D6">
        <w:t xml:space="preserve"> transfer of technologies and access to acknowledgement in essential instruments for the promotion of sustainable development.  </w:t>
      </w:r>
    </w:p>
    <w:p w14:paraId="0C2C3E8D" w14:textId="77777777" w:rsidR="00E8709C" w:rsidRPr="002068D6" w:rsidRDefault="00E8709C" w:rsidP="00E8709C">
      <w:pPr>
        <w:pStyle w:val="ONUME"/>
        <w:numPr>
          <w:ilvl w:val="0"/>
          <w:numId w:val="0"/>
        </w:numPr>
        <w:spacing w:before="0" w:after="240"/>
      </w:pPr>
      <w:r w:rsidRPr="002068D6">
        <w:t>Mozambique also aligns itself with the different interventions by South Africa on behalf of the African Group, Nepal on behalf of the LDCs and Portugal on behalf of the CPLP.  We would like to wish Mr. Director General the best of successes for the second mandate.</w:t>
      </w:r>
    </w:p>
    <w:p w14:paraId="18686DE2" w14:textId="368BA3BE" w:rsidR="00E8709C" w:rsidRPr="002068D6" w:rsidRDefault="00E8709C" w:rsidP="00E8709C">
      <w:pPr>
        <w:pStyle w:val="ONUME"/>
        <w:spacing w:before="0" w:after="0"/>
      </w:pPr>
      <w:hyperlink r:id="rId72">
        <w:r w:rsidRPr="000D6962">
          <w:rPr>
            <w:rStyle w:val="Hyperlink"/>
            <w:caps/>
          </w:rPr>
          <w:t>Netherlands, (Kingdom of the)</w:t>
        </w:r>
      </w:hyperlink>
      <w:r w:rsidR="000D6962">
        <w:t xml:space="preserve">:  </w:t>
      </w:r>
      <w:r w:rsidRPr="002068D6">
        <w:t>We align ourselves with the statement delivered by Germany on behalf of Group B.</w:t>
      </w:r>
      <w:r w:rsidRPr="002068D6">
        <w:br/>
        <w:t>The Dutch Delegation would like to warmly congratulate you, Honorable Mr. Tang, on your re-election.  The past six years under your leadership have been successful and we commend the conclusion of two new WIPO treaties by consensus.  This was not only a success for WIPO, but also for multilateralism at large.</w:t>
      </w:r>
      <w:r w:rsidRPr="002068D6">
        <w:br/>
        <w:t>For the Netherlands, last year’s celebration of 100 years of the Hague Agreement concerning the international registration of Industrial Designs at the Peace Palace in the Hague was also a highlight.  Looking ahead, WIPO should continue to focus on its core mandate of promoting the protection of IP worldwide and continue to strengthen and modernize IP filing and registration systems for the benefit of innovators and creators across the globe.</w:t>
      </w:r>
      <w:r w:rsidRPr="002068D6">
        <w:br/>
        <w:t>In the current challenging times, we also expect WIPO to be financially prudent and transparent.  The Netherlands believes that innovation is essential for achieving progress on the many social, economic and environmental challenges that we face worldwide.</w:t>
      </w:r>
    </w:p>
    <w:p w14:paraId="794C3597" w14:textId="77777777" w:rsidR="00E8709C" w:rsidRPr="002068D6" w:rsidRDefault="00E8709C" w:rsidP="00E8709C">
      <w:pPr>
        <w:pStyle w:val="ONUME"/>
        <w:numPr>
          <w:ilvl w:val="0"/>
          <w:numId w:val="0"/>
        </w:numPr>
        <w:spacing w:before="0" w:after="240"/>
      </w:pPr>
      <w:r w:rsidRPr="002068D6">
        <w:t xml:space="preserve">In that respect, we encourage initiatives like WIPO Green, the Development Agenda and WIPO’s contribution to the SDGs.  We trust that this important Organization will continue to be run smoothly by you and your team in the coming six </w:t>
      </w:r>
      <w:proofErr w:type="gramStart"/>
      <w:r w:rsidRPr="002068D6">
        <w:t>years</w:t>
      </w:r>
      <w:proofErr w:type="gramEnd"/>
      <w:r w:rsidRPr="002068D6">
        <w:t xml:space="preserve"> and we wish you all success in doing so. You can count on the support of the Netherlands.  Thank you, Chair. </w:t>
      </w:r>
    </w:p>
    <w:p w14:paraId="7BB0CE6C" w14:textId="22BB7BF1" w:rsidR="00E8709C" w:rsidRPr="002068D6" w:rsidRDefault="00E8709C" w:rsidP="00E8709C">
      <w:pPr>
        <w:pStyle w:val="ONUME"/>
        <w:spacing w:before="0" w:after="0"/>
      </w:pPr>
      <w:hyperlink r:id="rId73">
        <w:r w:rsidRPr="000D6962">
          <w:rPr>
            <w:rStyle w:val="Hyperlink"/>
            <w:caps/>
          </w:rPr>
          <w:t>Nigeria</w:t>
        </w:r>
      </w:hyperlink>
      <w:r w:rsidR="000D6962">
        <w:t xml:space="preserve">:  </w:t>
      </w:r>
      <w:r w:rsidRPr="002068D6">
        <w:t xml:space="preserve">Excellencies, distinguished Delegates, the Delegation of the Federal Republic of Nigeria congratulates Mr. Daren Tang on his re-appointment as Director General of the World Intellectual Property Organization.  This outcome reflects the confidence that Member States have placed in the </w:t>
      </w:r>
      <w:proofErr w:type="gramStart"/>
      <w:r w:rsidRPr="002068D6">
        <w:t>leadership</w:t>
      </w:r>
      <w:proofErr w:type="gramEnd"/>
      <w:r w:rsidRPr="002068D6">
        <w:t xml:space="preserve"> and we believe that confidence is well </w:t>
      </w:r>
      <w:proofErr w:type="gramStart"/>
      <w:r w:rsidRPr="002068D6">
        <w:t>founded</w:t>
      </w:r>
      <w:proofErr w:type="gramEnd"/>
      <w:r w:rsidRPr="002068D6">
        <w:t xml:space="preserve">.  </w:t>
      </w:r>
    </w:p>
    <w:p w14:paraId="48EC0D14" w14:textId="77777777" w:rsidR="00E8709C" w:rsidRPr="002068D6" w:rsidRDefault="00E8709C" w:rsidP="00E8709C">
      <w:pPr>
        <w:pStyle w:val="ONUME"/>
        <w:numPr>
          <w:ilvl w:val="0"/>
          <w:numId w:val="0"/>
        </w:numPr>
        <w:spacing w:before="0" w:after="0"/>
      </w:pPr>
      <w:r w:rsidRPr="002068D6">
        <w:t>Mr. Chair, Nigeria is home to over 220 million people, Africa’s largest economy and one of the world’s most dynamic creative ecosystems, yet the intellectual property system as it currently operates does not yet equitably reward these contributions nor adequately protect them.</w:t>
      </w:r>
    </w:p>
    <w:p w14:paraId="22BE9E3F" w14:textId="77777777" w:rsidR="00E8709C" w:rsidRPr="002068D6" w:rsidRDefault="00E8709C" w:rsidP="00E8709C">
      <w:pPr>
        <w:pStyle w:val="ONUME"/>
        <w:numPr>
          <w:ilvl w:val="0"/>
          <w:numId w:val="0"/>
        </w:numPr>
        <w:spacing w:before="0" w:after="0"/>
      </w:pPr>
      <w:r w:rsidRPr="002068D6">
        <w:t xml:space="preserve">It is against this backdrop that Nigeria views the Director General’s second term not merely as a continuation but as an opportunity for deeper transformation.  </w:t>
      </w:r>
    </w:p>
    <w:p w14:paraId="05C99289" w14:textId="77777777" w:rsidR="00E8709C" w:rsidRPr="002068D6" w:rsidRDefault="00E8709C" w:rsidP="00E8709C">
      <w:pPr>
        <w:pStyle w:val="ONUME"/>
        <w:numPr>
          <w:ilvl w:val="0"/>
          <w:numId w:val="0"/>
        </w:numPr>
        <w:spacing w:before="0" w:after="0"/>
      </w:pPr>
      <w:r w:rsidRPr="002068D6">
        <w:t xml:space="preserve">Nigeria wishes to underscore three priority areas for the incoming term.  First, the Development Agenda must remain at the center of WIPO’s work.  </w:t>
      </w:r>
    </w:p>
    <w:p w14:paraId="2107355D" w14:textId="77777777" w:rsidR="00E8709C" w:rsidRPr="002068D6" w:rsidRDefault="00E8709C" w:rsidP="00E8709C">
      <w:pPr>
        <w:pStyle w:val="ONUME"/>
        <w:numPr>
          <w:ilvl w:val="0"/>
          <w:numId w:val="0"/>
        </w:numPr>
        <w:spacing w:before="0" w:after="0"/>
      </w:pPr>
      <w:r w:rsidRPr="002068D6">
        <w:t xml:space="preserve">Second, progress on the IGC must be substantive and time bound.  Nigeria has engaged actively in negotiations on traditional knowledge and traditional cultural expressions.  After more than two decades, the moment for a binding international instrument has long arrived.  The Director General’s leadership in building the political will to conclude these negotiations will be a defining measure of his tenure.  We urge him to use the convening authority of his office decisively in this regard. </w:t>
      </w:r>
    </w:p>
    <w:p w14:paraId="2C96EEFA" w14:textId="77777777" w:rsidR="00E8709C" w:rsidRPr="002068D6" w:rsidRDefault="00E8709C" w:rsidP="00E8709C">
      <w:pPr>
        <w:pStyle w:val="ONUME"/>
        <w:numPr>
          <w:ilvl w:val="0"/>
          <w:numId w:val="0"/>
        </w:numPr>
        <w:spacing w:before="0" w:after="0"/>
      </w:pPr>
      <w:r w:rsidRPr="002068D6">
        <w:lastRenderedPageBreak/>
        <w:t xml:space="preserve">Lastly, Nigeria also wishes to draw attention to a matter that goes to the heart of WIPO’s legitimacy as a truly universal institution.  The principle of equitable geographical representation is not </w:t>
      </w:r>
      <w:proofErr w:type="gramStart"/>
      <w:r w:rsidRPr="002068D6">
        <w:t>a standard</w:t>
      </w:r>
      <w:proofErr w:type="gramEnd"/>
      <w:r w:rsidRPr="002068D6">
        <w:t xml:space="preserve"> </w:t>
      </w:r>
      <w:proofErr w:type="gramStart"/>
      <w:r w:rsidRPr="002068D6">
        <w:t>to</w:t>
      </w:r>
      <w:proofErr w:type="gramEnd"/>
      <w:r w:rsidRPr="002068D6">
        <w:t xml:space="preserve"> developing regions.  It is a structural commitment that underpins the confidence of all Member States in the multilateral system. We respectfully call on the Director General to make the integration of qualified African professionals into the Secretariat a conscious and measurable priority of his second term.  Equally, Nigeria expects that the culture and conduct of this Organization and all its interactions with Member States and the nationals will reflect the mutual respect that is the foundation of genuine multilateralism. </w:t>
      </w:r>
    </w:p>
    <w:p w14:paraId="355ABD85" w14:textId="77777777" w:rsidR="00E8709C" w:rsidRPr="002068D6" w:rsidRDefault="00E8709C" w:rsidP="00E8709C">
      <w:pPr>
        <w:pStyle w:val="ONUME"/>
        <w:numPr>
          <w:ilvl w:val="0"/>
          <w:numId w:val="0"/>
        </w:numPr>
        <w:spacing w:before="0" w:after="0"/>
      </w:pPr>
      <w:r w:rsidRPr="002068D6">
        <w:t xml:space="preserve">Nigeria has confidence that the Director General Tang will bring to his second term the experience, the relationships, and the institutional understanding necessary to lead WIPO through this consequential period.  </w:t>
      </w:r>
    </w:p>
    <w:p w14:paraId="752562D7" w14:textId="77777777" w:rsidR="00E8709C" w:rsidRPr="002068D6" w:rsidRDefault="00E8709C" w:rsidP="005F399E">
      <w:pPr>
        <w:pStyle w:val="ONUME"/>
        <w:numPr>
          <w:ilvl w:val="0"/>
          <w:numId w:val="0"/>
        </w:numPr>
        <w:spacing w:before="0" w:after="240"/>
      </w:pPr>
      <w:r w:rsidRPr="002068D6">
        <w:t>We look forward to working with him constructively, including on Nigeria’s own national IP development strategy and on the broader African agenda within WIPO.  We extend our full support and wish him every success.</w:t>
      </w:r>
    </w:p>
    <w:p w14:paraId="364DD5E8" w14:textId="335BA9F8" w:rsidR="00E8709C" w:rsidRPr="002068D6" w:rsidRDefault="00E8709C" w:rsidP="00E8709C">
      <w:pPr>
        <w:pStyle w:val="ONUME"/>
        <w:spacing w:before="0" w:after="0"/>
      </w:pPr>
      <w:hyperlink r:id="rId74">
        <w:r w:rsidRPr="000D6962">
          <w:rPr>
            <w:rStyle w:val="Hyperlink"/>
            <w:caps/>
          </w:rPr>
          <w:t>Oman</w:t>
        </w:r>
      </w:hyperlink>
      <w:r w:rsidR="000D6962">
        <w:t xml:space="preserve">:  </w:t>
      </w:r>
      <w:r w:rsidRPr="002068D6">
        <w:t xml:space="preserve">At the outset, we would like to join the statement of the Kingdom of Saudi Arabia on behalf of APG.  </w:t>
      </w:r>
    </w:p>
    <w:p w14:paraId="6313EC3D" w14:textId="77777777" w:rsidR="00E8709C" w:rsidRPr="002068D6" w:rsidRDefault="00E8709C" w:rsidP="00E8709C">
      <w:pPr>
        <w:pStyle w:val="ONUME"/>
        <w:numPr>
          <w:ilvl w:val="0"/>
          <w:numId w:val="0"/>
        </w:numPr>
        <w:spacing w:before="0" w:after="0"/>
      </w:pPr>
      <w:r w:rsidRPr="002068D6">
        <w:t xml:space="preserve">We would like to </w:t>
      </w:r>
      <w:proofErr w:type="gramStart"/>
      <w:r w:rsidRPr="002068D6">
        <w:t>seize</w:t>
      </w:r>
      <w:proofErr w:type="gramEnd"/>
      <w:r w:rsidRPr="002068D6">
        <w:t xml:space="preserve"> this opportunity to thank the Secretariat of WIPO, especially the Coordination Committee for the excellent preparation for the process of appointing the DG.  I would like to congratulate Mr. Daren Tang on his re-appointment as the Director General of WIPO.  </w:t>
      </w:r>
    </w:p>
    <w:p w14:paraId="0E5ABA87" w14:textId="77777777" w:rsidR="00E8709C" w:rsidRPr="002068D6" w:rsidRDefault="00E8709C" w:rsidP="00E8709C">
      <w:pPr>
        <w:pStyle w:val="ONUME"/>
        <w:numPr>
          <w:ilvl w:val="0"/>
          <w:numId w:val="0"/>
        </w:numPr>
        <w:spacing w:before="0" w:after="0"/>
      </w:pPr>
      <w:r w:rsidRPr="002068D6">
        <w:t>We welcome the renewed confidence in him, and we appreciate his role in APG, and we look forward to continuing constructive work with him to serve the purposes of this Organization and the interests of the Member States.  We would like also to seize this opportunity to extend heartfelt thanks and gratitude for the Director General for his commendable efforts made from the period 2022 in his first term, which improved the performance of this Organization and modernized its work.  We would also like to commend his keenness to keep the financial situation prudent given the exceptional circumstances</w:t>
      </w:r>
      <w:proofErr w:type="gramStart"/>
      <w:r w:rsidRPr="002068D6">
        <w:t>, that is to say, the</w:t>
      </w:r>
      <w:proofErr w:type="gramEnd"/>
      <w:r w:rsidRPr="002068D6">
        <w:t xml:space="preserve"> pandemic </w:t>
      </w:r>
      <w:proofErr w:type="gramStart"/>
      <w:r w:rsidRPr="002068D6">
        <w:t>and also</w:t>
      </w:r>
      <w:proofErr w:type="gramEnd"/>
      <w:r w:rsidRPr="002068D6">
        <w:t xml:space="preserve"> the geopolitical developments. </w:t>
      </w:r>
    </w:p>
    <w:p w14:paraId="49B282C4" w14:textId="65B0E7FD" w:rsidR="00E8709C" w:rsidRPr="002068D6" w:rsidRDefault="00E8709C" w:rsidP="00E8709C">
      <w:pPr>
        <w:pStyle w:val="ONUME"/>
        <w:numPr>
          <w:ilvl w:val="0"/>
          <w:numId w:val="0"/>
        </w:numPr>
        <w:spacing w:before="0" w:after="0"/>
      </w:pPr>
      <w:r w:rsidRPr="002068D6">
        <w:t>In this context, we would like to value his role to modernize the Organization</w:t>
      </w:r>
      <w:proofErr w:type="gramStart"/>
      <w:r w:rsidRPr="002068D6">
        <w:t>, that is to say, taking</w:t>
      </w:r>
      <w:proofErr w:type="gramEnd"/>
      <w:r w:rsidRPr="002068D6">
        <w:t xml:space="preserve"> into consideration AI and its impact on the IP system.  This has modernized the work of this organization and improved its future readiness.  </w:t>
      </w:r>
      <w:r w:rsidR="005F399E">
        <w:br/>
      </w:r>
      <w:r w:rsidRPr="002068D6">
        <w:t>We would also like to praise the excellent relationship between WIPO and the Sultanate of Oman, which has been improved since 2022. We have benefite</w:t>
      </w:r>
      <w:r w:rsidR="009D053B">
        <w:t>d</w:t>
      </w:r>
      <w:r w:rsidRPr="002068D6">
        <w:t xml:space="preserve"> from </w:t>
      </w:r>
      <w:proofErr w:type="gramStart"/>
      <w:r w:rsidRPr="002068D6">
        <w:t>a number of</w:t>
      </w:r>
      <w:proofErr w:type="gramEnd"/>
      <w:r w:rsidRPr="002068D6">
        <w:t xml:space="preserve"> programs and supporting initiatives by this Organization under the guidance of the Regional Bureau for Arab States.  This has focused on building human resources and institutional capacities, and this has been translated into our national strategy.  This also included different aspects, training for university professors and judges.  We value awareness-raising about our cultural heritage through an exhibition that is called “From Oman to the Whole World” that was held in parallel with WIPO Assemblies last year.  </w:t>
      </w:r>
    </w:p>
    <w:p w14:paraId="604F7C1B" w14:textId="77777777" w:rsidR="00E8709C" w:rsidRPr="002068D6" w:rsidRDefault="00E8709C" w:rsidP="00E8709C">
      <w:pPr>
        <w:pStyle w:val="ONUME"/>
        <w:numPr>
          <w:ilvl w:val="0"/>
          <w:numId w:val="0"/>
        </w:numPr>
        <w:spacing w:before="0" w:after="240"/>
      </w:pPr>
      <w:r w:rsidRPr="002068D6">
        <w:t xml:space="preserve">To conclude, we wish you, Mr. Daren Tang, every success in your second term and we know that it will be full of challenges, but we’re fully confident in your able leadership to continue the effective work of this Organization.  He has distinguished expertise </w:t>
      </w:r>
      <w:proofErr w:type="gramStart"/>
      <w:r w:rsidRPr="002068D6">
        <w:t>and also</w:t>
      </w:r>
      <w:proofErr w:type="gramEnd"/>
      <w:r w:rsidRPr="002068D6">
        <w:t xml:space="preserve"> diplomatic wisdom.</w:t>
      </w:r>
    </w:p>
    <w:p w14:paraId="64590F05" w14:textId="7C2EC5A7" w:rsidR="00E8709C" w:rsidRPr="002068D6" w:rsidRDefault="00E8709C" w:rsidP="00E8709C">
      <w:pPr>
        <w:pStyle w:val="ONUME"/>
        <w:spacing w:before="0" w:after="0"/>
      </w:pPr>
      <w:hyperlink r:id="rId75">
        <w:r w:rsidRPr="000D6962">
          <w:rPr>
            <w:rStyle w:val="Hyperlink"/>
            <w:caps/>
          </w:rPr>
          <w:t>Pakistan</w:t>
        </w:r>
      </w:hyperlink>
      <w:r w:rsidR="000D6962">
        <w:t xml:space="preserve">:  </w:t>
      </w:r>
      <w:r w:rsidRPr="002068D6">
        <w:t xml:space="preserve">At the outset, Pakistan aligns itself with the statement delivered by Saudi Arabia on behalf of the APG.  </w:t>
      </w:r>
    </w:p>
    <w:p w14:paraId="47A20C48" w14:textId="77777777" w:rsidR="00E8709C" w:rsidRPr="002068D6" w:rsidRDefault="00E8709C" w:rsidP="00E8709C">
      <w:pPr>
        <w:pStyle w:val="ONUME"/>
        <w:numPr>
          <w:ilvl w:val="0"/>
          <w:numId w:val="0"/>
        </w:numPr>
        <w:spacing w:before="0" w:after="0"/>
      </w:pPr>
      <w:r w:rsidRPr="002068D6">
        <w:lastRenderedPageBreak/>
        <w:t>Pakistan expresses its appreciation to Ambassador Carlos Sorreta, Chair of WIPO General Assembly, and Ambassador James Baxter, Chair of the Coordination Committee, and the Secretariat for the successful organization of the Coordination Committee meetings and the electoral process.</w:t>
      </w:r>
    </w:p>
    <w:p w14:paraId="2EBDFB5A" w14:textId="77777777" w:rsidR="00E8709C" w:rsidRPr="002068D6" w:rsidRDefault="00E8709C" w:rsidP="00E8709C">
      <w:pPr>
        <w:pStyle w:val="ONUME"/>
        <w:numPr>
          <w:ilvl w:val="0"/>
          <w:numId w:val="0"/>
        </w:numPr>
        <w:spacing w:before="0" w:after="0"/>
      </w:pPr>
      <w:r w:rsidRPr="002068D6">
        <w:t>Pakistan congratulates Mr. Daren Tang on his re-appointment as Director General of WIPO.  We note with satisfaction that his efforts during his first term were recognized with overwhelming support from Members of the Coordination Committee.</w:t>
      </w:r>
    </w:p>
    <w:p w14:paraId="49607354" w14:textId="74D3D5AD" w:rsidR="00E8709C" w:rsidRPr="002068D6" w:rsidRDefault="00E8709C" w:rsidP="00E8709C">
      <w:pPr>
        <w:pStyle w:val="ONUME"/>
        <w:numPr>
          <w:ilvl w:val="0"/>
          <w:numId w:val="0"/>
        </w:numPr>
        <w:spacing w:before="0" w:after="0"/>
      </w:pPr>
      <w:r w:rsidRPr="002068D6">
        <w:t xml:space="preserve">Mr. Chair, the Director </w:t>
      </w:r>
      <w:proofErr w:type="gramStart"/>
      <w:r w:rsidRPr="002068D6">
        <w:t>General</w:t>
      </w:r>
      <w:proofErr w:type="gramEnd"/>
      <w:r w:rsidRPr="002068D6">
        <w:t xml:space="preserve"> continues his role under very challenging geo-economic times.  The role of IP in uplifting the marginalized and serving as a catalyst for creating livelihoods, jobs and potential for investment is ever more critical in such periods.  We are confident that Director General Tang will continue with the same spirit drive </w:t>
      </w:r>
      <w:r w:rsidR="00EE75D8" w:rsidRPr="002068D6">
        <w:t>as in</w:t>
      </w:r>
      <w:r w:rsidRPr="002068D6">
        <w:t xml:space="preserve"> the last six years to advance the Organization’s mandate while also striving for a more inclusive global IP system. </w:t>
      </w:r>
    </w:p>
    <w:p w14:paraId="143529DF" w14:textId="77777777" w:rsidR="00E8709C" w:rsidRPr="002068D6" w:rsidRDefault="00E8709C" w:rsidP="00E8709C">
      <w:pPr>
        <w:pStyle w:val="ONUME"/>
        <w:numPr>
          <w:ilvl w:val="0"/>
          <w:numId w:val="0"/>
        </w:numPr>
        <w:spacing w:before="0" w:after="0"/>
      </w:pPr>
      <w:r w:rsidRPr="002068D6">
        <w:t>Concerning senior appointments, we are confident that the Director General would nominate a Senior Management team which reflects the composition of the WIPO Member States in line with its geographical representation.  This is not an expectation to depart from the practice of merit-based appointments but a reminder that Global South continues to be inadequately represented within the WIPO Senior Management.</w:t>
      </w:r>
    </w:p>
    <w:p w14:paraId="56940702" w14:textId="77777777" w:rsidR="00E8709C" w:rsidRPr="002068D6" w:rsidRDefault="00E8709C" w:rsidP="00E8709C">
      <w:pPr>
        <w:pStyle w:val="ONUME"/>
        <w:numPr>
          <w:ilvl w:val="0"/>
          <w:numId w:val="0"/>
        </w:numPr>
        <w:spacing w:before="0" w:after="240"/>
      </w:pPr>
      <w:r w:rsidRPr="002068D6">
        <w:t xml:space="preserve">In conclusion, we once again congratulate the Director General on his election, </w:t>
      </w:r>
      <w:proofErr w:type="gramStart"/>
      <w:r w:rsidRPr="002068D6">
        <w:t>wish</w:t>
      </w:r>
      <w:proofErr w:type="gramEnd"/>
      <w:r w:rsidRPr="002068D6">
        <w:t xml:space="preserve"> him success and </w:t>
      </w:r>
      <w:proofErr w:type="gramStart"/>
      <w:r w:rsidRPr="002068D6">
        <w:t>reaffirm</w:t>
      </w:r>
      <w:proofErr w:type="gramEnd"/>
      <w:r w:rsidRPr="002068D6">
        <w:t xml:space="preserve"> our commitment to cooperating with him and all Member States in the key areas of WIPO’s work.  </w:t>
      </w:r>
      <w:proofErr w:type="gramStart"/>
      <w:r w:rsidRPr="002068D6">
        <w:t>I thank</w:t>
      </w:r>
      <w:proofErr w:type="gramEnd"/>
      <w:r w:rsidRPr="002068D6">
        <w:t xml:space="preserve"> you.</w:t>
      </w:r>
    </w:p>
    <w:p w14:paraId="741AA27F" w14:textId="0040891A" w:rsidR="00E8709C" w:rsidRPr="002068D6" w:rsidRDefault="00214C52" w:rsidP="00E8709C">
      <w:pPr>
        <w:pStyle w:val="ONUME"/>
        <w:spacing w:before="0" w:after="0"/>
      </w:pPr>
      <w:r w:rsidRPr="00214C52">
        <w:t>PANAMA</w:t>
      </w:r>
      <w:r w:rsidR="000D6962">
        <w:t xml:space="preserve">:  </w:t>
      </w:r>
      <w:r w:rsidR="00E8709C" w:rsidRPr="002068D6">
        <w:t xml:space="preserve">The Delegation of Panama submitted the following written statement: </w:t>
      </w:r>
    </w:p>
    <w:p w14:paraId="3CD8E57D" w14:textId="77777777" w:rsidR="00E8709C" w:rsidRPr="002068D6" w:rsidRDefault="00E8709C" w:rsidP="00E8709C">
      <w:pPr>
        <w:pStyle w:val="ONUME"/>
        <w:numPr>
          <w:ilvl w:val="0"/>
          <w:numId w:val="0"/>
        </w:numPr>
        <w:spacing w:before="0" w:after="0"/>
        <w:rPr>
          <w:rFonts w:eastAsia="Times New Roman"/>
        </w:rPr>
      </w:pPr>
      <w:r w:rsidRPr="002068D6">
        <w:t>Chair, Director General Daren Tang, distinguished delegates:</w:t>
      </w:r>
    </w:p>
    <w:p w14:paraId="67E8AFEB" w14:textId="77777777" w:rsidR="00E8709C" w:rsidRPr="002068D6" w:rsidRDefault="00E8709C" w:rsidP="00E8709C">
      <w:pPr>
        <w:pStyle w:val="ONUME"/>
        <w:numPr>
          <w:ilvl w:val="0"/>
          <w:numId w:val="0"/>
        </w:numPr>
        <w:spacing w:before="0" w:after="0"/>
      </w:pPr>
      <w:r w:rsidRPr="002068D6">
        <w:t>Panama wishes to acknowledge the Director General’s leadership and the progress achieved during his term at WIPO. In recent years, we have witnessed a WIPO that is closer to the needs of Member States, with a clear vision that intellectual property must be a concrete tool for economic and social development.</w:t>
      </w:r>
    </w:p>
    <w:p w14:paraId="64B1BD76" w14:textId="77777777" w:rsidR="00E8709C" w:rsidRPr="002068D6" w:rsidRDefault="00E8709C" w:rsidP="00E8709C">
      <w:pPr>
        <w:pStyle w:val="ONUME"/>
        <w:numPr>
          <w:ilvl w:val="0"/>
          <w:numId w:val="0"/>
        </w:numPr>
        <w:spacing w:before="0" w:after="0"/>
      </w:pPr>
      <w:r w:rsidRPr="002068D6">
        <w:t>For Panama, this approach has been particularly relevant. Our country has been advancing an agenda aimed at strengthening innovation, competitiveness, and inclusion, where intellectual property plays a central role. In this context, we highly value the cooperation with WIPO, which has contributed to the development of national capacities, especially in support of entrepreneurs, SMEs, women and youth. Likewise, we highlight the efforts aimed at modernizing intellectual property systems, facilitating their accessibility and efficiency, and promoting initiatives that foster intangible assets and encourage the insertion of our products into international markets. Panama also reiterates the importance of advancing priority issues for our region, such as the protection of traditional knowledge and cultural expressions, as well as the strengthening of technology transfer mechanisms.</w:t>
      </w:r>
    </w:p>
    <w:p w14:paraId="11BE31B6" w14:textId="77777777" w:rsidR="00E8709C" w:rsidRPr="002068D6" w:rsidRDefault="00E8709C" w:rsidP="00D05CE9">
      <w:pPr>
        <w:pStyle w:val="ONUME"/>
        <w:numPr>
          <w:ilvl w:val="0"/>
          <w:numId w:val="0"/>
        </w:numPr>
        <w:spacing w:before="0" w:after="240"/>
        <w:rPr>
          <w:rStyle w:val="normaltextrun"/>
          <w:lang w:val="es-PA"/>
        </w:rPr>
      </w:pPr>
      <w:r w:rsidRPr="002068D6">
        <w:t>Chair, we consider that the progress achieved during the current term constitutes a solid foundation upon which to continue building. In that regard, Panama values the continuity of leadership committed to a more inclusive, balanced and development-oriented intellectual property system. We reiterate our willingness to continue working constructively with all Member States. Thank you very much.</w:t>
      </w:r>
    </w:p>
    <w:p w14:paraId="6FC911D7" w14:textId="1D7135C4" w:rsidR="00D05CE9" w:rsidRPr="002068D6" w:rsidRDefault="00D05CE9" w:rsidP="00D05CE9">
      <w:pPr>
        <w:pStyle w:val="ONUME"/>
        <w:spacing w:before="0" w:after="0"/>
      </w:pPr>
      <w:hyperlink r:id="rId76">
        <w:r w:rsidRPr="000D6962">
          <w:rPr>
            <w:rStyle w:val="Hyperlink"/>
            <w:caps/>
          </w:rPr>
          <w:t>Paraguay</w:t>
        </w:r>
      </w:hyperlink>
      <w:r w:rsidR="000D6962">
        <w:t xml:space="preserve">:  </w:t>
      </w:r>
      <w:r w:rsidRPr="002068D6">
        <w:t>The Delegation of Paraguay aligns itself in the congratulations given to Mr.</w:t>
      </w:r>
      <w:r w:rsidR="00DB75C8">
        <w:t> </w:t>
      </w:r>
      <w:r w:rsidRPr="002068D6">
        <w:t xml:space="preserve">Daren Tang as his appointment as the Director General of WIPO on this new mandate.  </w:t>
      </w:r>
    </w:p>
    <w:p w14:paraId="0FBE61CA" w14:textId="77777777" w:rsidR="00D05CE9" w:rsidRPr="002068D6" w:rsidRDefault="00D05CE9" w:rsidP="00D05CE9">
      <w:pPr>
        <w:pStyle w:val="ONUME"/>
        <w:numPr>
          <w:ilvl w:val="0"/>
          <w:numId w:val="0"/>
        </w:numPr>
        <w:spacing w:before="0" w:after="0"/>
      </w:pPr>
      <w:r w:rsidRPr="002068D6">
        <w:lastRenderedPageBreak/>
        <w:t xml:space="preserve">We have full trust in his leadership, and we reaffirm our availability to work in a constructive manner with him and with the whole of the Secretariat in the following years.  </w:t>
      </w:r>
    </w:p>
    <w:p w14:paraId="15BA3F74" w14:textId="45C0DF67" w:rsidR="00D05CE9" w:rsidRPr="002068D6" w:rsidRDefault="00D05CE9" w:rsidP="00D05CE9">
      <w:pPr>
        <w:pStyle w:val="ONUME"/>
        <w:numPr>
          <w:ilvl w:val="0"/>
          <w:numId w:val="0"/>
        </w:numPr>
        <w:spacing w:before="0" w:after="0"/>
      </w:pPr>
      <w:r w:rsidRPr="002068D6">
        <w:t>My Delegation values profoundly what has the achievements during his tenure</w:t>
      </w:r>
      <w:proofErr w:type="gramStart"/>
      <w:r w:rsidRPr="002068D6">
        <w:t>, in particular, strengthening</w:t>
      </w:r>
      <w:proofErr w:type="gramEnd"/>
      <w:r w:rsidRPr="002068D6">
        <w:t xml:space="preserve"> digital tools and technical assistance services for the IP offices of the developing </w:t>
      </w:r>
      <w:r w:rsidR="00D349DA" w:rsidRPr="002068D6">
        <w:t>countries.</w:t>
      </w:r>
      <w:r w:rsidRPr="002068D6">
        <w:t xml:space="preserve"> </w:t>
      </w:r>
    </w:p>
    <w:p w14:paraId="2520FA0B" w14:textId="77777777" w:rsidR="00D05CE9" w:rsidRPr="002068D6" w:rsidRDefault="00D05CE9" w:rsidP="00D05CE9">
      <w:pPr>
        <w:pStyle w:val="ONUME"/>
        <w:numPr>
          <w:ilvl w:val="0"/>
          <w:numId w:val="0"/>
        </w:numPr>
        <w:spacing w:before="0" w:after="0"/>
      </w:pPr>
      <w:r w:rsidRPr="002068D6">
        <w:t xml:space="preserve">We have full trust in his leadership, and we reaffirm our availability to work in a constructive manner with him and with the whole of the Secretariat in the following years.  </w:t>
      </w:r>
    </w:p>
    <w:p w14:paraId="7D25349C" w14:textId="4EC0BE7C" w:rsidR="00D05CE9" w:rsidRPr="002068D6" w:rsidRDefault="00D05CE9" w:rsidP="00D05CE9">
      <w:pPr>
        <w:pStyle w:val="ONUME"/>
        <w:numPr>
          <w:ilvl w:val="0"/>
          <w:numId w:val="0"/>
        </w:numPr>
        <w:spacing w:before="0" w:after="0"/>
      </w:pPr>
      <w:r w:rsidRPr="002068D6">
        <w:t>My Delegation values profoundly the achievements during his tenure</w:t>
      </w:r>
      <w:proofErr w:type="gramStart"/>
      <w:r w:rsidRPr="002068D6">
        <w:t>, in particular, strengthening</w:t>
      </w:r>
      <w:proofErr w:type="gramEnd"/>
      <w:r w:rsidRPr="002068D6">
        <w:t xml:space="preserve"> digital tools and technical assistance services for the IP offices of the developing countries.</w:t>
      </w:r>
    </w:p>
    <w:p w14:paraId="176042DB" w14:textId="77777777" w:rsidR="00D05CE9" w:rsidRPr="002068D6" w:rsidRDefault="00D05CE9" w:rsidP="00D05CE9">
      <w:pPr>
        <w:pStyle w:val="ONUME"/>
        <w:numPr>
          <w:ilvl w:val="0"/>
          <w:numId w:val="0"/>
        </w:numPr>
        <w:spacing w:before="0" w:after="0"/>
      </w:pPr>
      <w:r w:rsidRPr="002068D6">
        <w:t>We also highlight the conclusion of two historic treaties in 2024, the Treaty on Intellectual Property, Genetic Resources and Associated Traditional Knowledge and the Riyadh Convention, which sends a clear message to the world.  We also value the efforts of the Organization to position itself as a reference in the IP debate and artificial intelligence, as well as the different initiatives to bring the IP system to new actors such as women, the youth and micro and small enterprises.</w:t>
      </w:r>
    </w:p>
    <w:p w14:paraId="62F17A89" w14:textId="77777777" w:rsidR="00D05CE9" w:rsidRPr="002068D6" w:rsidRDefault="00D05CE9" w:rsidP="00D05CE9">
      <w:pPr>
        <w:pStyle w:val="ONUME"/>
        <w:numPr>
          <w:ilvl w:val="0"/>
          <w:numId w:val="0"/>
        </w:numPr>
        <w:spacing w:before="0" w:after="0"/>
      </w:pPr>
      <w:r w:rsidRPr="002068D6">
        <w:t xml:space="preserve">Towards this new mandate my country hopes that the Organization will continue to deepen a balanced agenda that puts IP on the service of development.  For economies like ours, it will be fundamental that the international IP system brings accessible tools that are adapted to our realities.  </w:t>
      </w:r>
    </w:p>
    <w:p w14:paraId="64F6D5B3" w14:textId="77777777" w:rsidR="00D05CE9" w:rsidRPr="002068D6" w:rsidRDefault="00D05CE9" w:rsidP="00D05CE9">
      <w:pPr>
        <w:pStyle w:val="ONUME"/>
        <w:numPr>
          <w:ilvl w:val="0"/>
          <w:numId w:val="0"/>
        </w:numPr>
        <w:spacing w:before="0" w:after="0"/>
      </w:pPr>
      <w:proofErr w:type="gramStart"/>
      <w:r w:rsidRPr="002068D6">
        <w:t>In particular, we</w:t>
      </w:r>
      <w:proofErr w:type="gramEnd"/>
      <w:r w:rsidRPr="002068D6">
        <w:t xml:space="preserve"> underscore the importance of strengthening the technical cooperation programs to the developing countries that are specifically important to our region.  Paraguay will also continue being a committed partner in the different fora and Committees of this Organization.</w:t>
      </w:r>
    </w:p>
    <w:p w14:paraId="6C711E80" w14:textId="77777777" w:rsidR="00D05CE9" w:rsidRPr="002068D6" w:rsidRDefault="00D05CE9" w:rsidP="006C4D80">
      <w:pPr>
        <w:pStyle w:val="ONUME"/>
        <w:numPr>
          <w:ilvl w:val="0"/>
          <w:numId w:val="0"/>
        </w:numPr>
        <w:spacing w:before="0" w:after="240"/>
      </w:pPr>
      <w:r w:rsidRPr="002068D6">
        <w:t>We are sure that IP, when managed with a long-term view, is a powerful tool for growth, innovation, and the well-being of our countries.  We would like to congratulate the presidency for this session, and we would like to thank the Secretariat for all the preparation towards this meeting.  Thank you very much.</w:t>
      </w:r>
    </w:p>
    <w:p w14:paraId="7D465657" w14:textId="75A625CD" w:rsidR="00D05CE9" w:rsidRPr="002068D6" w:rsidRDefault="00D05CE9" w:rsidP="00D05CE9">
      <w:pPr>
        <w:pStyle w:val="ONUME"/>
        <w:spacing w:before="0" w:after="0"/>
      </w:pPr>
      <w:hyperlink r:id="rId77">
        <w:r w:rsidRPr="000D6962">
          <w:rPr>
            <w:rStyle w:val="Hyperlink"/>
            <w:caps/>
          </w:rPr>
          <w:t>Peru</w:t>
        </w:r>
      </w:hyperlink>
      <w:r w:rsidR="000D6962">
        <w:t xml:space="preserve">:  </w:t>
      </w:r>
      <w:r w:rsidRPr="002068D6">
        <w:t xml:space="preserve">We align ourselves to the statement by the Delegation of El Salvador on behalf of the GRULAC.  </w:t>
      </w:r>
    </w:p>
    <w:p w14:paraId="0E6B53F3" w14:textId="77777777" w:rsidR="00D05CE9" w:rsidRPr="002068D6" w:rsidRDefault="00D05CE9" w:rsidP="00D05CE9">
      <w:pPr>
        <w:pStyle w:val="ONUME"/>
        <w:numPr>
          <w:ilvl w:val="0"/>
          <w:numId w:val="0"/>
        </w:numPr>
        <w:spacing w:before="0" w:after="0"/>
      </w:pPr>
      <w:r w:rsidRPr="002068D6">
        <w:t xml:space="preserve">Mr. Director General Daren Tang, please accept our most sincere congratulations on your re-election for a second mandate as Director General of the WIPO Organization.  </w:t>
      </w:r>
    </w:p>
    <w:p w14:paraId="46804CFF" w14:textId="77777777" w:rsidR="00D05CE9" w:rsidRPr="002068D6" w:rsidRDefault="00D05CE9" w:rsidP="00D05CE9">
      <w:pPr>
        <w:pStyle w:val="ONUME"/>
        <w:numPr>
          <w:ilvl w:val="0"/>
          <w:numId w:val="0"/>
        </w:numPr>
        <w:spacing w:before="0" w:after="0"/>
      </w:pPr>
      <w:r w:rsidRPr="002068D6">
        <w:t xml:space="preserve">This decision reflects the trust that Member States have in your leadership, as well as the strategic vision that you have encouraged </w:t>
      </w:r>
      <w:proofErr w:type="gramStart"/>
      <w:r w:rsidRPr="002068D6">
        <w:t>in order to</w:t>
      </w:r>
      <w:proofErr w:type="gramEnd"/>
      <w:r w:rsidRPr="002068D6">
        <w:t xml:space="preserve"> strengthen an international system of intellectual property that is more inclusive, dynamic and oriented towards development.  Under your leadership, WIPO has managed to bring its services and programs closer to a greater number of countries promoting innovation as a driver for sustainable growth.  </w:t>
      </w:r>
    </w:p>
    <w:p w14:paraId="4316A38F" w14:textId="77777777" w:rsidR="00D05CE9" w:rsidRPr="002068D6" w:rsidRDefault="00D05CE9" w:rsidP="00D05CE9">
      <w:pPr>
        <w:pStyle w:val="ONUME"/>
        <w:numPr>
          <w:ilvl w:val="0"/>
          <w:numId w:val="0"/>
        </w:numPr>
        <w:spacing w:before="0" w:after="0"/>
      </w:pPr>
      <w:r w:rsidRPr="002068D6">
        <w:t xml:space="preserve">Peru values profoundly the close relationship and constructive relationship that we have with WIPO, technical cooperation that has greatly contributed to the strengthening of our institutional capacities, the fostering of creativity, as well as the encouragement for our entrepreneurs, innovators and local communities.  This support has been key to </w:t>
      </w:r>
      <w:proofErr w:type="gramStart"/>
      <w:r w:rsidRPr="002068D6">
        <w:t>integrate</w:t>
      </w:r>
      <w:proofErr w:type="gramEnd"/>
      <w:r w:rsidRPr="002068D6">
        <w:t xml:space="preserve"> intellectual property as a tool of economic development and social development in our country.  </w:t>
      </w:r>
    </w:p>
    <w:p w14:paraId="568D8562" w14:textId="77777777" w:rsidR="00D05CE9" w:rsidRPr="002068D6" w:rsidRDefault="00D05CE9" w:rsidP="00D05CE9">
      <w:pPr>
        <w:pStyle w:val="ONUME"/>
        <w:numPr>
          <w:ilvl w:val="0"/>
          <w:numId w:val="0"/>
        </w:numPr>
        <w:spacing w:before="0" w:after="0"/>
      </w:pPr>
      <w:r w:rsidRPr="002068D6">
        <w:t xml:space="preserve">For the new mandate, we reiterate our commitment to continue working in close manner with the Organization, Mr. Tang, promoting initiatives that will foster equity of access to knowledge, </w:t>
      </w:r>
      <w:r w:rsidRPr="002068D6">
        <w:lastRenderedPageBreak/>
        <w:t>protection of biodiversity and traditional knowledge as well as the effective participation of the developing countries in the international system.</w:t>
      </w:r>
    </w:p>
    <w:p w14:paraId="0E42D1AD" w14:textId="13474B10" w:rsidR="00D05CE9" w:rsidRPr="002068D6" w:rsidRDefault="00D05CE9" w:rsidP="00D05CE9">
      <w:pPr>
        <w:pStyle w:val="ONUME"/>
        <w:numPr>
          <w:ilvl w:val="0"/>
          <w:numId w:val="0"/>
        </w:numPr>
        <w:spacing w:before="0" w:after="240"/>
      </w:pPr>
      <w:r w:rsidRPr="002068D6">
        <w:t xml:space="preserve">Mr. Director General, you can count on the strong support of Peru to achieve </w:t>
      </w:r>
      <w:r w:rsidR="00794E59" w:rsidRPr="002068D6">
        <w:t>th</w:t>
      </w:r>
      <w:r w:rsidR="00794E59">
        <w:t>ese</w:t>
      </w:r>
      <w:r w:rsidR="00794E59" w:rsidRPr="002068D6">
        <w:t xml:space="preserve"> </w:t>
      </w:r>
      <w:r w:rsidRPr="002068D6">
        <w:t>common goals. We are sure that under your leadership, WIPO will continue consolidating itself as a fundamental pillar for global innovation and sustainable development. Thank you.</w:t>
      </w:r>
    </w:p>
    <w:p w14:paraId="1406672F" w14:textId="1AC38788" w:rsidR="00D05CE9" w:rsidRPr="002068D6" w:rsidRDefault="00D05CE9" w:rsidP="00D05CE9">
      <w:pPr>
        <w:pStyle w:val="ONUME"/>
        <w:spacing w:before="0" w:after="0"/>
      </w:pPr>
      <w:hyperlink r:id="rId78">
        <w:r w:rsidRPr="000D6962">
          <w:rPr>
            <w:rStyle w:val="Hyperlink"/>
            <w:caps/>
          </w:rPr>
          <w:t>Philippines (the)</w:t>
        </w:r>
      </w:hyperlink>
      <w:r w:rsidR="000D6962">
        <w:t xml:space="preserve">:  </w:t>
      </w:r>
      <w:r w:rsidRPr="002068D6">
        <w:t>The Philippines warmly congratulates Daren Tang on his appointment to a second term as Director General of the World Intellectual Property Organization.  We underscore the strong confidence placed in his leadership by Member States.  Having supported his initial term beginning in 2020, we welcome the continuity, stability, and clear direction that his renewed mandate brings to the Organization.</w:t>
      </w:r>
    </w:p>
    <w:p w14:paraId="54B13709" w14:textId="77777777" w:rsidR="00D05CE9" w:rsidRPr="002068D6" w:rsidRDefault="00D05CE9" w:rsidP="00D05CE9">
      <w:pPr>
        <w:pStyle w:val="ONUME"/>
        <w:numPr>
          <w:ilvl w:val="0"/>
          <w:numId w:val="0"/>
        </w:numPr>
        <w:spacing w:before="0" w:after="0"/>
      </w:pPr>
      <w:r w:rsidRPr="002068D6">
        <w:t xml:space="preserve">The Philippines values its close and constructive partnership with WIPO, which translates into positive development and progress in the recognition and utilization of intellectual property as a critical tool for national development.  Such partnership and meaningful cooperation within WIPO and the broader IP community have become more relevant in the light of the rapid technological advances, economic and business expansion and growth, and social and cultural developments.  There are both challenges and opportunities brought by emerging areas and issues such as artificial intelligence, genetic resources, traditional knowledge and cultural expressions, and inclusive benefit to small and medium enterprises.  </w:t>
      </w:r>
    </w:p>
    <w:p w14:paraId="2D99409E" w14:textId="77777777" w:rsidR="00D05CE9" w:rsidRPr="002068D6" w:rsidRDefault="00D05CE9" w:rsidP="006C4D80">
      <w:pPr>
        <w:pStyle w:val="ONUME"/>
        <w:numPr>
          <w:ilvl w:val="0"/>
          <w:numId w:val="0"/>
        </w:numPr>
        <w:spacing w:before="0" w:after="240"/>
      </w:pPr>
      <w:r w:rsidRPr="002068D6">
        <w:t>The Philippines looks forward to further strengthening our collaboration under the Director General’s leadership in advancing an inclusive, balanced, and development oriented global intellectual property system.  Thank you, Chair.</w:t>
      </w:r>
    </w:p>
    <w:p w14:paraId="1D13543B" w14:textId="2BF544F9" w:rsidR="008C43EC" w:rsidRPr="002068D6" w:rsidRDefault="00673091" w:rsidP="008C43EC">
      <w:pPr>
        <w:pStyle w:val="ONUME"/>
        <w:spacing w:before="0" w:after="0"/>
      </w:pPr>
      <w:r>
        <w:t xml:space="preserve">POLAND:  </w:t>
      </w:r>
      <w:r w:rsidR="008C43EC" w:rsidRPr="002068D6">
        <w:t xml:space="preserve">The Delegation of Poland submitted the following written statement:  </w:t>
      </w:r>
      <w:r w:rsidR="008C43EC" w:rsidRPr="002068D6">
        <w:rPr>
          <w:lang w:val="en-GB"/>
        </w:rPr>
        <w:t>Mr. Chair, Mr. Director General, Distinguished Delegates,</w:t>
      </w:r>
      <w:r w:rsidR="008C43EC" w:rsidRPr="002068D6">
        <w:t> </w:t>
      </w:r>
      <w:r w:rsidR="008C43EC" w:rsidRPr="002068D6">
        <w:rPr>
          <w:lang w:val="en-GB"/>
        </w:rPr>
        <w:t>the Delegation of Poland aligns itself with the statement made by the Delegation of Albania on behalf of the CEBS Group.</w:t>
      </w:r>
      <w:r w:rsidR="008C43EC" w:rsidRPr="002068D6">
        <w:t> </w:t>
      </w:r>
    </w:p>
    <w:p w14:paraId="09931C53" w14:textId="77777777" w:rsidR="008C43EC" w:rsidRPr="002068D6" w:rsidRDefault="008C43EC" w:rsidP="008C43EC">
      <w:pPr>
        <w:pStyle w:val="ONUME"/>
        <w:numPr>
          <w:ilvl w:val="0"/>
          <w:numId w:val="0"/>
        </w:numPr>
        <w:spacing w:before="0" w:after="0"/>
      </w:pPr>
      <w:r w:rsidRPr="002068D6">
        <w:rPr>
          <w:lang w:val="en-GB"/>
        </w:rPr>
        <w:t>We wish to warmly congratulate Mr. Daren Tang on his nomination to the post of Director General of WIPO.  We are confident that Mr. Tang will exercise his second term by basing on the strong foundation, and lead WIPO to further concrete results in the spirit of cooperation, accountability and good governance.</w:t>
      </w:r>
      <w:r w:rsidRPr="002068D6">
        <w:t> </w:t>
      </w:r>
    </w:p>
    <w:p w14:paraId="6BB25B2A" w14:textId="77777777" w:rsidR="008C43EC" w:rsidRPr="002068D6" w:rsidRDefault="008C43EC" w:rsidP="008C43EC">
      <w:pPr>
        <w:pStyle w:val="ONUME"/>
        <w:numPr>
          <w:ilvl w:val="0"/>
          <w:numId w:val="0"/>
        </w:numPr>
        <w:spacing w:before="0" w:after="0"/>
      </w:pPr>
      <w:r w:rsidRPr="002068D6">
        <w:rPr>
          <w:lang w:val="en-GB"/>
        </w:rPr>
        <w:t>Dear Director General,</w:t>
      </w:r>
      <w:r w:rsidRPr="002068D6">
        <w:t> </w:t>
      </w:r>
      <w:r w:rsidRPr="002068D6">
        <w:rPr>
          <w:lang w:val="en-GB"/>
        </w:rPr>
        <w:t>Poland welcomes your vision and commitment to strengthening WIPO and the global IP system.  We commend your leadership reflected in the Organization’s responsiveness in addressing emerging challenges and fostering creativity and innovation.  We also highly appreciate your efforts to </w:t>
      </w:r>
      <w:r w:rsidRPr="002068D6">
        <w:t>raise awareness of IP at the grassroots and build a culture that understands and values IP. </w:t>
      </w:r>
    </w:p>
    <w:p w14:paraId="3460513F" w14:textId="77777777" w:rsidR="008C43EC" w:rsidRPr="002068D6" w:rsidRDefault="008C43EC" w:rsidP="008C43EC">
      <w:pPr>
        <w:pStyle w:val="ONUME"/>
        <w:numPr>
          <w:ilvl w:val="0"/>
          <w:numId w:val="0"/>
        </w:numPr>
        <w:spacing w:before="0" w:after="0"/>
      </w:pPr>
      <w:r w:rsidRPr="002068D6">
        <w:rPr>
          <w:lang w:val="en-GB"/>
        </w:rPr>
        <w:t>The Polish Delegation is especially grateful to WIPO for </w:t>
      </w:r>
      <w:proofErr w:type="gramStart"/>
      <w:r w:rsidRPr="002068D6">
        <w:rPr>
          <w:lang w:val="en-GB"/>
        </w:rPr>
        <w:t>a number of</w:t>
      </w:r>
      <w:proofErr w:type="gramEnd"/>
      <w:r w:rsidRPr="002068D6">
        <w:rPr>
          <w:lang w:val="en-GB"/>
        </w:rPr>
        <w:t> excellent programs for SMEs and those aimed at building capacity for women and youth in the IP ecosystem.</w:t>
      </w:r>
      <w:r w:rsidRPr="002068D6">
        <w:t> </w:t>
      </w:r>
    </w:p>
    <w:p w14:paraId="6E19A272" w14:textId="77777777" w:rsidR="008C43EC" w:rsidRPr="002068D6" w:rsidRDefault="008C43EC" w:rsidP="008C43EC">
      <w:pPr>
        <w:pStyle w:val="ONUME"/>
        <w:numPr>
          <w:ilvl w:val="0"/>
          <w:numId w:val="0"/>
        </w:numPr>
        <w:spacing w:before="0" w:after="0"/>
      </w:pPr>
      <w:r w:rsidRPr="002068D6">
        <w:rPr>
          <w:lang w:val="en-GB"/>
        </w:rPr>
        <w:t>We trust that the Organization will continue its successful path to the improvement of IP infrastructure, provision of global IP services, and modern approach to IP dialogue.</w:t>
      </w:r>
      <w:r w:rsidRPr="002068D6">
        <w:t> </w:t>
      </w:r>
    </w:p>
    <w:p w14:paraId="6879D0F8" w14:textId="77777777" w:rsidR="008C43EC" w:rsidRPr="002068D6" w:rsidRDefault="008C43EC" w:rsidP="008C43EC">
      <w:pPr>
        <w:pStyle w:val="ONUME"/>
        <w:numPr>
          <w:ilvl w:val="0"/>
          <w:numId w:val="0"/>
        </w:numPr>
        <w:spacing w:before="0" w:after="0"/>
      </w:pPr>
      <w:r w:rsidRPr="002068D6">
        <w:rPr>
          <w:lang w:val="en-GB"/>
        </w:rPr>
        <w:t>In the era of rapid technological advances, we encourage WIPO to continue its work on IP and new technologies, and on exploring new synergies in </w:t>
      </w:r>
      <w:r w:rsidRPr="002068D6">
        <w:t>IP commercialization and IP financing. </w:t>
      </w:r>
    </w:p>
    <w:p w14:paraId="2452A71E" w14:textId="77777777" w:rsidR="008C43EC" w:rsidRPr="002068D6" w:rsidRDefault="008C43EC" w:rsidP="006C4D80">
      <w:pPr>
        <w:pStyle w:val="ONUME"/>
        <w:numPr>
          <w:ilvl w:val="0"/>
          <w:numId w:val="0"/>
        </w:numPr>
        <w:spacing w:before="0" w:after="240"/>
      </w:pPr>
      <w:r w:rsidRPr="002068D6">
        <w:rPr>
          <w:lang w:val="en-GB"/>
        </w:rPr>
        <w:t>In conclusion, the Polish Delegation wishes every success to the Director General and expresses its full support.  We look forward to continuing the long-standing and friendly cooperation between WIPO and Poland.</w:t>
      </w:r>
      <w:r w:rsidRPr="002068D6">
        <w:t> </w:t>
      </w:r>
    </w:p>
    <w:p w14:paraId="736A22C7" w14:textId="782F94B1" w:rsidR="009676FD" w:rsidRPr="002068D6" w:rsidRDefault="009676FD" w:rsidP="009676FD">
      <w:pPr>
        <w:pStyle w:val="ONUME"/>
        <w:spacing w:before="0" w:after="0"/>
      </w:pPr>
      <w:hyperlink r:id="rId79" w:history="1">
        <w:r w:rsidRPr="00D829DC">
          <w:rPr>
            <w:rStyle w:val="Hyperlink"/>
            <w:caps/>
          </w:rPr>
          <w:t>Qatar</w:t>
        </w:r>
      </w:hyperlink>
      <w:r w:rsidR="00D829DC">
        <w:t xml:space="preserve">:  </w:t>
      </w:r>
      <w:r w:rsidRPr="002068D6">
        <w:t>The Delegation of my country adds its voice to the statement delivered by the Delegation of the Kingdom of Saudi Arabia on behalf of the Asia and the Pacific Group, and I am pleased to extend my warmest congratulations to His Excellency Mr. Daren Tang on the occasion of his reappointment to the World Intellectual Property Organization for a second term. This renewal of international confidence is a well-deserved coronation of his wise leadership and tangible efforts to enhance the Organization’s role and harness innovation for inclusive development.</w:t>
      </w:r>
    </w:p>
    <w:p w14:paraId="49C5321D" w14:textId="77777777" w:rsidR="009676FD" w:rsidRPr="002068D6" w:rsidRDefault="009676FD" w:rsidP="009676FD">
      <w:pPr>
        <w:pStyle w:val="ONUME"/>
        <w:numPr>
          <w:ilvl w:val="0"/>
          <w:numId w:val="0"/>
        </w:numPr>
        <w:spacing w:before="0" w:after="0"/>
      </w:pPr>
      <w:r w:rsidRPr="002068D6">
        <w:t>We commend his widely acknowledged success in this regard, leading the Organization to achieving an unprecedented diplomatic accomplishment with adoption of two historic international treaties in one year, namely the WIPO Treaty on Intellectual Property, Genetic Resources and Associated Traditional Knowledge and the Riyadh Design Law Treaty.  We appreciate his innovative approach, transforming intellectual property from a legal and technical framework into living economic tools for development and investment, with a focus on empowering youth and women and supporting SMEs.  A qualitative leap has been made by digitizing the Organization’s services and modernizing its systems, making it more responsive to the aspirations of Member States in the era of digital transformation.</w:t>
      </w:r>
    </w:p>
    <w:p w14:paraId="2D206C43" w14:textId="77777777" w:rsidR="009676FD" w:rsidRPr="002068D6" w:rsidRDefault="009676FD" w:rsidP="009676FD">
      <w:pPr>
        <w:pStyle w:val="ONUME"/>
        <w:numPr>
          <w:ilvl w:val="0"/>
          <w:numId w:val="0"/>
        </w:numPr>
        <w:spacing w:before="0" w:after="0"/>
      </w:pPr>
      <w:r w:rsidRPr="002068D6">
        <w:t>During his first term, the State of Qatar witnessed exceptional progress in its strategic partnership with WIPO. We appreciate your continued support in helping us update our intellectual property system and build a knowledge-based economy, which has resulted in important steps, most notably the joint work on the National Intellectual Property Strategy and accession to treaties administered by the Organization’s agreements, most recently the Madrid Protocol and the Nice Agreement.  Moreover, several memorandums of understanding in the academic and technical fields have been signed.</w:t>
      </w:r>
    </w:p>
    <w:p w14:paraId="4FE60521" w14:textId="77777777" w:rsidR="009676FD" w:rsidRPr="002068D6" w:rsidRDefault="009676FD" w:rsidP="006C4D80">
      <w:pPr>
        <w:pStyle w:val="ONUME"/>
        <w:numPr>
          <w:ilvl w:val="0"/>
          <w:numId w:val="0"/>
        </w:numPr>
        <w:spacing w:before="0" w:after="240"/>
      </w:pPr>
      <w:r w:rsidRPr="002068D6">
        <w:t>During your new term, we renew the commitment of the State of Qatar to this strategic partnership, and its strong support for WIPO’s efforts, standard-setting activities, technical cooperation programs, its vital pioneering role in establishing a balanced and effective intellectual property ecosystem for innovation and creativity, and in fostering the use of intellectual property as a key tool for achieving the SDGs, in a manner that maximizes the economic and social benefits for Member States and various stakeholders. Thank you.</w:t>
      </w:r>
    </w:p>
    <w:p w14:paraId="14CB619D" w14:textId="41637893" w:rsidR="006C4D80" w:rsidRPr="002068D6" w:rsidRDefault="006C4D80" w:rsidP="006C4D80">
      <w:pPr>
        <w:pStyle w:val="ONUME"/>
        <w:spacing w:before="0" w:after="0"/>
      </w:pPr>
      <w:hyperlink r:id="rId80">
        <w:r w:rsidRPr="00D829DC">
          <w:rPr>
            <w:rStyle w:val="Hyperlink"/>
            <w:caps/>
          </w:rPr>
          <w:t>Republic of Korea</w:t>
        </w:r>
      </w:hyperlink>
      <w:r w:rsidR="00D829DC">
        <w:t xml:space="preserve">:  </w:t>
      </w:r>
      <w:r w:rsidRPr="002068D6">
        <w:t xml:space="preserve">The Republic of Korea warmly welcomes and strongly supports the appointment of Mr. Daren Tang for a second term as DG of World Intellectual Property Organization.  </w:t>
      </w:r>
    </w:p>
    <w:p w14:paraId="596C8A18" w14:textId="77777777" w:rsidR="006C4D80" w:rsidRPr="002068D6" w:rsidRDefault="006C4D80" w:rsidP="006C4D80">
      <w:pPr>
        <w:pStyle w:val="ONUME"/>
        <w:numPr>
          <w:ilvl w:val="0"/>
          <w:numId w:val="0"/>
        </w:numPr>
        <w:spacing w:before="0" w:after="0"/>
      </w:pPr>
      <w:r w:rsidRPr="002068D6">
        <w:t xml:space="preserve">We recognize the significant efforts undertaken during his first term to enhance the Organization’s effectiveness, strengthen engagement with Member States and promote inclusive dialogue on intellectual property in a rapidly evolving technological environment.  </w:t>
      </w:r>
    </w:p>
    <w:p w14:paraId="33FA8E31" w14:textId="64AD1954" w:rsidR="006C4D80" w:rsidRPr="002068D6" w:rsidRDefault="006C4D80" w:rsidP="006C4D80">
      <w:pPr>
        <w:pStyle w:val="ONUME"/>
        <w:numPr>
          <w:ilvl w:val="0"/>
          <w:numId w:val="0"/>
        </w:numPr>
        <w:spacing w:before="0" w:after="0"/>
      </w:pPr>
      <w:r w:rsidRPr="002068D6">
        <w:t>Looking ahead, we believe the WIPO’s role will become even more critical in fostering innovation-driven and sustainable growth.</w:t>
      </w:r>
      <w:r w:rsidR="00C77BB1">
        <w:t xml:space="preserve"> </w:t>
      </w:r>
      <w:r w:rsidR="009D053B">
        <w:t xml:space="preserve"> </w:t>
      </w:r>
      <w:proofErr w:type="gramStart"/>
      <w:r w:rsidRPr="002068D6">
        <w:t>In particular, WIPO</w:t>
      </w:r>
      <w:proofErr w:type="gramEnd"/>
      <w:r w:rsidRPr="002068D6">
        <w:t xml:space="preserve"> can further support Member States in strengthening IP ecosystems, facilitating technology transfer and diffusion, and enhancing the capacity of small and medium-sized enterprises and startups to participate in the global innovation economy. </w:t>
      </w:r>
    </w:p>
    <w:p w14:paraId="2E2DAE9D" w14:textId="77777777" w:rsidR="006C4D80" w:rsidRPr="002068D6" w:rsidRDefault="006C4D80" w:rsidP="006C4D80">
      <w:pPr>
        <w:pStyle w:val="ONUME"/>
        <w:numPr>
          <w:ilvl w:val="0"/>
          <w:numId w:val="0"/>
        </w:numPr>
        <w:spacing w:before="0" w:after="0"/>
      </w:pPr>
      <w:r w:rsidRPr="002068D6">
        <w:t xml:space="preserve">In addition, we underline the importance of addressing emerging challenges, including the implications of artificial intelligence and digital transformation for the IP system.  In this event, WIPO’s work in promoting balanced evidence-based discussions and practical tools will be essential. </w:t>
      </w:r>
    </w:p>
    <w:p w14:paraId="29909B72" w14:textId="77777777" w:rsidR="006C4D80" w:rsidRPr="002068D6" w:rsidRDefault="006C4D80" w:rsidP="006C4D80">
      <w:pPr>
        <w:pStyle w:val="ONUME"/>
        <w:numPr>
          <w:ilvl w:val="0"/>
          <w:numId w:val="0"/>
        </w:numPr>
        <w:spacing w:before="0" w:after="0"/>
      </w:pPr>
      <w:r w:rsidRPr="002068D6">
        <w:lastRenderedPageBreak/>
        <w:t xml:space="preserve">The Republic of Korea stands ready to contribute its experience in areas such as IP commercialization, IP-based financing, digital innovation ecosystems, and the promotion of creative industries, including through enhanced international cooperation and knowledge-sharing initiatives.  </w:t>
      </w:r>
    </w:p>
    <w:p w14:paraId="2BA83929" w14:textId="77777777" w:rsidR="006C4D80" w:rsidRPr="002068D6" w:rsidRDefault="006C4D80" w:rsidP="006C4D80">
      <w:pPr>
        <w:pStyle w:val="ONUME"/>
        <w:numPr>
          <w:ilvl w:val="0"/>
          <w:numId w:val="0"/>
        </w:numPr>
        <w:spacing w:before="0" w:after="0"/>
      </w:pPr>
      <w:r w:rsidRPr="002068D6">
        <w:t>We also underscore the importance of maintaining a balanced, inclusive, and merit-based approach in WIPO’s governance and management, ensuring equitable geographical representation and responsiveness to the needs of Member States.</w:t>
      </w:r>
    </w:p>
    <w:p w14:paraId="6FA59E14" w14:textId="77777777" w:rsidR="006C4D80" w:rsidRPr="002068D6" w:rsidRDefault="006C4D80" w:rsidP="00830CFF">
      <w:pPr>
        <w:pStyle w:val="ONUME"/>
        <w:numPr>
          <w:ilvl w:val="0"/>
          <w:numId w:val="0"/>
        </w:numPr>
        <w:spacing w:before="0" w:after="240"/>
      </w:pPr>
      <w:r w:rsidRPr="002068D6">
        <w:t>The Republic of Korea looks forward to continuing close cooperation with the DG and all Member States in shaping a forward-looking, resilient, and inclusive WIPO.  Thank you.</w:t>
      </w:r>
    </w:p>
    <w:p w14:paraId="0B0FA760" w14:textId="71FBBB27" w:rsidR="00830CFF" w:rsidRPr="002068D6" w:rsidRDefault="00830CFF" w:rsidP="00830CFF">
      <w:pPr>
        <w:pStyle w:val="ONUME"/>
        <w:spacing w:before="0" w:after="0"/>
      </w:pPr>
      <w:hyperlink r:id="rId81">
        <w:r w:rsidRPr="00D829DC">
          <w:rPr>
            <w:rStyle w:val="Hyperlink"/>
            <w:caps/>
          </w:rPr>
          <w:t>Russian Federation</w:t>
        </w:r>
      </w:hyperlink>
      <w:r w:rsidR="00D829DC">
        <w:t xml:space="preserve">:  </w:t>
      </w:r>
      <w:r w:rsidRPr="002068D6">
        <w:t xml:space="preserve">The Delegation of the Russian Federation associates itself with the statement delivered by the Group of Central Asian </w:t>
      </w:r>
      <w:r w:rsidR="00395F02" w:rsidRPr="00140F68">
        <w:t>Caucasus</w:t>
      </w:r>
      <w:r w:rsidRPr="002068D6">
        <w:t xml:space="preserve"> and Eastern European Countries.</w:t>
      </w:r>
      <w:r w:rsidRPr="002068D6">
        <w:br/>
        <w:t xml:space="preserve">We congratulate Mr. Tang on his re-election as Director General of WIPO.  This decision confirms the great confidence that we have in the professionalism of Mr. Tang and the results that have been achieved under his leadership.  One historic achievement </w:t>
      </w:r>
      <w:proofErr w:type="gramStart"/>
      <w:r w:rsidRPr="002068D6">
        <w:t>in particular was</w:t>
      </w:r>
      <w:proofErr w:type="gramEnd"/>
      <w:r w:rsidRPr="002068D6">
        <w:t xml:space="preserve"> the adoption of two new international treaties.  We consider the development of these instruments </w:t>
      </w:r>
      <w:proofErr w:type="gramStart"/>
      <w:r w:rsidRPr="002068D6">
        <w:t>as being</w:t>
      </w:r>
      <w:proofErr w:type="gramEnd"/>
      <w:r w:rsidRPr="002068D6">
        <w:t xml:space="preserve"> a significant contribution to the development of an international legal basis </w:t>
      </w:r>
      <w:proofErr w:type="gramStart"/>
      <w:r w:rsidRPr="002068D6">
        <w:t>in the area of</w:t>
      </w:r>
      <w:proofErr w:type="gramEnd"/>
      <w:r w:rsidRPr="002068D6">
        <w:t xml:space="preserve"> IP, as well as to the strengthening of multilateral cooperation.</w:t>
      </w:r>
    </w:p>
    <w:p w14:paraId="7294C252" w14:textId="0A3444DE" w:rsidR="00830CFF" w:rsidRPr="002068D6" w:rsidRDefault="00830CFF" w:rsidP="00830CFF">
      <w:pPr>
        <w:pStyle w:val="ONUME"/>
        <w:numPr>
          <w:ilvl w:val="0"/>
          <w:numId w:val="0"/>
        </w:numPr>
        <w:spacing w:before="0" w:after="0"/>
      </w:pPr>
      <w:r w:rsidRPr="002068D6">
        <w:t>We attach particular importance to the formation of a professional and balanced senior management team in WIPO, in compliance with the principle of equitable geographical representation.  We emphasize the importance of progress in introducing all UN languages to WIPO international registration systems, including Russian.</w:t>
      </w:r>
      <w:r w:rsidRPr="002068D6">
        <w:br/>
        <w:t xml:space="preserve">We are convinced that expanding the language regime is unavoidable and necessary </w:t>
      </w:r>
      <w:proofErr w:type="gramStart"/>
      <w:r w:rsidRPr="002068D6">
        <w:t>in order to</w:t>
      </w:r>
      <w:proofErr w:type="gramEnd"/>
      <w:r w:rsidRPr="002068D6">
        <w:t xml:space="preserve"> bring systems closer to users.  We note the importance of further advancing the Organization’s digital agenda.  Adaptation to contemporary technological solutions remains a key factor for the sustainable development of national and international systems of IP.</w:t>
      </w:r>
    </w:p>
    <w:p w14:paraId="4FEFC9AF" w14:textId="3D192F31" w:rsidR="00830CFF" w:rsidRPr="002068D6" w:rsidRDefault="00830CFF" w:rsidP="00344018">
      <w:pPr>
        <w:pStyle w:val="ONUME"/>
        <w:numPr>
          <w:ilvl w:val="0"/>
          <w:numId w:val="0"/>
        </w:numPr>
        <w:spacing w:before="0" w:after="240"/>
      </w:pPr>
      <w:r w:rsidRPr="002068D6">
        <w:t>We welcome the development of new areas of work for WIPO, including the impact of innovative technologies, support for the commercialization of IP, work with SMEs, the development of a technology transfer mechanisms and capacity building.</w:t>
      </w:r>
      <w:r w:rsidRPr="002068D6">
        <w:br/>
        <w:t xml:space="preserve">It is our premise that sustainable and effective functioning of the international IP system is something that is possible only on the basis of dialogue that is based on equal rights and mutual respect, taking into account the interests of all Member States and non-acceptance of any discrimination.  For our part, we reaffirm our willingness to continue to work constructively with WIPO in </w:t>
      </w:r>
      <w:proofErr w:type="gramStart"/>
      <w:r w:rsidRPr="002068D6">
        <w:t>all of</w:t>
      </w:r>
      <w:proofErr w:type="gramEnd"/>
      <w:r w:rsidRPr="002068D6">
        <w:t xml:space="preserve"> the key areas of this Organization’s work.  Thank you.</w:t>
      </w:r>
    </w:p>
    <w:p w14:paraId="0808AB7D" w14:textId="1576EA33" w:rsidR="00344018" w:rsidRPr="002068D6" w:rsidRDefault="00344018" w:rsidP="00344018">
      <w:pPr>
        <w:pStyle w:val="ONUME"/>
        <w:spacing w:before="0" w:after="0"/>
      </w:pPr>
      <w:hyperlink r:id="rId82">
        <w:r w:rsidRPr="00D829DC">
          <w:rPr>
            <w:rStyle w:val="Hyperlink"/>
            <w:caps/>
          </w:rPr>
          <w:t>Rwanda</w:t>
        </w:r>
      </w:hyperlink>
      <w:r w:rsidR="00D829DC">
        <w:t xml:space="preserve">:  </w:t>
      </w:r>
      <w:r w:rsidRPr="002068D6">
        <w:t xml:space="preserve">At a time of global economic strain marked by slower growth, trade disruptions, rising debt burdens and technological divides, Rwanda sees it as a particular important to reaffirm the role of multilateral organizations as WIPO in providing Member States the means to address the global challenges we continue to face.  </w:t>
      </w:r>
    </w:p>
    <w:p w14:paraId="4FA7A27E" w14:textId="77777777" w:rsidR="00344018" w:rsidRPr="002068D6" w:rsidRDefault="00344018" w:rsidP="00344018">
      <w:pPr>
        <w:pStyle w:val="ONUME"/>
        <w:numPr>
          <w:ilvl w:val="0"/>
          <w:numId w:val="0"/>
        </w:numPr>
        <w:spacing w:before="0" w:after="0"/>
      </w:pPr>
      <w:r w:rsidRPr="002068D6">
        <w:t>It is important to note that Rwanda aligns itself with the statements delivered on behalf of the groups to which it belongs.  The international intellectual property mechanisms enable countries to protect ideas, attract investment, generate productive jobs, and advance sustainable development.</w:t>
      </w:r>
    </w:p>
    <w:p w14:paraId="6D118B92" w14:textId="77777777" w:rsidR="00344018" w:rsidRPr="002068D6" w:rsidRDefault="00344018" w:rsidP="00344018">
      <w:pPr>
        <w:pStyle w:val="ONUME"/>
        <w:numPr>
          <w:ilvl w:val="0"/>
          <w:numId w:val="0"/>
        </w:numPr>
        <w:spacing w:before="0" w:after="0"/>
      </w:pPr>
      <w:r w:rsidRPr="002068D6">
        <w:t xml:space="preserve">For Rwanda and other developing countries, this means greater access to tools, expertise, and partnerships that facilitate the participation in global knowledge economy.  For Africa, it means </w:t>
      </w:r>
      <w:r w:rsidRPr="002068D6">
        <w:lastRenderedPageBreak/>
        <w:t xml:space="preserve">empowering a rapidly growing youth population, enabling innovators, researchers, creators, and entrepreneurs to transform ideas into enterprises, products, and decent employment.  </w:t>
      </w:r>
    </w:p>
    <w:p w14:paraId="55244B09" w14:textId="77777777" w:rsidR="00344018" w:rsidRPr="002068D6" w:rsidRDefault="00344018" w:rsidP="00344018">
      <w:pPr>
        <w:pStyle w:val="ONUME"/>
        <w:numPr>
          <w:ilvl w:val="0"/>
          <w:numId w:val="0"/>
        </w:numPr>
        <w:spacing w:before="0" w:after="0"/>
      </w:pPr>
      <w:r w:rsidRPr="002068D6">
        <w:t xml:space="preserve">It is in this forward-looking context that Rwanda warmly congratulates DG Tang on his re-appointment for a second term.  His renewed mandate reflects the confidence of Member States in his leadership that has made intellectual property more practical, accessible, and development oriented.  </w:t>
      </w:r>
    </w:p>
    <w:p w14:paraId="6C5F80CB" w14:textId="77777777" w:rsidR="00344018" w:rsidRPr="002068D6" w:rsidRDefault="00344018" w:rsidP="00344018">
      <w:pPr>
        <w:pStyle w:val="ONUME"/>
        <w:numPr>
          <w:ilvl w:val="0"/>
          <w:numId w:val="0"/>
        </w:numPr>
        <w:spacing w:before="0" w:after="0"/>
      </w:pPr>
      <w:r w:rsidRPr="002068D6">
        <w:t xml:space="preserve">We welcome the priorities outlined by DG Tang for the next six years, which respond to </w:t>
      </w:r>
      <w:proofErr w:type="gramStart"/>
      <w:r w:rsidRPr="002068D6">
        <w:t>the evolving</w:t>
      </w:r>
      <w:proofErr w:type="gramEnd"/>
      <w:r w:rsidRPr="002068D6">
        <w:t xml:space="preserve"> global needs and align closely with the development aspirations of Member States, particularly as the 2030 Agenda deadlines draw closer.</w:t>
      </w:r>
    </w:p>
    <w:p w14:paraId="26DCD47F" w14:textId="77777777" w:rsidR="00344018" w:rsidRPr="002068D6" w:rsidRDefault="00344018" w:rsidP="00926A18">
      <w:pPr>
        <w:pStyle w:val="ONUME"/>
        <w:numPr>
          <w:ilvl w:val="0"/>
          <w:numId w:val="0"/>
        </w:numPr>
        <w:spacing w:before="0" w:after="240"/>
      </w:pPr>
      <w:r w:rsidRPr="002068D6">
        <w:t xml:space="preserve">I conclude, Chair, by reiterating Rwanda’s readiness to continue working constructively with WIPO towards a global intellectual property system that delivers practical value for all Member States and responds to the existing needs.  </w:t>
      </w:r>
      <w:proofErr w:type="gramStart"/>
      <w:r w:rsidRPr="002068D6">
        <w:t>I thank</w:t>
      </w:r>
      <w:proofErr w:type="gramEnd"/>
      <w:r w:rsidRPr="002068D6">
        <w:t xml:space="preserve"> you.</w:t>
      </w:r>
    </w:p>
    <w:p w14:paraId="313EE172" w14:textId="35A89B9C" w:rsidR="00926A18" w:rsidRPr="002068D6" w:rsidRDefault="00926A18" w:rsidP="00926A18">
      <w:pPr>
        <w:pStyle w:val="ONUME"/>
        <w:spacing w:before="0" w:after="0"/>
      </w:pPr>
      <w:hyperlink r:id="rId83">
        <w:r w:rsidRPr="00D829DC">
          <w:rPr>
            <w:rStyle w:val="Hyperlink"/>
            <w:caps/>
          </w:rPr>
          <w:t>Samoa</w:t>
        </w:r>
      </w:hyperlink>
      <w:r w:rsidR="00D829DC">
        <w:t xml:space="preserve">:  </w:t>
      </w:r>
      <w:r w:rsidRPr="002068D6">
        <w:t xml:space="preserve">Mr. Chair, Honorable Ministers, Excellencies, ladies and gentlemen, Samoa congratulates Mr. Daren Tang on his second appointment as Director General to lead the important work of the World Intellectual Property Organization. </w:t>
      </w:r>
    </w:p>
    <w:p w14:paraId="545B904E" w14:textId="77777777" w:rsidR="00926A18" w:rsidRPr="002068D6" w:rsidRDefault="00926A18" w:rsidP="00926A18">
      <w:pPr>
        <w:pStyle w:val="ONUME"/>
        <w:numPr>
          <w:ilvl w:val="0"/>
          <w:numId w:val="0"/>
        </w:numPr>
        <w:spacing w:before="0" w:after="0"/>
      </w:pPr>
      <w:r w:rsidRPr="002068D6">
        <w:t xml:space="preserve">We appreciate the work of the Coordination Committee led by Ambassador Baxter in facilitating the process of appointing the DG </w:t>
      </w:r>
      <w:proofErr w:type="gramStart"/>
      <w:r w:rsidRPr="002068D6">
        <w:t>and,</w:t>
      </w:r>
      <w:proofErr w:type="gramEnd"/>
      <w:r w:rsidRPr="002068D6">
        <w:t xml:space="preserve"> thank the members for </w:t>
      </w:r>
      <w:proofErr w:type="gramStart"/>
      <w:r w:rsidRPr="002068D6">
        <w:t>agreeing</w:t>
      </w:r>
      <w:proofErr w:type="gramEnd"/>
      <w:r w:rsidRPr="002068D6">
        <w:t xml:space="preserve"> this morning consensus on this appointment. </w:t>
      </w:r>
    </w:p>
    <w:p w14:paraId="57BBDB86" w14:textId="77777777" w:rsidR="00926A18" w:rsidRPr="002068D6" w:rsidRDefault="00926A18" w:rsidP="00926A18">
      <w:pPr>
        <w:pStyle w:val="ONUME"/>
        <w:numPr>
          <w:ilvl w:val="0"/>
          <w:numId w:val="0"/>
        </w:numPr>
        <w:spacing w:before="0" w:after="0"/>
      </w:pPr>
      <w:r w:rsidRPr="002068D6">
        <w:t xml:space="preserve">We commend Director General Tang for his continued commitment to promote innovation, creativity and inclusive development through the global Intellectual Property system. </w:t>
      </w:r>
    </w:p>
    <w:p w14:paraId="5CE17FB1" w14:textId="77777777" w:rsidR="00926A18" w:rsidRPr="002068D6" w:rsidRDefault="00926A18" w:rsidP="00926A18">
      <w:pPr>
        <w:pStyle w:val="ONUME"/>
        <w:numPr>
          <w:ilvl w:val="0"/>
          <w:numId w:val="0"/>
        </w:numPr>
        <w:spacing w:before="0" w:after="0"/>
      </w:pPr>
      <w:r w:rsidRPr="002068D6">
        <w:t xml:space="preserve">The successful conclusion of two longstanding multilateral IP Treaties is Director Tang’s legacy and testament of his leadership. The work of the IGC on genetic resources, TK and folklore is a priority for Samoa and the Pacific given the richness of our traditional knowledge, traditional cultural expressions and genetic resources.  We appreciate WIPO’s continued support enabling Samoa’s participation at the IGC sessions through the APG Coordination.  It is unfortunate that </w:t>
      </w:r>
      <w:proofErr w:type="gramStart"/>
      <w:r w:rsidRPr="002068D6">
        <w:t>the majority of</w:t>
      </w:r>
      <w:proofErr w:type="gramEnd"/>
      <w:r w:rsidRPr="002068D6">
        <w:t xml:space="preserve"> the Pacific Delegates </w:t>
      </w:r>
      <w:proofErr w:type="gramStart"/>
      <w:r w:rsidRPr="002068D6">
        <w:t>were not able to</w:t>
      </w:r>
      <w:proofErr w:type="gramEnd"/>
      <w:r w:rsidRPr="002068D6">
        <w:t xml:space="preserve"> attend the 53</w:t>
      </w:r>
      <w:r w:rsidRPr="002068D6">
        <w:rPr>
          <w:vertAlign w:val="superscript"/>
        </w:rPr>
        <w:t>rd</w:t>
      </w:r>
      <w:r w:rsidRPr="002068D6">
        <w:t xml:space="preserve"> session of the IGC due to circumstances beyond our control.  Chair, through you we draw the DG’s attention to the Pacific’s request that has been submitted to utilize this support and allocation for their attendance at the remaining IGC sessions for this biennium. </w:t>
      </w:r>
    </w:p>
    <w:p w14:paraId="51EC853D" w14:textId="66F38871" w:rsidR="00926A18" w:rsidRPr="002068D6" w:rsidRDefault="00926A18" w:rsidP="00926A18">
      <w:pPr>
        <w:pStyle w:val="ONUME"/>
        <w:numPr>
          <w:ilvl w:val="0"/>
          <w:numId w:val="0"/>
        </w:numPr>
        <w:spacing w:before="0" w:after="0"/>
      </w:pPr>
      <w:r w:rsidRPr="002068D6">
        <w:t xml:space="preserve">We acknowledge the valuable support provided by WIPO in strengthening intellectual property systems across the Pacific including regional cooperation through initiatives such as </w:t>
      </w:r>
      <w:r w:rsidR="00F80A88" w:rsidRPr="002068D6">
        <w:t>HIPOC,</w:t>
      </w:r>
      <w:r w:rsidRPr="002068D6">
        <w:t xml:space="preserve"> but we can do so much more.  As a small island developing states, technical assistance and capacity building remain critical to strengthening national institutions, empowering local innovators and creators.  Let us look at how WIPO Academy can strengthen Samoa and Pacific IP expertise the next generation of IP professionals through training fellowship programs including engagement of small missions in Geneva as well, Mr. Chairman, ensuring </w:t>
      </w:r>
      <w:proofErr w:type="spellStart"/>
      <w:r w:rsidRPr="002068D6">
        <w:t>Pasefika</w:t>
      </w:r>
      <w:proofErr w:type="spellEnd"/>
      <w:r w:rsidRPr="002068D6">
        <w:t xml:space="preserve"> regional representation at the Secretariat.  </w:t>
      </w:r>
    </w:p>
    <w:p w14:paraId="699259D3" w14:textId="1DDC699C" w:rsidR="00E8709C" w:rsidRPr="002068D6" w:rsidRDefault="00926A18" w:rsidP="00AE4391">
      <w:pPr>
        <w:pStyle w:val="ONUME"/>
        <w:numPr>
          <w:ilvl w:val="0"/>
          <w:numId w:val="0"/>
        </w:numPr>
        <w:spacing w:before="0" w:after="240"/>
      </w:pPr>
      <w:r w:rsidRPr="002068D6">
        <w:t xml:space="preserve">May God bless the work of Mr. Tang, his wife and family.  We look forward to working with you and the WIPO management team over the next six years.  </w:t>
      </w:r>
    </w:p>
    <w:p w14:paraId="028D66D4" w14:textId="15663E6A" w:rsidR="00AE4391" w:rsidRPr="002068D6" w:rsidRDefault="00AE4391" w:rsidP="00AE4391">
      <w:pPr>
        <w:pStyle w:val="ONUME"/>
        <w:spacing w:before="0" w:after="0"/>
      </w:pPr>
      <w:hyperlink r:id="rId84">
        <w:r w:rsidRPr="00D829DC">
          <w:rPr>
            <w:rStyle w:val="Hyperlink"/>
            <w:caps/>
          </w:rPr>
          <w:t>Saudi Arabia</w:t>
        </w:r>
      </w:hyperlink>
      <w:r w:rsidR="00D829DC">
        <w:t xml:space="preserve">:  </w:t>
      </w:r>
      <w:r w:rsidRPr="002068D6">
        <w:t>Chair, Your Excellencies, heads of delegations, ladies and gentlemen, may peace and God’s mercy and blessings be upon you.</w:t>
      </w:r>
    </w:p>
    <w:p w14:paraId="157B49A8" w14:textId="77777777" w:rsidR="00AE4391" w:rsidRPr="002068D6" w:rsidRDefault="00AE4391" w:rsidP="00AE4391">
      <w:pPr>
        <w:pStyle w:val="ONUME"/>
        <w:numPr>
          <w:ilvl w:val="0"/>
          <w:numId w:val="0"/>
        </w:numPr>
        <w:spacing w:before="0" w:after="0"/>
      </w:pPr>
      <w:r w:rsidRPr="002068D6">
        <w:t xml:space="preserve">The delegation of the Kingdom of Saudi Arabia would like to express its appreciation for convening this extraordinary 67th session of the WIPO Assemblies to consider the appointment of a Director General for the Organization, based on the nomination by the WIPO Coordination </w:t>
      </w:r>
      <w:r w:rsidRPr="002068D6">
        <w:lastRenderedPageBreak/>
        <w:t xml:space="preserve">Committee and in accordance with the framework of the WIPO Convention. We also value the efforts made by Member States hitherto in the nomination process and reaching consensus on candidates in accordance with the terms and procedures for appointing the Director General, which reflects a collective commitment to the principles of transparency and good governance in the work of the Organization. </w:t>
      </w:r>
    </w:p>
    <w:p w14:paraId="6D9C52C5" w14:textId="0E5424E1" w:rsidR="00AE4391" w:rsidRPr="002068D6" w:rsidRDefault="00AE4391" w:rsidP="00AE4391">
      <w:pPr>
        <w:pStyle w:val="ONUME"/>
        <w:numPr>
          <w:ilvl w:val="0"/>
          <w:numId w:val="0"/>
        </w:numPr>
        <w:spacing w:before="0" w:after="0"/>
      </w:pPr>
      <w:r w:rsidRPr="002068D6">
        <w:t xml:space="preserve">Ladies and Gentlemen, this appointment does not merely represent an administrative </w:t>
      </w:r>
      <w:proofErr w:type="gramStart"/>
      <w:r w:rsidRPr="002068D6">
        <w:t>procedure, but</w:t>
      </w:r>
      <w:proofErr w:type="gramEnd"/>
      <w:r w:rsidRPr="002068D6">
        <w:t xml:space="preserve"> embodies the importance of leadership in guiding the work of the Organization during a period witnessing accelerated transformations in the fields of innovation, modern technologies, and the digital economy, which requires leadership with a vision, experience and the ability to achieve balance among the interests of Member States.</w:t>
      </w:r>
      <w:r w:rsidR="00A364DA">
        <w:t xml:space="preserve"> </w:t>
      </w:r>
      <w:r w:rsidR="00BC4630">
        <w:t xml:space="preserve"> </w:t>
      </w:r>
      <w:r w:rsidRPr="002068D6">
        <w:t>The Kingdom emphasizes in this context the importance of building upon achieved accomplishments and continuing to develop the Organization's services and programs in a manner that enhances its efficiency and increases its impact on Member States.</w:t>
      </w:r>
    </w:p>
    <w:p w14:paraId="21204CC6" w14:textId="77777777" w:rsidR="00AE4391" w:rsidRPr="002068D6" w:rsidRDefault="00AE4391" w:rsidP="00AE4391">
      <w:pPr>
        <w:pStyle w:val="ONUME"/>
        <w:numPr>
          <w:ilvl w:val="0"/>
          <w:numId w:val="0"/>
        </w:numPr>
        <w:spacing w:before="0" w:after="0"/>
      </w:pPr>
      <w:r w:rsidRPr="002068D6">
        <w:t>The Kingdom also stresses the importance of continuing to develop the global intellectual property system, strengthening capacity-building initiatives and providing support to enable developing countries to achieve innovation-based sustainable economic development.</w:t>
      </w:r>
    </w:p>
    <w:p w14:paraId="6F2E0F7C" w14:textId="77777777" w:rsidR="00AE4391" w:rsidRPr="002068D6" w:rsidRDefault="00AE4391" w:rsidP="00AE4391">
      <w:pPr>
        <w:pStyle w:val="ONUME"/>
        <w:numPr>
          <w:ilvl w:val="0"/>
          <w:numId w:val="0"/>
        </w:numPr>
        <w:spacing w:before="0" w:after="0"/>
      </w:pPr>
      <w:r w:rsidRPr="002068D6">
        <w:t>The Kingdom affirms the importance of promoting multilingualism in the Organization, based on the official languages of the United Nations, and ensuring the availability of its services and programs in a more inclusive and equitable manner for all Member States, reflecting the cultural and linguistic diversity of the international community. We also look forward to the expansion of employment opportunities at WIPO in a manner that achieves balanced geographical representation and enhances the recruitment of the best talent from different countries.</w:t>
      </w:r>
    </w:p>
    <w:p w14:paraId="5514F3CB" w14:textId="77777777" w:rsidR="00AE4391" w:rsidRPr="002068D6" w:rsidRDefault="00AE4391" w:rsidP="006F1F34">
      <w:pPr>
        <w:pStyle w:val="ONUME"/>
        <w:numPr>
          <w:ilvl w:val="0"/>
          <w:numId w:val="0"/>
        </w:numPr>
        <w:spacing w:before="0" w:after="240"/>
      </w:pPr>
      <w:r w:rsidRPr="002068D6">
        <w:t>The Kingdom trusts that this session will result in a more unified Organization and help to consolidate the effectiveness of its role. Thank you.</w:t>
      </w:r>
    </w:p>
    <w:p w14:paraId="32FEA874" w14:textId="41A4D758" w:rsidR="006F1F34" w:rsidRPr="002068D6" w:rsidRDefault="006F1F34" w:rsidP="006F1F34">
      <w:pPr>
        <w:pStyle w:val="ONUME"/>
        <w:spacing w:before="0" w:after="0"/>
      </w:pPr>
      <w:hyperlink r:id="rId85">
        <w:r w:rsidRPr="00D829DC">
          <w:rPr>
            <w:rStyle w:val="Hyperlink"/>
            <w:caps/>
          </w:rPr>
          <w:t>Sierra Leone</w:t>
        </w:r>
      </w:hyperlink>
      <w:r w:rsidR="00D829DC">
        <w:t xml:space="preserve">:  </w:t>
      </w:r>
      <w:r w:rsidRPr="002068D6">
        <w:t xml:space="preserve">Director General-Elect, Distinguished Delegates.  The Delegation of Sierra Leone Alliance is here with the statement earlier delivered on behalf of the African Group by South Africa and wishes to add a few remarks in its national capacity.  </w:t>
      </w:r>
    </w:p>
    <w:p w14:paraId="6E913464" w14:textId="25506FEF" w:rsidR="006F1F34" w:rsidRPr="002068D6" w:rsidRDefault="006F1F34" w:rsidP="006F1F34">
      <w:pPr>
        <w:pStyle w:val="ONUME"/>
        <w:numPr>
          <w:ilvl w:val="0"/>
          <w:numId w:val="0"/>
        </w:numPr>
        <w:spacing w:before="0" w:after="0"/>
      </w:pPr>
      <w:r w:rsidRPr="002068D6">
        <w:t xml:space="preserve">Sierra Leone warmly congratulates Mr. Daren Tang on his appointment as Director General of WIPO for his second six-year term.  The broad confidence expressed by Member States is well deserved.  The first term demonstrated that a </w:t>
      </w:r>
      <w:proofErr w:type="gramStart"/>
      <w:r w:rsidRPr="002068D6">
        <w:t>principle</w:t>
      </w:r>
      <w:proofErr w:type="gramEnd"/>
      <w:r w:rsidRPr="002068D6">
        <w:t xml:space="preserve"> consensus-driven leadership can deliver tangible multilateral outcomes, most notably conclusion in 2024 of both the GRATK Treaty, a milestone of direct significance of Africa to countries like Sierra Leone, whose communities are custodians of which genetic and traditional knowledge heritage and the Riyadh Design Law Treaty.  These achievements are </w:t>
      </w:r>
      <w:proofErr w:type="gramStart"/>
      <w:r w:rsidRPr="002068D6">
        <w:t>all the more</w:t>
      </w:r>
      <w:proofErr w:type="gramEnd"/>
      <w:r w:rsidRPr="002068D6">
        <w:t xml:space="preserve"> remarkable given the current multilateral negotiating </w:t>
      </w:r>
      <w:proofErr w:type="gramStart"/>
      <w:r w:rsidRPr="002068D6">
        <w:t>climate, and</w:t>
      </w:r>
      <w:proofErr w:type="gramEnd"/>
      <w:r w:rsidRPr="002068D6">
        <w:t xml:space="preserve"> stand as testament to WIPO’s unique convening role and their own strong leadership.</w:t>
      </w:r>
    </w:p>
    <w:p w14:paraId="5393E0C1" w14:textId="77777777" w:rsidR="006F1F34" w:rsidRPr="002068D6" w:rsidRDefault="006F1F34" w:rsidP="006F1F34">
      <w:pPr>
        <w:pStyle w:val="ONUME"/>
        <w:numPr>
          <w:ilvl w:val="0"/>
          <w:numId w:val="0"/>
        </w:numPr>
        <w:spacing w:before="0" w:after="0"/>
      </w:pPr>
      <w:r w:rsidRPr="002068D6">
        <w:t xml:space="preserve">Mr. Director General, Sierra Leone is at an important moment in its IP development journey. Government is actively strengthening its legal and institutional framework, updating legislation, building capacity in the office of the Administrator and Director General and working to integrate IP to its broader transformation and knowledge economy agenda under His Excellency President Julius Maada Bio.  We count on WIPO’s continued technical cooperation as an important partner in this process.  </w:t>
      </w:r>
    </w:p>
    <w:p w14:paraId="6B2232D6" w14:textId="77777777" w:rsidR="006F1F34" w:rsidRPr="002068D6" w:rsidRDefault="006F1F34" w:rsidP="006F1F34">
      <w:pPr>
        <w:pStyle w:val="ONUME"/>
        <w:numPr>
          <w:ilvl w:val="0"/>
          <w:numId w:val="0"/>
        </w:numPr>
        <w:spacing w:before="0" w:after="0"/>
      </w:pPr>
      <w:r w:rsidRPr="002068D6">
        <w:t xml:space="preserve">Mr. DG, as you begin your second mandate, Sierra Leone encourages continued attention to technical assistance that is demand driven, targeted and country specific, addressing the </w:t>
      </w:r>
      <w:proofErr w:type="gramStart"/>
      <w:r w:rsidRPr="002068D6">
        <w:t>particular needs</w:t>
      </w:r>
      <w:proofErr w:type="gramEnd"/>
      <w:r w:rsidRPr="002068D6">
        <w:t xml:space="preserve"> of developing countries.  Equally important is ensuring that the global IP </w:t>
      </w:r>
      <w:r w:rsidRPr="002068D6">
        <w:lastRenderedPageBreak/>
        <w:t>system including normative framework now taking shape around emerging technologies remains anchored in development preserving meaningful space for technology transfer and access to knowledge and the deployment of IP as a genuine tool for inclusive economic growth rather than a barrier to it.</w:t>
      </w:r>
    </w:p>
    <w:p w14:paraId="1A053D12" w14:textId="77777777" w:rsidR="006F1F34" w:rsidRPr="002068D6" w:rsidRDefault="006F1F34" w:rsidP="006F1F34">
      <w:pPr>
        <w:pStyle w:val="ONUME"/>
        <w:numPr>
          <w:ilvl w:val="0"/>
          <w:numId w:val="0"/>
        </w:numPr>
        <w:spacing w:before="0" w:after="0"/>
      </w:pPr>
      <w:r w:rsidRPr="002068D6">
        <w:t xml:space="preserve">Sierra Leone looks forward to concrete progress on meaningful representation.  As WIPO’s agenda grows more complex and geopolitically contested, developing and small states must have a genuine voice in agenda setting and senior decision making, not only in the technical rules and progress on this front should be measurable and transparent.  </w:t>
      </w:r>
    </w:p>
    <w:p w14:paraId="5604A2CB" w14:textId="77777777" w:rsidR="006F1F34" w:rsidRPr="002068D6" w:rsidRDefault="006F1F34" w:rsidP="006F1F34">
      <w:pPr>
        <w:pStyle w:val="ONUME"/>
        <w:numPr>
          <w:ilvl w:val="0"/>
          <w:numId w:val="0"/>
        </w:numPr>
        <w:spacing w:before="0" w:after="0"/>
      </w:pPr>
      <w:r w:rsidRPr="002068D6">
        <w:t xml:space="preserve">Sierra Leone pledges its constructive engagement with the Director General and the WIPO Secretariat.  </w:t>
      </w:r>
    </w:p>
    <w:p w14:paraId="0AE63BFD" w14:textId="7C6AA8AC" w:rsidR="006F1F34" w:rsidRPr="002068D6" w:rsidRDefault="006F1F34" w:rsidP="006F1F34">
      <w:pPr>
        <w:pStyle w:val="ONUME"/>
        <w:numPr>
          <w:ilvl w:val="0"/>
          <w:numId w:val="0"/>
        </w:numPr>
        <w:spacing w:before="0" w:after="240"/>
      </w:pPr>
      <w:r w:rsidRPr="002068D6">
        <w:t xml:space="preserve">We wish you every success in this second </w:t>
      </w:r>
      <w:r w:rsidR="00B5216C" w:rsidRPr="002068D6">
        <w:t>term,</w:t>
      </w:r>
      <w:r w:rsidRPr="002068D6">
        <w:t xml:space="preserve"> and I regret not being here in person.  I was here this </w:t>
      </w:r>
      <w:r w:rsidR="003922D7" w:rsidRPr="002068D6">
        <w:t>morning,</w:t>
      </w:r>
      <w:r w:rsidRPr="002068D6">
        <w:t xml:space="preserve"> but I had a very important engagement.</w:t>
      </w:r>
    </w:p>
    <w:p w14:paraId="39F408B2" w14:textId="75785DE1" w:rsidR="006F1F34" w:rsidRPr="002068D6" w:rsidRDefault="006F1F34" w:rsidP="006F1F34">
      <w:pPr>
        <w:pStyle w:val="ONUME"/>
        <w:spacing w:before="0" w:after="0"/>
      </w:pPr>
      <w:hyperlink r:id="rId86">
        <w:r w:rsidRPr="00D829DC">
          <w:rPr>
            <w:rStyle w:val="Hyperlink"/>
            <w:caps/>
          </w:rPr>
          <w:t>Singapore</w:t>
        </w:r>
      </w:hyperlink>
      <w:r w:rsidR="00D829DC">
        <w:t xml:space="preserve">:  </w:t>
      </w:r>
      <w:r w:rsidRPr="002068D6">
        <w:t xml:space="preserve">Let me begin by expressing my Delegation’s appreciation to Ambassador James Baxter for skillfully steering the Coordination Committee election process and to you, the </w:t>
      </w:r>
      <w:r w:rsidR="00B61A1E" w:rsidRPr="002068D6">
        <w:t>Vice</w:t>
      </w:r>
      <w:r w:rsidR="00B61A1E">
        <w:noBreakHyphen/>
      </w:r>
      <w:r w:rsidRPr="002068D6">
        <w:t>Chairs and the Secretariat for the excellent arrangements that have been made for today’s meeting.  We also align ourselves with the statement of the Asia Pacific Group and warmly congratulate DG Tang on his reappointment.</w:t>
      </w:r>
    </w:p>
    <w:p w14:paraId="61FE7073" w14:textId="77777777" w:rsidR="006F1F34" w:rsidRPr="002068D6" w:rsidRDefault="006F1F34" w:rsidP="006F1F34">
      <w:pPr>
        <w:pStyle w:val="ONUME"/>
        <w:numPr>
          <w:ilvl w:val="0"/>
          <w:numId w:val="0"/>
        </w:numPr>
        <w:spacing w:before="0" w:after="0"/>
      </w:pPr>
      <w:r w:rsidRPr="002068D6">
        <w:t xml:space="preserve">First, Singapore wishes to reiterate our sincere appreciation to all WIPO Member States for supporting and endorsing DG Daren Tang for a second term.  We are confident that DG Tang will live up to the trust that you have vested in him by continuing to work hard to advance the interests of all WIPO Member </w:t>
      </w:r>
      <w:proofErr w:type="gramStart"/>
      <w:r w:rsidRPr="002068D6">
        <w:t>States, and</w:t>
      </w:r>
      <w:proofErr w:type="gramEnd"/>
      <w:r w:rsidRPr="002068D6">
        <w:t xml:space="preserve"> ensure that WIPO will continue to remain relevant by keeping pace with rapid technological transformation.</w:t>
      </w:r>
    </w:p>
    <w:p w14:paraId="792CD92B" w14:textId="715CBDCA" w:rsidR="006F1F34" w:rsidRPr="002068D6" w:rsidRDefault="006F1F34" w:rsidP="006F1F34">
      <w:pPr>
        <w:pStyle w:val="ONUME"/>
        <w:numPr>
          <w:ilvl w:val="0"/>
          <w:numId w:val="0"/>
        </w:numPr>
        <w:spacing w:before="0" w:after="0"/>
      </w:pPr>
      <w:r w:rsidRPr="002068D6">
        <w:t xml:space="preserve">Second, it is imperative that Member States support DG Tang’s efforts to assemble a senior management team that is bold, visionary and capable of navigating a highly challenging global landscape.  It is equally important that Member States continue to support, but without micromanaging DG Tang’s steadfast efforts to strengthen the WIPO Secretariat through rigorous observance of </w:t>
      </w:r>
      <w:r w:rsidR="00D114D6" w:rsidRPr="002068D6">
        <w:t>governance</w:t>
      </w:r>
      <w:r w:rsidR="00D114D6">
        <w:t>’s</w:t>
      </w:r>
      <w:r w:rsidRPr="002068D6">
        <w:t xml:space="preserve"> standards, fairness and transparency.</w:t>
      </w:r>
    </w:p>
    <w:p w14:paraId="48944E51" w14:textId="77777777" w:rsidR="006F1F34" w:rsidRPr="002068D6" w:rsidRDefault="006F1F34" w:rsidP="006F1F34">
      <w:pPr>
        <w:pStyle w:val="ONUME"/>
        <w:numPr>
          <w:ilvl w:val="0"/>
          <w:numId w:val="0"/>
        </w:numPr>
        <w:spacing w:before="0" w:after="240"/>
      </w:pPr>
      <w:r w:rsidRPr="002068D6">
        <w:t>Third, Singapore looks forward to working closely with DG Tang and all Member States to ensure that WIPO continues to, one, deliver tangible and meaningful outcomes for all Member States; two, serve innovators and creators across the world; and three, act as the global platform of choice for IP conversations.  In short, WIPO must serve the interests of both Developing and Developed Member States.  Thank you, Chair.</w:t>
      </w:r>
    </w:p>
    <w:p w14:paraId="4B0273A9" w14:textId="643B7DC8" w:rsidR="006F1F34" w:rsidRPr="002068D6" w:rsidRDefault="006F1F34" w:rsidP="005F399E">
      <w:pPr>
        <w:pStyle w:val="ONUME"/>
        <w:spacing w:before="0" w:after="0"/>
      </w:pPr>
      <w:hyperlink r:id="rId87">
        <w:r w:rsidRPr="00D829DC">
          <w:rPr>
            <w:rStyle w:val="Hyperlink"/>
            <w:caps/>
          </w:rPr>
          <w:t>Slovenia</w:t>
        </w:r>
      </w:hyperlink>
      <w:r w:rsidR="00D829DC">
        <w:t xml:space="preserve">:  </w:t>
      </w:r>
      <w:r w:rsidRPr="002068D6">
        <w:t>Chair, Director General, distinguished delegates, Slovenia aligns itself with the statement delivered on behalf of the CEBS Group.</w:t>
      </w:r>
    </w:p>
    <w:p w14:paraId="381BFAD4" w14:textId="0DE9E0F4" w:rsidR="006F1F34" w:rsidRPr="002068D6" w:rsidRDefault="006F1F34" w:rsidP="005F399E">
      <w:pPr>
        <w:pStyle w:val="ONUME"/>
        <w:numPr>
          <w:ilvl w:val="0"/>
          <w:numId w:val="0"/>
        </w:numPr>
        <w:spacing w:before="0" w:after="0"/>
      </w:pPr>
      <w:r w:rsidRPr="002068D6">
        <w:t xml:space="preserve">We warmly congratulate you, Mr. Tang, on your appointment for a second term.  This renewed mandate reflects the confidence of Member States in your leadership and in the tangible results </w:t>
      </w:r>
      <w:r w:rsidR="000865F0" w:rsidRPr="002068D6">
        <w:t>achiev</w:t>
      </w:r>
      <w:r w:rsidR="000865F0">
        <w:t>ed</w:t>
      </w:r>
      <w:r w:rsidR="000865F0" w:rsidRPr="002068D6">
        <w:t xml:space="preserve"> </w:t>
      </w:r>
      <w:r w:rsidRPr="002068D6">
        <w:t>during your first term.  We also take note of the successful conclusion of two Diplomatic Conferences in 2024, after years of negotiations as an example of WIPO’s capacity to deliver concrete multilateral results.</w:t>
      </w:r>
    </w:p>
    <w:p w14:paraId="24726817" w14:textId="19E2E4F1" w:rsidR="006F1F34" w:rsidRPr="002068D6" w:rsidRDefault="006F1F34" w:rsidP="005F399E">
      <w:pPr>
        <w:pStyle w:val="ONUME"/>
        <w:numPr>
          <w:ilvl w:val="0"/>
          <w:numId w:val="0"/>
        </w:numPr>
        <w:spacing w:before="0" w:after="0"/>
      </w:pPr>
      <w:r w:rsidRPr="002068D6">
        <w:t xml:space="preserve">Slovenia values WIPO’s sound and prudent financial management, its </w:t>
      </w:r>
      <w:r w:rsidR="00A8513A" w:rsidRPr="002068D6">
        <w:t>high-quality</w:t>
      </w:r>
      <w:r w:rsidRPr="002068D6">
        <w:t xml:space="preserve"> services to the global IP community as well as its support for and cooperation with Member States.  During your first mandate, Slovenia and WIPO implemented several important joint projects, including the adoption of our first national IP strategy, a major international conference on geographical indications, adoption of practical tools and programs supporting SMEs and startups.</w:t>
      </w:r>
    </w:p>
    <w:p w14:paraId="73BD6258" w14:textId="153A25EA" w:rsidR="00926A18" w:rsidRPr="002068D6" w:rsidRDefault="006F1F34" w:rsidP="005F399E">
      <w:pPr>
        <w:pStyle w:val="ONUME"/>
        <w:numPr>
          <w:ilvl w:val="0"/>
          <w:numId w:val="0"/>
        </w:numPr>
        <w:spacing w:before="0" w:after="240"/>
      </w:pPr>
      <w:r w:rsidRPr="002068D6">
        <w:lastRenderedPageBreak/>
        <w:t xml:space="preserve">Your visit to Slovenia further contributed to raising awareness of the strategic importance of IP among our stakeholders and we would be pleased to welcome you again during your second mandate.  We find your vision for the second mandate encouraging and support </w:t>
      </w:r>
      <w:proofErr w:type="gramStart"/>
      <w:r w:rsidRPr="002068D6">
        <w:t>WIPO’s</w:t>
      </w:r>
      <w:proofErr w:type="gramEnd"/>
      <w:r w:rsidRPr="002068D6">
        <w:t xml:space="preserve"> continued work on emerging issues, especially IP-backed financing.</w:t>
      </w:r>
      <w:r w:rsidRPr="002068D6">
        <w:br/>
        <w:t>Director General, Slovenia looks forward to continuing its close and constructive cooperation with WIPO under your leadership and to further contributing to a balanced and forward-looking global IP ecosystem.  Thank you</w:t>
      </w:r>
      <w:r w:rsidR="003E5BEC">
        <w:t>.</w:t>
      </w:r>
    </w:p>
    <w:p w14:paraId="3C98116D" w14:textId="37005B7D" w:rsidR="009F72D2" w:rsidRPr="002068D6" w:rsidRDefault="009F72D2" w:rsidP="009F72D2">
      <w:pPr>
        <w:pStyle w:val="ONUME"/>
        <w:spacing w:before="0" w:after="0"/>
      </w:pPr>
      <w:hyperlink r:id="rId88">
        <w:r w:rsidRPr="00D829DC">
          <w:rPr>
            <w:rStyle w:val="Hyperlink"/>
            <w:caps/>
          </w:rPr>
          <w:t>Spain</w:t>
        </w:r>
      </w:hyperlink>
      <w:r w:rsidR="00D829DC">
        <w:t xml:space="preserve">:  </w:t>
      </w:r>
      <w:r w:rsidRPr="002068D6">
        <w:t>Spain aligns itself with the statement by Group B and at the outset allow us to extend our warm congratulations to Director General Daren Tang on his reappointment.  We also welcome the work of the Organization in organizing this Extraordinary General Assembly which we believe reflects once again the capacity and hard work done by WIPO.  We welcome in the current context this good example of multilateralism.</w:t>
      </w:r>
    </w:p>
    <w:p w14:paraId="30E165A7" w14:textId="77777777" w:rsidR="009F72D2" w:rsidRPr="002068D6" w:rsidRDefault="009F72D2" w:rsidP="009F72D2">
      <w:pPr>
        <w:pStyle w:val="ONUME"/>
        <w:numPr>
          <w:ilvl w:val="0"/>
          <w:numId w:val="0"/>
        </w:numPr>
        <w:spacing w:before="0" w:after="0"/>
      </w:pPr>
      <w:r w:rsidRPr="002068D6">
        <w:t xml:space="preserve">Spain reiterates its full support to WIPO underscoring the importance of international registration systems as key pillars for innovation and global economic development.  We need to work to continue to have an accessible and inclusive intellectual property system and the Organization must focus on generating solid institutional capacities and modern </w:t>
      </w:r>
      <w:proofErr w:type="gramStart"/>
      <w:r w:rsidRPr="002068D6">
        <w:t>frameworks, but</w:t>
      </w:r>
      <w:proofErr w:type="gramEnd"/>
      <w:r w:rsidRPr="002068D6">
        <w:t xml:space="preserve"> also providing efficient intellectual property services to the benefit of users adapting to specific needs of Member States. </w:t>
      </w:r>
    </w:p>
    <w:p w14:paraId="52059674" w14:textId="77777777" w:rsidR="009F72D2" w:rsidRPr="002068D6" w:rsidRDefault="009F72D2" w:rsidP="005F399E">
      <w:pPr>
        <w:pStyle w:val="ONUME"/>
        <w:numPr>
          <w:ilvl w:val="0"/>
          <w:numId w:val="0"/>
        </w:numPr>
        <w:spacing w:before="0" w:after="240"/>
      </w:pPr>
      <w:r w:rsidRPr="002068D6">
        <w:t>Director General, you and your team can count on Spain’s support in advancing towards these common objectives together.  Thank you.</w:t>
      </w:r>
    </w:p>
    <w:p w14:paraId="083B3722" w14:textId="7CB3E1F6" w:rsidR="003E09CC" w:rsidRPr="002068D6" w:rsidRDefault="003E09CC" w:rsidP="003E09CC">
      <w:pPr>
        <w:pStyle w:val="ONUME"/>
        <w:spacing w:before="0" w:after="0"/>
      </w:pPr>
      <w:hyperlink r:id="rId89">
        <w:r w:rsidRPr="00D829DC">
          <w:rPr>
            <w:rStyle w:val="Hyperlink"/>
            <w:caps/>
          </w:rPr>
          <w:t>Sweden</w:t>
        </w:r>
      </w:hyperlink>
      <w:r w:rsidR="00D829DC">
        <w:t xml:space="preserve">:  </w:t>
      </w:r>
      <w:r w:rsidRPr="002068D6">
        <w:t>Thank you, Chair, Honorable Ministers, Your Excellencies, Distinguished Delegates.</w:t>
      </w:r>
      <w:r w:rsidRPr="002068D6">
        <w:br/>
      </w:r>
      <w:proofErr w:type="gramStart"/>
      <w:r w:rsidRPr="002068D6">
        <w:t>First of all</w:t>
      </w:r>
      <w:proofErr w:type="gramEnd"/>
      <w:r w:rsidRPr="002068D6">
        <w:t>, we would like to express our gratitude to you, Chair, to the Coordination Committee and the Secretariat for all your hard work preparing for this meeting.  We are also pleased to congratulate you, Daren Tang, on your re-election as Director-General.  As already mentioned by others, your first term proved to be successful, not least in the conclusion of not only one, but two new international treaties, proving that advancements are possible in multilateral fora.</w:t>
      </w:r>
    </w:p>
    <w:p w14:paraId="62BECC83" w14:textId="77777777" w:rsidR="003E09CC" w:rsidRPr="002068D6" w:rsidRDefault="003E09CC" w:rsidP="003E09CC">
      <w:pPr>
        <w:pStyle w:val="ONUME"/>
        <w:numPr>
          <w:ilvl w:val="0"/>
          <w:numId w:val="0"/>
        </w:numPr>
        <w:spacing w:before="0" w:after="0"/>
      </w:pPr>
      <w:r w:rsidRPr="002068D6">
        <w:t>We have also noted your determination in maintaining WIPO’s relevance and efficiency in a new and ever-changing world. We look forward to further close and positive cooperation under your continuing leadership.</w:t>
      </w:r>
      <w:r w:rsidRPr="002068D6">
        <w:br/>
        <w:t xml:space="preserve">Chair, for Sweden, it’s clear that well-functioning intellectual property systems are a core ingredient in the knowledge-based economies of today, but also in days to come.  Their full potential can only be reached when creative and innovative minds, regardless of gender, social and ethnic backgrounds, physical abilities, religious belief or sexual orientations meet, collaborate and innovate together.  Let me also express our support for the statement by </w:t>
      </w:r>
      <w:r w:rsidRPr="002068D6">
        <w:br/>
        <w:t>Group B.</w:t>
      </w:r>
    </w:p>
    <w:p w14:paraId="4CB89EE0" w14:textId="77777777" w:rsidR="003E09CC" w:rsidRPr="002068D6" w:rsidRDefault="003E09CC" w:rsidP="005F399E">
      <w:pPr>
        <w:pStyle w:val="ONUME"/>
        <w:numPr>
          <w:ilvl w:val="0"/>
          <w:numId w:val="0"/>
        </w:numPr>
        <w:spacing w:before="0" w:after="240"/>
      </w:pPr>
      <w:r w:rsidRPr="002068D6">
        <w:t xml:space="preserve">Chair, we consider WIPO a well-managed and vital agency within the UN system and anticipate an effective and well-functioning Organization also in coming years.  Please be assured of our continued engagement throughout your </w:t>
      </w:r>
      <w:proofErr w:type="gramStart"/>
      <w:r w:rsidRPr="002068D6">
        <w:t>Organization</w:t>
      </w:r>
      <w:proofErr w:type="gramEnd"/>
      <w:r w:rsidRPr="002068D6">
        <w:t xml:space="preserve"> in the upcoming term, safeguarding attractive Intellectual Property Systems that benefit economic, social and cultural development for all.  Thank you.</w:t>
      </w:r>
    </w:p>
    <w:p w14:paraId="25F00329" w14:textId="796C3917" w:rsidR="003E09CC" w:rsidRPr="002068D6" w:rsidRDefault="003E09CC" w:rsidP="003E09CC">
      <w:pPr>
        <w:pStyle w:val="ONUME"/>
        <w:spacing w:before="0" w:after="0"/>
      </w:pPr>
      <w:hyperlink r:id="rId90">
        <w:r w:rsidRPr="00D829DC">
          <w:rPr>
            <w:rStyle w:val="Hyperlink"/>
            <w:caps/>
          </w:rPr>
          <w:t>Switzerland</w:t>
        </w:r>
      </w:hyperlink>
      <w:r w:rsidR="00D829DC">
        <w:t xml:space="preserve">:  </w:t>
      </w:r>
      <w:r w:rsidRPr="002068D6">
        <w:t xml:space="preserve">Director General, dear Daren Tang, our Delegation wishes to extend its sincere congratulations to you upon your re-election, and as representative of the host country, I </w:t>
      </w:r>
      <w:r w:rsidRPr="002068D6">
        <w:lastRenderedPageBreak/>
        <w:t xml:space="preserve">wish to thank you for having guided the Organization through a challenging period during your first term in office and for your efforts to promote multilateralism and preserve the sound financial health of WIPO.  Allow me to share with you a few thoughts about what we hope to see in the Organization during your second term in office.  </w:t>
      </w:r>
    </w:p>
    <w:p w14:paraId="03B60B8C" w14:textId="77777777" w:rsidR="003E09CC" w:rsidRPr="002068D6" w:rsidRDefault="003E09CC" w:rsidP="003E09CC">
      <w:pPr>
        <w:pStyle w:val="ONUME"/>
        <w:numPr>
          <w:ilvl w:val="0"/>
          <w:numId w:val="0"/>
        </w:numPr>
        <w:spacing w:before="0" w:after="0"/>
      </w:pPr>
      <w:r w:rsidRPr="002068D6">
        <w:t xml:space="preserve">Firstly, Switzerland attaches top priority to the smooth functioning of the filing and registration systems.  Recently we have seen an increased politicization of the discussions within technical bodies, which could jeopardize the development of certain essential functions within the Organization.  Let’s work hand in hand to ensure that the discussions are guided by pragmatism and good faith. </w:t>
      </w:r>
    </w:p>
    <w:p w14:paraId="79E5B08E" w14:textId="77777777" w:rsidR="003E09CC" w:rsidRPr="002068D6" w:rsidRDefault="003E09CC" w:rsidP="003E09CC">
      <w:pPr>
        <w:pStyle w:val="ONUME"/>
        <w:numPr>
          <w:ilvl w:val="0"/>
          <w:numId w:val="0"/>
        </w:numPr>
        <w:spacing w:before="0" w:after="0"/>
      </w:pPr>
      <w:r w:rsidRPr="002068D6">
        <w:t xml:space="preserve">Secondly, we would like to see WIPO being more active in engaging in substantive discussions on how the intellectual property system can address new technologies.  We don’t expect to find quick solutions to these very complex issues, but we must engage in a strategic and more ambitious dialogue to ensure that innovation and creativity prosper in a highly dynamic technological context. </w:t>
      </w:r>
    </w:p>
    <w:p w14:paraId="7BB3285A" w14:textId="77777777" w:rsidR="003E09CC" w:rsidRPr="002068D6" w:rsidRDefault="003E09CC" w:rsidP="00C81377">
      <w:pPr>
        <w:pStyle w:val="ONUME"/>
        <w:numPr>
          <w:ilvl w:val="0"/>
          <w:numId w:val="0"/>
        </w:numPr>
        <w:spacing w:before="0" w:after="240"/>
      </w:pPr>
      <w:r w:rsidRPr="002068D6">
        <w:t>Thirdly, merit-based recruitment is essential to ensure the central mission of the Organization, which is to protect intellectual property.  Human resources policies must be flexible enough to allow for staff movements, but they must also bear in mind the need for continuity and long-standing expertise in complex technical areas.  Dear Daren, Switzerland looks forward to pursuing close cooperation with you over the next six years.  Thank you, Chair.</w:t>
      </w:r>
    </w:p>
    <w:p w14:paraId="26F4FFCA" w14:textId="21A5A6D6" w:rsidR="00C81377" w:rsidRPr="002068D6" w:rsidRDefault="00C81377" w:rsidP="00C81377">
      <w:pPr>
        <w:pStyle w:val="ONUME"/>
        <w:spacing w:before="0" w:after="0"/>
      </w:pPr>
      <w:hyperlink r:id="rId91">
        <w:r w:rsidRPr="00D829DC">
          <w:rPr>
            <w:rStyle w:val="Hyperlink"/>
            <w:caps/>
          </w:rPr>
          <w:t>Syrian Arab Republic</w:t>
        </w:r>
      </w:hyperlink>
      <w:r w:rsidR="00D829DC">
        <w:t xml:space="preserve">:  </w:t>
      </w:r>
      <w:r w:rsidRPr="002068D6">
        <w:t xml:space="preserve">The Delegation of the Syrian Arab Republic would like to extend its sincere congratulations to Mr. Daren Tang </w:t>
      </w:r>
      <w:proofErr w:type="gramStart"/>
      <w:r w:rsidRPr="002068D6">
        <w:t>on the occasion of</w:t>
      </w:r>
      <w:proofErr w:type="gramEnd"/>
      <w:r w:rsidRPr="002068D6">
        <w:t xml:space="preserve"> his reappointment as Director General of the World Intellectual Property Organization.</w:t>
      </w:r>
    </w:p>
    <w:p w14:paraId="19D076E4" w14:textId="784F2135" w:rsidR="00C81377" w:rsidRPr="002068D6" w:rsidRDefault="00C81377" w:rsidP="00C81377">
      <w:pPr>
        <w:pStyle w:val="ONUME"/>
        <w:numPr>
          <w:ilvl w:val="0"/>
          <w:numId w:val="0"/>
        </w:numPr>
        <w:spacing w:before="0" w:after="0"/>
      </w:pPr>
      <w:r w:rsidRPr="002068D6">
        <w:t>This well-deserved renewal of confidence reflects broad international appreciation for his wise leadership and balanced strategic vision during his previous term. His leadership has contributed to enhancing the Organization’s standing, improving its performance, and consolidating its role as an inclusive platform for constructive dialogue and international cooperation in the field of intellectual property.</w:t>
      </w:r>
      <w:r w:rsidR="00A8513A">
        <w:t xml:space="preserve"> </w:t>
      </w:r>
      <w:r w:rsidR="00575BBB">
        <w:t xml:space="preserve"> </w:t>
      </w:r>
      <w:r w:rsidRPr="002068D6">
        <w:t>The Syrian Arab Republic commends Mr. Tang on what he has accomplished, establishing a more inclusive and balanced approach to the intellectual property system by putting the development dimension at the heart of the Organization’s work. He has also launched pioneering initiatives in support of innovation, facilitated access to knowledge, and promoted digital transformation in a manner that has contributed to modernizing the Organization's work and making it more efficient and responsive to rapid change.</w:t>
      </w:r>
    </w:p>
    <w:p w14:paraId="6D6DB7F5" w14:textId="77777777" w:rsidR="00C81377" w:rsidRPr="002068D6" w:rsidRDefault="00C81377" w:rsidP="00C81377">
      <w:pPr>
        <w:pStyle w:val="ONUME"/>
        <w:numPr>
          <w:ilvl w:val="0"/>
          <w:numId w:val="0"/>
        </w:numPr>
        <w:spacing w:before="0" w:after="0"/>
      </w:pPr>
      <w:r w:rsidRPr="002068D6">
        <w:t>The Syrian Arab Republic emphasizes the critical importance of the pivotal role that WIPO plays in building a balanced and effective international intellectual property system that supports creativity, enhances the transfer of knowledge, and contributes to achieving sustainable economic and technological development.</w:t>
      </w:r>
    </w:p>
    <w:p w14:paraId="25371583" w14:textId="77777777" w:rsidR="00C81377" w:rsidRPr="002068D6" w:rsidRDefault="00C81377" w:rsidP="00C81377">
      <w:pPr>
        <w:pStyle w:val="ONUME"/>
        <w:numPr>
          <w:ilvl w:val="0"/>
          <w:numId w:val="0"/>
        </w:numPr>
        <w:spacing w:before="0" w:after="0"/>
      </w:pPr>
      <w:r w:rsidRPr="002068D6">
        <w:t>In this context, we appreciate the institutional efforts that the Organization undertakes in implementing technical cooperation programs and capacity-building, and the practical support it provides, which contributes to developing national intellectual property infrastructure and enhancing its operational efficiency, enabling Member States to utilize this system optimally in accordance with their development priorities.</w:t>
      </w:r>
    </w:p>
    <w:p w14:paraId="4D40FE75" w14:textId="77777777" w:rsidR="00C81377" w:rsidRPr="002068D6" w:rsidRDefault="00C81377" w:rsidP="00F378DD">
      <w:pPr>
        <w:pStyle w:val="ONUME"/>
        <w:numPr>
          <w:ilvl w:val="0"/>
          <w:numId w:val="0"/>
        </w:numPr>
        <w:spacing w:before="0" w:after="240"/>
      </w:pPr>
      <w:r w:rsidRPr="002068D6">
        <w:t xml:space="preserve">In conclusion, the Syrian Arab Republic looks forward to continuing to work with you, Director General, and to strengthening constructive cooperation with the Organization during the coming </w:t>
      </w:r>
      <w:r w:rsidRPr="002068D6">
        <w:lastRenderedPageBreak/>
        <w:t>period, including by benefiting from its programs and initiatives in support of national projects and strengthening national institutional IP capacities. Thank you, Chair.</w:t>
      </w:r>
    </w:p>
    <w:p w14:paraId="5026CCC3" w14:textId="3402912D" w:rsidR="00F378DD" w:rsidRPr="002068D6" w:rsidRDefault="00F378DD" w:rsidP="00F378DD">
      <w:pPr>
        <w:pStyle w:val="ONUME"/>
        <w:spacing w:before="0" w:after="0"/>
      </w:pPr>
      <w:hyperlink r:id="rId92">
        <w:r w:rsidRPr="00A87D02">
          <w:rPr>
            <w:rStyle w:val="Hyperlink"/>
            <w:caps/>
          </w:rPr>
          <w:t>Tajikistan</w:t>
        </w:r>
      </w:hyperlink>
      <w:r w:rsidR="00A87D02">
        <w:t xml:space="preserve">:  </w:t>
      </w:r>
      <w:r w:rsidRPr="002068D6">
        <w:t>Excellencies, distinguished delegates, DG Tang, on behalf of the Republic of Tajikistan, I would like to extend our warmest congratulations on your appointment as the Director General of WIPO for the second term.  We commend your leadership and vision at a time when intellectual property continues to play a vital role in fostering innovation, economic development, and sustainable growth.  We are confident that under your stewardship, WIPO will further strengthen its support to Member States, particularly in addressing the evolving challenge of the global innovation landscape.</w:t>
      </w:r>
    </w:p>
    <w:p w14:paraId="7B8A24C9" w14:textId="77777777" w:rsidR="00F378DD" w:rsidRPr="002068D6" w:rsidRDefault="00F378DD" w:rsidP="0060125C">
      <w:pPr>
        <w:pStyle w:val="ONUME"/>
        <w:numPr>
          <w:ilvl w:val="0"/>
          <w:numId w:val="0"/>
        </w:numPr>
        <w:spacing w:before="0" w:after="240"/>
      </w:pPr>
      <w:r w:rsidRPr="002068D6">
        <w:t>Tajikistan remains committed to the constructive engagement within WIPO and to advancing a balanced and inclusive international intellectual property system that benefits all countries, especially developing and landlocked nations.  We wish you every success in your important mission and assure you of Tajikistan’s full support.  Thank you.</w:t>
      </w:r>
    </w:p>
    <w:p w14:paraId="5D3BF580" w14:textId="4160704D" w:rsidR="0060125C" w:rsidRPr="002068D6" w:rsidRDefault="0060125C" w:rsidP="0060125C">
      <w:pPr>
        <w:pStyle w:val="ONUME"/>
        <w:spacing w:before="0" w:after="0"/>
      </w:pPr>
      <w:hyperlink r:id="rId93">
        <w:r w:rsidRPr="00A87D02">
          <w:rPr>
            <w:rStyle w:val="Hyperlink"/>
            <w:caps/>
          </w:rPr>
          <w:t>Thailand</w:t>
        </w:r>
      </w:hyperlink>
      <w:r w:rsidR="00A87D02">
        <w:t xml:space="preserve">:  </w:t>
      </w:r>
      <w:r w:rsidRPr="002068D6">
        <w:t>I also would like to thank the Vice</w:t>
      </w:r>
      <w:r w:rsidR="00B61A1E">
        <w:t>-</w:t>
      </w:r>
      <w:r w:rsidRPr="002068D6">
        <w:t xml:space="preserve">Chairs and the Secretariat for organizing this but also my thanks </w:t>
      </w:r>
      <w:proofErr w:type="gramStart"/>
      <w:r w:rsidRPr="002068D6">
        <w:t>goes</w:t>
      </w:r>
      <w:proofErr w:type="gramEnd"/>
      <w:r w:rsidRPr="002068D6">
        <w:t xml:space="preserve"> to Ambassador James Baxter who chaired the </w:t>
      </w:r>
      <w:proofErr w:type="spellStart"/>
      <w:r w:rsidRPr="002068D6">
        <w:t>CoCo</w:t>
      </w:r>
      <w:proofErr w:type="spellEnd"/>
      <w:r w:rsidRPr="002068D6">
        <w:t xml:space="preserve">, which has led to the successful election of our new DG today. </w:t>
      </w:r>
    </w:p>
    <w:p w14:paraId="60462A28" w14:textId="78272CAD" w:rsidR="0060125C" w:rsidRPr="002068D6" w:rsidRDefault="0060125C" w:rsidP="0060125C">
      <w:pPr>
        <w:pStyle w:val="ONUME"/>
        <w:numPr>
          <w:ilvl w:val="0"/>
          <w:numId w:val="0"/>
        </w:numPr>
        <w:spacing w:before="0" w:after="0"/>
      </w:pPr>
      <w:r w:rsidRPr="002068D6">
        <w:t xml:space="preserve">Thailand </w:t>
      </w:r>
      <w:r w:rsidR="00065903" w:rsidRPr="002068D6">
        <w:t>al</w:t>
      </w:r>
      <w:r w:rsidR="00065903">
        <w:t>igns</w:t>
      </w:r>
      <w:r w:rsidRPr="002068D6">
        <w:t xml:space="preserve"> </w:t>
      </w:r>
      <w:proofErr w:type="gramStart"/>
      <w:r w:rsidRPr="002068D6">
        <w:t>ourselves</w:t>
      </w:r>
      <w:proofErr w:type="gramEnd"/>
      <w:r w:rsidRPr="002068D6">
        <w:t xml:space="preserve"> with the statement delivered by the Kingdom of Saudi Arabia on behalf of the APG and we would like to say a few things.  Of course, DG, our heartfelt and sincere warmest congratulations to you.</w:t>
      </w:r>
    </w:p>
    <w:p w14:paraId="7ECC27A1" w14:textId="77777777" w:rsidR="0060125C" w:rsidRPr="002068D6" w:rsidRDefault="0060125C" w:rsidP="0060125C">
      <w:pPr>
        <w:pStyle w:val="ONUME"/>
        <w:numPr>
          <w:ilvl w:val="0"/>
          <w:numId w:val="0"/>
        </w:numPr>
        <w:spacing w:before="0" w:after="0"/>
      </w:pPr>
      <w:r w:rsidRPr="002068D6">
        <w:t xml:space="preserve">Like the Saudi Arabia said, we are very proud to have our representative from the APG region leading this very important Organization once again.  But the task ahead of you will not be easy, but I am sure that with your professionalism, your commitment, and your energy that you have demonstrated in the past six years, we will continue to see WIPO flourish and doing what would be beneficial to all in areas of intellectual property. </w:t>
      </w:r>
    </w:p>
    <w:p w14:paraId="7919494A" w14:textId="77777777" w:rsidR="0060125C" w:rsidRPr="002068D6" w:rsidRDefault="0060125C" w:rsidP="0060125C">
      <w:pPr>
        <w:pStyle w:val="ONUME"/>
        <w:numPr>
          <w:ilvl w:val="0"/>
          <w:numId w:val="0"/>
        </w:numPr>
        <w:spacing w:before="0" w:after="0"/>
      </w:pPr>
      <w:r w:rsidRPr="002068D6">
        <w:t>DG, your achievement in the past six years have been said by many Delegations before.  We share that.  Apart from the two successful Diplomatic Conferences, I think you have done a lot of making IP more accessible and relevant to a broader spectrum of stakeholders, including the SMEs, creators, and local communities, just to name a few.</w:t>
      </w:r>
    </w:p>
    <w:p w14:paraId="5A1D9B2F" w14:textId="77777777" w:rsidR="0060125C" w:rsidRPr="002068D6" w:rsidRDefault="0060125C" w:rsidP="0060125C">
      <w:pPr>
        <w:pStyle w:val="ONUME"/>
        <w:numPr>
          <w:ilvl w:val="0"/>
          <w:numId w:val="0"/>
        </w:numPr>
        <w:spacing w:before="0" w:after="0"/>
      </w:pPr>
      <w:r w:rsidRPr="002068D6">
        <w:t xml:space="preserve">Having heard what you see for the future of WIPO that you will be leading again in the next six years, I am very confident that you will continue to make IP as a driver of innovation, creativity, and economic growth.  </w:t>
      </w:r>
    </w:p>
    <w:p w14:paraId="3CD74B4B" w14:textId="77777777" w:rsidR="0060125C" w:rsidRPr="002068D6" w:rsidRDefault="0060125C" w:rsidP="0060125C">
      <w:pPr>
        <w:pStyle w:val="ONUME"/>
        <w:numPr>
          <w:ilvl w:val="0"/>
          <w:numId w:val="0"/>
        </w:numPr>
        <w:spacing w:before="0" w:after="0"/>
      </w:pPr>
      <w:r w:rsidRPr="002068D6">
        <w:t xml:space="preserve">What is Thailand looking forward from your leadership?  I would just say that today we celebrate IP Day in Thailand, and the topic today is sports and IP and innovation. Recently, after your visit to Thailand, we had created a project on IP financing.  These are the things that we will be looking </w:t>
      </w:r>
      <w:proofErr w:type="gramStart"/>
      <w:r w:rsidRPr="002068D6">
        <w:t>forward</w:t>
      </w:r>
      <w:proofErr w:type="gramEnd"/>
      <w:r w:rsidRPr="002068D6">
        <w:t xml:space="preserve"> from you, DG, is that, of course, we give importance to protection, but utilization and commercialization will be something that we hope to see you doing, give priority to.</w:t>
      </w:r>
    </w:p>
    <w:p w14:paraId="2A704155" w14:textId="66CFEC22" w:rsidR="0060125C" w:rsidRPr="002068D6" w:rsidRDefault="0060125C" w:rsidP="008F7A6E">
      <w:pPr>
        <w:pStyle w:val="ONUME"/>
        <w:numPr>
          <w:ilvl w:val="0"/>
          <w:numId w:val="0"/>
        </w:numPr>
        <w:spacing w:before="0" w:after="240"/>
      </w:pPr>
      <w:r w:rsidRPr="002068D6">
        <w:t>[…]</w:t>
      </w:r>
      <w:r w:rsidR="00D23A7F">
        <w:t xml:space="preserve"> </w:t>
      </w:r>
      <w:r w:rsidRPr="002068D6">
        <w:t>Congratulations again, DG, but please count on our support to work with you to the next six years of successful endeavors.  Thank you.</w:t>
      </w:r>
    </w:p>
    <w:p w14:paraId="53841325" w14:textId="2B77C956" w:rsidR="008F7A6E" w:rsidRPr="002068D6" w:rsidRDefault="008F7A6E" w:rsidP="005F399E">
      <w:pPr>
        <w:pStyle w:val="ONUME"/>
        <w:spacing w:before="0" w:after="0"/>
      </w:pPr>
      <w:hyperlink r:id="rId94">
        <w:r w:rsidRPr="00A87D02">
          <w:rPr>
            <w:rStyle w:val="Hyperlink"/>
            <w:caps/>
          </w:rPr>
          <w:t>Togo</w:t>
        </w:r>
      </w:hyperlink>
      <w:r w:rsidR="00A87D02">
        <w:t xml:space="preserve">:  </w:t>
      </w:r>
      <w:r w:rsidRPr="002068D6">
        <w:t>Chair, Director General, Togo aligns itself with our different partner groups namely the Africa</w:t>
      </w:r>
      <w:r w:rsidR="008D5BE9">
        <w:t>n</w:t>
      </w:r>
      <w:r w:rsidRPr="002068D6">
        <w:t xml:space="preserve"> Group and the group of LDCs to address a warm congratulations to Mr. Daren Tang on his re-election at the head of the World Intellectual Property Organization for a second term.</w:t>
      </w:r>
    </w:p>
    <w:p w14:paraId="0CDF5068" w14:textId="11E9E370" w:rsidR="008F7A6E" w:rsidRPr="002068D6" w:rsidRDefault="008F7A6E" w:rsidP="005F399E">
      <w:pPr>
        <w:pStyle w:val="ONUME"/>
        <w:numPr>
          <w:ilvl w:val="0"/>
          <w:numId w:val="0"/>
        </w:numPr>
        <w:spacing w:before="0" w:after="0"/>
      </w:pPr>
      <w:r w:rsidRPr="002068D6">
        <w:lastRenderedPageBreak/>
        <w:t xml:space="preserve">This appointment attests to the great trust that Member States place in </w:t>
      </w:r>
      <w:r w:rsidR="005A7423" w:rsidRPr="002068D6">
        <w:t>its</w:t>
      </w:r>
      <w:r w:rsidRPr="002068D6">
        <w:t xml:space="preserve"> vision, leadership and commitment to a global IP ecosystem that is inclusive and development oriented.</w:t>
      </w:r>
    </w:p>
    <w:p w14:paraId="6E1C50B6" w14:textId="77777777" w:rsidR="008F7A6E" w:rsidRPr="002068D6" w:rsidRDefault="008F7A6E" w:rsidP="005F399E">
      <w:pPr>
        <w:pStyle w:val="ONUME"/>
        <w:numPr>
          <w:ilvl w:val="0"/>
          <w:numId w:val="0"/>
        </w:numPr>
        <w:spacing w:before="0" w:after="0"/>
      </w:pPr>
      <w:r w:rsidRPr="002068D6">
        <w:t xml:space="preserve">Under your leadership, Director General, during your first term WIPO successfully concluded two historic multilateral Treaties in 2024, one on Intellectual Property, Genetic Resources and Associated Traditional Knowledge, as well as the Riyadh Design Law Treaty.  This best witnessed your capacity to build consensus and to achieve multilateral results.  Even though we find ourselves in a difficult geopolitical context, for Togo your leadership was of particular importance.  </w:t>
      </w:r>
    </w:p>
    <w:p w14:paraId="4F515964" w14:textId="77777777" w:rsidR="008F7A6E" w:rsidRPr="002068D6" w:rsidRDefault="008F7A6E" w:rsidP="005F399E">
      <w:pPr>
        <w:pStyle w:val="ONUME"/>
        <w:numPr>
          <w:ilvl w:val="0"/>
          <w:numId w:val="0"/>
        </w:numPr>
        <w:spacing w:before="0" w:after="0"/>
      </w:pPr>
      <w:r w:rsidRPr="002068D6">
        <w:t xml:space="preserve">We very much appreciate WIPO’s assistance and that of its partners in promoting IP, </w:t>
      </w:r>
      <w:proofErr w:type="gramStart"/>
      <w:r w:rsidRPr="002068D6">
        <w:t>in particular by</w:t>
      </w:r>
      <w:proofErr w:type="gramEnd"/>
      <w:r w:rsidRPr="002068D6">
        <w:t xml:space="preserve"> organizing a workshop to approve a study and evaluation report on IP in Togo, as well as ensuring the Geographical Indication for </w:t>
      </w:r>
      <w:proofErr w:type="spellStart"/>
      <w:r w:rsidRPr="002068D6">
        <w:rPr>
          <w:i/>
          <w:iCs/>
        </w:rPr>
        <w:t>Kovié</w:t>
      </w:r>
      <w:proofErr w:type="spellEnd"/>
      <w:r w:rsidRPr="002068D6">
        <w:t xml:space="preserve"> rice.  </w:t>
      </w:r>
    </w:p>
    <w:p w14:paraId="7EDF3428" w14:textId="77777777" w:rsidR="008F7A6E" w:rsidRPr="002068D6" w:rsidRDefault="008F7A6E" w:rsidP="005F399E">
      <w:pPr>
        <w:pStyle w:val="ONUME"/>
        <w:numPr>
          <w:ilvl w:val="0"/>
          <w:numId w:val="0"/>
        </w:numPr>
        <w:spacing w:before="0" w:after="0"/>
      </w:pPr>
      <w:r w:rsidRPr="002068D6">
        <w:t xml:space="preserve">And now as you prepare to begin your second term, Togo wishes you every success and we are confident that you will spare no effort in seeking to strengthen assistance for LDCs in drafting national IP and innovation strategies and ensuring a holistic and inclusive approach to IP for development with a focus on the bridge between universities, the private sector and government entities that promote IP, as well as the projects that are designed to reduce the technology gap and inequalities between countries. </w:t>
      </w:r>
    </w:p>
    <w:p w14:paraId="25EDB711" w14:textId="10C17782" w:rsidR="00DC0916" w:rsidRPr="002068D6" w:rsidRDefault="008F7A6E" w:rsidP="005F399E">
      <w:pPr>
        <w:pStyle w:val="ONUME"/>
        <w:numPr>
          <w:ilvl w:val="0"/>
          <w:numId w:val="0"/>
        </w:numPr>
        <w:spacing w:before="0" w:after="240"/>
      </w:pPr>
      <w:r w:rsidRPr="002068D6">
        <w:t>We would like to renew our support to Director General Daren Tang and to his Secretariat while noting our willingness to strengthen cooperation with WIPO for development.  Thank you.</w:t>
      </w:r>
    </w:p>
    <w:p w14:paraId="639644B7" w14:textId="4ADE48D6" w:rsidR="00DC0916" w:rsidRPr="002068D6" w:rsidRDefault="00DC0916" w:rsidP="00144900">
      <w:pPr>
        <w:pStyle w:val="ONUME"/>
        <w:spacing w:before="0" w:after="0"/>
      </w:pPr>
      <w:hyperlink r:id="rId95">
        <w:r w:rsidRPr="00A87D02">
          <w:rPr>
            <w:rStyle w:val="Hyperlink"/>
            <w:caps/>
          </w:rPr>
          <w:t>Tunisia</w:t>
        </w:r>
      </w:hyperlink>
      <w:r w:rsidR="00A87D02">
        <w:t xml:space="preserve">:  </w:t>
      </w:r>
      <w:r w:rsidRPr="002068D6">
        <w:t>On behalf of Tunisia, allow me to extend my sincere congratulations to Daren Tang on his re</w:t>
      </w:r>
      <w:r w:rsidR="00FD7C5E" w:rsidRPr="002068D6">
        <w:t>-</w:t>
      </w:r>
      <w:r w:rsidRPr="002068D6">
        <w:t xml:space="preserve">election as Director General of the </w:t>
      </w:r>
      <w:r w:rsidR="00CF5952" w:rsidRPr="002068D6">
        <w:t>Organization</w:t>
      </w:r>
      <w:r w:rsidRPr="002068D6">
        <w:t>.  This re- election reflects the renewed trust of Member States and reflects their great satisfaction with the guidance and results achieved over the past six years.</w:t>
      </w:r>
      <w:r w:rsidRPr="002068D6">
        <w:br/>
        <w:t>We welcome the efforts made under Daren Tang’s leadership to promote an intellectual property system that is becoming more inclusive, accessible and equitable to the benefit of all, a system that incorporates the needs and expectations of developing countries, their young people, their rural communities, their artists and innovators and researchers, and that enhances the opportunities for them.</w:t>
      </w:r>
    </w:p>
    <w:p w14:paraId="16D6FC32" w14:textId="1D10BAF8" w:rsidR="00DC0916" w:rsidRPr="002068D6" w:rsidRDefault="00DC0916" w:rsidP="00436913">
      <w:pPr>
        <w:pStyle w:val="ONUME"/>
        <w:numPr>
          <w:ilvl w:val="0"/>
          <w:numId w:val="0"/>
        </w:numPr>
        <w:spacing w:before="0" w:after="240"/>
      </w:pPr>
      <w:r w:rsidRPr="002068D6">
        <w:t>We welcome measures taken to transform intellectual property into an engine for growth, a tool for development and investment, helping to reduce bridge divides in terms of development and innovation.</w:t>
      </w:r>
      <w:r w:rsidRPr="002068D6">
        <w:br/>
        <w:t xml:space="preserve">Director General, as you know, you can count on the full and constructive support of Tunisia, its cooperation and its support in moving forward in achieving our common goals and strengthening the impact of our </w:t>
      </w:r>
      <w:proofErr w:type="gramStart"/>
      <w:r w:rsidR="00CF5952" w:rsidRPr="002068D6">
        <w:t>Organization</w:t>
      </w:r>
      <w:proofErr w:type="gramEnd"/>
      <w:r w:rsidRPr="002068D6">
        <w:t>.  Thank you.</w:t>
      </w:r>
    </w:p>
    <w:p w14:paraId="0D473A8F" w14:textId="441E691B" w:rsidR="00436913" w:rsidRPr="002068D6" w:rsidRDefault="00436913" w:rsidP="00436913">
      <w:pPr>
        <w:pStyle w:val="ONUME"/>
        <w:spacing w:before="0" w:after="0"/>
      </w:pPr>
      <w:hyperlink r:id="rId96">
        <w:r w:rsidRPr="00A87D02">
          <w:rPr>
            <w:rStyle w:val="Hyperlink"/>
            <w:caps/>
          </w:rPr>
          <w:t>Türkiye</w:t>
        </w:r>
      </w:hyperlink>
      <w:r w:rsidR="00A87D02">
        <w:t xml:space="preserve">:  </w:t>
      </w:r>
      <w:r w:rsidRPr="002068D6">
        <w:t>Honorable Chair, Director General, distinguished delegates, Türkiye welcomes the confirmation by General Assembly of the nomination of Mr. Daren Tang for a second term as Director General of WIPO.  We wish Mr. Tang every success in his new term and look forward to the continuation of WIPO’s efforts to strengthen a balanced, inclusive and effective global intellectual property system that supports innovation, creativity and sustainable development.</w:t>
      </w:r>
    </w:p>
    <w:p w14:paraId="009E3394" w14:textId="77777777" w:rsidR="00436913" w:rsidRPr="002068D6" w:rsidRDefault="00436913" w:rsidP="00436913">
      <w:pPr>
        <w:pStyle w:val="ONUME"/>
        <w:numPr>
          <w:ilvl w:val="0"/>
          <w:numId w:val="0"/>
        </w:numPr>
        <w:spacing w:before="0" w:after="0"/>
      </w:pPr>
      <w:r w:rsidRPr="002068D6">
        <w:t xml:space="preserve">Türkiye particularly values the constructive cooperation established with WIPO under Mr. Tang’s leadership.  We appreciate the continued engagement with our national institutions, as well as the capacity building and knowledge-sharing initiatives that have contributed to strengthening our intellectual property system.  We also welcome WIPO’s responsiveness to emerging </w:t>
      </w:r>
      <w:r w:rsidRPr="002068D6">
        <w:lastRenderedPageBreak/>
        <w:t>challenges including digital transformation and innovation-driven growth which remain closely aligned with our national priorities.</w:t>
      </w:r>
    </w:p>
    <w:p w14:paraId="502D6E03" w14:textId="77777777" w:rsidR="00436913" w:rsidRPr="002068D6" w:rsidRDefault="00436913" w:rsidP="00436913">
      <w:pPr>
        <w:pStyle w:val="ONUME"/>
        <w:numPr>
          <w:ilvl w:val="0"/>
          <w:numId w:val="0"/>
        </w:numPr>
        <w:spacing w:before="0" w:after="0"/>
      </w:pPr>
      <w:r w:rsidRPr="002068D6">
        <w:t>In this context, we reaffirm Türkiye’s commitment to contributing actively to WIPO’s work and look forward to further deepening our cooperation including in areas such as innovation support, commercialization of IP and capacity building tailored to national needs.  We also express our appreciation to Chair for guiding our proceedings and to the WIPO Secretariat for the organization of this assembly.</w:t>
      </w:r>
    </w:p>
    <w:p w14:paraId="4C6301C2" w14:textId="033144F6" w:rsidR="00436913" w:rsidRPr="002068D6" w:rsidRDefault="00436913" w:rsidP="002E1415">
      <w:pPr>
        <w:pStyle w:val="ONUME"/>
        <w:numPr>
          <w:ilvl w:val="0"/>
          <w:numId w:val="0"/>
        </w:numPr>
        <w:spacing w:before="0" w:after="240"/>
      </w:pPr>
      <w:r w:rsidRPr="002068D6">
        <w:t>We remain confident that WIPO will continue to strengthen its role as a responsive, balanced and forward-looking international organization.  Thank you.</w:t>
      </w:r>
    </w:p>
    <w:p w14:paraId="300E978F" w14:textId="3AA07D79" w:rsidR="002E1415" w:rsidRPr="002068D6" w:rsidRDefault="002E1415" w:rsidP="002E1415">
      <w:pPr>
        <w:pStyle w:val="ONUME"/>
        <w:spacing w:before="0" w:after="0"/>
      </w:pPr>
      <w:hyperlink r:id="rId97">
        <w:r w:rsidRPr="00A87D02">
          <w:rPr>
            <w:rStyle w:val="Hyperlink"/>
            <w:caps/>
          </w:rPr>
          <w:t>Uganda</w:t>
        </w:r>
      </w:hyperlink>
      <w:r w:rsidR="00A87D02">
        <w:t xml:space="preserve">:  </w:t>
      </w:r>
      <w:r w:rsidRPr="002068D6">
        <w:t xml:space="preserve">Thank you, Chair.  On behalf of the Government of the Republic of Uganda, I extend our sincere congratulations to His Excellency Mr. Daren Tang on his re-election as Director General of WIPO.  This renewed mandate reflects the strong confidence of Member States in your leadership and your vision of a more inclusive, efficient, and accessible global intellectual property system.  </w:t>
      </w:r>
    </w:p>
    <w:p w14:paraId="3AD92064" w14:textId="77777777" w:rsidR="002E1415" w:rsidRPr="002068D6" w:rsidRDefault="002E1415" w:rsidP="002E1415">
      <w:pPr>
        <w:pStyle w:val="ONUME"/>
        <w:numPr>
          <w:ilvl w:val="0"/>
          <w:numId w:val="0"/>
        </w:numPr>
        <w:spacing w:before="0" w:after="0"/>
      </w:pPr>
      <w:r w:rsidRPr="002068D6">
        <w:t>Since Uganda’s accession to the Convention establishing the World Intellectual Property Organization in 1973, we have remained firmly committed to supporting the Organization’s mandate and advancing the role of intellectual property in national development.</w:t>
      </w:r>
    </w:p>
    <w:p w14:paraId="36BC7532" w14:textId="77777777" w:rsidR="002E1415" w:rsidRPr="002068D6" w:rsidRDefault="002E1415" w:rsidP="002E1415">
      <w:pPr>
        <w:pStyle w:val="ONUME"/>
        <w:numPr>
          <w:ilvl w:val="0"/>
          <w:numId w:val="0"/>
        </w:numPr>
        <w:spacing w:before="0" w:after="0"/>
      </w:pPr>
      <w:r w:rsidRPr="002068D6">
        <w:t xml:space="preserve">Uganda has significantly benefited from WIPO’s impactful programs, particularly in digital transformation and capacity building which have enhanced the efficiency and accessibility of our IP systems and strengthened our human resources and […] institutional frameworks […] </w:t>
      </w:r>
    </w:p>
    <w:p w14:paraId="76E8C2F9" w14:textId="54C6EA2C" w:rsidR="002E1415" w:rsidRPr="002068D6" w:rsidRDefault="002E1415" w:rsidP="002E1415">
      <w:pPr>
        <w:pStyle w:val="ONUME"/>
        <w:numPr>
          <w:ilvl w:val="0"/>
          <w:numId w:val="0"/>
        </w:numPr>
        <w:spacing w:before="0" w:after="0"/>
      </w:pPr>
      <w:r w:rsidRPr="002068D6">
        <w:t xml:space="preserve">We commend the notable milestones achieved under your leadership, including the adoption of the WIPO Treaty on Intellectual Property, Genetic Resources and Associated Traditional Knowledge and the Riyadh Design Law Treaty, which </w:t>
      </w:r>
      <w:r w:rsidR="00B66D10" w:rsidRPr="002068D6">
        <w:t>reflects</w:t>
      </w:r>
      <w:r w:rsidRPr="002068D6">
        <w:t xml:space="preserve"> a balanced and inclusive evolution of the international IP system.</w:t>
      </w:r>
    </w:p>
    <w:p w14:paraId="5A8CB30E" w14:textId="77777777" w:rsidR="002E1415" w:rsidRPr="002068D6" w:rsidRDefault="002E1415" w:rsidP="002E1415">
      <w:pPr>
        <w:pStyle w:val="ONUME"/>
        <w:numPr>
          <w:ilvl w:val="0"/>
          <w:numId w:val="0"/>
        </w:numPr>
        <w:spacing w:before="0" w:after="0"/>
      </w:pPr>
      <w:r w:rsidRPr="002068D6">
        <w:t xml:space="preserve">Looking ahead, Uganda underscores the need to further strengthen human resource capacity, particularly in specialized technical areas such as examination, and to expand initiatives that promote the awareness, adoption, and utilization of intellectual property among innovators, MSMEs, women, and the youth. </w:t>
      </w:r>
    </w:p>
    <w:p w14:paraId="62BE0FCD" w14:textId="77777777" w:rsidR="002E1415" w:rsidRPr="002068D6" w:rsidRDefault="002E1415" w:rsidP="002E1415">
      <w:pPr>
        <w:pStyle w:val="ONUME"/>
        <w:numPr>
          <w:ilvl w:val="0"/>
          <w:numId w:val="0"/>
        </w:numPr>
        <w:spacing w:before="0" w:after="0"/>
      </w:pPr>
      <w:r w:rsidRPr="002068D6">
        <w:t xml:space="preserve">Uganda remains committed to working closely with WIPO and all Member States to advance a balanced, inclusive, and development-oriented IP ecosystem.  </w:t>
      </w:r>
    </w:p>
    <w:p w14:paraId="30712502" w14:textId="77777777" w:rsidR="002E1415" w:rsidRPr="002068D6" w:rsidRDefault="002E1415" w:rsidP="00FD523F">
      <w:pPr>
        <w:pStyle w:val="ONUME"/>
        <w:numPr>
          <w:ilvl w:val="0"/>
          <w:numId w:val="0"/>
        </w:numPr>
        <w:spacing w:before="0" w:after="240"/>
      </w:pPr>
      <w:r w:rsidRPr="002068D6">
        <w:t xml:space="preserve">We wish you, Excellency, a very successful new term as Director General of WIPO and look forward to your continued leadership in strengthening the global IP ecosystem, advancing inclusive innovation, and addressing emerging challenges, particularly in </w:t>
      </w:r>
      <w:proofErr w:type="gramStart"/>
      <w:r w:rsidRPr="002068D6">
        <w:t>the frontier</w:t>
      </w:r>
      <w:proofErr w:type="gramEnd"/>
      <w:r w:rsidRPr="002068D6">
        <w:t xml:space="preserve"> technologies.  </w:t>
      </w:r>
      <w:proofErr w:type="gramStart"/>
      <w:r w:rsidRPr="002068D6">
        <w:t>I thank</w:t>
      </w:r>
      <w:proofErr w:type="gramEnd"/>
      <w:r w:rsidRPr="002068D6">
        <w:t xml:space="preserve"> you.  For God and my country.</w:t>
      </w:r>
    </w:p>
    <w:p w14:paraId="444BF49E" w14:textId="57AEA41F" w:rsidR="00FD523F" w:rsidRPr="002068D6" w:rsidRDefault="00FD523F" w:rsidP="00FD523F">
      <w:pPr>
        <w:pStyle w:val="ONUME"/>
        <w:spacing w:before="0" w:after="0"/>
      </w:pPr>
      <w:hyperlink r:id="rId98">
        <w:r w:rsidRPr="00A87D02">
          <w:rPr>
            <w:rStyle w:val="Hyperlink"/>
            <w:caps/>
          </w:rPr>
          <w:t>Ukraine</w:t>
        </w:r>
      </w:hyperlink>
      <w:r w:rsidR="00A87D02">
        <w:t xml:space="preserve">:  </w:t>
      </w:r>
      <w:r w:rsidRPr="002068D6">
        <w:t xml:space="preserve">Mr. Chair, Mr. Director General, distinguished Delegates, Ukraine aligns itself with the statement delivered by the Delegation of Albania on behalf of the CEBS Group.  We congratulate Mr. Daren Tang on his appointment for a new term as Director General of WIPO.  </w:t>
      </w:r>
    </w:p>
    <w:p w14:paraId="30F43521" w14:textId="77777777" w:rsidR="00FD523F" w:rsidRPr="002068D6" w:rsidRDefault="00FD523F" w:rsidP="00FD523F">
      <w:pPr>
        <w:pStyle w:val="ONUME"/>
        <w:numPr>
          <w:ilvl w:val="0"/>
          <w:numId w:val="0"/>
        </w:numPr>
        <w:spacing w:before="0" w:after="0"/>
      </w:pPr>
      <w:r w:rsidRPr="002068D6">
        <w:t>Dear Daren, I would like to express our full support for your continued leadership and for the strategic vision that you have advanced, aimed at building a more inclusive, balanced and impact-oriented global IP ecosystem.  We also wish to extend our warm thanks to the entire WIPO team for their professionalism, dedication, and proactive support.</w:t>
      </w:r>
    </w:p>
    <w:p w14:paraId="23A703C3" w14:textId="77777777" w:rsidR="00FD523F" w:rsidRPr="002068D6" w:rsidRDefault="00FD523F" w:rsidP="00FD523F">
      <w:pPr>
        <w:pStyle w:val="ONUME"/>
        <w:numPr>
          <w:ilvl w:val="0"/>
          <w:numId w:val="0"/>
        </w:numPr>
        <w:spacing w:before="0" w:after="0"/>
      </w:pPr>
      <w:r w:rsidRPr="002068D6">
        <w:t xml:space="preserve">Ukraine would like to highlight the flexibility demonstrated by WIPO in the application of its global IP services.  Thanks to these initiatives, our IP users are to continue using international system despite Russia’s war of aggression against Ukraine. </w:t>
      </w:r>
    </w:p>
    <w:p w14:paraId="59482256" w14:textId="77777777" w:rsidR="00FD523F" w:rsidRPr="002068D6" w:rsidRDefault="00FD523F" w:rsidP="00FD523F">
      <w:pPr>
        <w:pStyle w:val="ONUME"/>
        <w:numPr>
          <w:ilvl w:val="0"/>
          <w:numId w:val="0"/>
        </w:numPr>
        <w:spacing w:before="0" w:after="0"/>
      </w:pPr>
      <w:r w:rsidRPr="002068D6">
        <w:lastRenderedPageBreak/>
        <w:t xml:space="preserve">We would also like to recall WIPO’s decision on assistance and support for Ukraine’s innovation and creativity sector and intellectual property system.  The implementation of this decision has already produced concrete results, particularly for Ukrainian innovators and creators. </w:t>
      </w:r>
    </w:p>
    <w:p w14:paraId="3F5A168F" w14:textId="77777777" w:rsidR="00FD523F" w:rsidRPr="002068D6" w:rsidRDefault="00FD523F" w:rsidP="00FD523F">
      <w:pPr>
        <w:pStyle w:val="ONUME"/>
        <w:numPr>
          <w:ilvl w:val="0"/>
          <w:numId w:val="0"/>
        </w:numPr>
        <w:spacing w:before="0" w:after="0"/>
      </w:pPr>
      <w:r w:rsidRPr="002068D6">
        <w:t>We further underline the importance of continued cooperation on mitigating the impact of Russia’s war against Ukraine, as well as the steps taken to ensure that WIPO publications and platforms fully respect the sovereignty, independence, and territorial integrity of Ukraine within the internationally recognized borders.</w:t>
      </w:r>
    </w:p>
    <w:p w14:paraId="7E0CDD33" w14:textId="2AA9F912" w:rsidR="002E1415" w:rsidRPr="002068D6" w:rsidRDefault="00FD523F" w:rsidP="00FD523F">
      <w:pPr>
        <w:pStyle w:val="ONUME"/>
        <w:numPr>
          <w:ilvl w:val="0"/>
          <w:numId w:val="0"/>
        </w:numPr>
        <w:spacing w:before="0" w:after="240"/>
      </w:pPr>
      <w:r w:rsidRPr="002068D6">
        <w:t>In conclusion, Ukraine remains strongly committed to further strengthening our cooperation with WIPO, including through institutional and project-based collaboration with a focus on recovery, resilience, and continued support for Ukrainian IP users. In line with our shared mission, we remain ready to actively contribute to the development of a balanced and effective global IP ecosystem.  Thank you.</w:t>
      </w:r>
    </w:p>
    <w:p w14:paraId="362FB3B4" w14:textId="30443268" w:rsidR="00D006CE" w:rsidRPr="002068D6" w:rsidRDefault="00D006CE" w:rsidP="00D006CE">
      <w:pPr>
        <w:pStyle w:val="ONUME"/>
        <w:spacing w:before="0" w:after="0"/>
      </w:pPr>
      <w:hyperlink r:id="rId99">
        <w:r w:rsidRPr="00A87D02">
          <w:rPr>
            <w:rStyle w:val="Hyperlink"/>
            <w:caps/>
          </w:rPr>
          <w:t>United Arab Emirates</w:t>
        </w:r>
      </w:hyperlink>
      <w:r w:rsidR="00A87D02">
        <w:t xml:space="preserve">:  </w:t>
      </w:r>
      <w:r w:rsidRPr="002068D6">
        <w:t xml:space="preserve">My Delegation extends its sincerest congratulations to Mr. Daren Tang </w:t>
      </w:r>
      <w:proofErr w:type="gramStart"/>
      <w:r w:rsidRPr="002068D6">
        <w:t>on the occasion of</w:t>
      </w:r>
      <w:proofErr w:type="gramEnd"/>
      <w:r w:rsidRPr="002068D6">
        <w:t xml:space="preserve"> his re-election as head of the World Intellectual Property Organization for a second term. This decision reflects our confidence, as well as that of the other Member States, in his pioneering leadership and ambitious vision.</w:t>
      </w:r>
    </w:p>
    <w:p w14:paraId="5F0DD00A" w14:textId="77777777" w:rsidR="00D006CE" w:rsidRPr="002068D6" w:rsidRDefault="00D006CE" w:rsidP="00D006CE">
      <w:pPr>
        <w:pStyle w:val="ONUME"/>
        <w:numPr>
          <w:ilvl w:val="0"/>
          <w:numId w:val="0"/>
        </w:numPr>
        <w:spacing w:before="0" w:after="0"/>
      </w:pPr>
      <w:r w:rsidRPr="002068D6">
        <w:t>During his first term, the organization witnessed qualitative developments that strengthened its role in supporting the intellectual property system and contributed to empowering innovation and creativity as essential pillars for achieving sustainable development. We particularly commend his efforts in making the Organization a global forum for discussing the latest intellectual property issues and establishing frameworks and standards that respond to emerging changes in technology and knowledge fields, with a focus on impactful and tangible support for innovators and creators worldwide.</w:t>
      </w:r>
    </w:p>
    <w:p w14:paraId="2FF2ECB2" w14:textId="77777777" w:rsidR="00D006CE" w:rsidRPr="002068D6" w:rsidRDefault="00D006CE" w:rsidP="00D006CE">
      <w:pPr>
        <w:pStyle w:val="ONUME"/>
        <w:numPr>
          <w:ilvl w:val="0"/>
          <w:numId w:val="0"/>
        </w:numPr>
        <w:spacing w:before="0" w:after="0"/>
      </w:pPr>
      <w:r w:rsidRPr="002068D6">
        <w:t>This meeting coincides with a highly delicate and sensitive regional and international context, where our region faces escalating challenges and threats arising from Iran's aggressive and terrorist practices, challenging efforts to promote development and stability. There is therefore a need for stronger multilateral action, guarantees and a reaffirmation of the value of cooperation.</w:t>
      </w:r>
    </w:p>
    <w:p w14:paraId="156F3312" w14:textId="77777777" w:rsidR="00D006CE" w:rsidRPr="002068D6" w:rsidRDefault="00D006CE" w:rsidP="00D006CE">
      <w:pPr>
        <w:pStyle w:val="ONUME"/>
        <w:numPr>
          <w:ilvl w:val="0"/>
          <w:numId w:val="0"/>
        </w:numPr>
        <w:spacing w:before="0" w:after="0"/>
      </w:pPr>
      <w:r w:rsidRPr="002068D6">
        <w:t xml:space="preserve">In this context, the United Arab Emirates reaffirms its firm and steadfast position in calling for enhanced constructive dialogue, promoting peaceful solutions, and entrenching stability and international cooperation. It promotes a region of cooperation and a joint approach to work and coordination, contributing to achieving security and prosperity for the peoples of the region and the world. From this standpoint, the United Arab Emirates believes that intellectual property represents a bridge for international cooperation. In line with its far-sighted national strategy, it continues steadfastly to invest in building a robust economy based on science, </w:t>
      </w:r>
      <w:proofErr w:type="gramStart"/>
      <w:r w:rsidRPr="002068D6">
        <w:t>knowledge and innovation,</w:t>
      </w:r>
      <w:proofErr w:type="gramEnd"/>
      <w:r w:rsidRPr="002068D6">
        <w:t xml:space="preserve"> and in strengthening an integrated system that supports creators and innovators. At the same time, it is keen to enhance its cooperation with the World Intellectual Property Organization and Member States to exchange expertise and develop policies that serve common goals.</w:t>
      </w:r>
    </w:p>
    <w:p w14:paraId="632896FF" w14:textId="6043B893" w:rsidR="00D006CE" w:rsidRPr="002068D6" w:rsidRDefault="00D006CE" w:rsidP="00D006CE">
      <w:pPr>
        <w:pStyle w:val="ONUME"/>
        <w:numPr>
          <w:ilvl w:val="0"/>
          <w:numId w:val="0"/>
        </w:numPr>
        <w:spacing w:before="0" w:after="240"/>
      </w:pPr>
      <w:r w:rsidRPr="002068D6">
        <w:t>In this context, and in line with the above, we reaffirm our country’s full support for the Organization’s efforts and its commitment to working with WIPO and Member States to enhance the role of intellectual property as a bridge for development and peace. In conclusion, we renew our congratulations to Mr. Daren Tang, wishing him success and clear-sightedness in his new term. Thank you.</w:t>
      </w:r>
    </w:p>
    <w:p w14:paraId="1E8F4E72" w14:textId="3790CFA5" w:rsidR="00D50162" w:rsidRPr="002068D6" w:rsidRDefault="00D50162" w:rsidP="00D50162">
      <w:pPr>
        <w:pStyle w:val="ONUME"/>
        <w:spacing w:before="0" w:after="0"/>
      </w:pPr>
      <w:hyperlink r:id="rId100">
        <w:r w:rsidRPr="00F94AA7">
          <w:rPr>
            <w:rStyle w:val="Hyperlink"/>
            <w:caps/>
          </w:rPr>
          <w:t>United Kingdom (the)</w:t>
        </w:r>
      </w:hyperlink>
      <w:r w:rsidR="00F94AA7">
        <w:t xml:space="preserve">:  </w:t>
      </w:r>
      <w:r w:rsidRPr="002068D6">
        <w:t xml:space="preserve">The UK is really pleased to participate in this extraordinary session of the WIPO General Assemblies.  </w:t>
      </w:r>
    </w:p>
    <w:p w14:paraId="7AC133DE" w14:textId="6E127372" w:rsidR="00D50162" w:rsidRPr="002068D6" w:rsidRDefault="00D50162" w:rsidP="00D50162">
      <w:pPr>
        <w:pStyle w:val="ONUME"/>
        <w:numPr>
          <w:ilvl w:val="0"/>
          <w:numId w:val="0"/>
        </w:numPr>
        <w:spacing w:before="0" w:after="0"/>
      </w:pPr>
      <w:r w:rsidRPr="002068D6">
        <w:t xml:space="preserve">We thank you, Chair, and we thank the Secretariat for </w:t>
      </w:r>
      <w:r w:rsidR="00A609FC" w:rsidRPr="002068D6">
        <w:t>the</w:t>
      </w:r>
      <w:r w:rsidRPr="002068D6">
        <w:t xml:space="preserve"> preparations that you have made.  The UK warmly congratulates you, DG, on your appointment for a further six-year term.  Your continued leadership brings continuity at a time when a strong multilateral intellectual property system matters more than ever for innovation and creativity worldwide.  </w:t>
      </w:r>
    </w:p>
    <w:p w14:paraId="60EFBE49" w14:textId="77777777" w:rsidR="00D50162" w:rsidRPr="002068D6" w:rsidRDefault="00D50162" w:rsidP="00D50162">
      <w:pPr>
        <w:pStyle w:val="ONUME"/>
        <w:numPr>
          <w:ilvl w:val="0"/>
          <w:numId w:val="0"/>
        </w:numPr>
        <w:spacing w:before="0" w:after="0"/>
      </w:pPr>
      <w:r w:rsidRPr="002068D6">
        <w:t xml:space="preserve">Over your past six years, your leadership has seen WIPO deliver real, tangible results, including the conclusion of two new multilateral treaties, improvements in organizational culture and efficiency, and prudent financial management.  </w:t>
      </w:r>
    </w:p>
    <w:p w14:paraId="6863F36C" w14:textId="54E3D7F8" w:rsidR="00D50162" w:rsidRPr="002068D6" w:rsidRDefault="00D50162" w:rsidP="00D50162">
      <w:pPr>
        <w:pStyle w:val="ONUME"/>
        <w:numPr>
          <w:ilvl w:val="0"/>
          <w:numId w:val="0"/>
        </w:numPr>
        <w:spacing w:before="0" w:after="0"/>
      </w:pPr>
      <w:r w:rsidRPr="002068D6">
        <w:t xml:space="preserve">The UK also welcomes your commitment to WIPO’s wider responsibilities as a UN specialized agency, including practical engagement on development, climate change, equality and diversity, and the opportunities and risks presented by AI.  We remain keen to work with you and other Member States to support innovation and </w:t>
      </w:r>
      <w:r w:rsidR="008F6E1B" w:rsidRPr="002068D6">
        <w:t>ensure</w:t>
      </w:r>
      <w:r w:rsidRPr="002068D6">
        <w:t xml:space="preserve"> that IP continues to be respected and trusted worldwide. </w:t>
      </w:r>
    </w:p>
    <w:p w14:paraId="5D7E6E91" w14:textId="77777777" w:rsidR="00D50162" w:rsidRPr="002068D6" w:rsidRDefault="00D50162" w:rsidP="00D50162">
      <w:pPr>
        <w:pStyle w:val="ONUME"/>
        <w:numPr>
          <w:ilvl w:val="0"/>
          <w:numId w:val="0"/>
        </w:numPr>
        <w:spacing w:before="0" w:after="0"/>
      </w:pPr>
      <w:r w:rsidRPr="002068D6">
        <w:t xml:space="preserve">Director General, during your first term election campaign, I’m told that you said that you wanted to break free, free from the past.  I’m told in this campaign, I heard you say that "we will rock you" was your strap line.  Other than a lot of Queen songs going through my head, we look forward to a steady drumbeat of progress here at WIPO.  </w:t>
      </w:r>
    </w:p>
    <w:p w14:paraId="5664A5F0" w14:textId="77777777" w:rsidR="00D50162" w:rsidRPr="002068D6" w:rsidRDefault="00D50162" w:rsidP="00D50162">
      <w:pPr>
        <w:pStyle w:val="ONUME"/>
        <w:numPr>
          <w:ilvl w:val="0"/>
          <w:numId w:val="0"/>
        </w:numPr>
        <w:spacing w:before="0" w:after="0"/>
      </w:pPr>
      <w:r w:rsidRPr="002068D6">
        <w:t xml:space="preserve">Looking ahead to your second term, the UK hopes that WIPO will also be able to balance the needs of a robust global IP system with the needs of all WIPO Members.  </w:t>
      </w:r>
    </w:p>
    <w:p w14:paraId="6E3ECC4A" w14:textId="43E1332A" w:rsidR="00D50162" w:rsidRPr="002068D6" w:rsidRDefault="00D50162" w:rsidP="00D50162">
      <w:pPr>
        <w:pStyle w:val="ONUME"/>
        <w:numPr>
          <w:ilvl w:val="0"/>
          <w:numId w:val="0"/>
        </w:numPr>
        <w:spacing w:before="0" w:after="0"/>
      </w:pPr>
      <w:r w:rsidRPr="002068D6">
        <w:t xml:space="preserve">We encourage a continued focus on strengthening WIPO’s core services, particularly registration and filing, which remain the backbone of a modern and trusted international IP system.  This is essential to support growth and productivity, including by helping businesses, especially SMEs, use IP more strategically.  We would also welcome WIPO building further on its role as a global hub for IP intelligence, using high-quality data and modern technologies to </w:t>
      </w:r>
      <w:r w:rsidR="007D1798" w:rsidRPr="002068D6">
        <w:t>anticipate</w:t>
      </w:r>
      <w:r w:rsidRPr="002068D6">
        <w:t xml:space="preserve"> emerging trends, improve efficiency, and enhance the overall customer experience.</w:t>
      </w:r>
    </w:p>
    <w:p w14:paraId="383C2A90" w14:textId="366AD25D" w:rsidR="00D50162" w:rsidRPr="002068D6" w:rsidRDefault="00D50162" w:rsidP="00D50162">
      <w:pPr>
        <w:pStyle w:val="ONUME"/>
        <w:numPr>
          <w:ilvl w:val="0"/>
          <w:numId w:val="0"/>
        </w:numPr>
        <w:spacing w:before="0" w:after="240"/>
      </w:pPr>
      <w:r w:rsidRPr="002068D6">
        <w:t>Most importantly, the UK looks forward to continuing its cooperation with WIPO, and on a personal note, we believe your humor, openness, and warmth will make that job easier for us all.  Thank you.</w:t>
      </w:r>
    </w:p>
    <w:p w14:paraId="2B17D3EB" w14:textId="03E41275" w:rsidR="005C1A16" w:rsidRPr="002068D6" w:rsidRDefault="00DC0916" w:rsidP="00144900">
      <w:pPr>
        <w:pStyle w:val="ONUME"/>
        <w:spacing w:before="0" w:after="0"/>
      </w:pPr>
      <w:hyperlink r:id="rId101">
        <w:r w:rsidRPr="00F94AA7">
          <w:rPr>
            <w:rStyle w:val="Hyperlink"/>
            <w:caps/>
          </w:rPr>
          <w:t>United States of America</w:t>
        </w:r>
      </w:hyperlink>
      <w:r w:rsidR="00F94AA7">
        <w:t xml:space="preserve">:  </w:t>
      </w:r>
      <w:r w:rsidRPr="002068D6">
        <w:t xml:space="preserve">Director General Tang, congratulations warmly on your re-election to lead the World Intellectual Property Organization.  We have very high expectations of WIPO and for your second term.  Building </w:t>
      </w:r>
      <w:proofErr w:type="gramStart"/>
      <w:r w:rsidRPr="002068D6">
        <w:t>off of</w:t>
      </w:r>
      <w:proofErr w:type="gramEnd"/>
      <w:r w:rsidRPr="002068D6">
        <w:t xml:space="preserve"> the momentum of your first term, let’s take decisive action now to ensure that WIPO remains the effective forward-looking institution needed to fulfill its commitments to innovators and creators around the globe.</w:t>
      </w:r>
      <w:r w:rsidR="005C1A16" w:rsidRPr="002068D6">
        <w:t xml:space="preserve">  </w:t>
      </w:r>
      <w:r w:rsidRPr="002068D6">
        <w:t>The United States stands ready to support you along with other members in doing so.  Three points</w:t>
      </w:r>
      <w:r w:rsidR="005C1A16" w:rsidRPr="002068D6">
        <w:t xml:space="preserve">: </w:t>
      </w:r>
      <w:r w:rsidR="005C1A16" w:rsidRPr="002068D6" w:rsidDel="005C1A16">
        <w:t xml:space="preserve"> </w:t>
      </w:r>
    </w:p>
    <w:p w14:paraId="20882976" w14:textId="3174A594" w:rsidR="00DC0916" w:rsidRPr="002068D6" w:rsidRDefault="00DC0916" w:rsidP="00144900">
      <w:pPr>
        <w:pStyle w:val="ONUME"/>
        <w:numPr>
          <w:ilvl w:val="0"/>
          <w:numId w:val="0"/>
        </w:numPr>
        <w:spacing w:before="0" w:after="0"/>
      </w:pPr>
      <w:r w:rsidRPr="002068D6">
        <w:t xml:space="preserve">First, let’s focus on the basics.  WIPO exists to protect intellectual property worldwide.  That means strengthening IP systems and building countries’ capacities to use IP systems for economic growth.  We hope that you select a leadership team as committed to this mandate as we know you are.  WIPO’s services such as PCT, Madrid and the Hague are crucial for the proper functioning and well-being of the </w:t>
      </w:r>
      <w:r w:rsidR="00552A14" w:rsidRPr="002068D6">
        <w:t>Organization</w:t>
      </w:r>
      <w:r w:rsidRPr="002068D6">
        <w:t>.  We must focus on modernizing and making these systems more attractive to users and not on activities unrelated to WIPO’s main purpose that are often detrimental to innovators and creators.</w:t>
      </w:r>
      <w:r w:rsidRPr="002068D6">
        <w:br/>
        <w:t xml:space="preserve">Second point, let’s trim the waste.  We appreciate your ongoing commitment to reducing WIPO staff </w:t>
      </w:r>
      <w:proofErr w:type="gramStart"/>
      <w:r w:rsidRPr="002068D6">
        <w:t>travel</w:t>
      </w:r>
      <w:proofErr w:type="gramEnd"/>
      <w:r w:rsidRPr="002068D6">
        <w:t xml:space="preserve"> which is a </w:t>
      </w:r>
      <w:proofErr w:type="gramStart"/>
      <w:r w:rsidRPr="002068D6">
        <w:t>really strong</w:t>
      </w:r>
      <w:proofErr w:type="gramEnd"/>
      <w:r w:rsidRPr="002068D6">
        <w:t xml:space="preserve"> start.  We’ll continue to advocate for WIPO to end meetings on time, eliminate unnecessary business class travel and ensure that all WIPO unions achieve </w:t>
      </w:r>
      <w:r w:rsidRPr="002068D6">
        <w:lastRenderedPageBreak/>
        <w:t xml:space="preserve">financial sustainability.  According to data provided by WIPO, in 2024, business class travel amounted to over $4 </w:t>
      </w:r>
      <w:proofErr w:type="spellStart"/>
      <w:proofErr w:type="gramStart"/>
      <w:r w:rsidRPr="002068D6">
        <w:t>million</w:t>
      </w:r>
      <w:r w:rsidR="00D90DE6">
        <w:t>s</w:t>
      </w:r>
      <w:proofErr w:type="spellEnd"/>
      <w:proofErr w:type="gramEnd"/>
      <w:r w:rsidRPr="002068D6">
        <w:t xml:space="preserve"> for WIPO staff, and there was an additional 3.5 </w:t>
      </w:r>
      <w:proofErr w:type="spellStart"/>
      <w:proofErr w:type="gramStart"/>
      <w:r w:rsidRPr="002068D6">
        <w:t>million</w:t>
      </w:r>
      <w:r w:rsidR="00D90DE6">
        <w:t>s</w:t>
      </w:r>
      <w:proofErr w:type="spellEnd"/>
      <w:proofErr w:type="gramEnd"/>
      <w:r w:rsidRPr="002068D6">
        <w:t xml:space="preserve"> for non-WIPO staff.  WIPO funds over 20 delegates to attend various committee meetings.  Members, let’s work together to reduce this.  These expenses are increasingly hard to justify to our U.S. taxpayers and businesses who themselves face budget cuts.</w:t>
      </w:r>
    </w:p>
    <w:p w14:paraId="24BF3463" w14:textId="3075B61D" w:rsidR="00DC0916" w:rsidRPr="002068D6" w:rsidRDefault="00DC0916" w:rsidP="00D1089E">
      <w:pPr>
        <w:pStyle w:val="ONUME"/>
        <w:numPr>
          <w:ilvl w:val="0"/>
          <w:numId w:val="0"/>
        </w:numPr>
        <w:spacing w:before="0" w:after="240"/>
      </w:pPr>
      <w:r w:rsidRPr="002068D6">
        <w:t>Third, increase transparency.  The fees paid by all of our innovators and creators fund WIPO, and each dollar must be spent prudently, and Member States need more budget transparency in how these dollars are spent.</w:t>
      </w:r>
      <w:r w:rsidRPr="002068D6">
        <w:br/>
        <w:t xml:space="preserve">Director General Tang, you have demonstrated your absolute commitment to this </w:t>
      </w:r>
      <w:r w:rsidR="00552A14" w:rsidRPr="002068D6">
        <w:t>Organization</w:t>
      </w:r>
      <w:r w:rsidRPr="002068D6">
        <w:t xml:space="preserve">, to the core mandate and Member States.  We know that you believe IP protection is not an obstacle but </w:t>
      </w:r>
      <w:proofErr w:type="gramStart"/>
      <w:r w:rsidRPr="002068D6">
        <w:t>actually an</w:t>
      </w:r>
      <w:proofErr w:type="gramEnd"/>
      <w:r w:rsidRPr="002068D6">
        <w:t xml:space="preserve"> enabler of economic growth and prosperity for all.  We appreciate how your team has championed AI, </w:t>
      </w:r>
      <w:proofErr w:type="gramStart"/>
      <w:r w:rsidRPr="002068D6">
        <w:t>in particular to</w:t>
      </w:r>
      <w:proofErr w:type="gramEnd"/>
      <w:r w:rsidRPr="002068D6">
        <w:t xml:space="preserve"> improve efficiency and translation work, and offered to share your creative solutions with other UN agencies as a best practice.  This is exactly the innovative spirit that we like to see in WIPO and across the UN.</w:t>
      </w:r>
      <w:r w:rsidRPr="002068D6">
        <w:br/>
        <w:t xml:space="preserve">Director General Tang, your second term is an opportunity to prove that WIPO can continue to internally innovate and to reform and deliver for members and for the innovators and creators who fund the </w:t>
      </w:r>
      <w:r w:rsidR="00552A14" w:rsidRPr="002068D6">
        <w:t>Organization</w:t>
      </w:r>
      <w:r w:rsidRPr="002068D6">
        <w:t>.  We will stand ready to continue to work closely with you and other members.  Let’s make this term count. Thank you.</w:t>
      </w:r>
    </w:p>
    <w:p w14:paraId="3A19A432" w14:textId="4D80148C" w:rsidR="00D1089E" w:rsidRPr="002068D6" w:rsidRDefault="00D1089E" w:rsidP="00D1089E">
      <w:pPr>
        <w:pStyle w:val="ONUME"/>
        <w:spacing w:before="0" w:after="0"/>
      </w:pPr>
      <w:hyperlink r:id="rId102">
        <w:r w:rsidRPr="00F94AA7">
          <w:rPr>
            <w:rStyle w:val="Hyperlink"/>
            <w:caps/>
          </w:rPr>
          <w:t>Uruguay</w:t>
        </w:r>
      </w:hyperlink>
      <w:r w:rsidR="00F94AA7">
        <w:t xml:space="preserve">:  </w:t>
      </w:r>
      <w:r w:rsidRPr="002068D6">
        <w:t xml:space="preserve">Uruguay would like to congratulate Mr. Daren Tang on his appointment for a new mandate at WIPO.  </w:t>
      </w:r>
    </w:p>
    <w:p w14:paraId="04BCE843" w14:textId="77777777" w:rsidR="00D1089E" w:rsidRPr="002068D6" w:rsidRDefault="00D1089E" w:rsidP="00D1089E">
      <w:pPr>
        <w:pStyle w:val="ONUME"/>
        <w:numPr>
          <w:ilvl w:val="0"/>
          <w:numId w:val="0"/>
        </w:numPr>
        <w:spacing w:before="0" w:after="0"/>
      </w:pPr>
      <w:r w:rsidRPr="002068D6">
        <w:t xml:space="preserve">This new appointment is a recognition </w:t>
      </w:r>
      <w:proofErr w:type="gramStart"/>
      <w:r w:rsidRPr="002068D6">
        <w:t>to</w:t>
      </w:r>
      <w:proofErr w:type="gramEnd"/>
      <w:r w:rsidRPr="002068D6">
        <w:t xml:space="preserve"> the work carried out in the last few years and his leadership to continue strengthening a dynamic and closer to its members.  In this regard, my Delegation would like to highlight the cooperation that WIPO has maintained with Uruguay for the strengthening of our national IP system.</w:t>
      </w:r>
    </w:p>
    <w:p w14:paraId="5E26FA80" w14:textId="77777777" w:rsidR="00D1089E" w:rsidRPr="002068D6" w:rsidRDefault="00D1089E" w:rsidP="00D1089E">
      <w:pPr>
        <w:pStyle w:val="ONUME"/>
        <w:numPr>
          <w:ilvl w:val="0"/>
          <w:numId w:val="0"/>
        </w:numPr>
        <w:spacing w:before="0" w:after="0"/>
      </w:pPr>
      <w:r w:rsidRPr="002068D6">
        <w:t xml:space="preserve">We would like to value </w:t>
      </w:r>
      <w:proofErr w:type="gramStart"/>
      <w:r w:rsidRPr="002068D6">
        <w:t>in particular the</w:t>
      </w:r>
      <w:proofErr w:type="gramEnd"/>
      <w:r w:rsidRPr="002068D6">
        <w:t xml:space="preserve"> support given to the division </w:t>
      </w:r>
      <w:proofErr w:type="gramStart"/>
      <w:r w:rsidRPr="002068D6">
        <w:t>for</w:t>
      </w:r>
      <w:proofErr w:type="gramEnd"/>
      <w:r w:rsidRPr="002068D6">
        <w:t xml:space="preserve"> Latin America and Caribbean and for the Sector on IP and the Innovation Ecosystem.  Their support has been especially valuable in the implementation of the PCT in different areas such as circular economy, gender policies, promotion of knowledge, and the creation of the first ever center for IP mediation in Uruguay. In this regard, we hope to continue advancing with WIPO towards an entrepreneurial and innovative ecosystem that can incorporate IP in a strategic manner towards its development and </w:t>
      </w:r>
      <w:proofErr w:type="gramStart"/>
      <w:r w:rsidRPr="002068D6">
        <w:t>competitivity in particular</w:t>
      </w:r>
      <w:proofErr w:type="gramEnd"/>
      <w:r w:rsidRPr="002068D6">
        <w:t xml:space="preserve">. </w:t>
      </w:r>
    </w:p>
    <w:p w14:paraId="1864E821" w14:textId="36F89971" w:rsidR="00D1089E" w:rsidRPr="002068D6" w:rsidRDefault="00D1089E" w:rsidP="00D1089E">
      <w:pPr>
        <w:pStyle w:val="ONUME"/>
        <w:numPr>
          <w:ilvl w:val="0"/>
          <w:numId w:val="0"/>
        </w:numPr>
        <w:spacing w:before="0" w:after="0"/>
      </w:pPr>
      <w:r w:rsidRPr="002068D6">
        <w:t xml:space="preserve">We hope that his next visit to Uruguay, the Director General, to be enjoyable and we hope that this visit is especially important because it is the first time we have such a </w:t>
      </w:r>
      <w:r w:rsidR="00A353C4" w:rsidRPr="002068D6">
        <w:t>high-level</w:t>
      </w:r>
      <w:r w:rsidRPr="002068D6">
        <w:t xml:space="preserve"> authority in this theme.  </w:t>
      </w:r>
    </w:p>
    <w:p w14:paraId="7229F57B" w14:textId="339DC70A" w:rsidR="00D1089E" w:rsidRPr="002068D6" w:rsidRDefault="00D1089E" w:rsidP="00037B9B">
      <w:pPr>
        <w:pStyle w:val="ONUME"/>
        <w:numPr>
          <w:ilvl w:val="0"/>
          <w:numId w:val="0"/>
        </w:numPr>
        <w:spacing w:before="0" w:after="240"/>
      </w:pPr>
      <w:r w:rsidRPr="002068D6">
        <w:t xml:space="preserve">As a conclusion, Uruguay would reiterate to continue working closely with the Director General and the Secretariat and other Member States in favor of an </w:t>
      </w:r>
      <w:proofErr w:type="gramStart"/>
      <w:r w:rsidRPr="002068D6">
        <w:t>Organization</w:t>
      </w:r>
      <w:proofErr w:type="gramEnd"/>
      <w:r w:rsidRPr="002068D6">
        <w:t xml:space="preserve"> that is more solid and </w:t>
      </w:r>
    </w:p>
    <w:p w14:paraId="6D9DA8A5" w14:textId="5140110F" w:rsidR="00037B9B" w:rsidRPr="002068D6" w:rsidRDefault="00037B9B" w:rsidP="00037B9B">
      <w:pPr>
        <w:pStyle w:val="ONUME"/>
        <w:spacing w:before="0" w:after="0"/>
      </w:pPr>
      <w:hyperlink r:id="rId103">
        <w:r w:rsidRPr="00F94AA7">
          <w:rPr>
            <w:rStyle w:val="Hyperlink"/>
            <w:caps/>
          </w:rPr>
          <w:t>Vanuatu</w:t>
        </w:r>
      </w:hyperlink>
      <w:r w:rsidR="00F94AA7">
        <w:t xml:space="preserve">:  </w:t>
      </w:r>
      <w:r w:rsidRPr="002068D6">
        <w:t xml:space="preserve">The Republic of Vanuatu aligns itself with the statement delivered by Saudi Arabia on behalf of the Asia-Pacific region. On behalf of my government, we extend our sincere congratulations to Mr. Daren Tang on his appointment for the new term as the Director General of the WIPO.  </w:t>
      </w:r>
    </w:p>
    <w:p w14:paraId="545BA3AF" w14:textId="77777777" w:rsidR="00037B9B" w:rsidRPr="002068D6" w:rsidRDefault="00037B9B" w:rsidP="00037B9B">
      <w:pPr>
        <w:pStyle w:val="ONUME"/>
        <w:numPr>
          <w:ilvl w:val="0"/>
          <w:numId w:val="0"/>
        </w:numPr>
        <w:spacing w:before="0" w:after="0"/>
      </w:pPr>
      <w:r w:rsidRPr="002068D6">
        <w:t xml:space="preserve">Vanuatu appreciates your leadership and the direction provided to the organization, particularly in promoting a more inclusive, accessible and development-focused and modernized intellectual property system.  Vanuatu also wishes to express its gratitude for the services provided by the WIPO under your stewardship including technical support, capacity building activities and </w:t>
      </w:r>
      <w:r w:rsidRPr="002068D6">
        <w:lastRenderedPageBreak/>
        <w:t xml:space="preserve">advisory services have been valuable in strengthening our national intellectual property framework and in supporting innovation and creativity at the local level.  Vanuatu understands the importance of ensuring that the work of the Organization continues to address the specific needs of developing countries, including small island developing states.  </w:t>
      </w:r>
    </w:p>
    <w:p w14:paraId="5AA35BCC" w14:textId="37372504" w:rsidR="00037B9B" w:rsidRPr="002068D6" w:rsidRDefault="00037B9B" w:rsidP="00037B9B">
      <w:pPr>
        <w:pStyle w:val="ONUME"/>
        <w:numPr>
          <w:ilvl w:val="0"/>
          <w:numId w:val="0"/>
        </w:numPr>
        <w:spacing w:before="0" w:after="0"/>
      </w:pPr>
      <w:r w:rsidRPr="002068D6">
        <w:t xml:space="preserve">We look forward to further cooperation with the Director General and to </w:t>
      </w:r>
      <w:r w:rsidR="007D2CB8" w:rsidRPr="002068D6">
        <w:t>enhancing</w:t>
      </w:r>
      <w:r w:rsidRPr="002068D6">
        <w:t xml:space="preserve"> these efforts and to </w:t>
      </w:r>
      <w:r w:rsidR="007D2CB8" w:rsidRPr="002068D6">
        <w:t>ensuring</w:t>
      </w:r>
      <w:r w:rsidRPr="002068D6">
        <w:t xml:space="preserve"> WIPO deliver</w:t>
      </w:r>
      <w:r w:rsidR="00A353C4">
        <w:t>s</w:t>
      </w:r>
      <w:r w:rsidRPr="002068D6">
        <w:t xml:space="preserve"> meaningful outcomes for all and leaving no one behind.  </w:t>
      </w:r>
    </w:p>
    <w:p w14:paraId="4805782D" w14:textId="77777777" w:rsidR="00037B9B" w:rsidRPr="002068D6" w:rsidRDefault="00037B9B" w:rsidP="00037B9B">
      <w:pPr>
        <w:pStyle w:val="ONUME"/>
        <w:numPr>
          <w:ilvl w:val="0"/>
          <w:numId w:val="0"/>
        </w:numPr>
        <w:spacing w:before="0" w:after="0"/>
      </w:pPr>
      <w:r w:rsidRPr="002068D6">
        <w:t xml:space="preserve">Vanuatu remains committed to a constructive engagement, to working with Mr. Tang and all the Member States to support a balanced, inclusive and development-oriented intellectual property system. </w:t>
      </w:r>
    </w:p>
    <w:p w14:paraId="505C557D" w14:textId="76104F6D" w:rsidR="00D1089E" w:rsidRPr="002068D6" w:rsidRDefault="00037B9B" w:rsidP="004367D3">
      <w:pPr>
        <w:pStyle w:val="ONUME"/>
        <w:numPr>
          <w:ilvl w:val="0"/>
          <w:numId w:val="0"/>
        </w:numPr>
        <w:spacing w:before="0" w:after="240"/>
      </w:pPr>
      <w:r w:rsidRPr="002068D6">
        <w:t>Mr. Tang, you can count on Vanuatu’s support.</w:t>
      </w:r>
    </w:p>
    <w:p w14:paraId="04982BA6" w14:textId="75FBC158" w:rsidR="002E1415" w:rsidRPr="002068D6" w:rsidRDefault="002E1415" w:rsidP="002E1415">
      <w:pPr>
        <w:pStyle w:val="ONUME"/>
        <w:spacing w:before="0" w:after="0"/>
      </w:pPr>
      <w:hyperlink r:id="rId104">
        <w:r w:rsidRPr="00F94AA7">
          <w:rPr>
            <w:rStyle w:val="Hyperlink"/>
            <w:caps/>
          </w:rPr>
          <w:t>Viet Nam</w:t>
        </w:r>
      </w:hyperlink>
      <w:r w:rsidR="00F94AA7">
        <w:t xml:space="preserve">:  </w:t>
      </w:r>
      <w:r w:rsidRPr="002068D6">
        <w:t xml:space="preserve">Your Excellency, Ambassador Mr. </w:t>
      </w:r>
      <w:r w:rsidR="00912441">
        <w:t>Carlos</w:t>
      </w:r>
      <w:r w:rsidRPr="002068D6">
        <w:t xml:space="preserve"> Sor</w:t>
      </w:r>
      <w:r w:rsidR="00A047A3">
        <w:t>r</w:t>
      </w:r>
      <w:r w:rsidRPr="002068D6">
        <w:t>eta, Chair of the WIPO General Assembly, Director General, Daren Tang, distinguished delegates, ladies and gentlemen, it is my distinct honor to address the 67</w:t>
      </w:r>
      <w:r w:rsidRPr="002068D6">
        <w:rPr>
          <w:vertAlign w:val="superscript"/>
        </w:rPr>
        <w:t>th</w:t>
      </w:r>
      <w:r w:rsidRPr="002068D6">
        <w:t xml:space="preserve"> </w:t>
      </w:r>
      <w:r w:rsidR="003055FE">
        <w:t>session</w:t>
      </w:r>
      <w:r w:rsidR="003055FE" w:rsidRPr="002068D6">
        <w:t xml:space="preserve"> </w:t>
      </w:r>
      <w:r w:rsidRPr="002068D6">
        <w:t>of the General Assembly of the World Intellectual Property Organization on behalf of Viet Nam.</w:t>
      </w:r>
      <w:r w:rsidRPr="002068D6">
        <w:br/>
        <w:t>Our Delegation aligns with the statement delivered on behalf of Asia and the Pacific Group.  At the outset, we warmly congratulate you, Mr. Chair, on your election and extend our greetings to all Distinguished Delegates.  We also express sincere appreciation to the Director General and the Secretariat for the excellent organization of this meeting.</w:t>
      </w:r>
    </w:p>
    <w:p w14:paraId="5CCF3600" w14:textId="4CFBD940" w:rsidR="002E1415" w:rsidRPr="002068D6" w:rsidRDefault="002E1415" w:rsidP="009B6D0C">
      <w:pPr>
        <w:pStyle w:val="ONUME"/>
        <w:numPr>
          <w:ilvl w:val="0"/>
          <w:numId w:val="0"/>
        </w:numPr>
        <w:spacing w:before="0" w:after="240"/>
      </w:pPr>
      <w:r w:rsidRPr="002068D6">
        <w:t>First and foremost, please allow me to extend our warmest congratulations to the Director General and the entire WIPO leadership on the successful completion of your highly productive term.  Under your guidance, WIPO has achieved significant milestones, notably the adoption of the two historic treaties in 2024, alongside important initiatives promoting IP innovation and support for developing countries.</w:t>
      </w:r>
      <w:r w:rsidRPr="002068D6">
        <w:br/>
        <w:t>Viet Nam recognizes the growing transformation in the global position of the intellectual property.  IP is no longer seen as a legal concept, but as a key driver of innovation, economic growth, social development, and sustainability.</w:t>
      </w:r>
      <w:r w:rsidRPr="002068D6">
        <w:br/>
        <w:t xml:space="preserve">Excellencies, distinguished delegates, Viet Nam maintains consistency in its policy on science, technology, innovation and IP, reflecting a long-term strategic vision.  This approach builds on a strong foundation established since 1985, when IP was incorporated into the civil code and enforced by the Law of </w:t>
      </w:r>
      <w:r w:rsidR="00E80F40" w:rsidRPr="002068D6">
        <w:t>Science</w:t>
      </w:r>
      <w:r w:rsidRPr="002068D6">
        <w:t xml:space="preserve"> and </w:t>
      </w:r>
      <w:r w:rsidR="00E80F40" w:rsidRPr="002068D6">
        <w:t>Technology</w:t>
      </w:r>
      <w:r w:rsidRPr="002068D6">
        <w:t xml:space="preserve"> in 2000.  The aim of Law on IP </w:t>
      </w:r>
      <w:proofErr w:type="gramStart"/>
      <w:r w:rsidRPr="002068D6">
        <w:t>adopted</w:t>
      </w:r>
      <w:proofErr w:type="gramEnd"/>
      <w:r w:rsidRPr="002068D6">
        <w:t xml:space="preserve"> by the National Assembly in 2025 and effective from 1st of </w:t>
      </w:r>
      <w:proofErr w:type="gramStart"/>
      <w:r w:rsidRPr="002068D6">
        <w:t>April,</w:t>
      </w:r>
      <w:proofErr w:type="gramEnd"/>
      <w:r w:rsidRPr="002068D6">
        <w:t xml:space="preserve"> 2026, together with implementing the regulation currently being finalized, introduced important procedural reform, notably shorter examination timelines and fast-track mechanism, aligned with international practice.  In this space, Viet Nam strongly endorses WIPO’s development direction and affirms its commitment to participating in WIPO’s joint initiative under the leadership of Director General Daren Tang, thereby contributing to a fair, inclusive and sustainable global IP ecosystem.</w:t>
      </w:r>
      <w:r w:rsidRPr="002068D6">
        <w:br/>
        <w:t>We would like to highly appreciate the support of WIPO to Viet Nam during the past year at the successful model of cooperation between Viet Nam and international organizations.  On this occasion, I would like to extend my best wishes to the Chair, the Director General and all Delegates.</w:t>
      </w:r>
      <w:r w:rsidRPr="002068D6">
        <w:br/>
        <w:t xml:space="preserve">I am confident that under the Chair’s leadership and with the participation of </w:t>
      </w:r>
      <w:r w:rsidR="0059575A" w:rsidRPr="002068D6">
        <w:t>all</w:t>
      </w:r>
      <w:r w:rsidRPr="002068D6">
        <w:t xml:space="preserve"> Member States, this General Assembly will be the resulting success.  Thank you very much. </w:t>
      </w:r>
    </w:p>
    <w:p w14:paraId="246C4A10" w14:textId="5240CC60" w:rsidR="009B6D0C" w:rsidRPr="002068D6" w:rsidRDefault="009B6D0C" w:rsidP="009B6D0C">
      <w:pPr>
        <w:pStyle w:val="ONUME"/>
        <w:spacing w:before="0" w:after="0"/>
      </w:pPr>
      <w:hyperlink r:id="rId105">
        <w:r w:rsidRPr="00F94AA7">
          <w:rPr>
            <w:rStyle w:val="Hyperlink"/>
            <w:caps/>
          </w:rPr>
          <w:t>Zambia</w:t>
        </w:r>
      </w:hyperlink>
      <w:r w:rsidR="00F94AA7">
        <w:t xml:space="preserve">:  </w:t>
      </w:r>
      <w:r w:rsidRPr="002068D6">
        <w:t xml:space="preserve">Mr. President, Excellencies, Director General, Distinguished Delegates.  </w:t>
      </w:r>
    </w:p>
    <w:p w14:paraId="696211EA" w14:textId="09142E2F" w:rsidR="009B6D0C" w:rsidRPr="002068D6" w:rsidRDefault="009B6D0C" w:rsidP="009B6D0C">
      <w:pPr>
        <w:pStyle w:val="ONUME"/>
        <w:numPr>
          <w:ilvl w:val="0"/>
          <w:numId w:val="0"/>
        </w:numPr>
        <w:spacing w:before="0" w:after="0"/>
      </w:pPr>
      <w:r w:rsidRPr="002068D6">
        <w:lastRenderedPageBreak/>
        <w:t xml:space="preserve">At the onset, Zambia aligns itself with the statements delivered by South Africa on behalf of the African Group and Nepal on behalf of the LDCs Group. </w:t>
      </w:r>
    </w:p>
    <w:p w14:paraId="7256307F" w14:textId="77777777" w:rsidR="009B6D0C" w:rsidRPr="002068D6" w:rsidRDefault="009B6D0C" w:rsidP="009B6D0C">
      <w:pPr>
        <w:pStyle w:val="ONUME"/>
        <w:numPr>
          <w:ilvl w:val="0"/>
          <w:numId w:val="0"/>
        </w:numPr>
        <w:spacing w:before="0" w:after="0"/>
      </w:pPr>
      <w:r w:rsidRPr="002068D6">
        <w:t>Zambia joins other Member States in congratulating you, Mr. Tang, on your re-election as Director General of the World Intellectual Property Organization for a second term.  Your appointment reflects the confidence and trust that Member States have in your leadership.</w:t>
      </w:r>
    </w:p>
    <w:p w14:paraId="6F8F66F4" w14:textId="77777777" w:rsidR="009B6D0C" w:rsidRPr="002068D6" w:rsidRDefault="009B6D0C" w:rsidP="009B6D0C">
      <w:pPr>
        <w:pStyle w:val="ONUME"/>
        <w:numPr>
          <w:ilvl w:val="0"/>
          <w:numId w:val="0"/>
        </w:numPr>
        <w:spacing w:before="0" w:after="0"/>
      </w:pPr>
      <w:r w:rsidRPr="002068D6">
        <w:t xml:space="preserve">Mr. Director General, under your leadership, Zambia has received significant support from WIPO on various IP-related issues.  These include the successful completion of the digitalization of Zambia’s IP records, and the inclusion in the WIPO project on Intellectual Property for Youth Innovation, a partnership targeting young innovators and researchers.  Further, WIPO has provided technical support for Zambia’s review of its legislation and IP policies. </w:t>
      </w:r>
    </w:p>
    <w:p w14:paraId="6B6D915B" w14:textId="77777777" w:rsidR="009B6D0C" w:rsidRPr="002068D6" w:rsidRDefault="009B6D0C" w:rsidP="009B6D0C">
      <w:pPr>
        <w:pStyle w:val="ONUME"/>
        <w:numPr>
          <w:ilvl w:val="0"/>
          <w:numId w:val="0"/>
        </w:numPr>
        <w:spacing w:before="0" w:after="0"/>
      </w:pPr>
      <w:r w:rsidRPr="002068D6">
        <w:t>Mr. Director General, as you embark on your second term, Zambia looks forward to your support in concluding the projects on geographical indications, IP for youth and teachers, and awareness programs such as the IP week.  As I conclude, I wish to reiterate Zambia’s full support and continued cooperation with you, Director General, and the WIPO Secretariat.</w:t>
      </w:r>
    </w:p>
    <w:p w14:paraId="58E92E0A" w14:textId="656E2D7E" w:rsidR="002E1415" w:rsidRPr="002068D6" w:rsidRDefault="009B6D0C" w:rsidP="009B6D0C">
      <w:pPr>
        <w:pStyle w:val="ONUME"/>
        <w:numPr>
          <w:ilvl w:val="0"/>
          <w:numId w:val="0"/>
        </w:numPr>
        <w:spacing w:before="0" w:after="240"/>
      </w:pPr>
      <w:r w:rsidRPr="002068D6">
        <w:t>We are confident that under your leadership, WIPO will continue to achieve significant milestones for the mutual benefit of all Member States. Thank you</w:t>
      </w:r>
    </w:p>
    <w:p w14:paraId="15B83513" w14:textId="1D0FA610" w:rsidR="009B6D0C" w:rsidRPr="002068D6" w:rsidRDefault="009B6D0C" w:rsidP="009B6D0C">
      <w:pPr>
        <w:pStyle w:val="ONUME"/>
        <w:spacing w:before="0" w:after="0"/>
      </w:pPr>
      <w:hyperlink r:id="rId106">
        <w:r w:rsidRPr="00F94AA7">
          <w:rPr>
            <w:rStyle w:val="Hyperlink"/>
            <w:caps/>
          </w:rPr>
          <w:t>Zimbabwe</w:t>
        </w:r>
      </w:hyperlink>
      <w:r w:rsidR="00F94AA7">
        <w:t xml:space="preserve">:  </w:t>
      </w:r>
      <w:r w:rsidRPr="002068D6">
        <w:t>Director General, distinguished Delegates, Zimbabwe aligns itself with the statement delivered by South Africa on behalf of the Africa</w:t>
      </w:r>
      <w:r w:rsidR="008D5BE9">
        <w:t>n</w:t>
      </w:r>
      <w:r w:rsidRPr="002068D6">
        <w:t xml:space="preserve"> Group.  </w:t>
      </w:r>
    </w:p>
    <w:p w14:paraId="56D8E0DC" w14:textId="77777777" w:rsidR="009B6D0C" w:rsidRPr="002068D6" w:rsidRDefault="009B6D0C" w:rsidP="009B6D0C">
      <w:pPr>
        <w:pStyle w:val="ONUME"/>
        <w:numPr>
          <w:ilvl w:val="0"/>
          <w:numId w:val="0"/>
        </w:numPr>
        <w:spacing w:before="0" w:after="0"/>
      </w:pPr>
      <w:r w:rsidRPr="002068D6">
        <w:t xml:space="preserve">Zimbabwe welcomes, warmly congratulates Mr. Daren Tang on your re-appointment as Director General and wish you a successful second term in office.  </w:t>
      </w:r>
    </w:p>
    <w:p w14:paraId="59373249" w14:textId="77777777" w:rsidR="009B6D0C" w:rsidRPr="002068D6" w:rsidRDefault="009B6D0C" w:rsidP="009B6D0C">
      <w:pPr>
        <w:pStyle w:val="ONUME"/>
        <w:numPr>
          <w:ilvl w:val="0"/>
          <w:numId w:val="0"/>
        </w:numPr>
        <w:spacing w:before="0" w:after="0"/>
      </w:pPr>
      <w:r w:rsidRPr="002068D6">
        <w:t xml:space="preserve">We appreciate your continued wise leadership in advancing a balanced development oriented global intellectual property system. </w:t>
      </w:r>
    </w:p>
    <w:p w14:paraId="3590F69B" w14:textId="77777777" w:rsidR="009B6D0C" w:rsidRPr="002068D6" w:rsidRDefault="009B6D0C" w:rsidP="009B6D0C">
      <w:pPr>
        <w:pStyle w:val="ONUME"/>
        <w:numPr>
          <w:ilvl w:val="0"/>
          <w:numId w:val="0"/>
        </w:numPr>
        <w:spacing w:before="0" w:after="0"/>
      </w:pPr>
      <w:r w:rsidRPr="002068D6">
        <w:t xml:space="preserve">We value the strength and cooperation with WIPO and the support extended to Zimbabwe in 2025. </w:t>
      </w:r>
    </w:p>
    <w:p w14:paraId="15517B38" w14:textId="77777777" w:rsidR="009B6D0C" w:rsidRPr="002068D6" w:rsidRDefault="009B6D0C" w:rsidP="009B6D0C">
      <w:pPr>
        <w:pStyle w:val="ONUME"/>
        <w:numPr>
          <w:ilvl w:val="0"/>
          <w:numId w:val="0"/>
        </w:numPr>
        <w:spacing w:before="0" w:after="0"/>
      </w:pPr>
      <w:r w:rsidRPr="002068D6">
        <w:t xml:space="preserve">We particularly welcome the commitment you made, Director General, during your visit to Zimbabwe to support the geographical indications project on coffee, which we believe will enhance rural livelihoods, promote biodiversity, value addition, and improve market access. </w:t>
      </w:r>
    </w:p>
    <w:p w14:paraId="3BAF477B" w14:textId="663C8316" w:rsidR="009B6D0C" w:rsidRPr="002068D6" w:rsidRDefault="009B6D0C" w:rsidP="00F94AA7">
      <w:pPr>
        <w:pStyle w:val="ONUME"/>
        <w:numPr>
          <w:ilvl w:val="0"/>
          <w:numId w:val="0"/>
        </w:numPr>
        <w:spacing w:before="0" w:after="0"/>
      </w:pPr>
      <w:r w:rsidRPr="002068D6">
        <w:t>Zimbabwe underscores the importance of ensuring that the global IP system supports innovation, creativity, and sustainable development, especially in developing countries.  We reaffirm the continued drive of the Development Agenda and the need for a demand-driven technical assistance, capacity building, and technology transfer aligned with national priorities.</w:t>
      </w:r>
      <w:r w:rsidR="00F94AA7">
        <w:br/>
      </w:r>
      <w:r w:rsidRPr="002068D6">
        <w:t xml:space="preserve">Zimbabwe looks forward to continued collaboration with WIPO in modernizing its IP system, strengthening technology transfer and commercialization, building capacity in valuation and licensing, and the leveraging of IP to promote industrialization through geographical indications, traditional knowledge, and biodiversity.  </w:t>
      </w:r>
    </w:p>
    <w:p w14:paraId="09D55176" w14:textId="4CFAAB77" w:rsidR="009B6D0C" w:rsidRPr="002068D6" w:rsidRDefault="009B6D0C" w:rsidP="008C0AE6">
      <w:pPr>
        <w:pStyle w:val="ONUME"/>
        <w:numPr>
          <w:ilvl w:val="0"/>
          <w:numId w:val="0"/>
        </w:numPr>
        <w:spacing w:before="0" w:after="240"/>
      </w:pPr>
      <w:r w:rsidRPr="002068D6">
        <w:t xml:space="preserve">In conclusion, Zimbabwe remains committed to working closely with you, DG, the Secretariat, and Member States to ensure the intellectual property becomes a catalyst for innovation, inclusive growth, sustainable development in Zimbabwe. </w:t>
      </w:r>
      <w:proofErr w:type="gramStart"/>
      <w:r w:rsidRPr="002068D6">
        <w:t>I thank</w:t>
      </w:r>
      <w:proofErr w:type="gramEnd"/>
      <w:r w:rsidRPr="002068D6">
        <w:t xml:space="preserve"> you.</w:t>
      </w:r>
    </w:p>
    <w:p w14:paraId="562AAFD7" w14:textId="6749663B" w:rsidR="00DC0916" w:rsidRPr="002068D6" w:rsidRDefault="00DC0916" w:rsidP="00CD57AB">
      <w:pPr>
        <w:pStyle w:val="ONUME"/>
        <w:spacing w:before="0" w:after="240"/>
      </w:pPr>
      <w:hyperlink r:id="rId107">
        <w:r w:rsidRPr="00F94AA7">
          <w:rPr>
            <w:rStyle w:val="Hyperlink"/>
            <w:caps/>
          </w:rPr>
          <w:t>C</w:t>
        </w:r>
        <w:r w:rsidR="007613F6" w:rsidRPr="00F94AA7">
          <w:rPr>
            <w:rStyle w:val="Hyperlink"/>
            <w:caps/>
          </w:rPr>
          <w:t>hair</w:t>
        </w:r>
      </w:hyperlink>
      <w:r w:rsidR="00F94AA7">
        <w:t xml:space="preserve">:  </w:t>
      </w:r>
      <w:r w:rsidR="006B7CE3" w:rsidRPr="002068D6">
        <w:sym w:font="Symbol" w:char="F05B"/>
      </w:r>
      <w:r w:rsidR="006B7CE3" w:rsidRPr="002068D6">
        <w:t>…</w:t>
      </w:r>
      <w:r w:rsidR="006B7CE3" w:rsidRPr="002068D6">
        <w:sym w:font="Symbol" w:char="F05D"/>
      </w:r>
      <w:r w:rsidR="00885A26">
        <w:t>T</w:t>
      </w:r>
      <w:r w:rsidRPr="002068D6">
        <w:t xml:space="preserve">here has been a request for the floor </w:t>
      </w:r>
      <w:proofErr w:type="gramStart"/>
      <w:r w:rsidRPr="002068D6">
        <w:t>in the nature of a</w:t>
      </w:r>
      <w:proofErr w:type="gramEnd"/>
      <w:r w:rsidRPr="002068D6">
        <w:t xml:space="preserve"> right of reply</w:t>
      </w:r>
      <w:r w:rsidR="00EF5814" w:rsidRPr="002068D6">
        <w:t>,</w:t>
      </w:r>
      <w:r w:rsidRPr="002068D6">
        <w:t xml:space="preserve"> which I think I will allow before we proceed to the statements of the observers. </w:t>
      </w:r>
      <w:r w:rsidR="00BD241E" w:rsidRPr="002068D6">
        <w:t xml:space="preserve"> </w:t>
      </w:r>
      <w:r w:rsidRPr="002068D6">
        <w:t xml:space="preserve">The country that has asked for the floor </w:t>
      </w:r>
      <w:proofErr w:type="gramStart"/>
      <w:r w:rsidRPr="002068D6">
        <w:t>in the nature of a</w:t>
      </w:r>
      <w:proofErr w:type="gramEnd"/>
      <w:r w:rsidRPr="002068D6">
        <w:t xml:space="preserve"> right of reply is Iran</w:t>
      </w:r>
      <w:r w:rsidR="008C0AE6" w:rsidRPr="002068D6">
        <w:t xml:space="preserve"> (Islamic Republic of)</w:t>
      </w:r>
      <w:r w:rsidRPr="002068D6">
        <w:t>.</w:t>
      </w:r>
    </w:p>
    <w:p w14:paraId="1071879D" w14:textId="128034CE" w:rsidR="00EF5814" w:rsidRPr="002068D6" w:rsidRDefault="00DB6070" w:rsidP="00144900">
      <w:pPr>
        <w:pStyle w:val="ONUME"/>
        <w:spacing w:before="0" w:after="0"/>
      </w:pPr>
      <w:hyperlink r:id="rId108">
        <w:r w:rsidRPr="00F94AA7">
          <w:rPr>
            <w:rStyle w:val="Hyperlink"/>
            <w:caps/>
          </w:rPr>
          <w:t xml:space="preserve">Iran </w:t>
        </w:r>
        <w:r w:rsidR="00715325" w:rsidRPr="00F94AA7">
          <w:rPr>
            <w:rStyle w:val="Hyperlink"/>
            <w:caps/>
          </w:rPr>
          <w:t>(</w:t>
        </w:r>
        <w:r w:rsidRPr="00F94AA7">
          <w:rPr>
            <w:rStyle w:val="Hyperlink"/>
            <w:caps/>
          </w:rPr>
          <w:t xml:space="preserve">Islamic Republic </w:t>
        </w:r>
        <w:r w:rsidR="00715325" w:rsidRPr="00F94AA7">
          <w:rPr>
            <w:rStyle w:val="Hyperlink"/>
            <w:caps/>
          </w:rPr>
          <w:t>o</w:t>
        </w:r>
        <w:r w:rsidRPr="00F94AA7">
          <w:rPr>
            <w:rStyle w:val="Hyperlink"/>
            <w:caps/>
          </w:rPr>
          <w:t>f</w:t>
        </w:r>
        <w:r w:rsidR="00715325" w:rsidRPr="00F94AA7">
          <w:rPr>
            <w:rStyle w:val="Hyperlink"/>
            <w:caps/>
          </w:rPr>
          <w:t>)</w:t>
        </w:r>
      </w:hyperlink>
      <w:r w:rsidR="00F94AA7">
        <w:t xml:space="preserve">:  </w:t>
      </w:r>
      <w:r w:rsidR="007613F6" w:rsidRPr="002068D6">
        <w:t xml:space="preserve">My Delegation wishes to exercise its right of reply in response to </w:t>
      </w:r>
      <w:r w:rsidR="00DC0916" w:rsidRPr="002068D6">
        <w:t xml:space="preserve">the </w:t>
      </w:r>
      <w:r w:rsidR="007613F6" w:rsidRPr="002068D6">
        <w:t>baseless</w:t>
      </w:r>
      <w:r w:rsidR="00DC0916" w:rsidRPr="002068D6">
        <w:t xml:space="preserve"> and </w:t>
      </w:r>
      <w:r w:rsidR="007613F6" w:rsidRPr="002068D6">
        <w:t>misleading statements made in this August body against my country.</w:t>
      </w:r>
      <w:r w:rsidR="008E678C" w:rsidRPr="002068D6">
        <w:t xml:space="preserve">  </w:t>
      </w:r>
      <w:r w:rsidR="00DC0916" w:rsidRPr="002068D6">
        <w:t xml:space="preserve">Iran has been the target and victim of active aggression. </w:t>
      </w:r>
      <w:r w:rsidR="008E678C" w:rsidRPr="002068D6">
        <w:t xml:space="preserve"> </w:t>
      </w:r>
      <w:r w:rsidR="00DC0916" w:rsidRPr="002068D6">
        <w:t xml:space="preserve">This is </w:t>
      </w:r>
      <w:proofErr w:type="gramStart"/>
      <w:r w:rsidR="00DC0916" w:rsidRPr="002068D6">
        <w:t>the</w:t>
      </w:r>
      <w:proofErr w:type="gramEnd"/>
      <w:r w:rsidR="00DC0916" w:rsidRPr="002068D6">
        <w:t xml:space="preserve"> fact that cannot be distorted or misrepresented. </w:t>
      </w:r>
      <w:r w:rsidR="008E678C" w:rsidRPr="002068D6">
        <w:t xml:space="preserve"> </w:t>
      </w:r>
      <w:r w:rsidR="00DC0916" w:rsidRPr="002068D6">
        <w:t xml:space="preserve">While it should not be forgotten that there are undeniable evidence that Iran territory has been targeted from the territory of some of its neighboring countries and under international law, states are prohibited from knowingly allowing their territory to be used directly or indirectly to cause damage to the other states, we would like to emphasize that. </w:t>
      </w:r>
      <w:r w:rsidR="008E678C" w:rsidRPr="002068D6">
        <w:t xml:space="preserve"> </w:t>
      </w:r>
      <w:r w:rsidR="00DC0916" w:rsidRPr="002068D6">
        <w:t>Iran has never attacked and will never initiate attacks to the territories of its friendly and brotherly Islamic and neighboring countries and has always committed to maintaining friendly relations based on mutual respect and principle of good neighborliness. In exercising its legitimate right of self-defense under Article 51 of UN charter, the military bases assets and personals that are directly involved in the aggressive attacks against Iran has been targeted.</w:t>
      </w:r>
      <w:r w:rsidRPr="002068D6">
        <w:t xml:space="preserve">  </w:t>
      </w:r>
      <w:r w:rsidR="00DC0916" w:rsidRPr="002068D6">
        <w:t xml:space="preserve">In this context, no civilian infrastructure in any of our neighboring countries have been targeted and Iran defensive operations were conducted in full accordance with principles of necessity and proportionality under international law. </w:t>
      </w:r>
      <w:r w:rsidR="008E678C" w:rsidRPr="002068D6">
        <w:t xml:space="preserve"> </w:t>
      </w:r>
    </w:p>
    <w:p w14:paraId="20B14916" w14:textId="7365B785" w:rsidR="00DC0916" w:rsidRPr="002068D6" w:rsidRDefault="00DC0916" w:rsidP="008C0AE6">
      <w:pPr>
        <w:pStyle w:val="ONUME"/>
        <w:numPr>
          <w:ilvl w:val="0"/>
          <w:numId w:val="0"/>
        </w:numPr>
        <w:spacing w:before="0" w:after="240"/>
      </w:pPr>
      <w:r w:rsidRPr="002068D6">
        <w:t xml:space="preserve">Mr. Chair, we remain fully determined to safeguard our sovereignty, our citizens and our national security through all defensive capabilities in accordance with our legitimate right of self-defense whenever and in any manner </w:t>
      </w:r>
      <w:proofErr w:type="gramStart"/>
      <w:r w:rsidRPr="002068D6">
        <w:t>the unlawful</w:t>
      </w:r>
      <w:proofErr w:type="gramEnd"/>
      <w:r w:rsidRPr="002068D6">
        <w:t xml:space="preserve"> aggression </w:t>
      </w:r>
      <w:r w:rsidR="00AE4F95" w:rsidRPr="002068D6">
        <w:t>continues</w:t>
      </w:r>
      <w:r w:rsidRPr="002068D6">
        <w:t xml:space="preserve"> against our national sovereignty and territorial integrity. </w:t>
      </w:r>
      <w:r w:rsidR="008E678C" w:rsidRPr="002068D6">
        <w:t xml:space="preserve"> </w:t>
      </w:r>
      <w:proofErr w:type="gramStart"/>
      <w:r w:rsidRPr="002068D6">
        <w:t>I thank</w:t>
      </w:r>
      <w:proofErr w:type="gramEnd"/>
      <w:r w:rsidRPr="002068D6">
        <w:t xml:space="preserve"> you.</w:t>
      </w:r>
    </w:p>
    <w:p w14:paraId="56557074" w14:textId="6B0D2814" w:rsidR="00DC0916" w:rsidRPr="002068D6" w:rsidRDefault="00DC0916" w:rsidP="008C0AE6">
      <w:pPr>
        <w:pStyle w:val="ONUME"/>
        <w:spacing w:before="0" w:after="240"/>
      </w:pPr>
      <w:hyperlink r:id="rId109">
        <w:r w:rsidRPr="00F94AA7">
          <w:rPr>
            <w:rStyle w:val="Hyperlink"/>
            <w:caps/>
          </w:rPr>
          <w:t>C</w:t>
        </w:r>
        <w:r w:rsidR="00DB6070" w:rsidRPr="00F94AA7">
          <w:rPr>
            <w:rStyle w:val="Hyperlink"/>
            <w:caps/>
          </w:rPr>
          <w:t>hair</w:t>
        </w:r>
      </w:hyperlink>
      <w:r w:rsidR="00F94AA7">
        <w:t xml:space="preserve">:  </w:t>
      </w:r>
      <w:r w:rsidRPr="002068D6">
        <w:t xml:space="preserve">I thank the Distinguished Representative of Iran. </w:t>
      </w:r>
      <w:r w:rsidR="008E678C" w:rsidRPr="002068D6">
        <w:t xml:space="preserve"> </w:t>
      </w:r>
      <w:r w:rsidRPr="002068D6">
        <w:t xml:space="preserve">Before I open the floor to responses to right of reply, is there any other Delegation who wishes to exercise their right of reply? </w:t>
      </w:r>
      <w:r w:rsidR="008E678C" w:rsidRPr="002068D6">
        <w:t xml:space="preserve"> </w:t>
      </w:r>
      <w:r w:rsidRPr="002068D6">
        <w:t>I see none.</w:t>
      </w:r>
      <w:r w:rsidR="008E678C" w:rsidRPr="002068D6">
        <w:t xml:space="preserve"> </w:t>
      </w:r>
      <w:r w:rsidRPr="002068D6">
        <w:t xml:space="preserve"> I now give the floor to the Distinguished Representative of Kuwait </w:t>
      </w:r>
      <w:proofErr w:type="gramStart"/>
      <w:r w:rsidRPr="002068D6">
        <w:t>in the nature of our</w:t>
      </w:r>
      <w:proofErr w:type="gramEnd"/>
      <w:r w:rsidRPr="002068D6">
        <w:t xml:space="preserve"> response to our right of reply.</w:t>
      </w:r>
    </w:p>
    <w:p w14:paraId="33E5B1F0" w14:textId="66975289" w:rsidR="00DC0916" w:rsidRPr="002068D6" w:rsidRDefault="00DC0916" w:rsidP="008C0AE6">
      <w:pPr>
        <w:pStyle w:val="ONUME"/>
        <w:spacing w:before="0" w:after="240"/>
      </w:pPr>
      <w:hyperlink r:id="rId110">
        <w:r w:rsidRPr="00F94AA7">
          <w:rPr>
            <w:rStyle w:val="Hyperlink"/>
            <w:caps/>
          </w:rPr>
          <w:t>K</w:t>
        </w:r>
        <w:r w:rsidR="00DB6070" w:rsidRPr="00F94AA7">
          <w:rPr>
            <w:rStyle w:val="Hyperlink"/>
            <w:caps/>
          </w:rPr>
          <w:t>uwait</w:t>
        </w:r>
      </w:hyperlink>
      <w:r w:rsidR="00F94AA7">
        <w:t xml:space="preserve">:  </w:t>
      </w:r>
      <w:r w:rsidRPr="002068D6">
        <w:t xml:space="preserve">Thank you, Chair. </w:t>
      </w:r>
      <w:r w:rsidR="008E678C" w:rsidRPr="002068D6">
        <w:t xml:space="preserve"> </w:t>
      </w:r>
      <w:r w:rsidRPr="002068D6">
        <w:t xml:space="preserve">I would like to exercise my right of reply following the baseless allegations that were put forward by the representative of Iran. </w:t>
      </w:r>
      <w:r w:rsidR="008E678C" w:rsidRPr="002068D6">
        <w:t xml:space="preserve"> </w:t>
      </w:r>
      <w:r w:rsidRPr="002068D6">
        <w:t xml:space="preserve">It is regrettable and unfortunate that the representative of Iran has requested a right of reply </w:t>
      </w:r>
      <w:proofErr w:type="gramStart"/>
      <w:r w:rsidRPr="002068D6">
        <w:t>with regard to</w:t>
      </w:r>
      <w:proofErr w:type="gramEnd"/>
      <w:r w:rsidRPr="002068D6">
        <w:t xml:space="preserve"> the truth that I mentioned, the aggression against my country and countries in our region. </w:t>
      </w:r>
      <w:r w:rsidR="008E678C" w:rsidRPr="002068D6">
        <w:t xml:space="preserve"> </w:t>
      </w:r>
      <w:r w:rsidRPr="002068D6">
        <w:t>This is a violation of all Treaties including the Constitution of this organization.</w:t>
      </w:r>
      <w:r w:rsidR="00DB6070" w:rsidRPr="002068D6">
        <w:t xml:space="preserve">  </w:t>
      </w:r>
      <w:r w:rsidRPr="002068D6">
        <w:t xml:space="preserve">My country has repeatedly affirmed that its territory and its airspace were not used and will not be used for strikes against Iran. </w:t>
      </w:r>
      <w:r w:rsidR="00C67DB7" w:rsidRPr="002068D6">
        <w:t>Intellectual</w:t>
      </w:r>
      <w:r w:rsidR="008E678C" w:rsidRPr="002068D6">
        <w:t xml:space="preserve"> property rights </w:t>
      </w:r>
      <w:r w:rsidRPr="002068D6">
        <w:t xml:space="preserve">cannot be implemented under the perpetual threat. </w:t>
      </w:r>
      <w:r w:rsidR="008E678C" w:rsidRPr="002068D6">
        <w:t xml:space="preserve"> </w:t>
      </w:r>
      <w:r w:rsidRPr="002068D6">
        <w:t xml:space="preserve">I will try to be brief now. </w:t>
      </w:r>
      <w:r w:rsidR="008E678C" w:rsidRPr="002068D6">
        <w:t xml:space="preserve"> </w:t>
      </w:r>
      <w:r w:rsidRPr="002068D6">
        <w:t xml:space="preserve">There have been violations perpetrated by Iran in recent times. </w:t>
      </w:r>
      <w:r w:rsidR="008E678C" w:rsidRPr="002068D6">
        <w:t xml:space="preserve"> </w:t>
      </w:r>
      <w:r w:rsidRPr="002068D6">
        <w:t xml:space="preserve">This is a flagrant violation of the Constitution of WIPO and particularly </w:t>
      </w:r>
      <w:proofErr w:type="gramStart"/>
      <w:r w:rsidRPr="002068D6">
        <w:t>with regard to</w:t>
      </w:r>
      <w:proofErr w:type="gramEnd"/>
      <w:r w:rsidRPr="002068D6">
        <w:t xml:space="preserve"> Article 7.</w:t>
      </w:r>
      <w:r w:rsidR="00DB6070" w:rsidRPr="002068D6">
        <w:t xml:space="preserve">  </w:t>
      </w:r>
      <w:r w:rsidRPr="002068D6">
        <w:t xml:space="preserve">It is trying to turn a maritime passage into a means of exerting pressure over states. </w:t>
      </w:r>
      <w:r w:rsidR="008E678C" w:rsidRPr="002068D6">
        <w:t xml:space="preserve"> </w:t>
      </w:r>
      <w:r w:rsidRPr="002068D6">
        <w:t>This jeopardizes many aspects such as health and medicine and aid that is to be delivered to countries.</w:t>
      </w:r>
      <w:r w:rsidR="008E678C" w:rsidRPr="002068D6">
        <w:t xml:space="preserve"> </w:t>
      </w:r>
      <w:r w:rsidRPr="002068D6">
        <w:t xml:space="preserve"> So</w:t>
      </w:r>
      <w:r w:rsidR="008E678C" w:rsidRPr="002068D6">
        <w:t>,</w:t>
      </w:r>
      <w:r w:rsidRPr="002068D6">
        <w:t xml:space="preserve"> I think it is in this case fully appropriate that we are clear when we respond to these allegations that do not have any justification in accordance with Article 28 and 7 of the United Nations charter and the UN human rights convention.</w:t>
      </w:r>
    </w:p>
    <w:p w14:paraId="17DBA913" w14:textId="5FF4EF75" w:rsidR="007D71AC" w:rsidRPr="002068D6" w:rsidRDefault="00DC0916" w:rsidP="00144900">
      <w:pPr>
        <w:pStyle w:val="ONUME"/>
        <w:spacing w:before="0" w:after="0"/>
      </w:pPr>
      <w:hyperlink r:id="rId111">
        <w:r w:rsidRPr="00F94AA7">
          <w:rPr>
            <w:rStyle w:val="Hyperlink"/>
            <w:caps/>
          </w:rPr>
          <w:t>C</w:t>
        </w:r>
        <w:r w:rsidR="00984184" w:rsidRPr="00F94AA7">
          <w:rPr>
            <w:rStyle w:val="Hyperlink"/>
            <w:caps/>
          </w:rPr>
          <w:t>hair</w:t>
        </w:r>
      </w:hyperlink>
      <w:r w:rsidR="00F94AA7">
        <w:t xml:space="preserve">:  </w:t>
      </w:r>
      <w:r w:rsidRPr="002068D6">
        <w:t>I thank the Distinguished Representative of Kuwait. I would now like to open the floor again for right of reply or response to right of reply.</w:t>
      </w:r>
      <w:r w:rsidR="00591A4D" w:rsidRPr="002068D6">
        <w:t xml:space="preserve"> </w:t>
      </w:r>
      <w:r w:rsidRPr="002068D6">
        <w:t xml:space="preserve"> If there are none, I thank those who have two Delegations have spoken. </w:t>
      </w:r>
      <w:r w:rsidR="00DB6070" w:rsidRPr="002068D6">
        <w:t xml:space="preserve"> </w:t>
      </w:r>
      <w:r w:rsidRPr="002068D6">
        <w:t>Thank you very much.</w:t>
      </w:r>
      <w:r w:rsidR="00DB6070" w:rsidRPr="002068D6">
        <w:t xml:space="preserve">  </w:t>
      </w:r>
      <w:r w:rsidRPr="002068D6">
        <w:t xml:space="preserve">I think you have been </w:t>
      </w:r>
      <w:r w:rsidR="000F1FBF" w:rsidRPr="002068D6">
        <w:t>everyone who</w:t>
      </w:r>
      <w:r w:rsidRPr="002068D6">
        <w:t xml:space="preserve"> listened to that exchange.</w:t>
      </w:r>
      <w:r w:rsidR="00591A4D" w:rsidRPr="002068D6">
        <w:t xml:space="preserve"> </w:t>
      </w:r>
      <w:r w:rsidRPr="002068D6">
        <w:t xml:space="preserve"> </w:t>
      </w:r>
    </w:p>
    <w:p w14:paraId="7619C5E2" w14:textId="794C0AC5" w:rsidR="00591A4D" w:rsidRPr="002068D6" w:rsidRDefault="00DC0916" w:rsidP="00144900">
      <w:pPr>
        <w:pStyle w:val="ONUME"/>
        <w:spacing w:before="0" w:after="0"/>
      </w:pPr>
      <w:hyperlink r:id="rId112">
        <w:r w:rsidRPr="00F94AA7">
          <w:rPr>
            <w:rStyle w:val="Hyperlink"/>
            <w:caps/>
          </w:rPr>
          <w:t>ARIPO (African Regional Intellectual Property Organization)</w:t>
        </w:r>
      </w:hyperlink>
      <w:r w:rsidR="00F94AA7">
        <w:t xml:space="preserve">:  </w:t>
      </w:r>
      <w:r w:rsidRPr="002068D6">
        <w:t xml:space="preserve">Thank you, Chair. On behalf of ARIPO, I extend our warm congratulations to Mr. Daren Tang on his </w:t>
      </w:r>
      <w:r w:rsidR="00591A4D" w:rsidRPr="002068D6">
        <w:t>well-deserved</w:t>
      </w:r>
      <w:r w:rsidRPr="002068D6">
        <w:t xml:space="preserve"> reappointment as Director General of WIPO. </w:t>
      </w:r>
    </w:p>
    <w:p w14:paraId="69569D82" w14:textId="77777777" w:rsidR="002F33A3" w:rsidRPr="002068D6" w:rsidRDefault="00DC0916" w:rsidP="00144900">
      <w:pPr>
        <w:pStyle w:val="ONUME"/>
        <w:numPr>
          <w:ilvl w:val="0"/>
          <w:numId w:val="0"/>
        </w:numPr>
        <w:spacing w:before="0" w:after="0"/>
      </w:pPr>
      <w:r w:rsidRPr="002068D6">
        <w:t>Mr. Tang’s first term has been defined by clear vision, dynamic leadership and a strong commitment to inclusivity, particularly in ensuring that Africa and other developing regions fully participate in and benefit from the global IP system.</w:t>
      </w:r>
      <w:r w:rsidR="00591A4D" w:rsidRPr="002068D6">
        <w:t xml:space="preserve">  </w:t>
      </w:r>
      <w:r w:rsidRPr="002068D6">
        <w:t xml:space="preserve">His efforts to advance innovation, strengthen capacity and broaden access have made a meaningful impact. </w:t>
      </w:r>
      <w:r w:rsidR="00591A4D" w:rsidRPr="002068D6">
        <w:t xml:space="preserve"> </w:t>
      </w:r>
      <w:r w:rsidRPr="002068D6">
        <w:t xml:space="preserve">We are confident that under his continued leadership, WIPO will further advance a balanced and accessible IP ecosystem that supports growth, creativity and sustainable development. </w:t>
      </w:r>
      <w:r w:rsidR="00591A4D" w:rsidRPr="002068D6">
        <w:t xml:space="preserve"> </w:t>
      </w:r>
    </w:p>
    <w:p w14:paraId="718E772E" w14:textId="7371A1BC" w:rsidR="00591A4D" w:rsidRPr="002068D6" w:rsidRDefault="00DC0916" w:rsidP="00144900">
      <w:pPr>
        <w:pStyle w:val="ONUME"/>
        <w:numPr>
          <w:ilvl w:val="0"/>
          <w:numId w:val="0"/>
        </w:numPr>
        <w:spacing w:before="0" w:after="0"/>
      </w:pPr>
      <w:r w:rsidRPr="002068D6">
        <w:t xml:space="preserve">ARIPO looks forward to deepening our cooperation as we work together in the interest of our Member States and global community. </w:t>
      </w:r>
    </w:p>
    <w:p w14:paraId="6F651912" w14:textId="44BF14D1" w:rsidR="00DC0916" w:rsidRPr="002068D6" w:rsidRDefault="00DC0916" w:rsidP="0095009D">
      <w:pPr>
        <w:pStyle w:val="ONUME"/>
        <w:numPr>
          <w:ilvl w:val="0"/>
          <w:numId w:val="0"/>
        </w:numPr>
        <w:spacing w:before="0" w:after="240"/>
      </w:pPr>
      <w:r w:rsidRPr="002068D6">
        <w:t>Please accept our sincere congratulations and best wishes for a successful and impactful term.</w:t>
      </w:r>
    </w:p>
    <w:p w14:paraId="3206026F" w14:textId="1D095DFE" w:rsidR="0095009D" w:rsidRPr="002068D6" w:rsidRDefault="0095009D" w:rsidP="0095009D">
      <w:pPr>
        <w:pStyle w:val="ONUME"/>
        <w:spacing w:before="0" w:after="0"/>
      </w:pPr>
      <w:hyperlink r:id="rId113">
        <w:r w:rsidRPr="00F94AA7">
          <w:rPr>
            <w:rStyle w:val="Hyperlink"/>
            <w:caps/>
          </w:rPr>
          <w:t>OAPI (African Intellectual Property Organization)</w:t>
        </w:r>
      </w:hyperlink>
      <w:r w:rsidR="00F94AA7">
        <w:t xml:space="preserve">:  </w:t>
      </w:r>
      <w:r w:rsidRPr="002068D6">
        <w:t xml:space="preserve">Chair, the African IP Organization is honored to take the floor to present its warmest congratulations to Mr. Daren Tang following his re-election as Director General of WIPO. </w:t>
      </w:r>
    </w:p>
    <w:p w14:paraId="13DA1FE3" w14:textId="4FFFD3E4" w:rsidR="0095009D" w:rsidRPr="002068D6" w:rsidRDefault="0095009D" w:rsidP="0095009D">
      <w:pPr>
        <w:pStyle w:val="ONUME"/>
        <w:numPr>
          <w:ilvl w:val="0"/>
          <w:numId w:val="0"/>
        </w:numPr>
        <w:spacing w:before="0" w:after="240"/>
      </w:pPr>
      <w:r w:rsidRPr="002068D6">
        <w:t>Director General, this second term of office is the recognition of your strategic vision and the remarkable progress achieved during your first term.  Now is the opportunity for OAPI to reaffirm its commitment to an intellectual property system that is balanced, accessible and inclusive to contribute to development for all. I wish you every success in your new term.</w:t>
      </w:r>
    </w:p>
    <w:p w14:paraId="57145E6E" w14:textId="7E78C1D4" w:rsidR="008C1000" w:rsidRPr="002068D6" w:rsidRDefault="00D07571" w:rsidP="00144900">
      <w:pPr>
        <w:pStyle w:val="ONUME"/>
        <w:spacing w:before="0" w:after="0"/>
      </w:pPr>
      <w:r w:rsidRPr="00F94AA7">
        <w:rPr>
          <w:rStyle w:val="Hyperlink"/>
          <w:caps/>
        </w:rPr>
        <w:t xml:space="preserve"> </w:t>
      </w:r>
      <w:r w:rsidRPr="00974B3F">
        <w:rPr>
          <w:rStyle w:val="Hyperlink"/>
          <w:caps/>
          <w:u w:val="none"/>
        </w:rPr>
        <w:t>South Center</w:t>
      </w:r>
      <w:r w:rsidR="00F94AA7" w:rsidRPr="00974B3F">
        <w:t>:</w:t>
      </w:r>
      <w:r w:rsidR="00F94AA7">
        <w:t xml:space="preserve">  </w:t>
      </w:r>
      <w:r w:rsidR="00974B3F" w:rsidRPr="00974B3F">
        <w:rPr>
          <w:rStyle w:val="Hyperlink"/>
          <w:color w:val="auto"/>
          <w:u w:val="none"/>
        </w:rPr>
        <w:t xml:space="preserve">the </w:t>
      </w:r>
      <w:r w:rsidR="00974B3F">
        <w:rPr>
          <w:rStyle w:val="Hyperlink"/>
          <w:color w:val="auto"/>
          <w:u w:val="none"/>
        </w:rPr>
        <w:t>D</w:t>
      </w:r>
      <w:r w:rsidR="00974B3F" w:rsidRPr="00974B3F">
        <w:rPr>
          <w:rStyle w:val="Hyperlink"/>
          <w:color w:val="auto"/>
          <w:u w:val="none"/>
        </w:rPr>
        <w:t>elegation of South Center submitted the following written statement</w:t>
      </w:r>
      <w:r w:rsidR="00974B3F" w:rsidRPr="00974B3F">
        <w:t>:</w:t>
      </w:r>
      <w:r w:rsidR="00974B3F">
        <w:t xml:space="preserve"> </w:t>
      </w:r>
      <w:r w:rsidR="00943BA0" w:rsidRPr="00974B3F">
        <w:t>The</w:t>
      </w:r>
      <w:r w:rsidR="00943BA0" w:rsidRPr="002068D6">
        <w:t xml:space="preserve"> South Centre congratulates Daren Tang on his reappointment as Director General of WIPO for the term 2026–2032.</w:t>
      </w:r>
      <w:r w:rsidR="008C1000" w:rsidRPr="002068D6">
        <w:t xml:space="preserve"> </w:t>
      </w:r>
      <w:r w:rsidR="00943BA0" w:rsidRPr="002068D6">
        <w:t xml:space="preserve"> </w:t>
      </w:r>
    </w:p>
    <w:p w14:paraId="24E19E34" w14:textId="77777777" w:rsidR="00E71D0F" w:rsidRPr="002068D6" w:rsidRDefault="00943BA0" w:rsidP="00144900">
      <w:pPr>
        <w:pStyle w:val="ONUME"/>
        <w:numPr>
          <w:ilvl w:val="0"/>
          <w:numId w:val="0"/>
        </w:numPr>
        <w:spacing w:before="0" w:after="0"/>
      </w:pPr>
      <w:r w:rsidRPr="002068D6">
        <w:t>We look forward to the presentation of a new Medium-Term Strategic Plan (MTSP) to guide WIPO’s future work.</w:t>
      </w:r>
      <w:r w:rsidR="00E71D0F" w:rsidRPr="002068D6">
        <w:t xml:space="preserve"> </w:t>
      </w:r>
      <w:r w:rsidRPr="002068D6">
        <w:t>The South Centre encourages the new MTSP to prioritize the following:</w:t>
      </w:r>
    </w:p>
    <w:p w14:paraId="5C7AED74" w14:textId="77777777" w:rsidR="006B479F" w:rsidRDefault="00943BA0" w:rsidP="00144900">
      <w:pPr>
        <w:pStyle w:val="ONUME"/>
        <w:numPr>
          <w:ilvl w:val="0"/>
          <w:numId w:val="0"/>
        </w:numPr>
        <w:spacing w:before="0" w:after="0"/>
      </w:pPr>
      <w:r w:rsidRPr="002068D6">
        <w:t>Serving all stakeholders equitably.</w:t>
      </w:r>
      <w:r w:rsidR="00AE7F6E" w:rsidRPr="002068D6">
        <w:t xml:space="preserve"> </w:t>
      </w:r>
      <w:r w:rsidRPr="002068D6">
        <w:t xml:space="preserve"> </w:t>
      </w:r>
      <w:proofErr w:type="gramStart"/>
      <w:r w:rsidRPr="002068D6">
        <w:t>Strengthen</w:t>
      </w:r>
      <w:proofErr w:type="gramEnd"/>
      <w:r w:rsidRPr="002068D6">
        <w:t xml:space="preserve"> WIPO’s commitment to a fair, balanced and inclusive international </w:t>
      </w:r>
      <w:r w:rsidR="003765C7" w:rsidRPr="002068D6">
        <w:t>intellectual property</w:t>
      </w:r>
      <w:r w:rsidRPr="002068D6">
        <w:t xml:space="preserve"> system that serves development</w:t>
      </w:r>
      <w:r w:rsidR="006B479F">
        <w:t>.</w:t>
      </w:r>
    </w:p>
    <w:p w14:paraId="79C5D34C" w14:textId="0B0B769F" w:rsidR="005B352C" w:rsidRPr="002068D6" w:rsidRDefault="00943BA0" w:rsidP="00144900">
      <w:pPr>
        <w:pStyle w:val="ONUME"/>
        <w:numPr>
          <w:ilvl w:val="0"/>
          <w:numId w:val="0"/>
        </w:numPr>
        <w:spacing w:before="0" w:after="0"/>
      </w:pPr>
      <w:r w:rsidRPr="002068D6">
        <w:t>Multilateralism and inclusive governance.</w:t>
      </w:r>
      <w:r w:rsidR="00AE7F6E" w:rsidRPr="002068D6">
        <w:t xml:space="preserve"> </w:t>
      </w:r>
      <w:r w:rsidRPr="002068D6">
        <w:t xml:space="preserve"> Reaffirm WIPO’s role in facilitating consensus</w:t>
      </w:r>
      <w:r w:rsidR="00AE7F6E" w:rsidRPr="002068D6">
        <w:t>-</w:t>
      </w:r>
      <w:r w:rsidRPr="002068D6">
        <w:t>based outcomes that reflect the priorities of its full and diverse membership and advance the needs of those currently underserved by the global IP system.</w:t>
      </w:r>
      <w:r w:rsidR="00AE7F6E" w:rsidRPr="002068D6">
        <w:t xml:space="preserve">  </w:t>
      </w:r>
      <w:r w:rsidRPr="002068D6">
        <w:t xml:space="preserve">A reinvigorated Development Agenda. </w:t>
      </w:r>
      <w:r w:rsidR="005B352C" w:rsidRPr="002068D6">
        <w:t xml:space="preserve"> </w:t>
      </w:r>
      <w:r w:rsidRPr="002068D6">
        <w:t>Mainstream the WIPO Development Agenda as a central organizing principle across all activities, actively supporting member states through technical assistance in using the policy space they need to implement IP laws suited to their national circumstances and development goals, in support of the Sustainable Development Goals.</w:t>
      </w:r>
      <w:r w:rsidR="005B352C" w:rsidRPr="002068D6">
        <w:t xml:space="preserve">  </w:t>
      </w:r>
    </w:p>
    <w:p w14:paraId="00B3AA2E" w14:textId="51D25C2C" w:rsidR="008B2E36" w:rsidRPr="002068D6" w:rsidRDefault="00943BA0" w:rsidP="00144900">
      <w:pPr>
        <w:pStyle w:val="ONUME"/>
        <w:numPr>
          <w:ilvl w:val="0"/>
          <w:numId w:val="0"/>
        </w:numPr>
        <w:spacing w:before="0" w:after="0"/>
      </w:pPr>
      <w:r w:rsidRPr="002068D6">
        <w:t xml:space="preserve">Technology </w:t>
      </w:r>
      <w:r w:rsidR="005B352C" w:rsidRPr="002068D6">
        <w:t>T</w:t>
      </w:r>
      <w:r w:rsidRPr="002068D6">
        <w:t xml:space="preserve">ransfer. </w:t>
      </w:r>
      <w:r w:rsidR="005B352C" w:rsidRPr="002068D6">
        <w:t xml:space="preserve"> </w:t>
      </w:r>
      <w:proofErr w:type="gramStart"/>
      <w:r w:rsidRPr="002068D6">
        <w:t>Strengthen</w:t>
      </w:r>
      <w:proofErr w:type="gramEnd"/>
      <w:r w:rsidRPr="002068D6">
        <w:t xml:space="preserve"> concrete support for technology transfer to developing countries, particularly in climate, health and agriculture.</w:t>
      </w:r>
    </w:p>
    <w:p w14:paraId="1DD1C6AB" w14:textId="0E26D67C" w:rsidR="008B2E36" w:rsidRPr="002068D6" w:rsidRDefault="00943BA0" w:rsidP="00144900">
      <w:pPr>
        <w:pStyle w:val="ONUME"/>
        <w:numPr>
          <w:ilvl w:val="0"/>
          <w:numId w:val="0"/>
        </w:numPr>
        <w:spacing w:before="0" w:after="0"/>
      </w:pPr>
      <w:r w:rsidRPr="002068D6">
        <w:t>Fee reductions for developing countries and LDCs.</w:t>
      </w:r>
      <w:r w:rsidR="008B2E36" w:rsidRPr="002068D6">
        <w:t xml:space="preserve"> </w:t>
      </w:r>
      <w:r w:rsidRPr="002068D6">
        <w:t xml:space="preserve"> </w:t>
      </w:r>
      <w:proofErr w:type="gramStart"/>
      <w:r w:rsidRPr="002068D6">
        <w:t>Extend</w:t>
      </w:r>
      <w:proofErr w:type="gramEnd"/>
      <w:r w:rsidRPr="002068D6">
        <w:t xml:space="preserve"> fee reductions for developing countries and LDCs across the full range of WIPO services, including IP filing services. </w:t>
      </w:r>
    </w:p>
    <w:p w14:paraId="31CCC7AC" w14:textId="77777777" w:rsidR="008B2E36" w:rsidRPr="002068D6" w:rsidRDefault="00943BA0" w:rsidP="00144900">
      <w:pPr>
        <w:pStyle w:val="ONUME"/>
        <w:numPr>
          <w:ilvl w:val="0"/>
          <w:numId w:val="0"/>
        </w:numPr>
        <w:spacing w:before="0" w:after="0"/>
      </w:pPr>
      <w:r w:rsidRPr="002068D6">
        <w:t xml:space="preserve">More focus on </w:t>
      </w:r>
      <w:proofErr w:type="gramStart"/>
      <w:r w:rsidRPr="002068D6">
        <w:t>innovation</w:t>
      </w:r>
      <w:proofErr w:type="gramEnd"/>
      <w:r w:rsidRPr="002068D6">
        <w:t xml:space="preserve"> economics and policy.</w:t>
      </w:r>
      <w:r w:rsidR="008B2E36" w:rsidRPr="002068D6">
        <w:t xml:space="preserve"> </w:t>
      </w:r>
      <w:r w:rsidRPr="002068D6">
        <w:t xml:space="preserve"> Deepen WIPO’s focus on innovation in its full range, not only on the role of IP, including traditional knowledge systems and open and mission-driven innovation approaches, to better serve innovators and the public interest across all countries and contexts.</w:t>
      </w:r>
    </w:p>
    <w:p w14:paraId="48381A5B" w14:textId="02FF0601" w:rsidR="008B2E36" w:rsidRPr="002068D6" w:rsidRDefault="00943BA0" w:rsidP="00144900">
      <w:pPr>
        <w:pStyle w:val="ONUME"/>
        <w:numPr>
          <w:ilvl w:val="0"/>
          <w:numId w:val="0"/>
        </w:numPr>
        <w:spacing w:before="0" w:after="0"/>
      </w:pPr>
      <w:r w:rsidRPr="002068D6">
        <w:t xml:space="preserve">Impact of artificial intelligence and new technologies. </w:t>
      </w:r>
      <w:r w:rsidR="008B2E36" w:rsidRPr="002068D6">
        <w:t xml:space="preserve"> </w:t>
      </w:r>
      <w:proofErr w:type="gramStart"/>
      <w:r w:rsidRPr="002068D6">
        <w:t>Strengthen</w:t>
      </w:r>
      <w:proofErr w:type="gramEnd"/>
      <w:r w:rsidRPr="002068D6">
        <w:t xml:space="preserve"> WIPO’s role to analyze and address the implications of AI and emerging technologies for innovation, advancing fair solutions for all countries and stakeholders.</w:t>
      </w:r>
    </w:p>
    <w:p w14:paraId="2E00C5DF" w14:textId="77777777" w:rsidR="008B2E36" w:rsidRPr="002068D6" w:rsidRDefault="00943BA0" w:rsidP="00144900">
      <w:pPr>
        <w:pStyle w:val="ONUME"/>
        <w:numPr>
          <w:ilvl w:val="0"/>
          <w:numId w:val="0"/>
        </w:numPr>
        <w:spacing w:before="0" w:after="0"/>
      </w:pPr>
      <w:r w:rsidRPr="002068D6">
        <w:lastRenderedPageBreak/>
        <w:t xml:space="preserve">Reform of the Global Innovation Index. </w:t>
      </w:r>
      <w:r w:rsidR="008B2E36" w:rsidRPr="002068D6">
        <w:t xml:space="preserve"> </w:t>
      </w:r>
      <w:r w:rsidRPr="002068D6">
        <w:t xml:space="preserve">Broaden the Global Innovation Index to measure innovative capacity more comprehensively across all member states, including forms of innovation currently not captured in its methodology. </w:t>
      </w:r>
    </w:p>
    <w:p w14:paraId="70850D64" w14:textId="53A11F5A" w:rsidR="009A6DD4" w:rsidRDefault="00943BA0" w:rsidP="0095009D">
      <w:pPr>
        <w:pStyle w:val="ONUME"/>
        <w:numPr>
          <w:ilvl w:val="0"/>
          <w:numId w:val="0"/>
        </w:numPr>
        <w:spacing w:before="0" w:after="240"/>
      </w:pPr>
      <w:r w:rsidRPr="002068D6">
        <w:t>The next MTSP must respond to the global challenges of our time by advancing a WIPO that champions innovation capacity in all countries and communities, embracing a broader vision of innovation beyond IP and ensuring the benefits of innovation reach all countries and peoples</w:t>
      </w:r>
    </w:p>
    <w:p w14:paraId="6FD7816D" w14:textId="1F7B28D2" w:rsidR="001876B2" w:rsidRPr="002068D6" w:rsidRDefault="001876B2" w:rsidP="001876B2">
      <w:pPr>
        <w:pStyle w:val="ONUME"/>
        <w:spacing w:before="0" w:after="0"/>
      </w:pPr>
      <w:hyperlink r:id="rId114">
        <w:r w:rsidRPr="00F94AA7">
          <w:rPr>
            <w:rStyle w:val="Hyperlink"/>
            <w:caps/>
          </w:rPr>
          <w:t>ABU (Asia-Pacific Broadcasting Union)</w:t>
        </w:r>
      </w:hyperlink>
      <w:r w:rsidR="00F94AA7">
        <w:t xml:space="preserve">:  </w:t>
      </w:r>
      <w:r w:rsidRPr="002068D6">
        <w:t xml:space="preserve">Mr. Chair, on behalf of the Asia-Pacific Broadcasting Union and its member organizations across Asia-Pacific region, it is with great pleasure and pride that we extend our warmest congratulations on the re-election of Mr. Daren Tang as the Director General of WIPO Intellectual Property Organization. </w:t>
      </w:r>
    </w:p>
    <w:p w14:paraId="398D132E" w14:textId="77777777" w:rsidR="001876B2" w:rsidRPr="002068D6" w:rsidRDefault="001876B2" w:rsidP="001876B2">
      <w:pPr>
        <w:pStyle w:val="ONUME"/>
        <w:numPr>
          <w:ilvl w:val="0"/>
          <w:numId w:val="0"/>
        </w:numPr>
        <w:spacing w:before="0" w:after="0"/>
      </w:pPr>
      <w:r w:rsidRPr="002068D6">
        <w:t xml:space="preserve">Mr. Tang, your election marks an inspiring milestone not only for the Asia-Pacific region but for the entire global intellectual property community.  Your leadership and deep commitment to fostering creativity, innovation and fair and balanced intellectual property ecosystem </w:t>
      </w:r>
      <w:proofErr w:type="gramStart"/>
      <w:r w:rsidRPr="002068D6">
        <w:t>makes</w:t>
      </w:r>
      <w:proofErr w:type="gramEnd"/>
      <w:r w:rsidRPr="002068D6">
        <w:t xml:space="preserve"> you </w:t>
      </w:r>
      <w:proofErr w:type="gramStart"/>
      <w:r w:rsidRPr="002068D6">
        <w:t>an exceptionally</w:t>
      </w:r>
      <w:proofErr w:type="gramEnd"/>
      <w:r w:rsidRPr="002068D6">
        <w:t xml:space="preserve"> well suited for this prestigious role.  </w:t>
      </w:r>
    </w:p>
    <w:p w14:paraId="7425AACB" w14:textId="77777777" w:rsidR="001876B2" w:rsidRPr="002068D6" w:rsidRDefault="001876B2" w:rsidP="001876B2">
      <w:pPr>
        <w:pStyle w:val="ONUME"/>
        <w:numPr>
          <w:ilvl w:val="0"/>
          <w:numId w:val="0"/>
        </w:numPr>
        <w:spacing w:before="0" w:after="0"/>
      </w:pPr>
      <w:r w:rsidRPr="002068D6">
        <w:t xml:space="preserve">The Asia-Pacific Broadcasting Union representing broadcasters across the Asian region looks forward to working closely with the Director General and WIPO.  </w:t>
      </w:r>
    </w:p>
    <w:p w14:paraId="64161AD7" w14:textId="0867C7F6" w:rsidR="001876B2" w:rsidRPr="002068D6" w:rsidRDefault="001876B2" w:rsidP="001876B2">
      <w:pPr>
        <w:pStyle w:val="ONUME"/>
        <w:numPr>
          <w:ilvl w:val="0"/>
          <w:numId w:val="0"/>
        </w:numPr>
        <w:spacing w:before="0" w:after="240"/>
      </w:pPr>
      <w:r w:rsidRPr="002068D6">
        <w:t xml:space="preserve">Once again, please accept our heartfelt congratulations, Mr. </w:t>
      </w:r>
      <w:r w:rsidR="00624EE9" w:rsidRPr="002068D6">
        <w:t>Tang.</w:t>
      </w:r>
      <w:r w:rsidRPr="002068D6">
        <w:t xml:space="preserve"> </w:t>
      </w:r>
      <w:proofErr w:type="gramStart"/>
      <w:r w:rsidRPr="002068D6">
        <w:t>I thank</w:t>
      </w:r>
      <w:proofErr w:type="gramEnd"/>
      <w:r w:rsidRPr="002068D6">
        <w:t xml:space="preserve"> you.</w:t>
      </w:r>
    </w:p>
    <w:p w14:paraId="6C9A0630" w14:textId="05DAABFB" w:rsidR="001876B2" w:rsidRPr="002068D6" w:rsidRDefault="001876B2" w:rsidP="001876B2">
      <w:pPr>
        <w:pStyle w:val="ONUME"/>
        <w:spacing w:before="0" w:after="0"/>
      </w:pPr>
      <w:hyperlink r:id="rId115">
        <w:r w:rsidRPr="00F94AA7">
          <w:rPr>
            <w:rStyle w:val="Hyperlink"/>
            <w:caps/>
          </w:rPr>
          <w:t>HEP (Health and Environment Program)</w:t>
        </w:r>
      </w:hyperlink>
      <w:r w:rsidR="00F94AA7">
        <w:t xml:space="preserve">:  </w:t>
      </w:r>
      <w:r w:rsidRPr="002068D6">
        <w:t xml:space="preserve">Thank you, Mr. Chair. Health and Environment Program extends its sincere congratulations to the Director General, Mr. Daren Tang, on his successful election.  </w:t>
      </w:r>
    </w:p>
    <w:p w14:paraId="60CCBF46" w14:textId="25892CB9" w:rsidR="009A6DD4" w:rsidRPr="002068D6" w:rsidRDefault="001876B2" w:rsidP="00F94AA7">
      <w:pPr>
        <w:pStyle w:val="ONUME"/>
        <w:numPr>
          <w:ilvl w:val="0"/>
          <w:numId w:val="0"/>
        </w:numPr>
        <w:spacing w:before="0" w:after="240"/>
      </w:pPr>
      <w:r w:rsidRPr="002068D6">
        <w:t>As the representative and President of Health and Environment Program, I would like to take this opportunity with your permission, Mr. Chair, to address the Director General directly.        Mr. Daren Tang, Health and Environment Program has closely followed the considerable progress made since your election in 2020 when you took over from Francis Gurry.  Succeeding a predecessor who achieved so much was undoubtedly a challenging task.  However, I will state that you have not only performed admirably but perhaps have even surpassed those accomplishments.  Your election is a testament to your undeniable merit. We reiterate the congratulations on your election expressed at the beginning of this statement.</w:t>
      </w:r>
    </w:p>
    <w:p w14:paraId="2F75897E" w14:textId="73137EBD" w:rsidR="00631EE1" w:rsidRPr="002068D6" w:rsidRDefault="00EF74D7" w:rsidP="006B479F">
      <w:pPr>
        <w:pStyle w:val="ONUME"/>
        <w:numPr>
          <w:ilvl w:val="0"/>
          <w:numId w:val="0"/>
        </w:numPr>
        <w:spacing w:before="720" w:after="0"/>
        <w:ind w:left="5486"/>
      </w:pPr>
      <w:r w:rsidRPr="002068D6">
        <w:t>[End of Annex and of document]</w:t>
      </w:r>
    </w:p>
    <w:sectPr w:rsidR="00631EE1" w:rsidRPr="002068D6" w:rsidSect="00F03278">
      <w:headerReference w:type="default" r:id="rId116"/>
      <w:headerReference w:type="first" r:id="rId1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44B1" w14:textId="77777777" w:rsidR="00EA7AD8" w:rsidRDefault="00EA7AD8">
      <w:r>
        <w:separator/>
      </w:r>
    </w:p>
  </w:endnote>
  <w:endnote w:type="continuationSeparator" w:id="0">
    <w:p w14:paraId="65573FAA" w14:textId="77777777" w:rsidR="00EA7AD8" w:rsidRDefault="00EA7AD8" w:rsidP="003B38C1">
      <w:r>
        <w:separator/>
      </w:r>
    </w:p>
    <w:p w14:paraId="5F32394B" w14:textId="77777777" w:rsidR="00EA7AD8" w:rsidRPr="003B38C1" w:rsidRDefault="00EA7AD8" w:rsidP="003B38C1">
      <w:pPr>
        <w:spacing w:after="60"/>
        <w:rPr>
          <w:sz w:val="17"/>
        </w:rPr>
      </w:pPr>
      <w:r>
        <w:rPr>
          <w:sz w:val="17"/>
        </w:rPr>
        <w:t>[Endnote continued from previous page]</w:t>
      </w:r>
    </w:p>
  </w:endnote>
  <w:endnote w:type="continuationNotice" w:id="1">
    <w:p w14:paraId="619E4411" w14:textId="77777777" w:rsidR="00EA7AD8" w:rsidRPr="003B38C1" w:rsidRDefault="00EA7AD8"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SemiBold">
    <w:altName w:val="Mangal"/>
    <w:charset w:val="00"/>
    <w:family w:val="swiss"/>
    <w:pitch w:val="variable"/>
    <w:sig w:usb0="E00082FF" w:usb1="4000205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8A4E" w14:textId="77777777" w:rsidR="00EA7AD8" w:rsidRDefault="00EA7AD8">
      <w:r>
        <w:separator/>
      </w:r>
    </w:p>
  </w:footnote>
  <w:footnote w:type="continuationSeparator" w:id="0">
    <w:p w14:paraId="7A926D45" w14:textId="77777777" w:rsidR="00EA7AD8" w:rsidRDefault="00EA7AD8" w:rsidP="008B60B2">
      <w:r>
        <w:separator/>
      </w:r>
    </w:p>
    <w:p w14:paraId="5E76E76D" w14:textId="77777777" w:rsidR="00EA7AD8" w:rsidRPr="00ED77FB" w:rsidRDefault="00EA7AD8" w:rsidP="008B60B2">
      <w:pPr>
        <w:spacing w:after="60"/>
        <w:rPr>
          <w:sz w:val="17"/>
          <w:szCs w:val="17"/>
        </w:rPr>
      </w:pPr>
      <w:r w:rsidRPr="00ED77FB">
        <w:rPr>
          <w:sz w:val="17"/>
          <w:szCs w:val="17"/>
        </w:rPr>
        <w:t>[Footnote continued from previous page]</w:t>
      </w:r>
    </w:p>
  </w:footnote>
  <w:footnote w:type="continuationNotice" w:id="1">
    <w:p w14:paraId="18A334D3" w14:textId="77777777" w:rsidR="00EA7AD8" w:rsidRPr="00ED77FB" w:rsidRDefault="00EA7AD8"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74EEE21D" w:rsidR="00EC4E49" w:rsidRPr="002068D6" w:rsidRDefault="00F03278" w:rsidP="005F399E">
    <w:pPr>
      <w:spacing w:before="0" w:after="0"/>
      <w:jc w:val="right"/>
    </w:pPr>
    <w:r w:rsidRPr="002068D6">
      <w:t>A/67/4</w:t>
    </w:r>
    <w:r w:rsidR="00A553DB">
      <w:t xml:space="preserve"> Prov.</w:t>
    </w:r>
  </w:p>
  <w:p w14:paraId="273285E3" w14:textId="717A1C1F" w:rsidR="00EC4E49" w:rsidRPr="002068D6" w:rsidRDefault="005F399E" w:rsidP="005F399E">
    <w:pPr>
      <w:spacing w:before="0" w:after="0"/>
      <w:jc w:val="right"/>
    </w:pPr>
    <w:r>
      <w:t xml:space="preserve">Annex, </w:t>
    </w:r>
    <w:r w:rsidR="00EC4E49" w:rsidRPr="002068D6">
      <w:t xml:space="preserve">page </w:t>
    </w:r>
    <w:r w:rsidR="00EC4E49" w:rsidRPr="002068D6">
      <w:fldChar w:fldCharType="begin"/>
    </w:r>
    <w:r w:rsidR="00EC4E49" w:rsidRPr="002068D6">
      <w:instrText xml:space="preserve"> PAGE  \* MERGEFORMAT </w:instrText>
    </w:r>
    <w:r w:rsidR="00EC4E49" w:rsidRPr="002068D6">
      <w:fldChar w:fldCharType="separate"/>
    </w:r>
    <w:r w:rsidR="00E671A6" w:rsidRPr="002068D6">
      <w:rPr>
        <w:noProof/>
      </w:rPr>
      <w:t>2</w:t>
    </w:r>
    <w:r w:rsidR="00EC4E49" w:rsidRPr="002068D6">
      <w:fldChar w:fldCharType="end"/>
    </w:r>
  </w:p>
  <w:p w14:paraId="58471AEC" w14:textId="77777777" w:rsidR="00EC4E49" w:rsidRPr="002068D6" w:rsidRDefault="00EC4E49" w:rsidP="005F399E">
    <w:pPr>
      <w:spacing w:before="0" w:after="0"/>
      <w:jc w:val="right"/>
    </w:pPr>
  </w:p>
  <w:p w14:paraId="3AE0B82F" w14:textId="77777777" w:rsidR="00B50B99" w:rsidRPr="002068D6" w:rsidRDefault="00B50B99" w:rsidP="005F399E">
    <w:pPr>
      <w:spacing w:before="0"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2F14" w14:textId="1358420C" w:rsidR="00064BC3" w:rsidRPr="002068D6" w:rsidRDefault="00064BC3" w:rsidP="00064BC3">
    <w:pPr>
      <w:spacing w:before="0" w:after="0"/>
      <w:jc w:val="right"/>
    </w:pPr>
    <w:r w:rsidRPr="002068D6">
      <w:t>A/67/4</w:t>
    </w:r>
    <w:r w:rsidR="00A553DB">
      <w:t xml:space="preserve"> Prov.</w:t>
    </w:r>
  </w:p>
  <w:p w14:paraId="15AFD69E" w14:textId="425CA9C7" w:rsidR="00064BC3" w:rsidRDefault="00064BC3" w:rsidP="00064BC3">
    <w:pPr>
      <w:pStyle w:val="Header"/>
      <w:spacing w:before="0" w:after="0"/>
      <w:jc w:val="right"/>
    </w:pPr>
    <w:r>
      <w:t>ANNEX</w:t>
    </w:r>
  </w:p>
  <w:p w14:paraId="1E189837" w14:textId="77777777" w:rsidR="005F399E" w:rsidRDefault="005F399E" w:rsidP="00064BC3">
    <w:pPr>
      <w:pStyle w:val="Header"/>
      <w:spacing w:before="0" w:after="0"/>
      <w:jc w:val="right"/>
    </w:pPr>
  </w:p>
  <w:p w14:paraId="3E9FC3D5" w14:textId="77777777" w:rsidR="005F399E" w:rsidRDefault="005F399E" w:rsidP="00064BC3">
    <w:pPr>
      <w:pStyle w:val="Header"/>
      <w:spacing w:before="0"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7E3E87C8"/>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8CD6D7B"/>
    <w:multiLevelType w:val="hybridMultilevel"/>
    <w:tmpl w:val="E1BCA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01336"/>
    <w:multiLevelType w:val="hybridMultilevel"/>
    <w:tmpl w:val="069A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681683"/>
    <w:multiLevelType w:val="hybridMultilevel"/>
    <w:tmpl w:val="ABB0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116900">
    <w:abstractNumId w:val="3"/>
  </w:num>
  <w:num w:numId="2" w16cid:durableId="180895070">
    <w:abstractNumId w:val="7"/>
  </w:num>
  <w:num w:numId="3" w16cid:durableId="1356350649">
    <w:abstractNumId w:val="1"/>
  </w:num>
  <w:num w:numId="4" w16cid:durableId="1151099335">
    <w:abstractNumId w:val="8"/>
  </w:num>
  <w:num w:numId="5" w16cid:durableId="797770133">
    <w:abstractNumId w:val="2"/>
  </w:num>
  <w:num w:numId="6" w16cid:durableId="878471050">
    <w:abstractNumId w:val="4"/>
  </w:num>
  <w:num w:numId="7" w16cid:durableId="1489516414">
    <w:abstractNumId w:val="2"/>
  </w:num>
  <w:num w:numId="8" w16cid:durableId="2126193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7800601">
    <w:abstractNumId w:val="5"/>
  </w:num>
  <w:num w:numId="10" w16cid:durableId="30617115">
    <w:abstractNumId w:val="9"/>
  </w:num>
  <w:num w:numId="11" w16cid:durableId="128406450">
    <w:abstractNumId w:val="0"/>
  </w:num>
  <w:num w:numId="12" w16cid:durableId="1312294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274"/>
    <w:rsid w:val="0000161A"/>
    <w:rsid w:val="000016C3"/>
    <w:rsid w:val="00001BBC"/>
    <w:rsid w:val="00002E44"/>
    <w:rsid w:val="00003660"/>
    <w:rsid w:val="00003872"/>
    <w:rsid w:val="00003A28"/>
    <w:rsid w:val="00003AD2"/>
    <w:rsid w:val="00003C8D"/>
    <w:rsid w:val="00003CC1"/>
    <w:rsid w:val="00004F79"/>
    <w:rsid w:val="00004F80"/>
    <w:rsid w:val="00005BF9"/>
    <w:rsid w:val="00006BB3"/>
    <w:rsid w:val="0000743C"/>
    <w:rsid w:val="000075FD"/>
    <w:rsid w:val="00010535"/>
    <w:rsid w:val="00011676"/>
    <w:rsid w:val="00012186"/>
    <w:rsid w:val="00012B6E"/>
    <w:rsid w:val="000134E1"/>
    <w:rsid w:val="00013619"/>
    <w:rsid w:val="00013F7C"/>
    <w:rsid w:val="000143C3"/>
    <w:rsid w:val="0001505D"/>
    <w:rsid w:val="0001567D"/>
    <w:rsid w:val="000159D8"/>
    <w:rsid w:val="0001647B"/>
    <w:rsid w:val="00017410"/>
    <w:rsid w:val="00017755"/>
    <w:rsid w:val="0001790D"/>
    <w:rsid w:val="0002006D"/>
    <w:rsid w:val="000200A3"/>
    <w:rsid w:val="00020492"/>
    <w:rsid w:val="000204BC"/>
    <w:rsid w:val="000220BE"/>
    <w:rsid w:val="00022163"/>
    <w:rsid w:val="00022378"/>
    <w:rsid w:val="000225A0"/>
    <w:rsid w:val="0002281F"/>
    <w:rsid w:val="00023A85"/>
    <w:rsid w:val="00023D09"/>
    <w:rsid w:val="00023D59"/>
    <w:rsid w:val="000241C7"/>
    <w:rsid w:val="000254AD"/>
    <w:rsid w:val="00025724"/>
    <w:rsid w:val="00025F97"/>
    <w:rsid w:val="00026038"/>
    <w:rsid w:val="00026752"/>
    <w:rsid w:val="00026815"/>
    <w:rsid w:val="00026A6B"/>
    <w:rsid w:val="000275CB"/>
    <w:rsid w:val="00027D74"/>
    <w:rsid w:val="000302EE"/>
    <w:rsid w:val="00030569"/>
    <w:rsid w:val="00030725"/>
    <w:rsid w:val="00030C5A"/>
    <w:rsid w:val="00031ACE"/>
    <w:rsid w:val="000325B4"/>
    <w:rsid w:val="000336D1"/>
    <w:rsid w:val="0003371C"/>
    <w:rsid w:val="000342F7"/>
    <w:rsid w:val="00035D84"/>
    <w:rsid w:val="000368C6"/>
    <w:rsid w:val="00036C57"/>
    <w:rsid w:val="000371F0"/>
    <w:rsid w:val="00037311"/>
    <w:rsid w:val="00037466"/>
    <w:rsid w:val="00037B9B"/>
    <w:rsid w:val="000402F5"/>
    <w:rsid w:val="00040B73"/>
    <w:rsid w:val="00041017"/>
    <w:rsid w:val="000415FF"/>
    <w:rsid w:val="00042315"/>
    <w:rsid w:val="000434BF"/>
    <w:rsid w:val="000434CC"/>
    <w:rsid w:val="00043996"/>
    <w:rsid w:val="00043B83"/>
    <w:rsid w:val="00043CAA"/>
    <w:rsid w:val="000441FE"/>
    <w:rsid w:val="000447AF"/>
    <w:rsid w:val="00044AA1"/>
    <w:rsid w:val="000451CA"/>
    <w:rsid w:val="00045883"/>
    <w:rsid w:val="00045971"/>
    <w:rsid w:val="00045C7C"/>
    <w:rsid w:val="000469C2"/>
    <w:rsid w:val="00046A38"/>
    <w:rsid w:val="00046C45"/>
    <w:rsid w:val="00047372"/>
    <w:rsid w:val="000477DD"/>
    <w:rsid w:val="00047CE4"/>
    <w:rsid w:val="0005043F"/>
    <w:rsid w:val="00050B99"/>
    <w:rsid w:val="00052358"/>
    <w:rsid w:val="00053126"/>
    <w:rsid w:val="00053418"/>
    <w:rsid w:val="00053420"/>
    <w:rsid w:val="00053945"/>
    <w:rsid w:val="00053E55"/>
    <w:rsid w:val="00054822"/>
    <w:rsid w:val="000556AA"/>
    <w:rsid w:val="00055E96"/>
    <w:rsid w:val="00056146"/>
    <w:rsid w:val="00056707"/>
    <w:rsid w:val="00056BC4"/>
    <w:rsid w:val="00056D00"/>
    <w:rsid w:val="000572B4"/>
    <w:rsid w:val="00057F76"/>
    <w:rsid w:val="00060C7F"/>
    <w:rsid w:val="00060F94"/>
    <w:rsid w:val="00061A26"/>
    <w:rsid w:val="00061CCE"/>
    <w:rsid w:val="00062915"/>
    <w:rsid w:val="00062AF9"/>
    <w:rsid w:val="00062CEC"/>
    <w:rsid w:val="000645C3"/>
    <w:rsid w:val="000648FB"/>
    <w:rsid w:val="00064BC3"/>
    <w:rsid w:val="00064F7C"/>
    <w:rsid w:val="00065903"/>
    <w:rsid w:val="00065C20"/>
    <w:rsid w:val="000670A9"/>
    <w:rsid w:val="00070688"/>
    <w:rsid w:val="000709A9"/>
    <w:rsid w:val="00070A59"/>
    <w:rsid w:val="00072217"/>
    <w:rsid w:val="00072639"/>
    <w:rsid w:val="00072A9D"/>
    <w:rsid w:val="00072C21"/>
    <w:rsid w:val="00072C77"/>
    <w:rsid w:val="000730E3"/>
    <w:rsid w:val="00073BAD"/>
    <w:rsid w:val="000747F5"/>
    <w:rsid w:val="000752BC"/>
    <w:rsid w:val="00075331"/>
    <w:rsid w:val="00075432"/>
    <w:rsid w:val="00076924"/>
    <w:rsid w:val="00076960"/>
    <w:rsid w:val="00080029"/>
    <w:rsid w:val="00080203"/>
    <w:rsid w:val="00080449"/>
    <w:rsid w:val="00080764"/>
    <w:rsid w:val="00080835"/>
    <w:rsid w:val="00082D11"/>
    <w:rsid w:val="00083022"/>
    <w:rsid w:val="00083A7E"/>
    <w:rsid w:val="00084A58"/>
    <w:rsid w:val="00085886"/>
    <w:rsid w:val="000865F0"/>
    <w:rsid w:val="000867AD"/>
    <w:rsid w:val="00086FE7"/>
    <w:rsid w:val="000877B1"/>
    <w:rsid w:val="00090AF7"/>
    <w:rsid w:val="00091F59"/>
    <w:rsid w:val="00091F9D"/>
    <w:rsid w:val="00092023"/>
    <w:rsid w:val="000924AA"/>
    <w:rsid w:val="000927E0"/>
    <w:rsid w:val="00094176"/>
    <w:rsid w:val="00094F23"/>
    <w:rsid w:val="00094FA6"/>
    <w:rsid w:val="000958FF"/>
    <w:rsid w:val="00095922"/>
    <w:rsid w:val="00095A05"/>
    <w:rsid w:val="00095C44"/>
    <w:rsid w:val="000968ED"/>
    <w:rsid w:val="00096A01"/>
    <w:rsid w:val="00096FC1"/>
    <w:rsid w:val="0009718D"/>
    <w:rsid w:val="000975E1"/>
    <w:rsid w:val="000975EA"/>
    <w:rsid w:val="000A00C0"/>
    <w:rsid w:val="000A070E"/>
    <w:rsid w:val="000A08D6"/>
    <w:rsid w:val="000A0974"/>
    <w:rsid w:val="000A0D30"/>
    <w:rsid w:val="000A16BA"/>
    <w:rsid w:val="000A2175"/>
    <w:rsid w:val="000A2387"/>
    <w:rsid w:val="000A2935"/>
    <w:rsid w:val="000A2EE3"/>
    <w:rsid w:val="000A2F0F"/>
    <w:rsid w:val="000A3A38"/>
    <w:rsid w:val="000A42CD"/>
    <w:rsid w:val="000A518B"/>
    <w:rsid w:val="000A5891"/>
    <w:rsid w:val="000A58B4"/>
    <w:rsid w:val="000A5B28"/>
    <w:rsid w:val="000A5E48"/>
    <w:rsid w:val="000A606E"/>
    <w:rsid w:val="000A72D9"/>
    <w:rsid w:val="000A76C3"/>
    <w:rsid w:val="000A7CCC"/>
    <w:rsid w:val="000B00E2"/>
    <w:rsid w:val="000B0652"/>
    <w:rsid w:val="000B0A33"/>
    <w:rsid w:val="000B0BCF"/>
    <w:rsid w:val="000B1061"/>
    <w:rsid w:val="000B17B4"/>
    <w:rsid w:val="000B17D4"/>
    <w:rsid w:val="000B200D"/>
    <w:rsid w:val="000B2B6C"/>
    <w:rsid w:val="000B2BC7"/>
    <w:rsid w:val="000B33F4"/>
    <w:rsid w:val="000B4174"/>
    <w:rsid w:val="000B46CD"/>
    <w:rsid w:val="000B4964"/>
    <w:rsid w:val="000B4F91"/>
    <w:rsid w:val="000B54E4"/>
    <w:rsid w:val="000B64E8"/>
    <w:rsid w:val="000B6AE1"/>
    <w:rsid w:val="000B7194"/>
    <w:rsid w:val="000B754F"/>
    <w:rsid w:val="000B77FF"/>
    <w:rsid w:val="000B798C"/>
    <w:rsid w:val="000B7CB6"/>
    <w:rsid w:val="000C1102"/>
    <w:rsid w:val="000C303B"/>
    <w:rsid w:val="000C31C2"/>
    <w:rsid w:val="000C42D8"/>
    <w:rsid w:val="000C4605"/>
    <w:rsid w:val="000C5125"/>
    <w:rsid w:val="000D0455"/>
    <w:rsid w:val="000D1952"/>
    <w:rsid w:val="000D1B3E"/>
    <w:rsid w:val="000D1CF8"/>
    <w:rsid w:val="000D28AD"/>
    <w:rsid w:val="000D339E"/>
    <w:rsid w:val="000D3526"/>
    <w:rsid w:val="000D355C"/>
    <w:rsid w:val="000D51C7"/>
    <w:rsid w:val="000D5250"/>
    <w:rsid w:val="000D5D66"/>
    <w:rsid w:val="000D6017"/>
    <w:rsid w:val="000D6962"/>
    <w:rsid w:val="000D6D99"/>
    <w:rsid w:val="000D6DC1"/>
    <w:rsid w:val="000D7D07"/>
    <w:rsid w:val="000D7EB1"/>
    <w:rsid w:val="000E054A"/>
    <w:rsid w:val="000E0FDF"/>
    <w:rsid w:val="000E0FEC"/>
    <w:rsid w:val="000E1CC7"/>
    <w:rsid w:val="000E2284"/>
    <w:rsid w:val="000E233E"/>
    <w:rsid w:val="000E36E0"/>
    <w:rsid w:val="000E383F"/>
    <w:rsid w:val="000E3D56"/>
    <w:rsid w:val="000E3DF3"/>
    <w:rsid w:val="000E3EE5"/>
    <w:rsid w:val="000E4000"/>
    <w:rsid w:val="000E4406"/>
    <w:rsid w:val="000E47EE"/>
    <w:rsid w:val="000E491B"/>
    <w:rsid w:val="000E5B97"/>
    <w:rsid w:val="000E5CB2"/>
    <w:rsid w:val="000E6058"/>
    <w:rsid w:val="000E6DD3"/>
    <w:rsid w:val="000E7142"/>
    <w:rsid w:val="000E7296"/>
    <w:rsid w:val="000E7EFA"/>
    <w:rsid w:val="000F0CA9"/>
    <w:rsid w:val="000F0CBD"/>
    <w:rsid w:val="000F0CCD"/>
    <w:rsid w:val="000F113D"/>
    <w:rsid w:val="000F1330"/>
    <w:rsid w:val="000F1F60"/>
    <w:rsid w:val="000F1FBF"/>
    <w:rsid w:val="000F2AF1"/>
    <w:rsid w:val="000F325B"/>
    <w:rsid w:val="000F335E"/>
    <w:rsid w:val="000F3695"/>
    <w:rsid w:val="000F3A60"/>
    <w:rsid w:val="000F3D6A"/>
    <w:rsid w:val="000F41C5"/>
    <w:rsid w:val="000F479A"/>
    <w:rsid w:val="000F5159"/>
    <w:rsid w:val="000F5344"/>
    <w:rsid w:val="000F573B"/>
    <w:rsid w:val="000F5E56"/>
    <w:rsid w:val="000F5ECB"/>
    <w:rsid w:val="000F6459"/>
    <w:rsid w:val="000F64BB"/>
    <w:rsid w:val="000F6BAD"/>
    <w:rsid w:val="000F6F12"/>
    <w:rsid w:val="000F741B"/>
    <w:rsid w:val="000F77CC"/>
    <w:rsid w:val="001006D8"/>
    <w:rsid w:val="00100AFA"/>
    <w:rsid w:val="00101715"/>
    <w:rsid w:val="001023BE"/>
    <w:rsid w:val="001024FE"/>
    <w:rsid w:val="00102E96"/>
    <w:rsid w:val="00103000"/>
    <w:rsid w:val="0010320B"/>
    <w:rsid w:val="00103B40"/>
    <w:rsid w:val="0010446F"/>
    <w:rsid w:val="001045F9"/>
    <w:rsid w:val="00104831"/>
    <w:rsid w:val="00104E35"/>
    <w:rsid w:val="00105DD8"/>
    <w:rsid w:val="001062EE"/>
    <w:rsid w:val="001071BB"/>
    <w:rsid w:val="00110256"/>
    <w:rsid w:val="00111833"/>
    <w:rsid w:val="00112381"/>
    <w:rsid w:val="00112F4B"/>
    <w:rsid w:val="00113354"/>
    <w:rsid w:val="00113701"/>
    <w:rsid w:val="001137AB"/>
    <w:rsid w:val="001138BD"/>
    <w:rsid w:val="001142D0"/>
    <w:rsid w:val="00114B26"/>
    <w:rsid w:val="00114D5A"/>
    <w:rsid w:val="00115732"/>
    <w:rsid w:val="00115ACB"/>
    <w:rsid w:val="00115BFE"/>
    <w:rsid w:val="001167E4"/>
    <w:rsid w:val="00117EFC"/>
    <w:rsid w:val="00120B52"/>
    <w:rsid w:val="00120D13"/>
    <w:rsid w:val="001221C4"/>
    <w:rsid w:val="00122629"/>
    <w:rsid w:val="001229CC"/>
    <w:rsid w:val="00122ACE"/>
    <w:rsid w:val="00123BE4"/>
    <w:rsid w:val="00124096"/>
    <w:rsid w:val="00124579"/>
    <w:rsid w:val="00124651"/>
    <w:rsid w:val="001246EF"/>
    <w:rsid w:val="001247B1"/>
    <w:rsid w:val="00124FDF"/>
    <w:rsid w:val="00125509"/>
    <w:rsid w:val="001256D4"/>
    <w:rsid w:val="0012602F"/>
    <w:rsid w:val="00126451"/>
    <w:rsid w:val="00126F7F"/>
    <w:rsid w:val="001271BC"/>
    <w:rsid w:val="00127378"/>
    <w:rsid w:val="001274D9"/>
    <w:rsid w:val="00127CDE"/>
    <w:rsid w:val="001301FA"/>
    <w:rsid w:val="00130AD9"/>
    <w:rsid w:val="00131329"/>
    <w:rsid w:val="0013180B"/>
    <w:rsid w:val="00131B2C"/>
    <w:rsid w:val="00132291"/>
    <w:rsid w:val="0013240E"/>
    <w:rsid w:val="00133870"/>
    <w:rsid w:val="001339D2"/>
    <w:rsid w:val="00134417"/>
    <w:rsid w:val="00134C61"/>
    <w:rsid w:val="00135818"/>
    <w:rsid w:val="00135A70"/>
    <w:rsid w:val="00136263"/>
    <w:rsid w:val="001362CD"/>
    <w:rsid w:val="001362EE"/>
    <w:rsid w:val="00137658"/>
    <w:rsid w:val="00137E9E"/>
    <w:rsid w:val="0014098B"/>
    <w:rsid w:val="00140F68"/>
    <w:rsid w:val="00141215"/>
    <w:rsid w:val="001418C4"/>
    <w:rsid w:val="001419DC"/>
    <w:rsid w:val="00142723"/>
    <w:rsid w:val="00142868"/>
    <w:rsid w:val="0014329D"/>
    <w:rsid w:val="00144900"/>
    <w:rsid w:val="0014503C"/>
    <w:rsid w:val="0014504E"/>
    <w:rsid w:val="001451D5"/>
    <w:rsid w:val="00145CF5"/>
    <w:rsid w:val="001464D9"/>
    <w:rsid w:val="00146D7B"/>
    <w:rsid w:val="00147166"/>
    <w:rsid w:val="0014782E"/>
    <w:rsid w:val="00147E0B"/>
    <w:rsid w:val="001502F1"/>
    <w:rsid w:val="00150B17"/>
    <w:rsid w:val="001515A9"/>
    <w:rsid w:val="0015249F"/>
    <w:rsid w:val="00152B72"/>
    <w:rsid w:val="00153B3A"/>
    <w:rsid w:val="00154590"/>
    <w:rsid w:val="0015491D"/>
    <w:rsid w:val="00155277"/>
    <w:rsid w:val="00155323"/>
    <w:rsid w:val="00155F81"/>
    <w:rsid w:val="0015625E"/>
    <w:rsid w:val="001562C9"/>
    <w:rsid w:val="001569CC"/>
    <w:rsid w:val="001569E9"/>
    <w:rsid w:val="00156D8A"/>
    <w:rsid w:val="00156DA2"/>
    <w:rsid w:val="00157323"/>
    <w:rsid w:val="001577EC"/>
    <w:rsid w:val="00157AB7"/>
    <w:rsid w:val="00160491"/>
    <w:rsid w:val="001610E4"/>
    <w:rsid w:val="0016173F"/>
    <w:rsid w:val="00163798"/>
    <w:rsid w:val="00164931"/>
    <w:rsid w:val="00164CBC"/>
    <w:rsid w:val="0016574F"/>
    <w:rsid w:val="00166931"/>
    <w:rsid w:val="00166C20"/>
    <w:rsid w:val="00166F54"/>
    <w:rsid w:val="001705D7"/>
    <w:rsid w:val="00170812"/>
    <w:rsid w:val="00171F75"/>
    <w:rsid w:val="001724EA"/>
    <w:rsid w:val="001727EF"/>
    <w:rsid w:val="00172A50"/>
    <w:rsid w:val="00172B29"/>
    <w:rsid w:val="00172BDE"/>
    <w:rsid w:val="00172E23"/>
    <w:rsid w:val="001731E0"/>
    <w:rsid w:val="00173624"/>
    <w:rsid w:val="0017397F"/>
    <w:rsid w:val="001739BF"/>
    <w:rsid w:val="00173A83"/>
    <w:rsid w:val="001743A3"/>
    <w:rsid w:val="00174A45"/>
    <w:rsid w:val="00175068"/>
    <w:rsid w:val="00175544"/>
    <w:rsid w:val="001759D5"/>
    <w:rsid w:val="00175C1E"/>
    <w:rsid w:val="0017601D"/>
    <w:rsid w:val="0017645D"/>
    <w:rsid w:val="001772CF"/>
    <w:rsid w:val="00177CE7"/>
    <w:rsid w:val="00180554"/>
    <w:rsid w:val="00180627"/>
    <w:rsid w:val="001807FB"/>
    <w:rsid w:val="00180926"/>
    <w:rsid w:val="00180B7E"/>
    <w:rsid w:val="0018167A"/>
    <w:rsid w:val="00181BC9"/>
    <w:rsid w:val="00181F48"/>
    <w:rsid w:val="001827CB"/>
    <w:rsid w:val="00182C0E"/>
    <w:rsid w:val="001832A6"/>
    <w:rsid w:val="00183F4E"/>
    <w:rsid w:val="0018540E"/>
    <w:rsid w:val="00185562"/>
    <w:rsid w:val="00185D29"/>
    <w:rsid w:val="00186062"/>
    <w:rsid w:val="0018679F"/>
    <w:rsid w:val="001871AB"/>
    <w:rsid w:val="00187488"/>
    <w:rsid w:val="00187514"/>
    <w:rsid w:val="00187565"/>
    <w:rsid w:val="001876B2"/>
    <w:rsid w:val="00187EA6"/>
    <w:rsid w:val="00190568"/>
    <w:rsid w:val="001908FE"/>
    <w:rsid w:val="00191876"/>
    <w:rsid w:val="0019193B"/>
    <w:rsid w:val="001931CF"/>
    <w:rsid w:val="001931D1"/>
    <w:rsid w:val="00194529"/>
    <w:rsid w:val="00195C19"/>
    <w:rsid w:val="00196F24"/>
    <w:rsid w:val="00197E49"/>
    <w:rsid w:val="001A0640"/>
    <w:rsid w:val="001A1294"/>
    <w:rsid w:val="001A1DA0"/>
    <w:rsid w:val="001A2C0D"/>
    <w:rsid w:val="001A349F"/>
    <w:rsid w:val="001A3625"/>
    <w:rsid w:val="001A450B"/>
    <w:rsid w:val="001A47AC"/>
    <w:rsid w:val="001A4867"/>
    <w:rsid w:val="001A5095"/>
    <w:rsid w:val="001A5F60"/>
    <w:rsid w:val="001A62D0"/>
    <w:rsid w:val="001A6737"/>
    <w:rsid w:val="001A6825"/>
    <w:rsid w:val="001A70D3"/>
    <w:rsid w:val="001B0988"/>
    <w:rsid w:val="001B09A5"/>
    <w:rsid w:val="001B0C53"/>
    <w:rsid w:val="001B143F"/>
    <w:rsid w:val="001B1D9D"/>
    <w:rsid w:val="001B21DC"/>
    <w:rsid w:val="001B2413"/>
    <w:rsid w:val="001B26C5"/>
    <w:rsid w:val="001B332A"/>
    <w:rsid w:val="001B37FB"/>
    <w:rsid w:val="001B479C"/>
    <w:rsid w:val="001B4AC0"/>
    <w:rsid w:val="001B550C"/>
    <w:rsid w:val="001B5612"/>
    <w:rsid w:val="001B58B5"/>
    <w:rsid w:val="001B5AE3"/>
    <w:rsid w:val="001B5CAB"/>
    <w:rsid w:val="001B5CF6"/>
    <w:rsid w:val="001B7611"/>
    <w:rsid w:val="001B775F"/>
    <w:rsid w:val="001C033F"/>
    <w:rsid w:val="001C0461"/>
    <w:rsid w:val="001C08F1"/>
    <w:rsid w:val="001C0D7B"/>
    <w:rsid w:val="001C144A"/>
    <w:rsid w:val="001C26FB"/>
    <w:rsid w:val="001C27DE"/>
    <w:rsid w:val="001C3525"/>
    <w:rsid w:val="001C3C1D"/>
    <w:rsid w:val="001C3E87"/>
    <w:rsid w:val="001C47EC"/>
    <w:rsid w:val="001C4BFA"/>
    <w:rsid w:val="001C5BA9"/>
    <w:rsid w:val="001C65A6"/>
    <w:rsid w:val="001C6808"/>
    <w:rsid w:val="001C7542"/>
    <w:rsid w:val="001C7A1B"/>
    <w:rsid w:val="001D01B8"/>
    <w:rsid w:val="001D055D"/>
    <w:rsid w:val="001D06BF"/>
    <w:rsid w:val="001D0763"/>
    <w:rsid w:val="001D14AF"/>
    <w:rsid w:val="001D1C7C"/>
    <w:rsid w:val="001D216D"/>
    <w:rsid w:val="001D26FD"/>
    <w:rsid w:val="001D3094"/>
    <w:rsid w:val="001D33AB"/>
    <w:rsid w:val="001D3491"/>
    <w:rsid w:val="001D3C88"/>
    <w:rsid w:val="001D47C5"/>
    <w:rsid w:val="001D4FD7"/>
    <w:rsid w:val="001D5373"/>
    <w:rsid w:val="001D572D"/>
    <w:rsid w:val="001D577F"/>
    <w:rsid w:val="001D57A0"/>
    <w:rsid w:val="001D65A2"/>
    <w:rsid w:val="001D74E0"/>
    <w:rsid w:val="001D7CAB"/>
    <w:rsid w:val="001D7E5F"/>
    <w:rsid w:val="001E01E9"/>
    <w:rsid w:val="001E0269"/>
    <w:rsid w:val="001E05DE"/>
    <w:rsid w:val="001E0891"/>
    <w:rsid w:val="001E0DD8"/>
    <w:rsid w:val="001E14CD"/>
    <w:rsid w:val="001E3179"/>
    <w:rsid w:val="001E337A"/>
    <w:rsid w:val="001E3501"/>
    <w:rsid w:val="001E3A56"/>
    <w:rsid w:val="001E3CFB"/>
    <w:rsid w:val="001E4016"/>
    <w:rsid w:val="001E4CCD"/>
    <w:rsid w:val="001E6FD9"/>
    <w:rsid w:val="001E72BC"/>
    <w:rsid w:val="001E7830"/>
    <w:rsid w:val="001F01C8"/>
    <w:rsid w:val="001F13ED"/>
    <w:rsid w:val="001F20AF"/>
    <w:rsid w:val="001F2287"/>
    <w:rsid w:val="001F2B09"/>
    <w:rsid w:val="001F47D7"/>
    <w:rsid w:val="001F5223"/>
    <w:rsid w:val="001F5DD4"/>
    <w:rsid w:val="001F5F0D"/>
    <w:rsid w:val="001F5F26"/>
    <w:rsid w:val="001F6EC9"/>
    <w:rsid w:val="001F764C"/>
    <w:rsid w:val="002003D5"/>
    <w:rsid w:val="0020051C"/>
    <w:rsid w:val="00201291"/>
    <w:rsid w:val="002026AE"/>
    <w:rsid w:val="00203F34"/>
    <w:rsid w:val="00204863"/>
    <w:rsid w:val="0020515D"/>
    <w:rsid w:val="00205908"/>
    <w:rsid w:val="00206249"/>
    <w:rsid w:val="00206702"/>
    <w:rsid w:val="002067AC"/>
    <w:rsid w:val="002067CB"/>
    <w:rsid w:val="002068D6"/>
    <w:rsid w:val="00207BEF"/>
    <w:rsid w:val="002104AF"/>
    <w:rsid w:val="0021143B"/>
    <w:rsid w:val="00211DFA"/>
    <w:rsid w:val="00211F53"/>
    <w:rsid w:val="002121FA"/>
    <w:rsid w:val="00212BB0"/>
    <w:rsid w:val="00213EC8"/>
    <w:rsid w:val="00214376"/>
    <w:rsid w:val="00214C52"/>
    <w:rsid w:val="0021522F"/>
    <w:rsid w:val="002155E4"/>
    <w:rsid w:val="0021699F"/>
    <w:rsid w:val="00216CD6"/>
    <w:rsid w:val="00217A20"/>
    <w:rsid w:val="00220AC9"/>
    <w:rsid w:val="00221629"/>
    <w:rsid w:val="002220E1"/>
    <w:rsid w:val="002222EB"/>
    <w:rsid w:val="002229A8"/>
    <w:rsid w:val="00222D0A"/>
    <w:rsid w:val="0022329D"/>
    <w:rsid w:val="0022567E"/>
    <w:rsid w:val="0022633D"/>
    <w:rsid w:val="00226BB9"/>
    <w:rsid w:val="00230384"/>
    <w:rsid w:val="00230AC7"/>
    <w:rsid w:val="00230CB5"/>
    <w:rsid w:val="00230D2C"/>
    <w:rsid w:val="002315ED"/>
    <w:rsid w:val="00232C29"/>
    <w:rsid w:val="00232E6C"/>
    <w:rsid w:val="00233535"/>
    <w:rsid w:val="00234825"/>
    <w:rsid w:val="002349B4"/>
    <w:rsid w:val="00234FEF"/>
    <w:rsid w:val="0023570E"/>
    <w:rsid w:val="00235BD0"/>
    <w:rsid w:val="002364B3"/>
    <w:rsid w:val="002404E3"/>
    <w:rsid w:val="002405F5"/>
    <w:rsid w:val="0024079C"/>
    <w:rsid w:val="00240A13"/>
    <w:rsid w:val="00240F92"/>
    <w:rsid w:val="00241048"/>
    <w:rsid w:val="0024111E"/>
    <w:rsid w:val="0024161A"/>
    <w:rsid w:val="00242172"/>
    <w:rsid w:val="00242604"/>
    <w:rsid w:val="002427DF"/>
    <w:rsid w:val="00242A9A"/>
    <w:rsid w:val="00242D70"/>
    <w:rsid w:val="00242EC7"/>
    <w:rsid w:val="00243152"/>
    <w:rsid w:val="002438AC"/>
    <w:rsid w:val="00243943"/>
    <w:rsid w:val="00243FD2"/>
    <w:rsid w:val="00244EBA"/>
    <w:rsid w:val="00247EEA"/>
    <w:rsid w:val="002502D5"/>
    <w:rsid w:val="002507B2"/>
    <w:rsid w:val="00251527"/>
    <w:rsid w:val="00251E6B"/>
    <w:rsid w:val="002522BB"/>
    <w:rsid w:val="0025244F"/>
    <w:rsid w:val="002524CC"/>
    <w:rsid w:val="00252DE8"/>
    <w:rsid w:val="002532C9"/>
    <w:rsid w:val="002539B7"/>
    <w:rsid w:val="00253B54"/>
    <w:rsid w:val="00254707"/>
    <w:rsid w:val="00254829"/>
    <w:rsid w:val="00254A73"/>
    <w:rsid w:val="00255255"/>
    <w:rsid w:val="0025612A"/>
    <w:rsid w:val="00256280"/>
    <w:rsid w:val="002578F8"/>
    <w:rsid w:val="00260B24"/>
    <w:rsid w:val="0026135B"/>
    <w:rsid w:val="00262615"/>
    <w:rsid w:val="002629BF"/>
    <w:rsid w:val="002630BC"/>
    <w:rsid w:val="002634C4"/>
    <w:rsid w:val="002635DB"/>
    <w:rsid w:val="00264112"/>
    <w:rsid w:val="00265046"/>
    <w:rsid w:val="00265099"/>
    <w:rsid w:val="00266B61"/>
    <w:rsid w:val="00266EF7"/>
    <w:rsid w:val="002678CA"/>
    <w:rsid w:val="00267A78"/>
    <w:rsid w:val="00270E93"/>
    <w:rsid w:val="00271A9D"/>
    <w:rsid w:val="002734B2"/>
    <w:rsid w:val="00274684"/>
    <w:rsid w:val="00274BDA"/>
    <w:rsid w:val="00275482"/>
    <w:rsid w:val="002758B0"/>
    <w:rsid w:val="00276820"/>
    <w:rsid w:val="00276D7F"/>
    <w:rsid w:val="002773B3"/>
    <w:rsid w:val="00277B58"/>
    <w:rsid w:val="00277C9D"/>
    <w:rsid w:val="0028028E"/>
    <w:rsid w:val="0028122B"/>
    <w:rsid w:val="0028234A"/>
    <w:rsid w:val="002828F0"/>
    <w:rsid w:val="00282B79"/>
    <w:rsid w:val="00283317"/>
    <w:rsid w:val="00283B7D"/>
    <w:rsid w:val="00284259"/>
    <w:rsid w:val="0028477D"/>
    <w:rsid w:val="00284829"/>
    <w:rsid w:val="00285021"/>
    <w:rsid w:val="002854EF"/>
    <w:rsid w:val="002856DD"/>
    <w:rsid w:val="0028598A"/>
    <w:rsid w:val="00285BBD"/>
    <w:rsid w:val="00286D71"/>
    <w:rsid w:val="0029068F"/>
    <w:rsid w:val="002908E5"/>
    <w:rsid w:val="002916D0"/>
    <w:rsid w:val="00291A2B"/>
    <w:rsid w:val="00292603"/>
    <w:rsid w:val="002927A3"/>
    <w:rsid w:val="002928D3"/>
    <w:rsid w:val="00292E24"/>
    <w:rsid w:val="00292E9D"/>
    <w:rsid w:val="00292EFB"/>
    <w:rsid w:val="00293584"/>
    <w:rsid w:val="0029425A"/>
    <w:rsid w:val="0029433D"/>
    <w:rsid w:val="00294814"/>
    <w:rsid w:val="00294991"/>
    <w:rsid w:val="00294F14"/>
    <w:rsid w:val="0029563C"/>
    <w:rsid w:val="00296289"/>
    <w:rsid w:val="002976C6"/>
    <w:rsid w:val="00297EF1"/>
    <w:rsid w:val="00297F4E"/>
    <w:rsid w:val="002A0364"/>
    <w:rsid w:val="002A0810"/>
    <w:rsid w:val="002A1BA0"/>
    <w:rsid w:val="002A1E0E"/>
    <w:rsid w:val="002A23C5"/>
    <w:rsid w:val="002A2C39"/>
    <w:rsid w:val="002A31E7"/>
    <w:rsid w:val="002A37E1"/>
    <w:rsid w:val="002A3DC9"/>
    <w:rsid w:val="002A40C2"/>
    <w:rsid w:val="002A4C3F"/>
    <w:rsid w:val="002A5A3C"/>
    <w:rsid w:val="002A66B1"/>
    <w:rsid w:val="002A7BB6"/>
    <w:rsid w:val="002A7C85"/>
    <w:rsid w:val="002B011F"/>
    <w:rsid w:val="002B0BE6"/>
    <w:rsid w:val="002B0D56"/>
    <w:rsid w:val="002B1AB5"/>
    <w:rsid w:val="002B2149"/>
    <w:rsid w:val="002B2F13"/>
    <w:rsid w:val="002B328C"/>
    <w:rsid w:val="002B369F"/>
    <w:rsid w:val="002B373F"/>
    <w:rsid w:val="002B3FBC"/>
    <w:rsid w:val="002B43B3"/>
    <w:rsid w:val="002B465E"/>
    <w:rsid w:val="002B5E4D"/>
    <w:rsid w:val="002B7D88"/>
    <w:rsid w:val="002C0A80"/>
    <w:rsid w:val="002C0D96"/>
    <w:rsid w:val="002C20A1"/>
    <w:rsid w:val="002C216B"/>
    <w:rsid w:val="002C227E"/>
    <w:rsid w:val="002C287F"/>
    <w:rsid w:val="002C2CE0"/>
    <w:rsid w:val="002C2F1C"/>
    <w:rsid w:val="002C3BE3"/>
    <w:rsid w:val="002C3E84"/>
    <w:rsid w:val="002C4867"/>
    <w:rsid w:val="002C5577"/>
    <w:rsid w:val="002C5F61"/>
    <w:rsid w:val="002C608F"/>
    <w:rsid w:val="002C670E"/>
    <w:rsid w:val="002C68AF"/>
    <w:rsid w:val="002C7E11"/>
    <w:rsid w:val="002D0294"/>
    <w:rsid w:val="002D0C0A"/>
    <w:rsid w:val="002D102B"/>
    <w:rsid w:val="002D13DE"/>
    <w:rsid w:val="002D165E"/>
    <w:rsid w:val="002D1FF1"/>
    <w:rsid w:val="002D2AA3"/>
    <w:rsid w:val="002D2ABB"/>
    <w:rsid w:val="002D32C4"/>
    <w:rsid w:val="002D366A"/>
    <w:rsid w:val="002D38D8"/>
    <w:rsid w:val="002D3A8A"/>
    <w:rsid w:val="002D45A2"/>
    <w:rsid w:val="002D5BE1"/>
    <w:rsid w:val="002D5D9C"/>
    <w:rsid w:val="002D5E95"/>
    <w:rsid w:val="002D660D"/>
    <w:rsid w:val="002D6764"/>
    <w:rsid w:val="002D678B"/>
    <w:rsid w:val="002D6C51"/>
    <w:rsid w:val="002D73DB"/>
    <w:rsid w:val="002E0243"/>
    <w:rsid w:val="002E0556"/>
    <w:rsid w:val="002E0A75"/>
    <w:rsid w:val="002E0BE4"/>
    <w:rsid w:val="002E112D"/>
    <w:rsid w:val="002E1415"/>
    <w:rsid w:val="002E16C5"/>
    <w:rsid w:val="002E1758"/>
    <w:rsid w:val="002E30A0"/>
    <w:rsid w:val="002E3862"/>
    <w:rsid w:val="002E3D4C"/>
    <w:rsid w:val="002E4CC5"/>
    <w:rsid w:val="002E4EFF"/>
    <w:rsid w:val="002E543A"/>
    <w:rsid w:val="002E637E"/>
    <w:rsid w:val="002E68AC"/>
    <w:rsid w:val="002E68CD"/>
    <w:rsid w:val="002E7276"/>
    <w:rsid w:val="002E77AF"/>
    <w:rsid w:val="002E7E79"/>
    <w:rsid w:val="002F0013"/>
    <w:rsid w:val="002F018B"/>
    <w:rsid w:val="002F06B3"/>
    <w:rsid w:val="002F0FC3"/>
    <w:rsid w:val="002F1C8A"/>
    <w:rsid w:val="002F1FE6"/>
    <w:rsid w:val="002F2B30"/>
    <w:rsid w:val="002F318D"/>
    <w:rsid w:val="002F33A3"/>
    <w:rsid w:val="002F33E1"/>
    <w:rsid w:val="002F3C4E"/>
    <w:rsid w:val="002F430C"/>
    <w:rsid w:val="002F4E68"/>
    <w:rsid w:val="002F575A"/>
    <w:rsid w:val="002F5ACE"/>
    <w:rsid w:val="002F60F5"/>
    <w:rsid w:val="002F722E"/>
    <w:rsid w:val="002F74C8"/>
    <w:rsid w:val="002F7622"/>
    <w:rsid w:val="002F7B5F"/>
    <w:rsid w:val="002F7BF5"/>
    <w:rsid w:val="00300892"/>
    <w:rsid w:val="003015BF"/>
    <w:rsid w:val="00302889"/>
    <w:rsid w:val="00302E09"/>
    <w:rsid w:val="0030324D"/>
    <w:rsid w:val="003032E2"/>
    <w:rsid w:val="0030341B"/>
    <w:rsid w:val="003035CC"/>
    <w:rsid w:val="0030365C"/>
    <w:rsid w:val="00303853"/>
    <w:rsid w:val="00303D20"/>
    <w:rsid w:val="00304BF2"/>
    <w:rsid w:val="00304BFC"/>
    <w:rsid w:val="003051D6"/>
    <w:rsid w:val="003055FE"/>
    <w:rsid w:val="00307933"/>
    <w:rsid w:val="003100DC"/>
    <w:rsid w:val="00310151"/>
    <w:rsid w:val="00310D80"/>
    <w:rsid w:val="00310EDC"/>
    <w:rsid w:val="00310F14"/>
    <w:rsid w:val="00310F82"/>
    <w:rsid w:val="00312251"/>
    <w:rsid w:val="0031241E"/>
    <w:rsid w:val="00312D86"/>
    <w:rsid w:val="00312F7F"/>
    <w:rsid w:val="003133A1"/>
    <w:rsid w:val="003144BB"/>
    <w:rsid w:val="003144C7"/>
    <w:rsid w:val="00314FFD"/>
    <w:rsid w:val="00315A52"/>
    <w:rsid w:val="00315FE3"/>
    <w:rsid w:val="003165A3"/>
    <w:rsid w:val="003168BD"/>
    <w:rsid w:val="00316983"/>
    <w:rsid w:val="00317119"/>
    <w:rsid w:val="00317C09"/>
    <w:rsid w:val="0032025C"/>
    <w:rsid w:val="003202A6"/>
    <w:rsid w:val="00320849"/>
    <w:rsid w:val="00321155"/>
    <w:rsid w:val="00322398"/>
    <w:rsid w:val="003228B7"/>
    <w:rsid w:val="00322A23"/>
    <w:rsid w:val="00322A53"/>
    <w:rsid w:val="003236CF"/>
    <w:rsid w:val="00323811"/>
    <w:rsid w:val="00324029"/>
    <w:rsid w:val="00324F15"/>
    <w:rsid w:val="00325127"/>
    <w:rsid w:val="00325529"/>
    <w:rsid w:val="00325AFC"/>
    <w:rsid w:val="00325D90"/>
    <w:rsid w:val="0032620E"/>
    <w:rsid w:val="003265D0"/>
    <w:rsid w:val="00326ABE"/>
    <w:rsid w:val="00326D1D"/>
    <w:rsid w:val="003270F1"/>
    <w:rsid w:val="003271AB"/>
    <w:rsid w:val="003278F4"/>
    <w:rsid w:val="003279D5"/>
    <w:rsid w:val="00327E00"/>
    <w:rsid w:val="00330522"/>
    <w:rsid w:val="003308DE"/>
    <w:rsid w:val="003318F6"/>
    <w:rsid w:val="00331C9C"/>
    <w:rsid w:val="0033272B"/>
    <w:rsid w:val="0033342E"/>
    <w:rsid w:val="0033392D"/>
    <w:rsid w:val="00334A1E"/>
    <w:rsid w:val="00335C63"/>
    <w:rsid w:val="003360CF"/>
    <w:rsid w:val="00336172"/>
    <w:rsid w:val="003375AE"/>
    <w:rsid w:val="003379B8"/>
    <w:rsid w:val="00337A39"/>
    <w:rsid w:val="00337BC6"/>
    <w:rsid w:val="00337D98"/>
    <w:rsid w:val="00337F5B"/>
    <w:rsid w:val="003401E4"/>
    <w:rsid w:val="00340257"/>
    <w:rsid w:val="00341A2F"/>
    <w:rsid w:val="0034311E"/>
    <w:rsid w:val="00343199"/>
    <w:rsid w:val="00344018"/>
    <w:rsid w:val="00344712"/>
    <w:rsid w:val="00345530"/>
    <w:rsid w:val="00345743"/>
    <w:rsid w:val="003459AA"/>
    <w:rsid w:val="0034600E"/>
    <w:rsid w:val="00346A68"/>
    <w:rsid w:val="003508A3"/>
    <w:rsid w:val="00351351"/>
    <w:rsid w:val="00351C79"/>
    <w:rsid w:val="003520D5"/>
    <w:rsid w:val="00352D62"/>
    <w:rsid w:val="00353196"/>
    <w:rsid w:val="00354108"/>
    <w:rsid w:val="00354268"/>
    <w:rsid w:val="00354998"/>
    <w:rsid w:val="00355207"/>
    <w:rsid w:val="00355558"/>
    <w:rsid w:val="003559C2"/>
    <w:rsid w:val="00355DA1"/>
    <w:rsid w:val="00356076"/>
    <w:rsid w:val="0035636C"/>
    <w:rsid w:val="003568C5"/>
    <w:rsid w:val="00356BCF"/>
    <w:rsid w:val="00356CFD"/>
    <w:rsid w:val="0035786B"/>
    <w:rsid w:val="00357C20"/>
    <w:rsid w:val="00357C87"/>
    <w:rsid w:val="00360589"/>
    <w:rsid w:val="003605D6"/>
    <w:rsid w:val="00362046"/>
    <w:rsid w:val="0036241D"/>
    <w:rsid w:val="00363508"/>
    <w:rsid w:val="00363A1F"/>
    <w:rsid w:val="003643D4"/>
    <w:rsid w:val="0036517D"/>
    <w:rsid w:val="003654D7"/>
    <w:rsid w:val="0036680C"/>
    <w:rsid w:val="00366A46"/>
    <w:rsid w:val="003673CF"/>
    <w:rsid w:val="003679C3"/>
    <w:rsid w:val="00367EC6"/>
    <w:rsid w:val="003711CB"/>
    <w:rsid w:val="00371700"/>
    <w:rsid w:val="0037204A"/>
    <w:rsid w:val="00372AB2"/>
    <w:rsid w:val="00372BC8"/>
    <w:rsid w:val="00373439"/>
    <w:rsid w:val="00373906"/>
    <w:rsid w:val="003741D3"/>
    <w:rsid w:val="00374D3A"/>
    <w:rsid w:val="00375792"/>
    <w:rsid w:val="003758D0"/>
    <w:rsid w:val="00375D9E"/>
    <w:rsid w:val="0037607A"/>
    <w:rsid w:val="003765C7"/>
    <w:rsid w:val="003765F8"/>
    <w:rsid w:val="00376936"/>
    <w:rsid w:val="0037701F"/>
    <w:rsid w:val="003773F0"/>
    <w:rsid w:val="003802AF"/>
    <w:rsid w:val="003804F0"/>
    <w:rsid w:val="00380EC7"/>
    <w:rsid w:val="0038154A"/>
    <w:rsid w:val="003835F9"/>
    <w:rsid w:val="0038362C"/>
    <w:rsid w:val="00383B73"/>
    <w:rsid w:val="003845C1"/>
    <w:rsid w:val="00384826"/>
    <w:rsid w:val="00384D1A"/>
    <w:rsid w:val="00385002"/>
    <w:rsid w:val="00385FBB"/>
    <w:rsid w:val="003863C6"/>
    <w:rsid w:val="00386CF7"/>
    <w:rsid w:val="003873AC"/>
    <w:rsid w:val="0038771F"/>
    <w:rsid w:val="0038779E"/>
    <w:rsid w:val="00387918"/>
    <w:rsid w:val="00387DC0"/>
    <w:rsid w:val="00390AF7"/>
    <w:rsid w:val="003916A4"/>
    <w:rsid w:val="003916F5"/>
    <w:rsid w:val="00391A14"/>
    <w:rsid w:val="00391C8E"/>
    <w:rsid w:val="003922D7"/>
    <w:rsid w:val="003923D5"/>
    <w:rsid w:val="00392450"/>
    <w:rsid w:val="00392D40"/>
    <w:rsid w:val="00393354"/>
    <w:rsid w:val="003936AE"/>
    <w:rsid w:val="00393759"/>
    <w:rsid w:val="00393D1B"/>
    <w:rsid w:val="00395EF9"/>
    <w:rsid w:val="00395F02"/>
    <w:rsid w:val="003962E1"/>
    <w:rsid w:val="003963B0"/>
    <w:rsid w:val="00396955"/>
    <w:rsid w:val="00397924"/>
    <w:rsid w:val="00397957"/>
    <w:rsid w:val="003A001E"/>
    <w:rsid w:val="003A0B35"/>
    <w:rsid w:val="003A12B5"/>
    <w:rsid w:val="003A18B2"/>
    <w:rsid w:val="003A19F9"/>
    <w:rsid w:val="003A2095"/>
    <w:rsid w:val="003A230D"/>
    <w:rsid w:val="003A2862"/>
    <w:rsid w:val="003A2B1E"/>
    <w:rsid w:val="003A4B92"/>
    <w:rsid w:val="003A59E9"/>
    <w:rsid w:val="003A5B44"/>
    <w:rsid w:val="003A60D6"/>
    <w:rsid w:val="003A61DC"/>
    <w:rsid w:val="003A6311"/>
    <w:rsid w:val="003A6392"/>
    <w:rsid w:val="003A68BE"/>
    <w:rsid w:val="003A6F89"/>
    <w:rsid w:val="003A76AC"/>
    <w:rsid w:val="003A7F4B"/>
    <w:rsid w:val="003B04A8"/>
    <w:rsid w:val="003B07A5"/>
    <w:rsid w:val="003B08D4"/>
    <w:rsid w:val="003B0B92"/>
    <w:rsid w:val="003B0EED"/>
    <w:rsid w:val="003B192E"/>
    <w:rsid w:val="003B2012"/>
    <w:rsid w:val="003B2CBE"/>
    <w:rsid w:val="003B3693"/>
    <w:rsid w:val="003B38C1"/>
    <w:rsid w:val="003B41C9"/>
    <w:rsid w:val="003B41D4"/>
    <w:rsid w:val="003B41E4"/>
    <w:rsid w:val="003B42C4"/>
    <w:rsid w:val="003B5EBC"/>
    <w:rsid w:val="003B6108"/>
    <w:rsid w:val="003B62CF"/>
    <w:rsid w:val="003B663D"/>
    <w:rsid w:val="003B667B"/>
    <w:rsid w:val="003B6CB5"/>
    <w:rsid w:val="003B6CD9"/>
    <w:rsid w:val="003C15DB"/>
    <w:rsid w:val="003C235F"/>
    <w:rsid w:val="003C23D1"/>
    <w:rsid w:val="003C23DC"/>
    <w:rsid w:val="003C29E2"/>
    <w:rsid w:val="003C3059"/>
    <w:rsid w:val="003C3185"/>
    <w:rsid w:val="003C34D0"/>
    <w:rsid w:val="003C3679"/>
    <w:rsid w:val="003C4162"/>
    <w:rsid w:val="003C47F8"/>
    <w:rsid w:val="003C4945"/>
    <w:rsid w:val="003C5537"/>
    <w:rsid w:val="003C59A3"/>
    <w:rsid w:val="003C5BE7"/>
    <w:rsid w:val="003C6510"/>
    <w:rsid w:val="003C68B3"/>
    <w:rsid w:val="003C6E27"/>
    <w:rsid w:val="003C7300"/>
    <w:rsid w:val="003C7877"/>
    <w:rsid w:val="003D07AD"/>
    <w:rsid w:val="003D0EC6"/>
    <w:rsid w:val="003D1A58"/>
    <w:rsid w:val="003D1D5B"/>
    <w:rsid w:val="003D1E72"/>
    <w:rsid w:val="003D33F8"/>
    <w:rsid w:val="003D352A"/>
    <w:rsid w:val="003D401B"/>
    <w:rsid w:val="003D4510"/>
    <w:rsid w:val="003D484E"/>
    <w:rsid w:val="003D4C9D"/>
    <w:rsid w:val="003D557E"/>
    <w:rsid w:val="003D5750"/>
    <w:rsid w:val="003D626D"/>
    <w:rsid w:val="003D654A"/>
    <w:rsid w:val="003D6971"/>
    <w:rsid w:val="003D78AF"/>
    <w:rsid w:val="003D7D4B"/>
    <w:rsid w:val="003E02D5"/>
    <w:rsid w:val="003E09CC"/>
    <w:rsid w:val="003E1589"/>
    <w:rsid w:val="003E17AA"/>
    <w:rsid w:val="003E2361"/>
    <w:rsid w:val="003E25E2"/>
    <w:rsid w:val="003E2AB9"/>
    <w:rsid w:val="003E32F4"/>
    <w:rsid w:val="003E33FA"/>
    <w:rsid w:val="003E3ED9"/>
    <w:rsid w:val="003E44A5"/>
    <w:rsid w:val="003E4573"/>
    <w:rsid w:val="003E48A8"/>
    <w:rsid w:val="003E5BEC"/>
    <w:rsid w:val="003E5CB7"/>
    <w:rsid w:val="003E629D"/>
    <w:rsid w:val="003E66BB"/>
    <w:rsid w:val="003E7685"/>
    <w:rsid w:val="003E7E98"/>
    <w:rsid w:val="003F052B"/>
    <w:rsid w:val="003F0D93"/>
    <w:rsid w:val="003F1105"/>
    <w:rsid w:val="003F15A6"/>
    <w:rsid w:val="003F1DDD"/>
    <w:rsid w:val="003F3C88"/>
    <w:rsid w:val="003F4729"/>
    <w:rsid w:val="003F5076"/>
    <w:rsid w:val="003F50D3"/>
    <w:rsid w:val="003F5C45"/>
    <w:rsid w:val="003F6259"/>
    <w:rsid w:val="003F63D1"/>
    <w:rsid w:val="003F63E2"/>
    <w:rsid w:val="003F6574"/>
    <w:rsid w:val="003F6F9D"/>
    <w:rsid w:val="003F757E"/>
    <w:rsid w:val="003F7819"/>
    <w:rsid w:val="003F7EFC"/>
    <w:rsid w:val="00401A5B"/>
    <w:rsid w:val="00401BAD"/>
    <w:rsid w:val="00402D04"/>
    <w:rsid w:val="00403472"/>
    <w:rsid w:val="00403821"/>
    <w:rsid w:val="0040390F"/>
    <w:rsid w:val="00404E5A"/>
    <w:rsid w:val="00406B4E"/>
    <w:rsid w:val="00410145"/>
    <w:rsid w:val="00410A7E"/>
    <w:rsid w:val="004113FB"/>
    <w:rsid w:val="0041155B"/>
    <w:rsid w:val="00411829"/>
    <w:rsid w:val="00411B74"/>
    <w:rsid w:val="00411C14"/>
    <w:rsid w:val="0041344A"/>
    <w:rsid w:val="00413D21"/>
    <w:rsid w:val="00413D8F"/>
    <w:rsid w:val="00413FFF"/>
    <w:rsid w:val="004149A7"/>
    <w:rsid w:val="00414F68"/>
    <w:rsid w:val="004155A0"/>
    <w:rsid w:val="00416AB8"/>
    <w:rsid w:val="004176A0"/>
    <w:rsid w:val="00417DD7"/>
    <w:rsid w:val="00420656"/>
    <w:rsid w:val="004209E5"/>
    <w:rsid w:val="00420AB2"/>
    <w:rsid w:val="00420DC2"/>
    <w:rsid w:val="00421271"/>
    <w:rsid w:val="00421586"/>
    <w:rsid w:val="0042158D"/>
    <w:rsid w:val="0042187B"/>
    <w:rsid w:val="00421A25"/>
    <w:rsid w:val="00421B84"/>
    <w:rsid w:val="00422101"/>
    <w:rsid w:val="00422271"/>
    <w:rsid w:val="004224C3"/>
    <w:rsid w:val="0042262B"/>
    <w:rsid w:val="004226F5"/>
    <w:rsid w:val="00422EAE"/>
    <w:rsid w:val="0042300C"/>
    <w:rsid w:val="0042302A"/>
    <w:rsid w:val="0042357E"/>
    <w:rsid w:val="0042373E"/>
    <w:rsid w:val="00423E3E"/>
    <w:rsid w:val="00424474"/>
    <w:rsid w:val="00425005"/>
    <w:rsid w:val="00425284"/>
    <w:rsid w:val="00425B82"/>
    <w:rsid w:val="00425D3F"/>
    <w:rsid w:val="00425ED6"/>
    <w:rsid w:val="004266CC"/>
    <w:rsid w:val="004266F8"/>
    <w:rsid w:val="00426B8D"/>
    <w:rsid w:val="00427AF4"/>
    <w:rsid w:val="00427BD6"/>
    <w:rsid w:val="00427BF0"/>
    <w:rsid w:val="00427F60"/>
    <w:rsid w:val="00431430"/>
    <w:rsid w:val="00431530"/>
    <w:rsid w:val="00431575"/>
    <w:rsid w:val="0043246F"/>
    <w:rsid w:val="004329E1"/>
    <w:rsid w:val="00432A95"/>
    <w:rsid w:val="00432F3F"/>
    <w:rsid w:val="00432FF1"/>
    <w:rsid w:val="00434AFD"/>
    <w:rsid w:val="00435895"/>
    <w:rsid w:val="004367D3"/>
    <w:rsid w:val="00436913"/>
    <w:rsid w:val="00436F9E"/>
    <w:rsid w:val="00437602"/>
    <w:rsid w:val="004400E2"/>
    <w:rsid w:val="004417B5"/>
    <w:rsid w:val="00441CE6"/>
    <w:rsid w:val="00442072"/>
    <w:rsid w:val="0044217F"/>
    <w:rsid w:val="00442876"/>
    <w:rsid w:val="00442CAE"/>
    <w:rsid w:val="00442EEA"/>
    <w:rsid w:val="00444775"/>
    <w:rsid w:val="00444B01"/>
    <w:rsid w:val="00444E67"/>
    <w:rsid w:val="0044580F"/>
    <w:rsid w:val="00446278"/>
    <w:rsid w:val="00446858"/>
    <w:rsid w:val="0044781A"/>
    <w:rsid w:val="00447D86"/>
    <w:rsid w:val="00447EB7"/>
    <w:rsid w:val="004502D5"/>
    <w:rsid w:val="0045041F"/>
    <w:rsid w:val="0045066A"/>
    <w:rsid w:val="0045067B"/>
    <w:rsid w:val="00450E6F"/>
    <w:rsid w:val="0045136A"/>
    <w:rsid w:val="00451519"/>
    <w:rsid w:val="004522F4"/>
    <w:rsid w:val="00452FF5"/>
    <w:rsid w:val="00453363"/>
    <w:rsid w:val="0045344E"/>
    <w:rsid w:val="00454D84"/>
    <w:rsid w:val="00454E11"/>
    <w:rsid w:val="004557F9"/>
    <w:rsid w:val="004558B2"/>
    <w:rsid w:val="00456147"/>
    <w:rsid w:val="00456716"/>
    <w:rsid w:val="004567F5"/>
    <w:rsid w:val="004578F4"/>
    <w:rsid w:val="00461632"/>
    <w:rsid w:val="00461A4C"/>
    <w:rsid w:val="004621D4"/>
    <w:rsid w:val="00462845"/>
    <w:rsid w:val="00462CEC"/>
    <w:rsid w:val="00462DCF"/>
    <w:rsid w:val="00462DE0"/>
    <w:rsid w:val="004633A4"/>
    <w:rsid w:val="00463AB2"/>
    <w:rsid w:val="004647D4"/>
    <w:rsid w:val="004647DA"/>
    <w:rsid w:val="00464815"/>
    <w:rsid w:val="00465487"/>
    <w:rsid w:val="00465D47"/>
    <w:rsid w:val="00466587"/>
    <w:rsid w:val="00466806"/>
    <w:rsid w:val="00467273"/>
    <w:rsid w:val="004677AA"/>
    <w:rsid w:val="00467DB9"/>
    <w:rsid w:val="00470D2D"/>
    <w:rsid w:val="004710F8"/>
    <w:rsid w:val="00471815"/>
    <w:rsid w:val="004718E2"/>
    <w:rsid w:val="00471CC0"/>
    <w:rsid w:val="00471E6C"/>
    <w:rsid w:val="00472244"/>
    <w:rsid w:val="004724C4"/>
    <w:rsid w:val="00472878"/>
    <w:rsid w:val="00472E0C"/>
    <w:rsid w:val="00473996"/>
    <w:rsid w:val="00474062"/>
    <w:rsid w:val="00474AAA"/>
    <w:rsid w:val="004750C3"/>
    <w:rsid w:val="004769CB"/>
    <w:rsid w:val="00476D51"/>
    <w:rsid w:val="00476D8F"/>
    <w:rsid w:val="00477D6B"/>
    <w:rsid w:val="00480232"/>
    <w:rsid w:val="00480566"/>
    <w:rsid w:val="00480E7F"/>
    <w:rsid w:val="00480FB2"/>
    <w:rsid w:val="00481604"/>
    <w:rsid w:val="00482485"/>
    <w:rsid w:val="004830A3"/>
    <w:rsid w:val="00483BE3"/>
    <w:rsid w:val="00484EEE"/>
    <w:rsid w:val="004855A7"/>
    <w:rsid w:val="004863B3"/>
    <w:rsid w:val="004865E6"/>
    <w:rsid w:val="004878EF"/>
    <w:rsid w:val="00487B4E"/>
    <w:rsid w:val="0049029E"/>
    <w:rsid w:val="004916A7"/>
    <w:rsid w:val="0049301B"/>
    <w:rsid w:val="0049345B"/>
    <w:rsid w:val="0049394F"/>
    <w:rsid w:val="00495888"/>
    <w:rsid w:val="00495B25"/>
    <w:rsid w:val="004961B1"/>
    <w:rsid w:val="00496814"/>
    <w:rsid w:val="004A14FD"/>
    <w:rsid w:val="004A299B"/>
    <w:rsid w:val="004A2B7D"/>
    <w:rsid w:val="004A3DD3"/>
    <w:rsid w:val="004A4649"/>
    <w:rsid w:val="004A4BD7"/>
    <w:rsid w:val="004A566A"/>
    <w:rsid w:val="004A62CC"/>
    <w:rsid w:val="004A64E3"/>
    <w:rsid w:val="004A6831"/>
    <w:rsid w:val="004A6FB0"/>
    <w:rsid w:val="004A7FDD"/>
    <w:rsid w:val="004B009D"/>
    <w:rsid w:val="004B034F"/>
    <w:rsid w:val="004B0DFD"/>
    <w:rsid w:val="004B1446"/>
    <w:rsid w:val="004B1B29"/>
    <w:rsid w:val="004B2682"/>
    <w:rsid w:val="004B37FF"/>
    <w:rsid w:val="004B3957"/>
    <w:rsid w:val="004B3FD7"/>
    <w:rsid w:val="004B47CE"/>
    <w:rsid w:val="004B4E39"/>
    <w:rsid w:val="004B53E1"/>
    <w:rsid w:val="004B5A39"/>
    <w:rsid w:val="004B6911"/>
    <w:rsid w:val="004B6AAC"/>
    <w:rsid w:val="004B76AD"/>
    <w:rsid w:val="004C1104"/>
    <w:rsid w:val="004C157E"/>
    <w:rsid w:val="004C1CBF"/>
    <w:rsid w:val="004C2209"/>
    <w:rsid w:val="004C2750"/>
    <w:rsid w:val="004C3CD2"/>
    <w:rsid w:val="004C4A47"/>
    <w:rsid w:val="004C550D"/>
    <w:rsid w:val="004C668C"/>
    <w:rsid w:val="004D026F"/>
    <w:rsid w:val="004D0322"/>
    <w:rsid w:val="004D0932"/>
    <w:rsid w:val="004D0936"/>
    <w:rsid w:val="004D0CBB"/>
    <w:rsid w:val="004D1DAA"/>
    <w:rsid w:val="004D22A8"/>
    <w:rsid w:val="004D3147"/>
    <w:rsid w:val="004D39C4"/>
    <w:rsid w:val="004D3BF4"/>
    <w:rsid w:val="004D404E"/>
    <w:rsid w:val="004D4B2B"/>
    <w:rsid w:val="004D547C"/>
    <w:rsid w:val="004D5693"/>
    <w:rsid w:val="004D5D6A"/>
    <w:rsid w:val="004D63D5"/>
    <w:rsid w:val="004D6CBA"/>
    <w:rsid w:val="004E1C35"/>
    <w:rsid w:val="004E2FA6"/>
    <w:rsid w:val="004E35E5"/>
    <w:rsid w:val="004E3946"/>
    <w:rsid w:val="004E399F"/>
    <w:rsid w:val="004E4115"/>
    <w:rsid w:val="004E4590"/>
    <w:rsid w:val="004E4BA9"/>
    <w:rsid w:val="004E4F4E"/>
    <w:rsid w:val="004E585A"/>
    <w:rsid w:val="004E7843"/>
    <w:rsid w:val="004F04AD"/>
    <w:rsid w:val="004F04DD"/>
    <w:rsid w:val="004F085D"/>
    <w:rsid w:val="004F105D"/>
    <w:rsid w:val="004F1711"/>
    <w:rsid w:val="004F31B8"/>
    <w:rsid w:val="004F3C99"/>
    <w:rsid w:val="004F46C3"/>
    <w:rsid w:val="004F4951"/>
    <w:rsid w:val="004F4959"/>
    <w:rsid w:val="004F506A"/>
    <w:rsid w:val="004F5C19"/>
    <w:rsid w:val="004F63AF"/>
    <w:rsid w:val="004F65CA"/>
    <w:rsid w:val="004F7194"/>
    <w:rsid w:val="00500713"/>
    <w:rsid w:val="00500848"/>
    <w:rsid w:val="005008AB"/>
    <w:rsid w:val="005015B5"/>
    <w:rsid w:val="00501AFF"/>
    <w:rsid w:val="0050297C"/>
    <w:rsid w:val="00502C4E"/>
    <w:rsid w:val="0050305A"/>
    <w:rsid w:val="005036B5"/>
    <w:rsid w:val="00504644"/>
    <w:rsid w:val="00504D42"/>
    <w:rsid w:val="00504FAC"/>
    <w:rsid w:val="005053C1"/>
    <w:rsid w:val="0050580F"/>
    <w:rsid w:val="00506513"/>
    <w:rsid w:val="005072E0"/>
    <w:rsid w:val="00507E7B"/>
    <w:rsid w:val="00510539"/>
    <w:rsid w:val="005105E1"/>
    <w:rsid w:val="0051067A"/>
    <w:rsid w:val="00510685"/>
    <w:rsid w:val="0051103D"/>
    <w:rsid w:val="005110A6"/>
    <w:rsid w:val="005112AC"/>
    <w:rsid w:val="0051171F"/>
    <w:rsid w:val="0051227B"/>
    <w:rsid w:val="00512404"/>
    <w:rsid w:val="00513F57"/>
    <w:rsid w:val="005177BE"/>
    <w:rsid w:val="005203F8"/>
    <w:rsid w:val="0052048C"/>
    <w:rsid w:val="00520493"/>
    <w:rsid w:val="00520D74"/>
    <w:rsid w:val="00520FF3"/>
    <w:rsid w:val="00521BA8"/>
    <w:rsid w:val="00521D82"/>
    <w:rsid w:val="0052278A"/>
    <w:rsid w:val="005237CB"/>
    <w:rsid w:val="00524655"/>
    <w:rsid w:val="00524A30"/>
    <w:rsid w:val="00526158"/>
    <w:rsid w:val="005266CB"/>
    <w:rsid w:val="00526C1D"/>
    <w:rsid w:val="0052726A"/>
    <w:rsid w:val="005274ED"/>
    <w:rsid w:val="00527893"/>
    <w:rsid w:val="0053044A"/>
    <w:rsid w:val="0053057A"/>
    <w:rsid w:val="00530DE5"/>
    <w:rsid w:val="00531504"/>
    <w:rsid w:val="00531AE5"/>
    <w:rsid w:val="00532E46"/>
    <w:rsid w:val="00533802"/>
    <w:rsid w:val="0053416B"/>
    <w:rsid w:val="005346E4"/>
    <w:rsid w:val="005348BA"/>
    <w:rsid w:val="005351AC"/>
    <w:rsid w:val="005355CD"/>
    <w:rsid w:val="00535CE4"/>
    <w:rsid w:val="00537057"/>
    <w:rsid w:val="005375AC"/>
    <w:rsid w:val="0053769A"/>
    <w:rsid w:val="005376DB"/>
    <w:rsid w:val="00537791"/>
    <w:rsid w:val="005409CB"/>
    <w:rsid w:val="00540F8D"/>
    <w:rsid w:val="0054109C"/>
    <w:rsid w:val="005413E4"/>
    <w:rsid w:val="0054153F"/>
    <w:rsid w:val="005428C9"/>
    <w:rsid w:val="0054381A"/>
    <w:rsid w:val="005442D7"/>
    <w:rsid w:val="0054468C"/>
    <w:rsid w:val="0054471E"/>
    <w:rsid w:val="00544F87"/>
    <w:rsid w:val="00545931"/>
    <w:rsid w:val="005468EB"/>
    <w:rsid w:val="0055045D"/>
    <w:rsid w:val="005508B0"/>
    <w:rsid w:val="005515D6"/>
    <w:rsid w:val="0055174B"/>
    <w:rsid w:val="00551B14"/>
    <w:rsid w:val="0055224D"/>
    <w:rsid w:val="00552342"/>
    <w:rsid w:val="005525E7"/>
    <w:rsid w:val="00552A14"/>
    <w:rsid w:val="00553886"/>
    <w:rsid w:val="00553AC3"/>
    <w:rsid w:val="00553C7F"/>
    <w:rsid w:val="00554A8F"/>
    <w:rsid w:val="00554B50"/>
    <w:rsid w:val="00554CC0"/>
    <w:rsid w:val="00555632"/>
    <w:rsid w:val="00555814"/>
    <w:rsid w:val="005559B0"/>
    <w:rsid w:val="005564B7"/>
    <w:rsid w:val="005565C5"/>
    <w:rsid w:val="005568D1"/>
    <w:rsid w:val="005573BB"/>
    <w:rsid w:val="005576EE"/>
    <w:rsid w:val="00557B09"/>
    <w:rsid w:val="0056013A"/>
    <w:rsid w:val="00560A29"/>
    <w:rsid w:val="0056133E"/>
    <w:rsid w:val="005615A4"/>
    <w:rsid w:val="005629FB"/>
    <w:rsid w:val="00562DD3"/>
    <w:rsid w:val="00563BF1"/>
    <w:rsid w:val="005644FD"/>
    <w:rsid w:val="005652FF"/>
    <w:rsid w:val="00565C35"/>
    <w:rsid w:val="005663EE"/>
    <w:rsid w:val="00566DA3"/>
    <w:rsid w:val="00566E7A"/>
    <w:rsid w:val="0056707E"/>
    <w:rsid w:val="00567443"/>
    <w:rsid w:val="00567C72"/>
    <w:rsid w:val="00570C42"/>
    <w:rsid w:val="00570CEE"/>
    <w:rsid w:val="0057180F"/>
    <w:rsid w:val="005720C0"/>
    <w:rsid w:val="00572584"/>
    <w:rsid w:val="00572DE5"/>
    <w:rsid w:val="005731C9"/>
    <w:rsid w:val="005732A2"/>
    <w:rsid w:val="005734D8"/>
    <w:rsid w:val="00574DF3"/>
    <w:rsid w:val="005753C4"/>
    <w:rsid w:val="00575BBB"/>
    <w:rsid w:val="00576154"/>
    <w:rsid w:val="00576BD3"/>
    <w:rsid w:val="005770B9"/>
    <w:rsid w:val="00580956"/>
    <w:rsid w:val="00581691"/>
    <w:rsid w:val="00581D3E"/>
    <w:rsid w:val="00581D3F"/>
    <w:rsid w:val="005827AE"/>
    <w:rsid w:val="0058280C"/>
    <w:rsid w:val="00582CE2"/>
    <w:rsid w:val="0058315E"/>
    <w:rsid w:val="00583387"/>
    <w:rsid w:val="0058400D"/>
    <w:rsid w:val="00585027"/>
    <w:rsid w:val="005859C5"/>
    <w:rsid w:val="00585E0B"/>
    <w:rsid w:val="005874D2"/>
    <w:rsid w:val="005878FE"/>
    <w:rsid w:val="005879B6"/>
    <w:rsid w:val="00587AEC"/>
    <w:rsid w:val="00590BFA"/>
    <w:rsid w:val="00591A4D"/>
    <w:rsid w:val="00591DC4"/>
    <w:rsid w:val="00591FE7"/>
    <w:rsid w:val="00592D87"/>
    <w:rsid w:val="00593024"/>
    <w:rsid w:val="005939B1"/>
    <w:rsid w:val="00593EE2"/>
    <w:rsid w:val="00593F45"/>
    <w:rsid w:val="00594D27"/>
    <w:rsid w:val="00594D89"/>
    <w:rsid w:val="00594EB0"/>
    <w:rsid w:val="0059575A"/>
    <w:rsid w:val="00595FD7"/>
    <w:rsid w:val="005961B9"/>
    <w:rsid w:val="00597183"/>
    <w:rsid w:val="005A02FC"/>
    <w:rsid w:val="005A0362"/>
    <w:rsid w:val="005A10CF"/>
    <w:rsid w:val="005A1296"/>
    <w:rsid w:val="005A2C3B"/>
    <w:rsid w:val="005A45C7"/>
    <w:rsid w:val="005A4725"/>
    <w:rsid w:val="005A4A2A"/>
    <w:rsid w:val="005A4D84"/>
    <w:rsid w:val="005A546B"/>
    <w:rsid w:val="005A7423"/>
    <w:rsid w:val="005A7995"/>
    <w:rsid w:val="005A7D2B"/>
    <w:rsid w:val="005B0D7B"/>
    <w:rsid w:val="005B106C"/>
    <w:rsid w:val="005B1946"/>
    <w:rsid w:val="005B1F3C"/>
    <w:rsid w:val="005B2047"/>
    <w:rsid w:val="005B2116"/>
    <w:rsid w:val="005B2896"/>
    <w:rsid w:val="005B352C"/>
    <w:rsid w:val="005B3AC6"/>
    <w:rsid w:val="005B3C50"/>
    <w:rsid w:val="005B40ED"/>
    <w:rsid w:val="005B4D33"/>
    <w:rsid w:val="005B5A47"/>
    <w:rsid w:val="005B6332"/>
    <w:rsid w:val="005B689E"/>
    <w:rsid w:val="005B6978"/>
    <w:rsid w:val="005B6988"/>
    <w:rsid w:val="005B6B07"/>
    <w:rsid w:val="005B73DF"/>
    <w:rsid w:val="005B7A91"/>
    <w:rsid w:val="005B7CE3"/>
    <w:rsid w:val="005C0768"/>
    <w:rsid w:val="005C0BAE"/>
    <w:rsid w:val="005C1436"/>
    <w:rsid w:val="005C1648"/>
    <w:rsid w:val="005C1A16"/>
    <w:rsid w:val="005C1A64"/>
    <w:rsid w:val="005C1C42"/>
    <w:rsid w:val="005C21CC"/>
    <w:rsid w:val="005C3AEE"/>
    <w:rsid w:val="005C3DAE"/>
    <w:rsid w:val="005C4164"/>
    <w:rsid w:val="005C4290"/>
    <w:rsid w:val="005C4EE8"/>
    <w:rsid w:val="005C5A6C"/>
    <w:rsid w:val="005C684C"/>
    <w:rsid w:val="005C6D9F"/>
    <w:rsid w:val="005C6EE5"/>
    <w:rsid w:val="005C70E1"/>
    <w:rsid w:val="005C72E4"/>
    <w:rsid w:val="005C742B"/>
    <w:rsid w:val="005C7E5B"/>
    <w:rsid w:val="005D0E7B"/>
    <w:rsid w:val="005D19FA"/>
    <w:rsid w:val="005D1FA5"/>
    <w:rsid w:val="005D29EB"/>
    <w:rsid w:val="005D2C44"/>
    <w:rsid w:val="005D3B59"/>
    <w:rsid w:val="005D459E"/>
    <w:rsid w:val="005D45BE"/>
    <w:rsid w:val="005D4740"/>
    <w:rsid w:val="005D4A27"/>
    <w:rsid w:val="005D5574"/>
    <w:rsid w:val="005D5797"/>
    <w:rsid w:val="005D5B44"/>
    <w:rsid w:val="005D5B54"/>
    <w:rsid w:val="005D686F"/>
    <w:rsid w:val="005D6F6F"/>
    <w:rsid w:val="005D7106"/>
    <w:rsid w:val="005D754F"/>
    <w:rsid w:val="005E04B1"/>
    <w:rsid w:val="005E0932"/>
    <w:rsid w:val="005E1F48"/>
    <w:rsid w:val="005E1FCB"/>
    <w:rsid w:val="005E2CBC"/>
    <w:rsid w:val="005E309D"/>
    <w:rsid w:val="005E350E"/>
    <w:rsid w:val="005E366F"/>
    <w:rsid w:val="005E3AEE"/>
    <w:rsid w:val="005E4277"/>
    <w:rsid w:val="005E4A0D"/>
    <w:rsid w:val="005E5612"/>
    <w:rsid w:val="005E5CF3"/>
    <w:rsid w:val="005E5EE4"/>
    <w:rsid w:val="005E65D7"/>
    <w:rsid w:val="005E77A9"/>
    <w:rsid w:val="005F0179"/>
    <w:rsid w:val="005F09E9"/>
    <w:rsid w:val="005F10BC"/>
    <w:rsid w:val="005F1506"/>
    <w:rsid w:val="005F177F"/>
    <w:rsid w:val="005F1E70"/>
    <w:rsid w:val="005F1E98"/>
    <w:rsid w:val="005F2403"/>
    <w:rsid w:val="005F2C31"/>
    <w:rsid w:val="005F2E3E"/>
    <w:rsid w:val="005F34BF"/>
    <w:rsid w:val="005F38AB"/>
    <w:rsid w:val="005F399E"/>
    <w:rsid w:val="005F3FD7"/>
    <w:rsid w:val="005F46F2"/>
    <w:rsid w:val="005F4729"/>
    <w:rsid w:val="005F4C20"/>
    <w:rsid w:val="005F4DCB"/>
    <w:rsid w:val="005F4E2E"/>
    <w:rsid w:val="005F544E"/>
    <w:rsid w:val="005F59EE"/>
    <w:rsid w:val="005F5ABC"/>
    <w:rsid w:val="005F5B73"/>
    <w:rsid w:val="005F5E05"/>
    <w:rsid w:val="005F66F4"/>
    <w:rsid w:val="005F68DB"/>
    <w:rsid w:val="005F6923"/>
    <w:rsid w:val="005F6B86"/>
    <w:rsid w:val="005F6FD0"/>
    <w:rsid w:val="005F6FEC"/>
    <w:rsid w:val="005F7137"/>
    <w:rsid w:val="005F7139"/>
    <w:rsid w:val="005F7273"/>
    <w:rsid w:val="005F77C8"/>
    <w:rsid w:val="005F7C6C"/>
    <w:rsid w:val="005F7DFC"/>
    <w:rsid w:val="006002BE"/>
    <w:rsid w:val="00600535"/>
    <w:rsid w:val="00600A0D"/>
    <w:rsid w:val="0060125C"/>
    <w:rsid w:val="006016AF"/>
    <w:rsid w:val="00601760"/>
    <w:rsid w:val="00602081"/>
    <w:rsid w:val="0060237A"/>
    <w:rsid w:val="00602522"/>
    <w:rsid w:val="00602BDE"/>
    <w:rsid w:val="00602CBA"/>
    <w:rsid w:val="00602E73"/>
    <w:rsid w:val="0060324C"/>
    <w:rsid w:val="0060346B"/>
    <w:rsid w:val="00603A5D"/>
    <w:rsid w:val="00603BEA"/>
    <w:rsid w:val="00604C2C"/>
    <w:rsid w:val="00605827"/>
    <w:rsid w:val="00606707"/>
    <w:rsid w:val="006069A1"/>
    <w:rsid w:val="00606B63"/>
    <w:rsid w:val="00606BD4"/>
    <w:rsid w:val="006100D5"/>
    <w:rsid w:val="006104BC"/>
    <w:rsid w:val="0061064E"/>
    <w:rsid w:val="00610D75"/>
    <w:rsid w:val="00611044"/>
    <w:rsid w:val="00613190"/>
    <w:rsid w:val="006135C2"/>
    <w:rsid w:val="0061404B"/>
    <w:rsid w:val="006141BE"/>
    <w:rsid w:val="00614570"/>
    <w:rsid w:val="006145AA"/>
    <w:rsid w:val="006148C1"/>
    <w:rsid w:val="006152A9"/>
    <w:rsid w:val="006160B5"/>
    <w:rsid w:val="006162BF"/>
    <w:rsid w:val="0061636A"/>
    <w:rsid w:val="006172F7"/>
    <w:rsid w:val="00617B3C"/>
    <w:rsid w:val="00620282"/>
    <w:rsid w:val="00620A74"/>
    <w:rsid w:val="00620D9E"/>
    <w:rsid w:val="00620EB1"/>
    <w:rsid w:val="00621048"/>
    <w:rsid w:val="00621541"/>
    <w:rsid w:val="00621816"/>
    <w:rsid w:val="00621C82"/>
    <w:rsid w:val="00621E69"/>
    <w:rsid w:val="00621F1A"/>
    <w:rsid w:val="00623CE0"/>
    <w:rsid w:val="00623EB5"/>
    <w:rsid w:val="0062463E"/>
    <w:rsid w:val="00624EE9"/>
    <w:rsid w:val="00624FEF"/>
    <w:rsid w:val="00625028"/>
    <w:rsid w:val="00625593"/>
    <w:rsid w:val="0062562D"/>
    <w:rsid w:val="00625C41"/>
    <w:rsid w:val="00625FF7"/>
    <w:rsid w:val="006263C9"/>
    <w:rsid w:val="00626431"/>
    <w:rsid w:val="006270F2"/>
    <w:rsid w:val="006276D5"/>
    <w:rsid w:val="0062777E"/>
    <w:rsid w:val="00627AA1"/>
    <w:rsid w:val="0063038C"/>
    <w:rsid w:val="00630FC1"/>
    <w:rsid w:val="006318A8"/>
    <w:rsid w:val="00631C51"/>
    <w:rsid w:val="00631EE1"/>
    <w:rsid w:val="00631F42"/>
    <w:rsid w:val="006329EA"/>
    <w:rsid w:val="00633B70"/>
    <w:rsid w:val="00633B82"/>
    <w:rsid w:val="00633DAB"/>
    <w:rsid w:val="00633DE4"/>
    <w:rsid w:val="00634227"/>
    <w:rsid w:val="00634650"/>
    <w:rsid w:val="00634679"/>
    <w:rsid w:val="0063507B"/>
    <w:rsid w:val="00635346"/>
    <w:rsid w:val="006357B6"/>
    <w:rsid w:val="00635EEE"/>
    <w:rsid w:val="00635F5E"/>
    <w:rsid w:val="006365EB"/>
    <w:rsid w:val="0063707C"/>
    <w:rsid w:val="0063751D"/>
    <w:rsid w:val="0063765B"/>
    <w:rsid w:val="006377A2"/>
    <w:rsid w:val="006378F8"/>
    <w:rsid w:val="00637EBB"/>
    <w:rsid w:val="00640371"/>
    <w:rsid w:val="00640578"/>
    <w:rsid w:val="006419D5"/>
    <w:rsid w:val="00641CA3"/>
    <w:rsid w:val="00642B25"/>
    <w:rsid w:val="00642DE3"/>
    <w:rsid w:val="0064301A"/>
    <w:rsid w:val="0064340A"/>
    <w:rsid w:val="0064350B"/>
    <w:rsid w:val="00643D00"/>
    <w:rsid w:val="00643F74"/>
    <w:rsid w:val="006443A3"/>
    <w:rsid w:val="0064531A"/>
    <w:rsid w:val="00645690"/>
    <w:rsid w:val="00645B9B"/>
    <w:rsid w:val="00646050"/>
    <w:rsid w:val="00646A1A"/>
    <w:rsid w:val="0064715A"/>
    <w:rsid w:val="00647B48"/>
    <w:rsid w:val="00651C90"/>
    <w:rsid w:val="006521FB"/>
    <w:rsid w:val="00652324"/>
    <w:rsid w:val="00652463"/>
    <w:rsid w:val="00652683"/>
    <w:rsid w:val="00652B6A"/>
    <w:rsid w:val="00652E55"/>
    <w:rsid w:val="006536A4"/>
    <w:rsid w:val="00653D54"/>
    <w:rsid w:val="00654381"/>
    <w:rsid w:val="0065451F"/>
    <w:rsid w:val="0065479E"/>
    <w:rsid w:val="00654954"/>
    <w:rsid w:val="00655849"/>
    <w:rsid w:val="006559AD"/>
    <w:rsid w:val="00655A6E"/>
    <w:rsid w:val="00655E5D"/>
    <w:rsid w:val="006563EA"/>
    <w:rsid w:val="0065672A"/>
    <w:rsid w:val="00656BA5"/>
    <w:rsid w:val="00657284"/>
    <w:rsid w:val="00657EB8"/>
    <w:rsid w:val="00660A96"/>
    <w:rsid w:val="00660ADC"/>
    <w:rsid w:val="006611B4"/>
    <w:rsid w:val="0066167D"/>
    <w:rsid w:val="00662F2F"/>
    <w:rsid w:val="0066333C"/>
    <w:rsid w:val="00663458"/>
    <w:rsid w:val="00663468"/>
    <w:rsid w:val="0066359B"/>
    <w:rsid w:val="00663A30"/>
    <w:rsid w:val="006642B4"/>
    <w:rsid w:val="00664EC3"/>
    <w:rsid w:val="0066586F"/>
    <w:rsid w:val="00666175"/>
    <w:rsid w:val="00666655"/>
    <w:rsid w:val="00666A20"/>
    <w:rsid w:val="00666CD7"/>
    <w:rsid w:val="00667412"/>
    <w:rsid w:val="0066749C"/>
    <w:rsid w:val="00667C84"/>
    <w:rsid w:val="00667D17"/>
    <w:rsid w:val="00667FA9"/>
    <w:rsid w:val="006702D9"/>
    <w:rsid w:val="00670613"/>
    <w:rsid w:val="006710EC"/>
    <w:rsid w:val="006713CA"/>
    <w:rsid w:val="006715B6"/>
    <w:rsid w:val="0067240D"/>
    <w:rsid w:val="00673091"/>
    <w:rsid w:val="00673CF9"/>
    <w:rsid w:val="006740CB"/>
    <w:rsid w:val="0067412A"/>
    <w:rsid w:val="006744D1"/>
    <w:rsid w:val="006752C4"/>
    <w:rsid w:val="00676890"/>
    <w:rsid w:val="006769C3"/>
    <w:rsid w:val="00676AA6"/>
    <w:rsid w:val="00676C5C"/>
    <w:rsid w:val="00677DF0"/>
    <w:rsid w:val="0068018D"/>
    <w:rsid w:val="00680707"/>
    <w:rsid w:val="00680B2F"/>
    <w:rsid w:val="00680D65"/>
    <w:rsid w:val="00681CAC"/>
    <w:rsid w:val="0068274B"/>
    <w:rsid w:val="00682959"/>
    <w:rsid w:val="00682B7F"/>
    <w:rsid w:val="00683602"/>
    <w:rsid w:val="00683D43"/>
    <w:rsid w:val="00683E70"/>
    <w:rsid w:val="00684627"/>
    <w:rsid w:val="00684AED"/>
    <w:rsid w:val="00684CA3"/>
    <w:rsid w:val="00685554"/>
    <w:rsid w:val="006861E5"/>
    <w:rsid w:val="00686518"/>
    <w:rsid w:val="006866CF"/>
    <w:rsid w:val="006871E0"/>
    <w:rsid w:val="00687840"/>
    <w:rsid w:val="00690700"/>
    <w:rsid w:val="00690930"/>
    <w:rsid w:val="00690CFF"/>
    <w:rsid w:val="00690D28"/>
    <w:rsid w:val="00690E9B"/>
    <w:rsid w:val="00691DE6"/>
    <w:rsid w:val="006932DD"/>
    <w:rsid w:val="00694F68"/>
    <w:rsid w:val="006950F2"/>
    <w:rsid w:val="00695411"/>
    <w:rsid w:val="00695558"/>
    <w:rsid w:val="00695DDD"/>
    <w:rsid w:val="00696821"/>
    <w:rsid w:val="00696B0D"/>
    <w:rsid w:val="00696B47"/>
    <w:rsid w:val="00696BAB"/>
    <w:rsid w:val="00696EED"/>
    <w:rsid w:val="00697313"/>
    <w:rsid w:val="006A02EA"/>
    <w:rsid w:val="006A0A93"/>
    <w:rsid w:val="006A129B"/>
    <w:rsid w:val="006A14A4"/>
    <w:rsid w:val="006A236A"/>
    <w:rsid w:val="006A2773"/>
    <w:rsid w:val="006A359D"/>
    <w:rsid w:val="006A36D3"/>
    <w:rsid w:val="006A4CEE"/>
    <w:rsid w:val="006A5B36"/>
    <w:rsid w:val="006A5CA9"/>
    <w:rsid w:val="006A69C0"/>
    <w:rsid w:val="006A6E3D"/>
    <w:rsid w:val="006A6ECE"/>
    <w:rsid w:val="006A7F89"/>
    <w:rsid w:val="006B0BB3"/>
    <w:rsid w:val="006B0E02"/>
    <w:rsid w:val="006B1735"/>
    <w:rsid w:val="006B173B"/>
    <w:rsid w:val="006B2DE9"/>
    <w:rsid w:val="006B3354"/>
    <w:rsid w:val="006B37D1"/>
    <w:rsid w:val="006B3996"/>
    <w:rsid w:val="006B4240"/>
    <w:rsid w:val="006B479F"/>
    <w:rsid w:val="006B4F40"/>
    <w:rsid w:val="006B503F"/>
    <w:rsid w:val="006B5BE1"/>
    <w:rsid w:val="006B6169"/>
    <w:rsid w:val="006B68B3"/>
    <w:rsid w:val="006B6CC1"/>
    <w:rsid w:val="006B7CE3"/>
    <w:rsid w:val="006B7F5A"/>
    <w:rsid w:val="006C0C18"/>
    <w:rsid w:val="006C15EC"/>
    <w:rsid w:val="006C162B"/>
    <w:rsid w:val="006C177D"/>
    <w:rsid w:val="006C25EB"/>
    <w:rsid w:val="006C27B2"/>
    <w:rsid w:val="006C2B00"/>
    <w:rsid w:val="006C327E"/>
    <w:rsid w:val="006C3827"/>
    <w:rsid w:val="006C3878"/>
    <w:rsid w:val="006C46D9"/>
    <w:rsid w:val="006C4D80"/>
    <w:rsid w:val="006C5AE4"/>
    <w:rsid w:val="006C5F9D"/>
    <w:rsid w:val="006C66C2"/>
    <w:rsid w:val="006C67C1"/>
    <w:rsid w:val="006C6BCC"/>
    <w:rsid w:val="006C70D1"/>
    <w:rsid w:val="006C719A"/>
    <w:rsid w:val="006C7371"/>
    <w:rsid w:val="006C760E"/>
    <w:rsid w:val="006C792D"/>
    <w:rsid w:val="006D030E"/>
    <w:rsid w:val="006D163A"/>
    <w:rsid w:val="006D165B"/>
    <w:rsid w:val="006D22EE"/>
    <w:rsid w:val="006D2652"/>
    <w:rsid w:val="006D2813"/>
    <w:rsid w:val="006D2DEC"/>
    <w:rsid w:val="006D4862"/>
    <w:rsid w:val="006D4CAF"/>
    <w:rsid w:val="006D53E2"/>
    <w:rsid w:val="006D592E"/>
    <w:rsid w:val="006D5E0F"/>
    <w:rsid w:val="006D5E87"/>
    <w:rsid w:val="006D60D0"/>
    <w:rsid w:val="006D6755"/>
    <w:rsid w:val="006D68E8"/>
    <w:rsid w:val="006D6A9C"/>
    <w:rsid w:val="006D70E1"/>
    <w:rsid w:val="006D7E5C"/>
    <w:rsid w:val="006E215A"/>
    <w:rsid w:val="006E430F"/>
    <w:rsid w:val="006E5637"/>
    <w:rsid w:val="006E5CA5"/>
    <w:rsid w:val="006E5EF0"/>
    <w:rsid w:val="006E5FE0"/>
    <w:rsid w:val="006E65A5"/>
    <w:rsid w:val="006E6A90"/>
    <w:rsid w:val="006E6B7C"/>
    <w:rsid w:val="006E7069"/>
    <w:rsid w:val="006F0F87"/>
    <w:rsid w:val="006F1344"/>
    <w:rsid w:val="006F1456"/>
    <w:rsid w:val="006F17DD"/>
    <w:rsid w:val="006F18BE"/>
    <w:rsid w:val="006F1999"/>
    <w:rsid w:val="006F1F34"/>
    <w:rsid w:val="006F1F44"/>
    <w:rsid w:val="006F3BFB"/>
    <w:rsid w:val="006F48EC"/>
    <w:rsid w:val="006F4A0B"/>
    <w:rsid w:val="006F5837"/>
    <w:rsid w:val="006F62A8"/>
    <w:rsid w:val="006F6C0E"/>
    <w:rsid w:val="006F7500"/>
    <w:rsid w:val="0070005D"/>
    <w:rsid w:val="00701A86"/>
    <w:rsid w:val="00701EEB"/>
    <w:rsid w:val="00702B83"/>
    <w:rsid w:val="00702E47"/>
    <w:rsid w:val="00702FCD"/>
    <w:rsid w:val="00703EAA"/>
    <w:rsid w:val="00704BE2"/>
    <w:rsid w:val="00705591"/>
    <w:rsid w:val="007058FB"/>
    <w:rsid w:val="00705E12"/>
    <w:rsid w:val="00705EC3"/>
    <w:rsid w:val="007076A8"/>
    <w:rsid w:val="007079BE"/>
    <w:rsid w:val="007079F0"/>
    <w:rsid w:val="0071038C"/>
    <w:rsid w:val="00710BD8"/>
    <w:rsid w:val="007126DB"/>
    <w:rsid w:val="00712C4E"/>
    <w:rsid w:val="0071373C"/>
    <w:rsid w:val="00713B5F"/>
    <w:rsid w:val="00713F8D"/>
    <w:rsid w:val="00714C56"/>
    <w:rsid w:val="00715325"/>
    <w:rsid w:val="007158FC"/>
    <w:rsid w:val="00715D35"/>
    <w:rsid w:val="00716003"/>
    <w:rsid w:val="00716AF5"/>
    <w:rsid w:val="0071717D"/>
    <w:rsid w:val="00720463"/>
    <w:rsid w:val="00720BF9"/>
    <w:rsid w:val="00720CE3"/>
    <w:rsid w:val="0072164F"/>
    <w:rsid w:val="00722B25"/>
    <w:rsid w:val="007238AF"/>
    <w:rsid w:val="00723C6F"/>
    <w:rsid w:val="00723E5C"/>
    <w:rsid w:val="00724B03"/>
    <w:rsid w:val="00724FF7"/>
    <w:rsid w:val="00725714"/>
    <w:rsid w:val="00726284"/>
    <w:rsid w:val="00726472"/>
    <w:rsid w:val="00726970"/>
    <w:rsid w:val="00727424"/>
    <w:rsid w:val="00731878"/>
    <w:rsid w:val="007322A6"/>
    <w:rsid w:val="00732391"/>
    <w:rsid w:val="0073267B"/>
    <w:rsid w:val="00732BB7"/>
    <w:rsid w:val="0073315E"/>
    <w:rsid w:val="0073469F"/>
    <w:rsid w:val="0073562C"/>
    <w:rsid w:val="007360FD"/>
    <w:rsid w:val="0073697B"/>
    <w:rsid w:val="007372EC"/>
    <w:rsid w:val="00740E3F"/>
    <w:rsid w:val="00741F68"/>
    <w:rsid w:val="0074243F"/>
    <w:rsid w:val="00742AA1"/>
    <w:rsid w:val="00743097"/>
    <w:rsid w:val="007431ED"/>
    <w:rsid w:val="00743B87"/>
    <w:rsid w:val="00743BF3"/>
    <w:rsid w:val="0074550B"/>
    <w:rsid w:val="00745F1D"/>
    <w:rsid w:val="00746FD1"/>
    <w:rsid w:val="007470BA"/>
    <w:rsid w:val="0074715F"/>
    <w:rsid w:val="007473BF"/>
    <w:rsid w:val="00747436"/>
    <w:rsid w:val="0074777B"/>
    <w:rsid w:val="00747E4F"/>
    <w:rsid w:val="00750315"/>
    <w:rsid w:val="0075063C"/>
    <w:rsid w:val="007528E7"/>
    <w:rsid w:val="007537DE"/>
    <w:rsid w:val="00753CE8"/>
    <w:rsid w:val="00755B3B"/>
    <w:rsid w:val="00755C8A"/>
    <w:rsid w:val="00757262"/>
    <w:rsid w:val="0075766B"/>
    <w:rsid w:val="00757A48"/>
    <w:rsid w:val="007607F3"/>
    <w:rsid w:val="00760894"/>
    <w:rsid w:val="00760B69"/>
    <w:rsid w:val="00760E8F"/>
    <w:rsid w:val="007613F6"/>
    <w:rsid w:val="007616B1"/>
    <w:rsid w:val="0076179E"/>
    <w:rsid w:val="0076246C"/>
    <w:rsid w:val="00762B8F"/>
    <w:rsid w:val="00763599"/>
    <w:rsid w:val="00763C36"/>
    <w:rsid w:val="007644FA"/>
    <w:rsid w:val="00765790"/>
    <w:rsid w:val="00765B78"/>
    <w:rsid w:val="00765F53"/>
    <w:rsid w:val="00767E51"/>
    <w:rsid w:val="00770029"/>
    <w:rsid w:val="007712F1"/>
    <w:rsid w:val="0077154A"/>
    <w:rsid w:val="00771FE4"/>
    <w:rsid w:val="00772CF6"/>
    <w:rsid w:val="00773487"/>
    <w:rsid w:val="00773676"/>
    <w:rsid w:val="00773B64"/>
    <w:rsid w:val="00775F28"/>
    <w:rsid w:val="00776126"/>
    <w:rsid w:val="00776291"/>
    <w:rsid w:val="00776ADF"/>
    <w:rsid w:val="00777301"/>
    <w:rsid w:val="00777EFB"/>
    <w:rsid w:val="00780461"/>
    <w:rsid w:val="00781480"/>
    <w:rsid w:val="0078185F"/>
    <w:rsid w:val="00781FF5"/>
    <w:rsid w:val="0078281B"/>
    <w:rsid w:val="007828FA"/>
    <w:rsid w:val="00784854"/>
    <w:rsid w:val="00784BF7"/>
    <w:rsid w:val="00784F01"/>
    <w:rsid w:val="007851D4"/>
    <w:rsid w:val="00785725"/>
    <w:rsid w:val="00785AB2"/>
    <w:rsid w:val="00786023"/>
    <w:rsid w:val="00786989"/>
    <w:rsid w:val="00790217"/>
    <w:rsid w:val="00790410"/>
    <w:rsid w:val="00790CB8"/>
    <w:rsid w:val="00791556"/>
    <w:rsid w:val="007918C1"/>
    <w:rsid w:val="007919D9"/>
    <w:rsid w:val="00791CEC"/>
    <w:rsid w:val="00791F05"/>
    <w:rsid w:val="0079398F"/>
    <w:rsid w:val="007943D5"/>
    <w:rsid w:val="00794D0D"/>
    <w:rsid w:val="00794E0F"/>
    <w:rsid w:val="00794E59"/>
    <w:rsid w:val="00795192"/>
    <w:rsid w:val="007951DA"/>
    <w:rsid w:val="0079523D"/>
    <w:rsid w:val="007953DF"/>
    <w:rsid w:val="00795E0F"/>
    <w:rsid w:val="00795F14"/>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4B39"/>
    <w:rsid w:val="007A524D"/>
    <w:rsid w:val="007A5F85"/>
    <w:rsid w:val="007A5FF8"/>
    <w:rsid w:val="007A68C8"/>
    <w:rsid w:val="007A69E9"/>
    <w:rsid w:val="007A6E69"/>
    <w:rsid w:val="007A6E7C"/>
    <w:rsid w:val="007A6FB7"/>
    <w:rsid w:val="007A7136"/>
    <w:rsid w:val="007B04A3"/>
    <w:rsid w:val="007B06E8"/>
    <w:rsid w:val="007B0DE4"/>
    <w:rsid w:val="007B2618"/>
    <w:rsid w:val="007B29A6"/>
    <w:rsid w:val="007B2DF7"/>
    <w:rsid w:val="007B2F79"/>
    <w:rsid w:val="007B3256"/>
    <w:rsid w:val="007B3CD8"/>
    <w:rsid w:val="007B3E36"/>
    <w:rsid w:val="007B4388"/>
    <w:rsid w:val="007B4CA3"/>
    <w:rsid w:val="007B6997"/>
    <w:rsid w:val="007B6A58"/>
    <w:rsid w:val="007B6A80"/>
    <w:rsid w:val="007B6F10"/>
    <w:rsid w:val="007B7115"/>
    <w:rsid w:val="007B71DB"/>
    <w:rsid w:val="007B7637"/>
    <w:rsid w:val="007B7E56"/>
    <w:rsid w:val="007C0C93"/>
    <w:rsid w:val="007C25B5"/>
    <w:rsid w:val="007C27E4"/>
    <w:rsid w:val="007C3B6C"/>
    <w:rsid w:val="007C4350"/>
    <w:rsid w:val="007C481F"/>
    <w:rsid w:val="007C5107"/>
    <w:rsid w:val="007C5403"/>
    <w:rsid w:val="007C5932"/>
    <w:rsid w:val="007C6F10"/>
    <w:rsid w:val="007C7123"/>
    <w:rsid w:val="007C7432"/>
    <w:rsid w:val="007C7583"/>
    <w:rsid w:val="007C7DA6"/>
    <w:rsid w:val="007C7F88"/>
    <w:rsid w:val="007D0624"/>
    <w:rsid w:val="007D0FD0"/>
    <w:rsid w:val="007D1613"/>
    <w:rsid w:val="007D1798"/>
    <w:rsid w:val="007D17C7"/>
    <w:rsid w:val="007D2CB8"/>
    <w:rsid w:val="007D2F26"/>
    <w:rsid w:val="007D47B6"/>
    <w:rsid w:val="007D4A3C"/>
    <w:rsid w:val="007D51AB"/>
    <w:rsid w:val="007D55E6"/>
    <w:rsid w:val="007D6064"/>
    <w:rsid w:val="007D649B"/>
    <w:rsid w:val="007D714E"/>
    <w:rsid w:val="007D71AC"/>
    <w:rsid w:val="007D728F"/>
    <w:rsid w:val="007D7980"/>
    <w:rsid w:val="007D7BD7"/>
    <w:rsid w:val="007E0624"/>
    <w:rsid w:val="007E0903"/>
    <w:rsid w:val="007E0BD5"/>
    <w:rsid w:val="007E3FD8"/>
    <w:rsid w:val="007E41A8"/>
    <w:rsid w:val="007E4321"/>
    <w:rsid w:val="007E459D"/>
    <w:rsid w:val="007E4CC0"/>
    <w:rsid w:val="007E4FA2"/>
    <w:rsid w:val="007E68D4"/>
    <w:rsid w:val="007E734D"/>
    <w:rsid w:val="007E7F82"/>
    <w:rsid w:val="007F0BCB"/>
    <w:rsid w:val="007F0DAF"/>
    <w:rsid w:val="007F1578"/>
    <w:rsid w:val="007F1A22"/>
    <w:rsid w:val="007F21E9"/>
    <w:rsid w:val="007F2D62"/>
    <w:rsid w:val="007F2D78"/>
    <w:rsid w:val="007F3212"/>
    <w:rsid w:val="007F6BC2"/>
    <w:rsid w:val="007F76E0"/>
    <w:rsid w:val="007F76FA"/>
    <w:rsid w:val="007F77D1"/>
    <w:rsid w:val="007F785F"/>
    <w:rsid w:val="007F7EC2"/>
    <w:rsid w:val="00800799"/>
    <w:rsid w:val="00800E0E"/>
    <w:rsid w:val="0080104E"/>
    <w:rsid w:val="008020BB"/>
    <w:rsid w:val="00802791"/>
    <w:rsid w:val="00802DBF"/>
    <w:rsid w:val="008038F0"/>
    <w:rsid w:val="00804B6F"/>
    <w:rsid w:val="008053CA"/>
    <w:rsid w:val="00805AB0"/>
    <w:rsid w:val="00806E81"/>
    <w:rsid w:val="0081122B"/>
    <w:rsid w:val="0081216D"/>
    <w:rsid w:val="00812F21"/>
    <w:rsid w:val="00813BB9"/>
    <w:rsid w:val="00813C5E"/>
    <w:rsid w:val="0081509A"/>
    <w:rsid w:val="00815F69"/>
    <w:rsid w:val="00817523"/>
    <w:rsid w:val="00821029"/>
    <w:rsid w:val="008210C5"/>
    <w:rsid w:val="008212DB"/>
    <w:rsid w:val="00821DDB"/>
    <w:rsid w:val="00821EC5"/>
    <w:rsid w:val="008228CE"/>
    <w:rsid w:val="008233D2"/>
    <w:rsid w:val="008233EF"/>
    <w:rsid w:val="00823954"/>
    <w:rsid w:val="008242F3"/>
    <w:rsid w:val="008245B7"/>
    <w:rsid w:val="008249D2"/>
    <w:rsid w:val="0082544D"/>
    <w:rsid w:val="0082599A"/>
    <w:rsid w:val="00825BCF"/>
    <w:rsid w:val="00825FA0"/>
    <w:rsid w:val="008276DA"/>
    <w:rsid w:val="008277C5"/>
    <w:rsid w:val="008278A4"/>
    <w:rsid w:val="008279BC"/>
    <w:rsid w:val="00827B19"/>
    <w:rsid w:val="00830435"/>
    <w:rsid w:val="008307E1"/>
    <w:rsid w:val="008308EA"/>
    <w:rsid w:val="00830CFF"/>
    <w:rsid w:val="0083114B"/>
    <w:rsid w:val="00831240"/>
    <w:rsid w:val="00831E1C"/>
    <w:rsid w:val="008321A2"/>
    <w:rsid w:val="00832777"/>
    <w:rsid w:val="00832C88"/>
    <w:rsid w:val="00832CCB"/>
    <w:rsid w:val="00833897"/>
    <w:rsid w:val="00833C27"/>
    <w:rsid w:val="008343C7"/>
    <w:rsid w:val="00834A8D"/>
    <w:rsid w:val="00835039"/>
    <w:rsid w:val="008351F2"/>
    <w:rsid w:val="0083560D"/>
    <w:rsid w:val="008357A7"/>
    <w:rsid w:val="00835EDF"/>
    <w:rsid w:val="0083643E"/>
    <w:rsid w:val="0083667E"/>
    <w:rsid w:val="00837341"/>
    <w:rsid w:val="008379DD"/>
    <w:rsid w:val="00837CB6"/>
    <w:rsid w:val="00837D7F"/>
    <w:rsid w:val="008404AF"/>
    <w:rsid w:val="00841208"/>
    <w:rsid w:val="00841577"/>
    <w:rsid w:val="008417FC"/>
    <w:rsid w:val="00841839"/>
    <w:rsid w:val="00841A8A"/>
    <w:rsid w:val="00841AC5"/>
    <w:rsid w:val="00842AB7"/>
    <w:rsid w:val="00842B0D"/>
    <w:rsid w:val="00842FFF"/>
    <w:rsid w:val="008436C6"/>
    <w:rsid w:val="00843A6A"/>
    <w:rsid w:val="00843CA1"/>
    <w:rsid w:val="00843CEE"/>
    <w:rsid w:val="00844602"/>
    <w:rsid w:val="0084492F"/>
    <w:rsid w:val="00844ABB"/>
    <w:rsid w:val="00844AFB"/>
    <w:rsid w:val="00844EC5"/>
    <w:rsid w:val="0084550A"/>
    <w:rsid w:val="008455A3"/>
    <w:rsid w:val="00845DE0"/>
    <w:rsid w:val="00846071"/>
    <w:rsid w:val="008462E2"/>
    <w:rsid w:val="0084720F"/>
    <w:rsid w:val="008477E0"/>
    <w:rsid w:val="00847EE3"/>
    <w:rsid w:val="00850362"/>
    <w:rsid w:val="008516BC"/>
    <w:rsid w:val="008516C0"/>
    <w:rsid w:val="008516D9"/>
    <w:rsid w:val="00852355"/>
    <w:rsid w:val="00852594"/>
    <w:rsid w:val="00852A6E"/>
    <w:rsid w:val="00852CF9"/>
    <w:rsid w:val="0085334B"/>
    <w:rsid w:val="00853B3F"/>
    <w:rsid w:val="00853BB4"/>
    <w:rsid w:val="00853DD6"/>
    <w:rsid w:val="00854905"/>
    <w:rsid w:val="00854B64"/>
    <w:rsid w:val="00854D9A"/>
    <w:rsid w:val="00855AF8"/>
    <w:rsid w:val="0085618E"/>
    <w:rsid w:val="00857606"/>
    <w:rsid w:val="00860184"/>
    <w:rsid w:val="00860540"/>
    <w:rsid w:val="0086068E"/>
    <w:rsid w:val="00860C80"/>
    <w:rsid w:val="008622F9"/>
    <w:rsid w:val="00862EBC"/>
    <w:rsid w:val="0086346D"/>
    <w:rsid w:val="00864F42"/>
    <w:rsid w:val="00865068"/>
    <w:rsid w:val="00865AEF"/>
    <w:rsid w:val="00865E40"/>
    <w:rsid w:val="00866B3B"/>
    <w:rsid w:val="00866F0B"/>
    <w:rsid w:val="008703F9"/>
    <w:rsid w:val="0087248C"/>
    <w:rsid w:val="008727E7"/>
    <w:rsid w:val="008729C3"/>
    <w:rsid w:val="00872B83"/>
    <w:rsid w:val="00872DCC"/>
    <w:rsid w:val="00873EE5"/>
    <w:rsid w:val="00874157"/>
    <w:rsid w:val="00874719"/>
    <w:rsid w:val="00874E24"/>
    <w:rsid w:val="00876D5C"/>
    <w:rsid w:val="00877961"/>
    <w:rsid w:val="00877CB9"/>
    <w:rsid w:val="00877E68"/>
    <w:rsid w:val="008800D1"/>
    <w:rsid w:val="0088094D"/>
    <w:rsid w:val="00880CA9"/>
    <w:rsid w:val="00880CE6"/>
    <w:rsid w:val="00880DDD"/>
    <w:rsid w:val="00881BD2"/>
    <w:rsid w:val="00882355"/>
    <w:rsid w:val="008826AE"/>
    <w:rsid w:val="00884EBF"/>
    <w:rsid w:val="00885958"/>
    <w:rsid w:val="00885A26"/>
    <w:rsid w:val="0088678A"/>
    <w:rsid w:val="00886864"/>
    <w:rsid w:val="008871B8"/>
    <w:rsid w:val="008872D1"/>
    <w:rsid w:val="008876C6"/>
    <w:rsid w:val="008877D3"/>
    <w:rsid w:val="00887B3C"/>
    <w:rsid w:val="00887E14"/>
    <w:rsid w:val="008910F7"/>
    <w:rsid w:val="00892331"/>
    <w:rsid w:val="008923A1"/>
    <w:rsid w:val="008928AE"/>
    <w:rsid w:val="00892AC7"/>
    <w:rsid w:val="00892E18"/>
    <w:rsid w:val="008940D1"/>
    <w:rsid w:val="008942D3"/>
    <w:rsid w:val="0089463E"/>
    <w:rsid w:val="00894D28"/>
    <w:rsid w:val="00894ECA"/>
    <w:rsid w:val="00895427"/>
    <w:rsid w:val="008960DA"/>
    <w:rsid w:val="008961C6"/>
    <w:rsid w:val="00896A4D"/>
    <w:rsid w:val="00896AD3"/>
    <w:rsid w:val="00896B12"/>
    <w:rsid w:val="00897932"/>
    <w:rsid w:val="008A0207"/>
    <w:rsid w:val="008A07CE"/>
    <w:rsid w:val="008A0AC1"/>
    <w:rsid w:val="008A18A9"/>
    <w:rsid w:val="008A1C37"/>
    <w:rsid w:val="008A1CAC"/>
    <w:rsid w:val="008A217C"/>
    <w:rsid w:val="008A22CA"/>
    <w:rsid w:val="008A376E"/>
    <w:rsid w:val="008A387A"/>
    <w:rsid w:val="008A38EA"/>
    <w:rsid w:val="008A4163"/>
    <w:rsid w:val="008A4445"/>
    <w:rsid w:val="008A585A"/>
    <w:rsid w:val="008A6B7D"/>
    <w:rsid w:val="008A75D9"/>
    <w:rsid w:val="008A7879"/>
    <w:rsid w:val="008A7D2E"/>
    <w:rsid w:val="008B0619"/>
    <w:rsid w:val="008B066F"/>
    <w:rsid w:val="008B098A"/>
    <w:rsid w:val="008B114A"/>
    <w:rsid w:val="008B1363"/>
    <w:rsid w:val="008B156B"/>
    <w:rsid w:val="008B1600"/>
    <w:rsid w:val="008B179E"/>
    <w:rsid w:val="008B1931"/>
    <w:rsid w:val="008B207A"/>
    <w:rsid w:val="008B2B1C"/>
    <w:rsid w:val="008B2C3E"/>
    <w:rsid w:val="008B2CC1"/>
    <w:rsid w:val="008B2E36"/>
    <w:rsid w:val="008B36BA"/>
    <w:rsid w:val="008B4B5E"/>
    <w:rsid w:val="008B4FEB"/>
    <w:rsid w:val="008B58CB"/>
    <w:rsid w:val="008B5C76"/>
    <w:rsid w:val="008B5DD4"/>
    <w:rsid w:val="008B60B2"/>
    <w:rsid w:val="008B70BA"/>
    <w:rsid w:val="008B72DD"/>
    <w:rsid w:val="008B7B2B"/>
    <w:rsid w:val="008B7E1C"/>
    <w:rsid w:val="008C0AE6"/>
    <w:rsid w:val="008C1000"/>
    <w:rsid w:val="008C1CD0"/>
    <w:rsid w:val="008C1CFA"/>
    <w:rsid w:val="008C1E19"/>
    <w:rsid w:val="008C20A4"/>
    <w:rsid w:val="008C24D4"/>
    <w:rsid w:val="008C266E"/>
    <w:rsid w:val="008C3180"/>
    <w:rsid w:val="008C3DEE"/>
    <w:rsid w:val="008C43EC"/>
    <w:rsid w:val="008C4592"/>
    <w:rsid w:val="008C574C"/>
    <w:rsid w:val="008C57F2"/>
    <w:rsid w:val="008C5C0E"/>
    <w:rsid w:val="008C67A9"/>
    <w:rsid w:val="008C6D23"/>
    <w:rsid w:val="008D095E"/>
    <w:rsid w:val="008D0C30"/>
    <w:rsid w:val="008D0E13"/>
    <w:rsid w:val="008D1286"/>
    <w:rsid w:val="008D14F4"/>
    <w:rsid w:val="008D1E06"/>
    <w:rsid w:val="008D1F21"/>
    <w:rsid w:val="008D25CC"/>
    <w:rsid w:val="008D28E8"/>
    <w:rsid w:val="008D2BF5"/>
    <w:rsid w:val="008D2CE7"/>
    <w:rsid w:val="008D4C8F"/>
    <w:rsid w:val="008D4DAF"/>
    <w:rsid w:val="008D5AC5"/>
    <w:rsid w:val="008D5BE9"/>
    <w:rsid w:val="008D6042"/>
    <w:rsid w:val="008D6265"/>
    <w:rsid w:val="008D68C7"/>
    <w:rsid w:val="008D6DBA"/>
    <w:rsid w:val="008D7414"/>
    <w:rsid w:val="008D78F0"/>
    <w:rsid w:val="008D79E2"/>
    <w:rsid w:val="008D7D00"/>
    <w:rsid w:val="008E01A9"/>
    <w:rsid w:val="008E0D21"/>
    <w:rsid w:val="008E10E7"/>
    <w:rsid w:val="008E12E2"/>
    <w:rsid w:val="008E172C"/>
    <w:rsid w:val="008E252B"/>
    <w:rsid w:val="008E27F9"/>
    <w:rsid w:val="008E3CAD"/>
    <w:rsid w:val="008E40CB"/>
    <w:rsid w:val="008E434A"/>
    <w:rsid w:val="008E49ED"/>
    <w:rsid w:val="008E4FB6"/>
    <w:rsid w:val="008E5AE6"/>
    <w:rsid w:val="008E5D48"/>
    <w:rsid w:val="008E5F7E"/>
    <w:rsid w:val="008E6018"/>
    <w:rsid w:val="008E6158"/>
    <w:rsid w:val="008E62C1"/>
    <w:rsid w:val="008E64F2"/>
    <w:rsid w:val="008E65E1"/>
    <w:rsid w:val="008E678C"/>
    <w:rsid w:val="008E6FCB"/>
    <w:rsid w:val="008E74BD"/>
    <w:rsid w:val="008F05FD"/>
    <w:rsid w:val="008F0F3E"/>
    <w:rsid w:val="008F0FCB"/>
    <w:rsid w:val="008F141E"/>
    <w:rsid w:val="008F170D"/>
    <w:rsid w:val="008F1713"/>
    <w:rsid w:val="008F22B6"/>
    <w:rsid w:val="008F25CC"/>
    <w:rsid w:val="008F25D9"/>
    <w:rsid w:val="008F3271"/>
    <w:rsid w:val="008F3998"/>
    <w:rsid w:val="008F3C48"/>
    <w:rsid w:val="008F4E14"/>
    <w:rsid w:val="008F62A1"/>
    <w:rsid w:val="008F6E1B"/>
    <w:rsid w:val="008F7007"/>
    <w:rsid w:val="008F749D"/>
    <w:rsid w:val="008F7A6E"/>
    <w:rsid w:val="008F7C85"/>
    <w:rsid w:val="00900898"/>
    <w:rsid w:val="00902314"/>
    <w:rsid w:val="00902350"/>
    <w:rsid w:val="00902766"/>
    <w:rsid w:val="009027F0"/>
    <w:rsid w:val="009028D1"/>
    <w:rsid w:val="009032E6"/>
    <w:rsid w:val="00904285"/>
    <w:rsid w:val="00904CB8"/>
    <w:rsid w:val="00905092"/>
    <w:rsid w:val="00905FE1"/>
    <w:rsid w:val="009067A2"/>
    <w:rsid w:val="009069B2"/>
    <w:rsid w:val="0090731E"/>
    <w:rsid w:val="00907717"/>
    <w:rsid w:val="009077D4"/>
    <w:rsid w:val="00907A6F"/>
    <w:rsid w:val="00907EC2"/>
    <w:rsid w:val="00907F83"/>
    <w:rsid w:val="0091067F"/>
    <w:rsid w:val="00910807"/>
    <w:rsid w:val="0091123B"/>
    <w:rsid w:val="00911389"/>
    <w:rsid w:val="0091153D"/>
    <w:rsid w:val="00911586"/>
    <w:rsid w:val="009123FF"/>
    <w:rsid w:val="00912441"/>
    <w:rsid w:val="00912591"/>
    <w:rsid w:val="00912B5D"/>
    <w:rsid w:val="0091476E"/>
    <w:rsid w:val="00914DC6"/>
    <w:rsid w:val="0091576D"/>
    <w:rsid w:val="009162B9"/>
    <w:rsid w:val="0091637C"/>
    <w:rsid w:val="00916EE2"/>
    <w:rsid w:val="009172A6"/>
    <w:rsid w:val="00920972"/>
    <w:rsid w:val="00920997"/>
    <w:rsid w:val="00920E4E"/>
    <w:rsid w:val="00921042"/>
    <w:rsid w:val="00921318"/>
    <w:rsid w:val="009216B9"/>
    <w:rsid w:val="00921B83"/>
    <w:rsid w:val="009220EA"/>
    <w:rsid w:val="009226BA"/>
    <w:rsid w:val="00923106"/>
    <w:rsid w:val="009232BB"/>
    <w:rsid w:val="009232E4"/>
    <w:rsid w:val="00923BA4"/>
    <w:rsid w:val="009246A7"/>
    <w:rsid w:val="009255D8"/>
    <w:rsid w:val="00926A18"/>
    <w:rsid w:val="00927A38"/>
    <w:rsid w:val="00927B96"/>
    <w:rsid w:val="00927F24"/>
    <w:rsid w:val="00930664"/>
    <w:rsid w:val="009306FE"/>
    <w:rsid w:val="00931287"/>
    <w:rsid w:val="009312F3"/>
    <w:rsid w:val="009316FA"/>
    <w:rsid w:val="00932F46"/>
    <w:rsid w:val="00933140"/>
    <w:rsid w:val="00933545"/>
    <w:rsid w:val="00934B76"/>
    <w:rsid w:val="00934D2F"/>
    <w:rsid w:val="00935273"/>
    <w:rsid w:val="00935392"/>
    <w:rsid w:val="00935409"/>
    <w:rsid w:val="00935A60"/>
    <w:rsid w:val="0093616A"/>
    <w:rsid w:val="009364BE"/>
    <w:rsid w:val="00936924"/>
    <w:rsid w:val="00936C99"/>
    <w:rsid w:val="00937DE4"/>
    <w:rsid w:val="0094060A"/>
    <w:rsid w:val="009415B3"/>
    <w:rsid w:val="009415BD"/>
    <w:rsid w:val="00941EE5"/>
    <w:rsid w:val="00942E27"/>
    <w:rsid w:val="00942E85"/>
    <w:rsid w:val="009435F8"/>
    <w:rsid w:val="009438B9"/>
    <w:rsid w:val="00943BA0"/>
    <w:rsid w:val="0094420F"/>
    <w:rsid w:val="0094426C"/>
    <w:rsid w:val="0094484C"/>
    <w:rsid w:val="0094487C"/>
    <w:rsid w:val="009458E6"/>
    <w:rsid w:val="009459E7"/>
    <w:rsid w:val="00945B8F"/>
    <w:rsid w:val="00946482"/>
    <w:rsid w:val="00946878"/>
    <w:rsid w:val="0095009D"/>
    <w:rsid w:val="009511FF"/>
    <w:rsid w:val="0095125A"/>
    <w:rsid w:val="00951E57"/>
    <w:rsid w:val="00953024"/>
    <w:rsid w:val="00953035"/>
    <w:rsid w:val="00953547"/>
    <w:rsid w:val="0095472F"/>
    <w:rsid w:val="00954D78"/>
    <w:rsid w:val="00955F4E"/>
    <w:rsid w:val="00956D18"/>
    <w:rsid w:val="009573E5"/>
    <w:rsid w:val="00957E35"/>
    <w:rsid w:val="009603D3"/>
    <w:rsid w:val="00960ABC"/>
    <w:rsid w:val="00960FAB"/>
    <w:rsid w:val="00961715"/>
    <w:rsid w:val="00961FE1"/>
    <w:rsid w:val="009624AF"/>
    <w:rsid w:val="009627A1"/>
    <w:rsid w:val="009627AC"/>
    <w:rsid w:val="009629BC"/>
    <w:rsid w:val="009635A5"/>
    <w:rsid w:val="00964C25"/>
    <w:rsid w:val="00966377"/>
    <w:rsid w:val="00966A22"/>
    <w:rsid w:val="00966F7C"/>
    <w:rsid w:val="0096722F"/>
    <w:rsid w:val="00967413"/>
    <w:rsid w:val="009675E4"/>
    <w:rsid w:val="009676FD"/>
    <w:rsid w:val="0096775B"/>
    <w:rsid w:val="0097002C"/>
    <w:rsid w:val="009706C7"/>
    <w:rsid w:val="00970C60"/>
    <w:rsid w:val="00970F58"/>
    <w:rsid w:val="00971CBC"/>
    <w:rsid w:val="00972528"/>
    <w:rsid w:val="00972F96"/>
    <w:rsid w:val="009738A0"/>
    <w:rsid w:val="00973A01"/>
    <w:rsid w:val="00974B3F"/>
    <w:rsid w:val="00975892"/>
    <w:rsid w:val="009758DA"/>
    <w:rsid w:val="00975A4C"/>
    <w:rsid w:val="00975E97"/>
    <w:rsid w:val="00976018"/>
    <w:rsid w:val="009762BA"/>
    <w:rsid w:val="009771E8"/>
    <w:rsid w:val="00977A3A"/>
    <w:rsid w:val="00980843"/>
    <w:rsid w:val="009814A2"/>
    <w:rsid w:val="00982396"/>
    <w:rsid w:val="0098254D"/>
    <w:rsid w:val="00983701"/>
    <w:rsid w:val="00984184"/>
    <w:rsid w:val="00984387"/>
    <w:rsid w:val="00984877"/>
    <w:rsid w:val="0098487E"/>
    <w:rsid w:val="00984A34"/>
    <w:rsid w:val="00984CE5"/>
    <w:rsid w:val="0098521A"/>
    <w:rsid w:val="00985E3B"/>
    <w:rsid w:val="00987008"/>
    <w:rsid w:val="0098724E"/>
    <w:rsid w:val="00987317"/>
    <w:rsid w:val="009875B1"/>
    <w:rsid w:val="009904C1"/>
    <w:rsid w:val="009907F8"/>
    <w:rsid w:val="00990DF0"/>
    <w:rsid w:val="00990F7F"/>
    <w:rsid w:val="00991772"/>
    <w:rsid w:val="009918AE"/>
    <w:rsid w:val="00992466"/>
    <w:rsid w:val="0099276B"/>
    <w:rsid w:val="00993963"/>
    <w:rsid w:val="00993C5C"/>
    <w:rsid w:val="00993EA4"/>
    <w:rsid w:val="0099417A"/>
    <w:rsid w:val="00994835"/>
    <w:rsid w:val="00994E2E"/>
    <w:rsid w:val="0099553D"/>
    <w:rsid w:val="0099554C"/>
    <w:rsid w:val="00995C4B"/>
    <w:rsid w:val="00995C8D"/>
    <w:rsid w:val="009963E0"/>
    <w:rsid w:val="00996EC8"/>
    <w:rsid w:val="00997308"/>
    <w:rsid w:val="00997405"/>
    <w:rsid w:val="009A0183"/>
    <w:rsid w:val="009A1374"/>
    <w:rsid w:val="009A139B"/>
    <w:rsid w:val="009A1695"/>
    <w:rsid w:val="009A1CDE"/>
    <w:rsid w:val="009A2C87"/>
    <w:rsid w:val="009A32EF"/>
    <w:rsid w:val="009A4016"/>
    <w:rsid w:val="009A4FCC"/>
    <w:rsid w:val="009A56FA"/>
    <w:rsid w:val="009A5E92"/>
    <w:rsid w:val="009A6A05"/>
    <w:rsid w:val="009A6DD4"/>
    <w:rsid w:val="009A700C"/>
    <w:rsid w:val="009A7A9A"/>
    <w:rsid w:val="009A7AC6"/>
    <w:rsid w:val="009A7C48"/>
    <w:rsid w:val="009A7C8B"/>
    <w:rsid w:val="009B0166"/>
    <w:rsid w:val="009B078D"/>
    <w:rsid w:val="009B0B54"/>
    <w:rsid w:val="009B1568"/>
    <w:rsid w:val="009B19FF"/>
    <w:rsid w:val="009B1D6F"/>
    <w:rsid w:val="009B25D1"/>
    <w:rsid w:val="009B25D6"/>
    <w:rsid w:val="009B2960"/>
    <w:rsid w:val="009B296B"/>
    <w:rsid w:val="009B32AE"/>
    <w:rsid w:val="009B348D"/>
    <w:rsid w:val="009B365B"/>
    <w:rsid w:val="009B3825"/>
    <w:rsid w:val="009B3BFA"/>
    <w:rsid w:val="009B3D6E"/>
    <w:rsid w:val="009B47F2"/>
    <w:rsid w:val="009B4915"/>
    <w:rsid w:val="009B50F8"/>
    <w:rsid w:val="009B5BFD"/>
    <w:rsid w:val="009B69AA"/>
    <w:rsid w:val="009B6D0C"/>
    <w:rsid w:val="009C0246"/>
    <w:rsid w:val="009C0725"/>
    <w:rsid w:val="009C0856"/>
    <w:rsid w:val="009C0EBF"/>
    <w:rsid w:val="009C253F"/>
    <w:rsid w:val="009C4450"/>
    <w:rsid w:val="009C5A5C"/>
    <w:rsid w:val="009C5C42"/>
    <w:rsid w:val="009C6053"/>
    <w:rsid w:val="009C6996"/>
    <w:rsid w:val="009C6A62"/>
    <w:rsid w:val="009C6DE6"/>
    <w:rsid w:val="009C6E8E"/>
    <w:rsid w:val="009C72C5"/>
    <w:rsid w:val="009C7F81"/>
    <w:rsid w:val="009D02B7"/>
    <w:rsid w:val="009D053B"/>
    <w:rsid w:val="009D18AC"/>
    <w:rsid w:val="009D2156"/>
    <w:rsid w:val="009D2F1A"/>
    <w:rsid w:val="009D3777"/>
    <w:rsid w:val="009D37FA"/>
    <w:rsid w:val="009D3CC9"/>
    <w:rsid w:val="009D3F91"/>
    <w:rsid w:val="009D473C"/>
    <w:rsid w:val="009D5A27"/>
    <w:rsid w:val="009D614B"/>
    <w:rsid w:val="009D6401"/>
    <w:rsid w:val="009D7675"/>
    <w:rsid w:val="009D7AA8"/>
    <w:rsid w:val="009D7D19"/>
    <w:rsid w:val="009E01B5"/>
    <w:rsid w:val="009E06E2"/>
    <w:rsid w:val="009E1185"/>
    <w:rsid w:val="009E167C"/>
    <w:rsid w:val="009E18C9"/>
    <w:rsid w:val="009E1F87"/>
    <w:rsid w:val="009E2204"/>
    <w:rsid w:val="009E250C"/>
    <w:rsid w:val="009E2769"/>
    <w:rsid w:val="009E2791"/>
    <w:rsid w:val="009E3622"/>
    <w:rsid w:val="009E3D6F"/>
    <w:rsid w:val="009E3F6F"/>
    <w:rsid w:val="009E42E6"/>
    <w:rsid w:val="009E66E5"/>
    <w:rsid w:val="009E6F7C"/>
    <w:rsid w:val="009F0001"/>
    <w:rsid w:val="009F0312"/>
    <w:rsid w:val="009F0375"/>
    <w:rsid w:val="009F08CC"/>
    <w:rsid w:val="009F0DBC"/>
    <w:rsid w:val="009F2130"/>
    <w:rsid w:val="009F2CC0"/>
    <w:rsid w:val="009F31CA"/>
    <w:rsid w:val="009F334C"/>
    <w:rsid w:val="009F382F"/>
    <w:rsid w:val="009F3BF9"/>
    <w:rsid w:val="009F418D"/>
    <w:rsid w:val="009F41D6"/>
    <w:rsid w:val="009F499F"/>
    <w:rsid w:val="009F4C1B"/>
    <w:rsid w:val="009F4ED3"/>
    <w:rsid w:val="009F520D"/>
    <w:rsid w:val="009F6831"/>
    <w:rsid w:val="009F6928"/>
    <w:rsid w:val="009F72D2"/>
    <w:rsid w:val="00A01DB6"/>
    <w:rsid w:val="00A01FBB"/>
    <w:rsid w:val="00A02C80"/>
    <w:rsid w:val="00A0373E"/>
    <w:rsid w:val="00A040B1"/>
    <w:rsid w:val="00A047A3"/>
    <w:rsid w:val="00A05645"/>
    <w:rsid w:val="00A05C8B"/>
    <w:rsid w:val="00A05DE6"/>
    <w:rsid w:val="00A05F61"/>
    <w:rsid w:val="00A0767C"/>
    <w:rsid w:val="00A10378"/>
    <w:rsid w:val="00A11151"/>
    <w:rsid w:val="00A11397"/>
    <w:rsid w:val="00A11C24"/>
    <w:rsid w:val="00A11E2F"/>
    <w:rsid w:val="00A11F01"/>
    <w:rsid w:val="00A12378"/>
    <w:rsid w:val="00A125AD"/>
    <w:rsid w:val="00A13540"/>
    <w:rsid w:val="00A136C6"/>
    <w:rsid w:val="00A138F0"/>
    <w:rsid w:val="00A14812"/>
    <w:rsid w:val="00A14927"/>
    <w:rsid w:val="00A1493B"/>
    <w:rsid w:val="00A14AA0"/>
    <w:rsid w:val="00A151C4"/>
    <w:rsid w:val="00A158CC"/>
    <w:rsid w:val="00A15C74"/>
    <w:rsid w:val="00A179B0"/>
    <w:rsid w:val="00A17CAD"/>
    <w:rsid w:val="00A20ADE"/>
    <w:rsid w:val="00A20AF6"/>
    <w:rsid w:val="00A20EB5"/>
    <w:rsid w:val="00A21971"/>
    <w:rsid w:val="00A21B5A"/>
    <w:rsid w:val="00A21F5A"/>
    <w:rsid w:val="00A2327C"/>
    <w:rsid w:val="00A2342F"/>
    <w:rsid w:val="00A245AF"/>
    <w:rsid w:val="00A2531E"/>
    <w:rsid w:val="00A262EE"/>
    <w:rsid w:val="00A27F59"/>
    <w:rsid w:val="00A301FE"/>
    <w:rsid w:val="00A306F0"/>
    <w:rsid w:val="00A30C60"/>
    <w:rsid w:val="00A31105"/>
    <w:rsid w:val="00A3116D"/>
    <w:rsid w:val="00A31844"/>
    <w:rsid w:val="00A33574"/>
    <w:rsid w:val="00A34575"/>
    <w:rsid w:val="00A3537F"/>
    <w:rsid w:val="00A353BB"/>
    <w:rsid w:val="00A353C4"/>
    <w:rsid w:val="00A357A9"/>
    <w:rsid w:val="00A3591D"/>
    <w:rsid w:val="00A35941"/>
    <w:rsid w:val="00A35A30"/>
    <w:rsid w:val="00A36400"/>
    <w:rsid w:val="00A364DA"/>
    <w:rsid w:val="00A37568"/>
    <w:rsid w:val="00A40982"/>
    <w:rsid w:val="00A42D8C"/>
    <w:rsid w:val="00A42DAF"/>
    <w:rsid w:val="00A42E16"/>
    <w:rsid w:val="00A43233"/>
    <w:rsid w:val="00A43857"/>
    <w:rsid w:val="00A4416B"/>
    <w:rsid w:val="00A4457E"/>
    <w:rsid w:val="00A45BD8"/>
    <w:rsid w:val="00A46389"/>
    <w:rsid w:val="00A46A14"/>
    <w:rsid w:val="00A470FC"/>
    <w:rsid w:val="00A47C27"/>
    <w:rsid w:val="00A47D56"/>
    <w:rsid w:val="00A504B0"/>
    <w:rsid w:val="00A50F1E"/>
    <w:rsid w:val="00A51BAC"/>
    <w:rsid w:val="00A52160"/>
    <w:rsid w:val="00A52DD2"/>
    <w:rsid w:val="00A530AA"/>
    <w:rsid w:val="00A5326C"/>
    <w:rsid w:val="00A5388B"/>
    <w:rsid w:val="00A54265"/>
    <w:rsid w:val="00A54BEB"/>
    <w:rsid w:val="00A54C7E"/>
    <w:rsid w:val="00A54E16"/>
    <w:rsid w:val="00A553DB"/>
    <w:rsid w:val="00A55414"/>
    <w:rsid w:val="00A561C9"/>
    <w:rsid w:val="00A56514"/>
    <w:rsid w:val="00A56EC4"/>
    <w:rsid w:val="00A56F88"/>
    <w:rsid w:val="00A576FD"/>
    <w:rsid w:val="00A609FC"/>
    <w:rsid w:val="00A60A29"/>
    <w:rsid w:val="00A61285"/>
    <w:rsid w:val="00A6136D"/>
    <w:rsid w:val="00A61EFC"/>
    <w:rsid w:val="00A62A9D"/>
    <w:rsid w:val="00A62B6F"/>
    <w:rsid w:val="00A62D3A"/>
    <w:rsid w:val="00A62F95"/>
    <w:rsid w:val="00A631F7"/>
    <w:rsid w:val="00A6320F"/>
    <w:rsid w:val="00A6609F"/>
    <w:rsid w:val="00A666A1"/>
    <w:rsid w:val="00A666C4"/>
    <w:rsid w:val="00A67094"/>
    <w:rsid w:val="00A67523"/>
    <w:rsid w:val="00A67852"/>
    <w:rsid w:val="00A6798A"/>
    <w:rsid w:val="00A679AF"/>
    <w:rsid w:val="00A67D2A"/>
    <w:rsid w:val="00A67EBD"/>
    <w:rsid w:val="00A705AF"/>
    <w:rsid w:val="00A7061B"/>
    <w:rsid w:val="00A71B64"/>
    <w:rsid w:val="00A7251A"/>
    <w:rsid w:val="00A72526"/>
    <w:rsid w:val="00A72CD7"/>
    <w:rsid w:val="00A731DF"/>
    <w:rsid w:val="00A760A5"/>
    <w:rsid w:val="00A7692F"/>
    <w:rsid w:val="00A772BB"/>
    <w:rsid w:val="00A7762C"/>
    <w:rsid w:val="00A778BF"/>
    <w:rsid w:val="00A80217"/>
    <w:rsid w:val="00A8082F"/>
    <w:rsid w:val="00A81A8E"/>
    <w:rsid w:val="00A81FF6"/>
    <w:rsid w:val="00A827BD"/>
    <w:rsid w:val="00A834AD"/>
    <w:rsid w:val="00A8391C"/>
    <w:rsid w:val="00A83A3B"/>
    <w:rsid w:val="00A83A56"/>
    <w:rsid w:val="00A83AE5"/>
    <w:rsid w:val="00A83CB8"/>
    <w:rsid w:val="00A83DE1"/>
    <w:rsid w:val="00A849A0"/>
    <w:rsid w:val="00A84E95"/>
    <w:rsid w:val="00A84EBA"/>
    <w:rsid w:val="00A8513A"/>
    <w:rsid w:val="00A85364"/>
    <w:rsid w:val="00A8536F"/>
    <w:rsid w:val="00A8541B"/>
    <w:rsid w:val="00A85B8E"/>
    <w:rsid w:val="00A86165"/>
    <w:rsid w:val="00A86607"/>
    <w:rsid w:val="00A86C29"/>
    <w:rsid w:val="00A86C4B"/>
    <w:rsid w:val="00A87209"/>
    <w:rsid w:val="00A872E0"/>
    <w:rsid w:val="00A877B7"/>
    <w:rsid w:val="00A87D02"/>
    <w:rsid w:val="00A908EB"/>
    <w:rsid w:val="00A91017"/>
    <w:rsid w:val="00A91868"/>
    <w:rsid w:val="00A91F6F"/>
    <w:rsid w:val="00A92521"/>
    <w:rsid w:val="00A93036"/>
    <w:rsid w:val="00A933DB"/>
    <w:rsid w:val="00A936A5"/>
    <w:rsid w:val="00A93C0C"/>
    <w:rsid w:val="00A94758"/>
    <w:rsid w:val="00A948FC"/>
    <w:rsid w:val="00A95673"/>
    <w:rsid w:val="00A95AD4"/>
    <w:rsid w:val="00A95B4B"/>
    <w:rsid w:val="00A95D0D"/>
    <w:rsid w:val="00A95F8F"/>
    <w:rsid w:val="00A96328"/>
    <w:rsid w:val="00A96AC8"/>
    <w:rsid w:val="00A971B1"/>
    <w:rsid w:val="00A9798E"/>
    <w:rsid w:val="00A97E70"/>
    <w:rsid w:val="00A97F16"/>
    <w:rsid w:val="00AA001E"/>
    <w:rsid w:val="00AA0AB9"/>
    <w:rsid w:val="00AA2010"/>
    <w:rsid w:val="00AA2089"/>
    <w:rsid w:val="00AA2602"/>
    <w:rsid w:val="00AA268E"/>
    <w:rsid w:val="00AA2EC9"/>
    <w:rsid w:val="00AA3378"/>
    <w:rsid w:val="00AA3552"/>
    <w:rsid w:val="00AA379A"/>
    <w:rsid w:val="00AA3A52"/>
    <w:rsid w:val="00AA3DCC"/>
    <w:rsid w:val="00AA436B"/>
    <w:rsid w:val="00AA4F55"/>
    <w:rsid w:val="00AA5B67"/>
    <w:rsid w:val="00AA651A"/>
    <w:rsid w:val="00AA6955"/>
    <w:rsid w:val="00AA6C79"/>
    <w:rsid w:val="00AA6DF4"/>
    <w:rsid w:val="00AB033D"/>
    <w:rsid w:val="00AB1F50"/>
    <w:rsid w:val="00AB250C"/>
    <w:rsid w:val="00AB267F"/>
    <w:rsid w:val="00AB2A52"/>
    <w:rsid w:val="00AB2DD7"/>
    <w:rsid w:val="00AB2EBA"/>
    <w:rsid w:val="00AB2F31"/>
    <w:rsid w:val="00AB313A"/>
    <w:rsid w:val="00AB3315"/>
    <w:rsid w:val="00AB48A5"/>
    <w:rsid w:val="00AB528D"/>
    <w:rsid w:val="00AB5FFD"/>
    <w:rsid w:val="00AB6C00"/>
    <w:rsid w:val="00AB7960"/>
    <w:rsid w:val="00AC01D8"/>
    <w:rsid w:val="00AC020F"/>
    <w:rsid w:val="00AC15CE"/>
    <w:rsid w:val="00AC1FC1"/>
    <w:rsid w:val="00AC205C"/>
    <w:rsid w:val="00AC227E"/>
    <w:rsid w:val="00AC2C90"/>
    <w:rsid w:val="00AC2F5E"/>
    <w:rsid w:val="00AC30F4"/>
    <w:rsid w:val="00AC39C5"/>
    <w:rsid w:val="00AC3CA1"/>
    <w:rsid w:val="00AC3F42"/>
    <w:rsid w:val="00AC3F73"/>
    <w:rsid w:val="00AC4EAA"/>
    <w:rsid w:val="00AC59D7"/>
    <w:rsid w:val="00AC5C3A"/>
    <w:rsid w:val="00AC5D5E"/>
    <w:rsid w:val="00AC5D8A"/>
    <w:rsid w:val="00AC602E"/>
    <w:rsid w:val="00AC612C"/>
    <w:rsid w:val="00AC61A1"/>
    <w:rsid w:val="00AC67D0"/>
    <w:rsid w:val="00AC7162"/>
    <w:rsid w:val="00AC72F8"/>
    <w:rsid w:val="00AC77B4"/>
    <w:rsid w:val="00AD01B0"/>
    <w:rsid w:val="00AD0ECB"/>
    <w:rsid w:val="00AD0F56"/>
    <w:rsid w:val="00AD1988"/>
    <w:rsid w:val="00AD2194"/>
    <w:rsid w:val="00AD2A65"/>
    <w:rsid w:val="00AD2EBB"/>
    <w:rsid w:val="00AD3168"/>
    <w:rsid w:val="00AD4418"/>
    <w:rsid w:val="00AD444B"/>
    <w:rsid w:val="00AD49CC"/>
    <w:rsid w:val="00AD4E7F"/>
    <w:rsid w:val="00AD6880"/>
    <w:rsid w:val="00AD68CB"/>
    <w:rsid w:val="00AD702D"/>
    <w:rsid w:val="00AD7D7C"/>
    <w:rsid w:val="00AE079F"/>
    <w:rsid w:val="00AE1011"/>
    <w:rsid w:val="00AE13EC"/>
    <w:rsid w:val="00AE20A0"/>
    <w:rsid w:val="00AE22ED"/>
    <w:rsid w:val="00AE30D7"/>
    <w:rsid w:val="00AE321A"/>
    <w:rsid w:val="00AE3679"/>
    <w:rsid w:val="00AE3B8D"/>
    <w:rsid w:val="00AE4391"/>
    <w:rsid w:val="00AE47DB"/>
    <w:rsid w:val="00AE4801"/>
    <w:rsid w:val="00AE4F13"/>
    <w:rsid w:val="00AE4F95"/>
    <w:rsid w:val="00AE50D4"/>
    <w:rsid w:val="00AE5BB6"/>
    <w:rsid w:val="00AE5D48"/>
    <w:rsid w:val="00AE5D5B"/>
    <w:rsid w:val="00AE5E0F"/>
    <w:rsid w:val="00AE64C8"/>
    <w:rsid w:val="00AE692F"/>
    <w:rsid w:val="00AE69E1"/>
    <w:rsid w:val="00AE7F6E"/>
    <w:rsid w:val="00AF04D5"/>
    <w:rsid w:val="00AF0668"/>
    <w:rsid w:val="00AF10E2"/>
    <w:rsid w:val="00AF1134"/>
    <w:rsid w:val="00AF2458"/>
    <w:rsid w:val="00AF24DC"/>
    <w:rsid w:val="00AF28D8"/>
    <w:rsid w:val="00AF2E84"/>
    <w:rsid w:val="00AF39BA"/>
    <w:rsid w:val="00AF5145"/>
    <w:rsid w:val="00AF5C73"/>
    <w:rsid w:val="00AF60B7"/>
    <w:rsid w:val="00AF622F"/>
    <w:rsid w:val="00AF725C"/>
    <w:rsid w:val="00B00351"/>
    <w:rsid w:val="00B00658"/>
    <w:rsid w:val="00B00FA5"/>
    <w:rsid w:val="00B011BB"/>
    <w:rsid w:val="00B020EF"/>
    <w:rsid w:val="00B020FE"/>
    <w:rsid w:val="00B0220C"/>
    <w:rsid w:val="00B02AB9"/>
    <w:rsid w:val="00B02BAB"/>
    <w:rsid w:val="00B0332A"/>
    <w:rsid w:val="00B036EE"/>
    <w:rsid w:val="00B039FD"/>
    <w:rsid w:val="00B03AFE"/>
    <w:rsid w:val="00B03B4D"/>
    <w:rsid w:val="00B053DA"/>
    <w:rsid w:val="00B0542A"/>
    <w:rsid w:val="00B05A69"/>
    <w:rsid w:val="00B11A6C"/>
    <w:rsid w:val="00B12AA4"/>
    <w:rsid w:val="00B136FD"/>
    <w:rsid w:val="00B138EC"/>
    <w:rsid w:val="00B1392B"/>
    <w:rsid w:val="00B145E0"/>
    <w:rsid w:val="00B14B6C"/>
    <w:rsid w:val="00B15CF6"/>
    <w:rsid w:val="00B15D5D"/>
    <w:rsid w:val="00B17545"/>
    <w:rsid w:val="00B17997"/>
    <w:rsid w:val="00B205F0"/>
    <w:rsid w:val="00B2079B"/>
    <w:rsid w:val="00B21E39"/>
    <w:rsid w:val="00B22480"/>
    <w:rsid w:val="00B232B0"/>
    <w:rsid w:val="00B24744"/>
    <w:rsid w:val="00B24CEF"/>
    <w:rsid w:val="00B256B7"/>
    <w:rsid w:val="00B2592C"/>
    <w:rsid w:val="00B26188"/>
    <w:rsid w:val="00B26A41"/>
    <w:rsid w:val="00B26BF0"/>
    <w:rsid w:val="00B270D1"/>
    <w:rsid w:val="00B2713B"/>
    <w:rsid w:val="00B306EB"/>
    <w:rsid w:val="00B31E41"/>
    <w:rsid w:val="00B32F41"/>
    <w:rsid w:val="00B33951"/>
    <w:rsid w:val="00B33C37"/>
    <w:rsid w:val="00B33C46"/>
    <w:rsid w:val="00B3447E"/>
    <w:rsid w:val="00B3482C"/>
    <w:rsid w:val="00B36350"/>
    <w:rsid w:val="00B3649B"/>
    <w:rsid w:val="00B3655F"/>
    <w:rsid w:val="00B365A6"/>
    <w:rsid w:val="00B377DC"/>
    <w:rsid w:val="00B37989"/>
    <w:rsid w:val="00B400DC"/>
    <w:rsid w:val="00B40598"/>
    <w:rsid w:val="00B4132B"/>
    <w:rsid w:val="00B414FB"/>
    <w:rsid w:val="00B41766"/>
    <w:rsid w:val="00B42974"/>
    <w:rsid w:val="00B4301D"/>
    <w:rsid w:val="00B43065"/>
    <w:rsid w:val="00B439AE"/>
    <w:rsid w:val="00B43D5E"/>
    <w:rsid w:val="00B43EDF"/>
    <w:rsid w:val="00B4407B"/>
    <w:rsid w:val="00B4577E"/>
    <w:rsid w:val="00B50753"/>
    <w:rsid w:val="00B507D0"/>
    <w:rsid w:val="00B50A25"/>
    <w:rsid w:val="00B50B99"/>
    <w:rsid w:val="00B50C36"/>
    <w:rsid w:val="00B50F73"/>
    <w:rsid w:val="00B51A54"/>
    <w:rsid w:val="00B51E13"/>
    <w:rsid w:val="00B52013"/>
    <w:rsid w:val="00B5216C"/>
    <w:rsid w:val="00B52382"/>
    <w:rsid w:val="00B53079"/>
    <w:rsid w:val="00B53313"/>
    <w:rsid w:val="00B53521"/>
    <w:rsid w:val="00B53EEE"/>
    <w:rsid w:val="00B5494C"/>
    <w:rsid w:val="00B54B18"/>
    <w:rsid w:val="00B54BBE"/>
    <w:rsid w:val="00B55E1E"/>
    <w:rsid w:val="00B5649C"/>
    <w:rsid w:val="00B56FC3"/>
    <w:rsid w:val="00B57164"/>
    <w:rsid w:val="00B57210"/>
    <w:rsid w:val="00B612E6"/>
    <w:rsid w:val="00B61A1E"/>
    <w:rsid w:val="00B61C6E"/>
    <w:rsid w:val="00B61DD2"/>
    <w:rsid w:val="00B62011"/>
    <w:rsid w:val="00B62CD9"/>
    <w:rsid w:val="00B63B85"/>
    <w:rsid w:val="00B63BC5"/>
    <w:rsid w:val="00B64848"/>
    <w:rsid w:val="00B65D88"/>
    <w:rsid w:val="00B662E6"/>
    <w:rsid w:val="00B66D10"/>
    <w:rsid w:val="00B704D8"/>
    <w:rsid w:val="00B70903"/>
    <w:rsid w:val="00B70F6E"/>
    <w:rsid w:val="00B712BD"/>
    <w:rsid w:val="00B71378"/>
    <w:rsid w:val="00B71EBA"/>
    <w:rsid w:val="00B72880"/>
    <w:rsid w:val="00B72FDF"/>
    <w:rsid w:val="00B73A28"/>
    <w:rsid w:val="00B73BAD"/>
    <w:rsid w:val="00B749E1"/>
    <w:rsid w:val="00B751D4"/>
    <w:rsid w:val="00B754E6"/>
    <w:rsid w:val="00B75B49"/>
    <w:rsid w:val="00B7613F"/>
    <w:rsid w:val="00B766D0"/>
    <w:rsid w:val="00B769A3"/>
    <w:rsid w:val="00B76B91"/>
    <w:rsid w:val="00B76C70"/>
    <w:rsid w:val="00B77C21"/>
    <w:rsid w:val="00B77F98"/>
    <w:rsid w:val="00B80CA1"/>
    <w:rsid w:val="00B80D0E"/>
    <w:rsid w:val="00B8104A"/>
    <w:rsid w:val="00B81CA3"/>
    <w:rsid w:val="00B81FDE"/>
    <w:rsid w:val="00B8238D"/>
    <w:rsid w:val="00B82877"/>
    <w:rsid w:val="00B82923"/>
    <w:rsid w:val="00B82E5C"/>
    <w:rsid w:val="00B82F9D"/>
    <w:rsid w:val="00B83279"/>
    <w:rsid w:val="00B8333E"/>
    <w:rsid w:val="00B833C5"/>
    <w:rsid w:val="00B83538"/>
    <w:rsid w:val="00B83582"/>
    <w:rsid w:val="00B84127"/>
    <w:rsid w:val="00B84D34"/>
    <w:rsid w:val="00B84D60"/>
    <w:rsid w:val="00B85276"/>
    <w:rsid w:val="00B855B5"/>
    <w:rsid w:val="00B8602F"/>
    <w:rsid w:val="00B86894"/>
    <w:rsid w:val="00B86B99"/>
    <w:rsid w:val="00B86F96"/>
    <w:rsid w:val="00B8780B"/>
    <w:rsid w:val="00B87B63"/>
    <w:rsid w:val="00B87C07"/>
    <w:rsid w:val="00B87EE7"/>
    <w:rsid w:val="00B9043C"/>
    <w:rsid w:val="00B9057E"/>
    <w:rsid w:val="00B91F56"/>
    <w:rsid w:val="00B92881"/>
    <w:rsid w:val="00B92E32"/>
    <w:rsid w:val="00B93403"/>
    <w:rsid w:val="00B9367F"/>
    <w:rsid w:val="00B95958"/>
    <w:rsid w:val="00B95D64"/>
    <w:rsid w:val="00B9648D"/>
    <w:rsid w:val="00B97276"/>
    <w:rsid w:val="00B9734B"/>
    <w:rsid w:val="00B97CFA"/>
    <w:rsid w:val="00B97FC3"/>
    <w:rsid w:val="00BA0648"/>
    <w:rsid w:val="00BA0CDB"/>
    <w:rsid w:val="00BA1BFC"/>
    <w:rsid w:val="00BA26A2"/>
    <w:rsid w:val="00BA27E8"/>
    <w:rsid w:val="00BA2AEF"/>
    <w:rsid w:val="00BA2FB7"/>
    <w:rsid w:val="00BA3A60"/>
    <w:rsid w:val="00BA3AFA"/>
    <w:rsid w:val="00BA4395"/>
    <w:rsid w:val="00BA43D8"/>
    <w:rsid w:val="00BA4639"/>
    <w:rsid w:val="00BA5169"/>
    <w:rsid w:val="00BA6BC5"/>
    <w:rsid w:val="00BA6FBA"/>
    <w:rsid w:val="00BA7119"/>
    <w:rsid w:val="00BA7E49"/>
    <w:rsid w:val="00BB01B1"/>
    <w:rsid w:val="00BB072B"/>
    <w:rsid w:val="00BB155E"/>
    <w:rsid w:val="00BB233E"/>
    <w:rsid w:val="00BB2D2A"/>
    <w:rsid w:val="00BB3424"/>
    <w:rsid w:val="00BB5272"/>
    <w:rsid w:val="00BB5773"/>
    <w:rsid w:val="00BB5981"/>
    <w:rsid w:val="00BB5C1D"/>
    <w:rsid w:val="00BB64AF"/>
    <w:rsid w:val="00BC12A8"/>
    <w:rsid w:val="00BC18FE"/>
    <w:rsid w:val="00BC1CC3"/>
    <w:rsid w:val="00BC2670"/>
    <w:rsid w:val="00BC286E"/>
    <w:rsid w:val="00BC2A79"/>
    <w:rsid w:val="00BC2AC5"/>
    <w:rsid w:val="00BC3311"/>
    <w:rsid w:val="00BC3C7C"/>
    <w:rsid w:val="00BC3DF2"/>
    <w:rsid w:val="00BC3F90"/>
    <w:rsid w:val="00BC4630"/>
    <w:rsid w:val="00BC50C3"/>
    <w:rsid w:val="00BC5B95"/>
    <w:rsid w:val="00BC6536"/>
    <w:rsid w:val="00BC755D"/>
    <w:rsid w:val="00BD01C6"/>
    <w:rsid w:val="00BD03C6"/>
    <w:rsid w:val="00BD1051"/>
    <w:rsid w:val="00BD10F8"/>
    <w:rsid w:val="00BD135B"/>
    <w:rsid w:val="00BD1599"/>
    <w:rsid w:val="00BD1718"/>
    <w:rsid w:val="00BD1B4E"/>
    <w:rsid w:val="00BD241E"/>
    <w:rsid w:val="00BD26D5"/>
    <w:rsid w:val="00BD2A77"/>
    <w:rsid w:val="00BD2CD4"/>
    <w:rsid w:val="00BD2E3C"/>
    <w:rsid w:val="00BD3411"/>
    <w:rsid w:val="00BD346F"/>
    <w:rsid w:val="00BD3691"/>
    <w:rsid w:val="00BD385E"/>
    <w:rsid w:val="00BD4635"/>
    <w:rsid w:val="00BD4838"/>
    <w:rsid w:val="00BD514A"/>
    <w:rsid w:val="00BD5A13"/>
    <w:rsid w:val="00BD61AD"/>
    <w:rsid w:val="00BD6FD5"/>
    <w:rsid w:val="00BD7D6A"/>
    <w:rsid w:val="00BE01D1"/>
    <w:rsid w:val="00BE0306"/>
    <w:rsid w:val="00BE19BD"/>
    <w:rsid w:val="00BE21ED"/>
    <w:rsid w:val="00BE3642"/>
    <w:rsid w:val="00BE3A82"/>
    <w:rsid w:val="00BE43BB"/>
    <w:rsid w:val="00BE5697"/>
    <w:rsid w:val="00BE6818"/>
    <w:rsid w:val="00BE6947"/>
    <w:rsid w:val="00BE70BF"/>
    <w:rsid w:val="00BE7368"/>
    <w:rsid w:val="00BF0C79"/>
    <w:rsid w:val="00BF0CB3"/>
    <w:rsid w:val="00BF17B2"/>
    <w:rsid w:val="00BF2A09"/>
    <w:rsid w:val="00BF3280"/>
    <w:rsid w:val="00BF36B6"/>
    <w:rsid w:val="00BF4235"/>
    <w:rsid w:val="00BF42F5"/>
    <w:rsid w:val="00BF455C"/>
    <w:rsid w:val="00BF585F"/>
    <w:rsid w:val="00BF6F3F"/>
    <w:rsid w:val="00BF78B3"/>
    <w:rsid w:val="00BF7B9A"/>
    <w:rsid w:val="00C0023B"/>
    <w:rsid w:val="00C005BB"/>
    <w:rsid w:val="00C0088B"/>
    <w:rsid w:val="00C00DAA"/>
    <w:rsid w:val="00C0193B"/>
    <w:rsid w:val="00C01E34"/>
    <w:rsid w:val="00C021D8"/>
    <w:rsid w:val="00C021F7"/>
    <w:rsid w:val="00C02291"/>
    <w:rsid w:val="00C02994"/>
    <w:rsid w:val="00C0326A"/>
    <w:rsid w:val="00C032FC"/>
    <w:rsid w:val="00C03C4E"/>
    <w:rsid w:val="00C03FDC"/>
    <w:rsid w:val="00C040A0"/>
    <w:rsid w:val="00C04B37"/>
    <w:rsid w:val="00C067DC"/>
    <w:rsid w:val="00C06DFF"/>
    <w:rsid w:val="00C07E58"/>
    <w:rsid w:val="00C1098B"/>
    <w:rsid w:val="00C10B5E"/>
    <w:rsid w:val="00C1117E"/>
    <w:rsid w:val="00C114C0"/>
    <w:rsid w:val="00C11BFE"/>
    <w:rsid w:val="00C11E20"/>
    <w:rsid w:val="00C1201B"/>
    <w:rsid w:val="00C13118"/>
    <w:rsid w:val="00C151B8"/>
    <w:rsid w:val="00C15342"/>
    <w:rsid w:val="00C1547F"/>
    <w:rsid w:val="00C159C9"/>
    <w:rsid w:val="00C1609D"/>
    <w:rsid w:val="00C161BC"/>
    <w:rsid w:val="00C17C24"/>
    <w:rsid w:val="00C17E6F"/>
    <w:rsid w:val="00C2015E"/>
    <w:rsid w:val="00C203F5"/>
    <w:rsid w:val="00C2059C"/>
    <w:rsid w:val="00C20A40"/>
    <w:rsid w:val="00C20DD2"/>
    <w:rsid w:val="00C2136A"/>
    <w:rsid w:val="00C2145B"/>
    <w:rsid w:val="00C2167C"/>
    <w:rsid w:val="00C21BEB"/>
    <w:rsid w:val="00C225DE"/>
    <w:rsid w:val="00C2393A"/>
    <w:rsid w:val="00C23A62"/>
    <w:rsid w:val="00C24017"/>
    <w:rsid w:val="00C24718"/>
    <w:rsid w:val="00C256AE"/>
    <w:rsid w:val="00C25A0D"/>
    <w:rsid w:val="00C27001"/>
    <w:rsid w:val="00C27FC6"/>
    <w:rsid w:val="00C3106B"/>
    <w:rsid w:val="00C31DE4"/>
    <w:rsid w:val="00C322EC"/>
    <w:rsid w:val="00C334A0"/>
    <w:rsid w:val="00C33E04"/>
    <w:rsid w:val="00C34A08"/>
    <w:rsid w:val="00C35CBC"/>
    <w:rsid w:val="00C368D1"/>
    <w:rsid w:val="00C37558"/>
    <w:rsid w:val="00C3768D"/>
    <w:rsid w:val="00C37DE5"/>
    <w:rsid w:val="00C408A6"/>
    <w:rsid w:val="00C409B2"/>
    <w:rsid w:val="00C41201"/>
    <w:rsid w:val="00C41418"/>
    <w:rsid w:val="00C41EC7"/>
    <w:rsid w:val="00C43744"/>
    <w:rsid w:val="00C446C7"/>
    <w:rsid w:val="00C44767"/>
    <w:rsid w:val="00C45B9D"/>
    <w:rsid w:val="00C45C5A"/>
    <w:rsid w:val="00C46038"/>
    <w:rsid w:val="00C468EA"/>
    <w:rsid w:val="00C46E6F"/>
    <w:rsid w:val="00C50705"/>
    <w:rsid w:val="00C5070F"/>
    <w:rsid w:val="00C50A22"/>
    <w:rsid w:val="00C5173F"/>
    <w:rsid w:val="00C51DD9"/>
    <w:rsid w:val="00C52F30"/>
    <w:rsid w:val="00C531D2"/>
    <w:rsid w:val="00C53686"/>
    <w:rsid w:val="00C53D71"/>
    <w:rsid w:val="00C54250"/>
    <w:rsid w:val="00C5604A"/>
    <w:rsid w:val="00C602FF"/>
    <w:rsid w:val="00C6105F"/>
    <w:rsid w:val="00C61065"/>
    <w:rsid w:val="00C6162F"/>
    <w:rsid w:val="00C61DC5"/>
    <w:rsid w:val="00C6217A"/>
    <w:rsid w:val="00C62216"/>
    <w:rsid w:val="00C648C0"/>
    <w:rsid w:val="00C64F80"/>
    <w:rsid w:val="00C65468"/>
    <w:rsid w:val="00C655D1"/>
    <w:rsid w:val="00C65AB9"/>
    <w:rsid w:val="00C665BB"/>
    <w:rsid w:val="00C6663A"/>
    <w:rsid w:val="00C671FF"/>
    <w:rsid w:val="00C67DB7"/>
    <w:rsid w:val="00C7025B"/>
    <w:rsid w:val="00C70684"/>
    <w:rsid w:val="00C71839"/>
    <w:rsid w:val="00C72257"/>
    <w:rsid w:val="00C733D4"/>
    <w:rsid w:val="00C735CC"/>
    <w:rsid w:val="00C73FDB"/>
    <w:rsid w:val="00C740EC"/>
    <w:rsid w:val="00C74258"/>
    <w:rsid w:val="00C7437F"/>
    <w:rsid w:val="00C74B0A"/>
    <w:rsid w:val="00C75FBA"/>
    <w:rsid w:val="00C768E0"/>
    <w:rsid w:val="00C768F6"/>
    <w:rsid w:val="00C77A10"/>
    <w:rsid w:val="00C77BB1"/>
    <w:rsid w:val="00C80321"/>
    <w:rsid w:val="00C81377"/>
    <w:rsid w:val="00C817CF"/>
    <w:rsid w:val="00C817DD"/>
    <w:rsid w:val="00C8187A"/>
    <w:rsid w:val="00C81A12"/>
    <w:rsid w:val="00C81BF8"/>
    <w:rsid w:val="00C81E20"/>
    <w:rsid w:val="00C82286"/>
    <w:rsid w:val="00C84623"/>
    <w:rsid w:val="00C847F2"/>
    <w:rsid w:val="00C85A70"/>
    <w:rsid w:val="00C86076"/>
    <w:rsid w:val="00C860D3"/>
    <w:rsid w:val="00C87784"/>
    <w:rsid w:val="00C87EF3"/>
    <w:rsid w:val="00C908C7"/>
    <w:rsid w:val="00C9155A"/>
    <w:rsid w:val="00C91DCD"/>
    <w:rsid w:val="00C91FF3"/>
    <w:rsid w:val="00C9224C"/>
    <w:rsid w:val="00C9250D"/>
    <w:rsid w:val="00C92AEA"/>
    <w:rsid w:val="00C92D74"/>
    <w:rsid w:val="00C94230"/>
    <w:rsid w:val="00C94629"/>
    <w:rsid w:val="00C950D2"/>
    <w:rsid w:val="00C96AA0"/>
    <w:rsid w:val="00C96C77"/>
    <w:rsid w:val="00C97B8C"/>
    <w:rsid w:val="00C97E32"/>
    <w:rsid w:val="00CA2323"/>
    <w:rsid w:val="00CA23C1"/>
    <w:rsid w:val="00CA2C56"/>
    <w:rsid w:val="00CA2F2D"/>
    <w:rsid w:val="00CA368F"/>
    <w:rsid w:val="00CA3C52"/>
    <w:rsid w:val="00CA3FB2"/>
    <w:rsid w:val="00CA403F"/>
    <w:rsid w:val="00CA413E"/>
    <w:rsid w:val="00CA43D4"/>
    <w:rsid w:val="00CA5456"/>
    <w:rsid w:val="00CA573B"/>
    <w:rsid w:val="00CA5F8A"/>
    <w:rsid w:val="00CA6A47"/>
    <w:rsid w:val="00CA6FD0"/>
    <w:rsid w:val="00CA77FD"/>
    <w:rsid w:val="00CB00E4"/>
    <w:rsid w:val="00CB0687"/>
    <w:rsid w:val="00CB0A2D"/>
    <w:rsid w:val="00CB1703"/>
    <w:rsid w:val="00CB1AD6"/>
    <w:rsid w:val="00CB1E94"/>
    <w:rsid w:val="00CB25A6"/>
    <w:rsid w:val="00CB2744"/>
    <w:rsid w:val="00CB3057"/>
    <w:rsid w:val="00CB32B6"/>
    <w:rsid w:val="00CB35A8"/>
    <w:rsid w:val="00CB394E"/>
    <w:rsid w:val="00CB39E0"/>
    <w:rsid w:val="00CB3BAB"/>
    <w:rsid w:val="00CB457D"/>
    <w:rsid w:val="00CB463C"/>
    <w:rsid w:val="00CB4A61"/>
    <w:rsid w:val="00CB5503"/>
    <w:rsid w:val="00CB5C86"/>
    <w:rsid w:val="00CB6239"/>
    <w:rsid w:val="00CB6461"/>
    <w:rsid w:val="00CB6678"/>
    <w:rsid w:val="00CB66CB"/>
    <w:rsid w:val="00CB6CBD"/>
    <w:rsid w:val="00CB73E3"/>
    <w:rsid w:val="00CB780B"/>
    <w:rsid w:val="00CB7BE5"/>
    <w:rsid w:val="00CB7D6B"/>
    <w:rsid w:val="00CC0D92"/>
    <w:rsid w:val="00CC123E"/>
    <w:rsid w:val="00CC2DDE"/>
    <w:rsid w:val="00CC348A"/>
    <w:rsid w:val="00CC3751"/>
    <w:rsid w:val="00CC3E6E"/>
    <w:rsid w:val="00CC3F5C"/>
    <w:rsid w:val="00CC4342"/>
    <w:rsid w:val="00CC468A"/>
    <w:rsid w:val="00CC4D46"/>
    <w:rsid w:val="00CC609E"/>
    <w:rsid w:val="00CC6DE2"/>
    <w:rsid w:val="00CC76AE"/>
    <w:rsid w:val="00CC7CBE"/>
    <w:rsid w:val="00CD040C"/>
    <w:rsid w:val="00CD0879"/>
    <w:rsid w:val="00CD092A"/>
    <w:rsid w:val="00CD0933"/>
    <w:rsid w:val="00CD1594"/>
    <w:rsid w:val="00CD160B"/>
    <w:rsid w:val="00CD17F2"/>
    <w:rsid w:val="00CD1B75"/>
    <w:rsid w:val="00CD2B4C"/>
    <w:rsid w:val="00CD2E0E"/>
    <w:rsid w:val="00CD3219"/>
    <w:rsid w:val="00CD4000"/>
    <w:rsid w:val="00CD4E2C"/>
    <w:rsid w:val="00CD5537"/>
    <w:rsid w:val="00CD57AB"/>
    <w:rsid w:val="00CD6832"/>
    <w:rsid w:val="00CD7D26"/>
    <w:rsid w:val="00CD7E55"/>
    <w:rsid w:val="00CE04C6"/>
    <w:rsid w:val="00CE0B99"/>
    <w:rsid w:val="00CE1629"/>
    <w:rsid w:val="00CE1FB6"/>
    <w:rsid w:val="00CE2427"/>
    <w:rsid w:val="00CE2857"/>
    <w:rsid w:val="00CE30F5"/>
    <w:rsid w:val="00CE4226"/>
    <w:rsid w:val="00CE4E6A"/>
    <w:rsid w:val="00CE50DB"/>
    <w:rsid w:val="00CE528A"/>
    <w:rsid w:val="00CE5298"/>
    <w:rsid w:val="00CE5CBB"/>
    <w:rsid w:val="00CE65D4"/>
    <w:rsid w:val="00CE65EA"/>
    <w:rsid w:val="00CE6735"/>
    <w:rsid w:val="00CE6C99"/>
    <w:rsid w:val="00CE716B"/>
    <w:rsid w:val="00CE79B6"/>
    <w:rsid w:val="00CF02B9"/>
    <w:rsid w:val="00CF05B0"/>
    <w:rsid w:val="00CF06AF"/>
    <w:rsid w:val="00CF08D1"/>
    <w:rsid w:val="00CF0B85"/>
    <w:rsid w:val="00CF123A"/>
    <w:rsid w:val="00CF1928"/>
    <w:rsid w:val="00CF19FB"/>
    <w:rsid w:val="00CF3A55"/>
    <w:rsid w:val="00CF3BB9"/>
    <w:rsid w:val="00CF4C9A"/>
    <w:rsid w:val="00CF5782"/>
    <w:rsid w:val="00CF5836"/>
    <w:rsid w:val="00CF5952"/>
    <w:rsid w:val="00CF787E"/>
    <w:rsid w:val="00CF7DC1"/>
    <w:rsid w:val="00D0008E"/>
    <w:rsid w:val="00D006CE"/>
    <w:rsid w:val="00D01297"/>
    <w:rsid w:val="00D01950"/>
    <w:rsid w:val="00D024AC"/>
    <w:rsid w:val="00D0295B"/>
    <w:rsid w:val="00D030D8"/>
    <w:rsid w:val="00D04036"/>
    <w:rsid w:val="00D04D6F"/>
    <w:rsid w:val="00D04F04"/>
    <w:rsid w:val="00D05002"/>
    <w:rsid w:val="00D058E8"/>
    <w:rsid w:val="00D05CE9"/>
    <w:rsid w:val="00D05FD8"/>
    <w:rsid w:val="00D06D0D"/>
    <w:rsid w:val="00D070FE"/>
    <w:rsid w:val="00D072C4"/>
    <w:rsid w:val="00D07504"/>
    <w:rsid w:val="00D07571"/>
    <w:rsid w:val="00D0792D"/>
    <w:rsid w:val="00D07A85"/>
    <w:rsid w:val="00D07FB2"/>
    <w:rsid w:val="00D10059"/>
    <w:rsid w:val="00D10710"/>
    <w:rsid w:val="00D1089E"/>
    <w:rsid w:val="00D1097F"/>
    <w:rsid w:val="00D10E79"/>
    <w:rsid w:val="00D114D6"/>
    <w:rsid w:val="00D11F67"/>
    <w:rsid w:val="00D124D1"/>
    <w:rsid w:val="00D1298A"/>
    <w:rsid w:val="00D13036"/>
    <w:rsid w:val="00D133C6"/>
    <w:rsid w:val="00D147AB"/>
    <w:rsid w:val="00D1484E"/>
    <w:rsid w:val="00D14995"/>
    <w:rsid w:val="00D14C37"/>
    <w:rsid w:val="00D1520A"/>
    <w:rsid w:val="00D152AD"/>
    <w:rsid w:val="00D15AED"/>
    <w:rsid w:val="00D15CFE"/>
    <w:rsid w:val="00D16D62"/>
    <w:rsid w:val="00D201A2"/>
    <w:rsid w:val="00D20A6A"/>
    <w:rsid w:val="00D21A35"/>
    <w:rsid w:val="00D21B45"/>
    <w:rsid w:val="00D21D88"/>
    <w:rsid w:val="00D22DB6"/>
    <w:rsid w:val="00D23140"/>
    <w:rsid w:val="00D23910"/>
    <w:rsid w:val="00D23A00"/>
    <w:rsid w:val="00D23A7F"/>
    <w:rsid w:val="00D2429D"/>
    <w:rsid w:val="00D25A51"/>
    <w:rsid w:val="00D25C18"/>
    <w:rsid w:val="00D25CC5"/>
    <w:rsid w:val="00D2606B"/>
    <w:rsid w:val="00D263AB"/>
    <w:rsid w:val="00D267E2"/>
    <w:rsid w:val="00D26CEE"/>
    <w:rsid w:val="00D26F77"/>
    <w:rsid w:val="00D27357"/>
    <w:rsid w:val="00D300EC"/>
    <w:rsid w:val="00D3060D"/>
    <w:rsid w:val="00D30941"/>
    <w:rsid w:val="00D30C06"/>
    <w:rsid w:val="00D31677"/>
    <w:rsid w:val="00D31D8A"/>
    <w:rsid w:val="00D33291"/>
    <w:rsid w:val="00D33609"/>
    <w:rsid w:val="00D33BB8"/>
    <w:rsid w:val="00D34531"/>
    <w:rsid w:val="00D345B0"/>
    <w:rsid w:val="00D3472D"/>
    <w:rsid w:val="00D34794"/>
    <w:rsid w:val="00D349DA"/>
    <w:rsid w:val="00D34CBF"/>
    <w:rsid w:val="00D357DC"/>
    <w:rsid w:val="00D36A9D"/>
    <w:rsid w:val="00D36CFF"/>
    <w:rsid w:val="00D36FB4"/>
    <w:rsid w:val="00D404DD"/>
    <w:rsid w:val="00D4071C"/>
    <w:rsid w:val="00D40B41"/>
    <w:rsid w:val="00D40BF1"/>
    <w:rsid w:val="00D40F4C"/>
    <w:rsid w:val="00D410E7"/>
    <w:rsid w:val="00D413DF"/>
    <w:rsid w:val="00D41845"/>
    <w:rsid w:val="00D420BF"/>
    <w:rsid w:val="00D434CA"/>
    <w:rsid w:val="00D43990"/>
    <w:rsid w:val="00D43D07"/>
    <w:rsid w:val="00D4460F"/>
    <w:rsid w:val="00D44BBF"/>
    <w:rsid w:val="00D44EE7"/>
    <w:rsid w:val="00D45252"/>
    <w:rsid w:val="00D45DE4"/>
    <w:rsid w:val="00D47700"/>
    <w:rsid w:val="00D479E3"/>
    <w:rsid w:val="00D50162"/>
    <w:rsid w:val="00D509C8"/>
    <w:rsid w:val="00D516CB"/>
    <w:rsid w:val="00D51EA2"/>
    <w:rsid w:val="00D5257F"/>
    <w:rsid w:val="00D52634"/>
    <w:rsid w:val="00D533FD"/>
    <w:rsid w:val="00D535B7"/>
    <w:rsid w:val="00D536BF"/>
    <w:rsid w:val="00D538B3"/>
    <w:rsid w:val="00D542FE"/>
    <w:rsid w:val="00D54467"/>
    <w:rsid w:val="00D555D1"/>
    <w:rsid w:val="00D55934"/>
    <w:rsid w:val="00D56B78"/>
    <w:rsid w:val="00D56E5B"/>
    <w:rsid w:val="00D5703D"/>
    <w:rsid w:val="00D5758C"/>
    <w:rsid w:val="00D57FC0"/>
    <w:rsid w:val="00D60143"/>
    <w:rsid w:val="00D60D07"/>
    <w:rsid w:val="00D60EA0"/>
    <w:rsid w:val="00D610B1"/>
    <w:rsid w:val="00D61118"/>
    <w:rsid w:val="00D61185"/>
    <w:rsid w:val="00D6126E"/>
    <w:rsid w:val="00D62608"/>
    <w:rsid w:val="00D62D1F"/>
    <w:rsid w:val="00D62E76"/>
    <w:rsid w:val="00D64037"/>
    <w:rsid w:val="00D64127"/>
    <w:rsid w:val="00D65A11"/>
    <w:rsid w:val="00D67209"/>
    <w:rsid w:val="00D67BA9"/>
    <w:rsid w:val="00D7031D"/>
    <w:rsid w:val="00D703BF"/>
    <w:rsid w:val="00D70B04"/>
    <w:rsid w:val="00D70BFE"/>
    <w:rsid w:val="00D71B4D"/>
    <w:rsid w:val="00D71D39"/>
    <w:rsid w:val="00D71F10"/>
    <w:rsid w:val="00D7203B"/>
    <w:rsid w:val="00D725C3"/>
    <w:rsid w:val="00D726F1"/>
    <w:rsid w:val="00D727BC"/>
    <w:rsid w:val="00D731EA"/>
    <w:rsid w:val="00D736C2"/>
    <w:rsid w:val="00D737EF"/>
    <w:rsid w:val="00D73E2D"/>
    <w:rsid w:val="00D7499E"/>
    <w:rsid w:val="00D749E7"/>
    <w:rsid w:val="00D761C7"/>
    <w:rsid w:val="00D76652"/>
    <w:rsid w:val="00D7689F"/>
    <w:rsid w:val="00D7793A"/>
    <w:rsid w:val="00D77FA7"/>
    <w:rsid w:val="00D800B8"/>
    <w:rsid w:val="00D80404"/>
    <w:rsid w:val="00D807D5"/>
    <w:rsid w:val="00D81954"/>
    <w:rsid w:val="00D829DC"/>
    <w:rsid w:val="00D82F2F"/>
    <w:rsid w:val="00D831AA"/>
    <w:rsid w:val="00D83D88"/>
    <w:rsid w:val="00D84B26"/>
    <w:rsid w:val="00D8516C"/>
    <w:rsid w:val="00D85854"/>
    <w:rsid w:val="00D85997"/>
    <w:rsid w:val="00D85A67"/>
    <w:rsid w:val="00D8655C"/>
    <w:rsid w:val="00D86804"/>
    <w:rsid w:val="00D868B2"/>
    <w:rsid w:val="00D868D7"/>
    <w:rsid w:val="00D86C66"/>
    <w:rsid w:val="00D86FC0"/>
    <w:rsid w:val="00D87FFA"/>
    <w:rsid w:val="00D902C3"/>
    <w:rsid w:val="00D9035C"/>
    <w:rsid w:val="00D90DE6"/>
    <w:rsid w:val="00D91119"/>
    <w:rsid w:val="00D91524"/>
    <w:rsid w:val="00D91C54"/>
    <w:rsid w:val="00D926A5"/>
    <w:rsid w:val="00D92BF2"/>
    <w:rsid w:val="00D92EBA"/>
    <w:rsid w:val="00D92EF1"/>
    <w:rsid w:val="00D935FB"/>
    <w:rsid w:val="00D93B97"/>
    <w:rsid w:val="00D93D55"/>
    <w:rsid w:val="00D9468D"/>
    <w:rsid w:val="00D94B4C"/>
    <w:rsid w:val="00D94E76"/>
    <w:rsid w:val="00D95379"/>
    <w:rsid w:val="00D95B6E"/>
    <w:rsid w:val="00D96A5F"/>
    <w:rsid w:val="00D97D4C"/>
    <w:rsid w:val="00DA05EA"/>
    <w:rsid w:val="00DA0B1F"/>
    <w:rsid w:val="00DA0E4E"/>
    <w:rsid w:val="00DA1161"/>
    <w:rsid w:val="00DA125C"/>
    <w:rsid w:val="00DA135B"/>
    <w:rsid w:val="00DA2445"/>
    <w:rsid w:val="00DA371B"/>
    <w:rsid w:val="00DA3979"/>
    <w:rsid w:val="00DA39D6"/>
    <w:rsid w:val="00DA3C24"/>
    <w:rsid w:val="00DA3C45"/>
    <w:rsid w:val="00DA441F"/>
    <w:rsid w:val="00DA464C"/>
    <w:rsid w:val="00DA4D1A"/>
    <w:rsid w:val="00DA575F"/>
    <w:rsid w:val="00DA598C"/>
    <w:rsid w:val="00DA5C49"/>
    <w:rsid w:val="00DA60FD"/>
    <w:rsid w:val="00DA6200"/>
    <w:rsid w:val="00DA6318"/>
    <w:rsid w:val="00DA753F"/>
    <w:rsid w:val="00DA7930"/>
    <w:rsid w:val="00DA7E37"/>
    <w:rsid w:val="00DB010C"/>
    <w:rsid w:val="00DB027B"/>
    <w:rsid w:val="00DB1155"/>
    <w:rsid w:val="00DB1CC5"/>
    <w:rsid w:val="00DB2878"/>
    <w:rsid w:val="00DB2943"/>
    <w:rsid w:val="00DB3835"/>
    <w:rsid w:val="00DB3FC4"/>
    <w:rsid w:val="00DB3FE7"/>
    <w:rsid w:val="00DB46E1"/>
    <w:rsid w:val="00DB57F3"/>
    <w:rsid w:val="00DB58F7"/>
    <w:rsid w:val="00DB6070"/>
    <w:rsid w:val="00DB623F"/>
    <w:rsid w:val="00DB75C8"/>
    <w:rsid w:val="00DB767A"/>
    <w:rsid w:val="00DC04B2"/>
    <w:rsid w:val="00DC0916"/>
    <w:rsid w:val="00DC10EB"/>
    <w:rsid w:val="00DC181B"/>
    <w:rsid w:val="00DC1E56"/>
    <w:rsid w:val="00DC1F77"/>
    <w:rsid w:val="00DC3F4D"/>
    <w:rsid w:val="00DC4002"/>
    <w:rsid w:val="00DC45FB"/>
    <w:rsid w:val="00DC4887"/>
    <w:rsid w:val="00DC48F0"/>
    <w:rsid w:val="00DC60D5"/>
    <w:rsid w:val="00DC620A"/>
    <w:rsid w:val="00DC67A4"/>
    <w:rsid w:val="00DC68FF"/>
    <w:rsid w:val="00DC6C33"/>
    <w:rsid w:val="00DC790B"/>
    <w:rsid w:val="00DC7C17"/>
    <w:rsid w:val="00DC7EE8"/>
    <w:rsid w:val="00DD0167"/>
    <w:rsid w:val="00DD0199"/>
    <w:rsid w:val="00DD042E"/>
    <w:rsid w:val="00DD128B"/>
    <w:rsid w:val="00DD180F"/>
    <w:rsid w:val="00DD263C"/>
    <w:rsid w:val="00DD3217"/>
    <w:rsid w:val="00DD393C"/>
    <w:rsid w:val="00DD3B10"/>
    <w:rsid w:val="00DD432A"/>
    <w:rsid w:val="00DD48CC"/>
    <w:rsid w:val="00DD5539"/>
    <w:rsid w:val="00DD5EBC"/>
    <w:rsid w:val="00DD6ED6"/>
    <w:rsid w:val="00DD7105"/>
    <w:rsid w:val="00DD74AC"/>
    <w:rsid w:val="00DE01B1"/>
    <w:rsid w:val="00DE06F8"/>
    <w:rsid w:val="00DE0E67"/>
    <w:rsid w:val="00DE1A95"/>
    <w:rsid w:val="00DE207F"/>
    <w:rsid w:val="00DE2E99"/>
    <w:rsid w:val="00DE2FAF"/>
    <w:rsid w:val="00DE30C0"/>
    <w:rsid w:val="00DE3155"/>
    <w:rsid w:val="00DE3E18"/>
    <w:rsid w:val="00DE4F52"/>
    <w:rsid w:val="00DE5A57"/>
    <w:rsid w:val="00DE5C6A"/>
    <w:rsid w:val="00DE5DFF"/>
    <w:rsid w:val="00DE5E9B"/>
    <w:rsid w:val="00DE62C5"/>
    <w:rsid w:val="00DE71A2"/>
    <w:rsid w:val="00DE71E0"/>
    <w:rsid w:val="00DE7B00"/>
    <w:rsid w:val="00DE7D91"/>
    <w:rsid w:val="00DE7DD3"/>
    <w:rsid w:val="00DF07CF"/>
    <w:rsid w:val="00DF0F92"/>
    <w:rsid w:val="00DF1965"/>
    <w:rsid w:val="00DF20E0"/>
    <w:rsid w:val="00DF2BA5"/>
    <w:rsid w:val="00DF374D"/>
    <w:rsid w:val="00DF394D"/>
    <w:rsid w:val="00DF397A"/>
    <w:rsid w:val="00DF5788"/>
    <w:rsid w:val="00DF62E4"/>
    <w:rsid w:val="00DF7DE4"/>
    <w:rsid w:val="00E00431"/>
    <w:rsid w:val="00E00B2A"/>
    <w:rsid w:val="00E00C7B"/>
    <w:rsid w:val="00E013F2"/>
    <w:rsid w:val="00E01925"/>
    <w:rsid w:val="00E0193F"/>
    <w:rsid w:val="00E019C4"/>
    <w:rsid w:val="00E033B6"/>
    <w:rsid w:val="00E03716"/>
    <w:rsid w:val="00E03B11"/>
    <w:rsid w:val="00E03B70"/>
    <w:rsid w:val="00E03BF6"/>
    <w:rsid w:val="00E04EC7"/>
    <w:rsid w:val="00E051E3"/>
    <w:rsid w:val="00E0527A"/>
    <w:rsid w:val="00E054E6"/>
    <w:rsid w:val="00E0562B"/>
    <w:rsid w:val="00E0572C"/>
    <w:rsid w:val="00E05C47"/>
    <w:rsid w:val="00E070BF"/>
    <w:rsid w:val="00E07BB1"/>
    <w:rsid w:val="00E10E52"/>
    <w:rsid w:val="00E11387"/>
    <w:rsid w:val="00E1230B"/>
    <w:rsid w:val="00E12638"/>
    <w:rsid w:val="00E12DD3"/>
    <w:rsid w:val="00E12E83"/>
    <w:rsid w:val="00E13B72"/>
    <w:rsid w:val="00E141B9"/>
    <w:rsid w:val="00E1483F"/>
    <w:rsid w:val="00E1489E"/>
    <w:rsid w:val="00E15782"/>
    <w:rsid w:val="00E161A2"/>
    <w:rsid w:val="00E16743"/>
    <w:rsid w:val="00E16887"/>
    <w:rsid w:val="00E17017"/>
    <w:rsid w:val="00E17141"/>
    <w:rsid w:val="00E20737"/>
    <w:rsid w:val="00E20E10"/>
    <w:rsid w:val="00E21783"/>
    <w:rsid w:val="00E23F4A"/>
    <w:rsid w:val="00E23F99"/>
    <w:rsid w:val="00E24031"/>
    <w:rsid w:val="00E247F5"/>
    <w:rsid w:val="00E24942"/>
    <w:rsid w:val="00E24AF2"/>
    <w:rsid w:val="00E258CC"/>
    <w:rsid w:val="00E25CB7"/>
    <w:rsid w:val="00E25E33"/>
    <w:rsid w:val="00E26049"/>
    <w:rsid w:val="00E263BB"/>
    <w:rsid w:val="00E26C7F"/>
    <w:rsid w:val="00E30374"/>
    <w:rsid w:val="00E3069D"/>
    <w:rsid w:val="00E31369"/>
    <w:rsid w:val="00E31538"/>
    <w:rsid w:val="00E325B3"/>
    <w:rsid w:val="00E3349C"/>
    <w:rsid w:val="00E335FE"/>
    <w:rsid w:val="00E33763"/>
    <w:rsid w:val="00E33F6A"/>
    <w:rsid w:val="00E34AAF"/>
    <w:rsid w:val="00E34D02"/>
    <w:rsid w:val="00E350BE"/>
    <w:rsid w:val="00E35C73"/>
    <w:rsid w:val="00E3645F"/>
    <w:rsid w:val="00E374B0"/>
    <w:rsid w:val="00E40129"/>
    <w:rsid w:val="00E402B2"/>
    <w:rsid w:val="00E407C7"/>
    <w:rsid w:val="00E40C7E"/>
    <w:rsid w:val="00E41290"/>
    <w:rsid w:val="00E424FB"/>
    <w:rsid w:val="00E427FA"/>
    <w:rsid w:val="00E42A65"/>
    <w:rsid w:val="00E42C77"/>
    <w:rsid w:val="00E42FAD"/>
    <w:rsid w:val="00E43EC2"/>
    <w:rsid w:val="00E444F7"/>
    <w:rsid w:val="00E447DD"/>
    <w:rsid w:val="00E447E0"/>
    <w:rsid w:val="00E44B20"/>
    <w:rsid w:val="00E45BD6"/>
    <w:rsid w:val="00E4611D"/>
    <w:rsid w:val="00E46464"/>
    <w:rsid w:val="00E46F59"/>
    <w:rsid w:val="00E47C96"/>
    <w:rsid w:val="00E47DE6"/>
    <w:rsid w:val="00E501E0"/>
    <w:rsid w:val="00E5021F"/>
    <w:rsid w:val="00E50261"/>
    <w:rsid w:val="00E50D41"/>
    <w:rsid w:val="00E51E29"/>
    <w:rsid w:val="00E52450"/>
    <w:rsid w:val="00E53108"/>
    <w:rsid w:val="00E5320C"/>
    <w:rsid w:val="00E53279"/>
    <w:rsid w:val="00E541A4"/>
    <w:rsid w:val="00E5432E"/>
    <w:rsid w:val="00E55539"/>
    <w:rsid w:val="00E5560A"/>
    <w:rsid w:val="00E55DA3"/>
    <w:rsid w:val="00E603B8"/>
    <w:rsid w:val="00E608C0"/>
    <w:rsid w:val="00E60EBF"/>
    <w:rsid w:val="00E6120F"/>
    <w:rsid w:val="00E62CB1"/>
    <w:rsid w:val="00E62EDB"/>
    <w:rsid w:val="00E634A1"/>
    <w:rsid w:val="00E6358C"/>
    <w:rsid w:val="00E63C64"/>
    <w:rsid w:val="00E649A2"/>
    <w:rsid w:val="00E65A73"/>
    <w:rsid w:val="00E65EBF"/>
    <w:rsid w:val="00E65FD1"/>
    <w:rsid w:val="00E66105"/>
    <w:rsid w:val="00E66369"/>
    <w:rsid w:val="00E663C9"/>
    <w:rsid w:val="00E66D8F"/>
    <w:rsid w:val="00E671A6"/>
    <w:rsid w:val="00E67F2F"/>
    <w:rsid w:val="00E7029E"/>
    <w:rsid w:val="00E7037B"/>
    <w:rsid w:val="00E70CA2"/>
    <w:rsid w:val="00E71CEA"/>
    <w:rsid w:val="00E71D0F"/>
    <w:rsid w:val="00E71DCB"/>
    <w:rsid w:val="00E7209B"/>
    <w:rsid w:val="00E737D9"/>
    <w:rsid w:val="00E75BEE"/>
    <w:rsid w:val="00E76203"/>
    <w:rsid w:val="00E76E3A"/>
    <w:rsid w:val="00E776F7"/>
    <w:rsid w:val="00E77AAA"/>
    <w:rsid w:val="00E77BC7"/>
    <w:rsid w:val="00E77E5A"/>
    <w:rsid w:val="00E80F40"/>
    <w:rsid w:val="00E81142"/>
    <w:rsid w:val="00E81481"/>
    <w:rsid w:val="00E81734"/>
    <w:rsid w:val="00E81C8D"/>
    <w:rsid w:val="00E81F59"/>
    <w:rsid w:val="00E825CC"/>
    <w:rsid w:val="00E826C7"/>
    <w:rsid w:val="00E82B68"/>
    <w:rsid w:val="00E82E5E"/>
    <w:rsid w:val="00E839B0"/>
    <w:rsid w:val="00E84B65"/>
    <w:rsid w:val="00E85C1F"/>
    <w:rsid w:val="00E85ECE"/>
    <w:rsid w:val="00E8698C"/>
    <w:rsid w:val="00E8709C"/>
    <w:rsid w:val="00E87800"/>
    <w:rsid w:val="00E87B4B"/>
    <w:rsid w:val="00E87CE6"/>
    <w:rsid w:val="00E90078"/>
    <w:rsid w:val="00E916BE"/>
    <w:rsid w:val="00E917D7"/>
    <w:rsid w:val="00E92A5F"/>
    <w:rsid w:val="00E92BCC"/>
    <w:rsid w:val="00E93EEA"/>
    <w:rsid w:val="00E94C40"/>
    <w:rsid w:val="00E95778"/>
    <w:rsid w:val="00E960AF"/>
    <w:rsid w:val="00E96103"/>
    <w:rsid w:val="00E96B4A"/>
    <w:rsid w:val="00E96C1E"/>
    <w:rsid w:val="00EA0442"/>
    <w:rsid w:val="00EA06F5"/>
    <w:rsid w:val="00EA0C5B"/>
    <w:rsid w:val="00EA1153"/>
    <w:rsid w:val="00EA1F3B"/>
    <w:rsid w:val="00EA26CA"/>
    <w:rsid w:val="00EA285B"/>
    <w:rsid w:val="00EA28CD"/>
    <w:rsid w:val="00EA29A8"/>
    <w:rsid w:val="00EA3378"/>
    <w:rsid w:val="00EA41B9"/>
    <w:rsid w:val="00EA42E8"/>
    <w:rsid w:val="00EA4748"/>
    <w:rsid w:val="00EA4854"/>
    <w:rsid w:val="00EA4F96"/>
    <w:rsid w:val="00EA54B7"/>
    <w:rsid w:val="00EA56D7"/>
    <w:rsid w:val="00EA5F36"/>
    <w:rsid w:val="00EA71AE"/>
    <w:rsid w:val="00EA7922"/>
    <w:rsid w:val="00EA7A04"/>
    <w:rsid w:val="00EA7AD8"/>
    <w:rsid w:val="00EA7DB1"/>
    <w:rsid w:val="00EB0437"/>
    <w:rsid w:val="00EB19DF"/>
    <w:rsid w:val="00EB1FDC"/>
    <w:rsid w:val="00EB21D9"/>
    <w:rsid w:val="00EB25DA"/>
    <w:rsid w:val="00EB32EB"/>
    <w:rsid w:val="00EB336C"/>
    <w:rsid w:val="00EB34B0"/>
    <w:rsid w:val="00EB36A5"/>
    <w:rsid w:val="00EB5147"/>
    <w:rsid w:val="00EB5733"/>
    <w:rsid w:val="00EB609C"/>
    <w:rsid w:val="00EB6AF5"/>
    <w:rsid w:val="00EB6BE5"/>
    <w:rsid w:val="00EB7A73"/>
    <w:rsid w:val="00EC07D6"/>
    <w:rsid w:val="00EC0DE8"/>
    <w:rsid w:val="00EC180F"/>
    <w:rsid w:val="00EC1D3A"/>
    <w:rsid w:val="00EC2B33"/>
    <w:rsid w:val="00EC2E29"/>
    <w:rsid w:val="00EC2E32"/>
    <w:rsid w:val="00EC3710"/>
    <w:rsid w:val="00EC3B15"/>
    <w:rsid w:val="00EC3BF9"/>
    <w:rsid w:val="00EC4546"/>
    <w:rsid w:val="00EC48EF"/>
    <w:rsid w:val="00EC4BA1"/>
    <w:rsid w:val="00EC4E49"/>
    <w:rsid w:val="00EC5F60"/>
    <w:rsid w:val="00EC6721"/>
    <w:rsid w:val="00EC7210"/>
    <w:rsid w:val="00EC7683"/>
    <w:rsid w:val="00EC7B07"/>
    <w:rsid w:val="00EC7EE6"/>
    <w:rsid w:val="00ED0283"/>
    <w:rsid w:val="00ED15AB"/>
    <w:rsid w:val="00ED28BF"/>
    <w:rsid w:val="00ED2908"/>
    <w:rsid w:val="00ED3354"/>
    <w:rsid w:val="00ED378D"/>
    <w:rsid w:val="00ED3981"/>
    <w:rsid w:val="00ED3EED"/>
    <w:rsid w:val="00ED53AB"/>
    <w:rsid w:val="00ED59C6"/>
    <w:rsid w:val="00ED642E"/>
    <w:rsid w:val="00ED64CF"/>
    <w:rsid w:val="00ED68DF"/>
    <w:rsid w:val="00ED7390"/>
    <w:rsid w:val="00ED7678"/>
    <w:rsid w:val="00ED77FB"/>
    <w:rsid w:val="00ED78C4"/>
    <w:rsid w:val="00ED7CF0"/>
    <w:rsid w:val="00EE0D4B"/>
    <w:rsid w:val="00EE164E"/>
    <w:rsid w:val="00EE1937"/>
    <w:rsid w:val="00EE1D7A"/>
    <w:rsid w:val="00EE34E2"/>
    <w:rsid w:val="00EE4C07"/>
    <w:rsid w:val="00EE4F33"/>
    <w:rsid w:val="00EE524B"/>
    <w:rsid w:val="00EE595A"/>
    <w:rsid w:val="00EE60BA"/>
    <w:rsid w:val="00EE6193"/>
    <w:rsid w:val="00EE7115"/>
    <w:rsid w:val="00EE72F3"/>
    <w:rsid w:val="00EE75D8"/>
    <w:rsid w:val="00EE76D7"/>
    <w:rsid w:val="00EE7E5E"/>
    <w:rsid w:val="00EF0458"/>
    <w:rsid w:val="00EF0668"/>
    <w:rsid w:val="00EF100F"/>
    <w:rsid w:val="00EF1159"/>
    <w:rsid w:val="00EF20EC"/>
    <w:rsid w:val="00EF236F"/>
    <w:rsid w:val="00EF30E3"/>
    <w:rsid w:val="00EF4902"/>
    <w:rsid w:val="00EF551A"/>
    <w:rsid w:val="00EF5814"/>
    <w:rsid w:val="00EF616F"/>
    <w:rsid w:val="00EF6951"/>
    <w:rsid w:val="00EF6B72"/>
    <w:rsid w:val="00EF6EBD"/>
    <w:rsid w:val="00EF74D7"/>
    <w:rsid w:val="00F00634"/>
    <w:rsid w:val="00F009A7"/>
    <w:rsid w:val="00F01A41"/>
    <w:rsid w:val="00F021A6"/>
    <w:rsid w:val="00F0237B"/>
    <w:rsid w:val="00F025B9"/>
    <w:rsid w:val="00F0295C"/>
    <w:rsid w:val="00F02D8F"/>
    <w:rsid w:val="00F03278"/>
    <w:rsid w:val="00F032F7"/>
    <w:rsid w:val="00F03311"/>
    <w:rsid w:val="00F04C6C"/>
    <w:rsid w:val="00F04CA1"/>
    <w:rsid w:val="00F04FBA"/>
    <w:rsid w:val="00F05438"/>
    <w:rsid w:val="00F05725"/>
    <w:rsid w:val="00F0574A"/>
    <w:rsid w:val="00F058EA"/>
    <w:rsid w:val="00F065CF"/>
    <w:rsid w:val="00F0664C"/>
    <w:rsid w:val="00F07CAD"/>
    <w:rsid w:val="00F1052F"/>
    <w:rsid w:val="00F106F3"/>
    <w:rsid w:val="00F10C28"/>
    <w:rsid w:val="00F117CB"/>
    <w:rsid w:val="00F11D94"/>
    <w:rsid w:val="00F1217F"/>
    <w:rsid w:val="00F12580"/>
    <w:rsid w:val="00F1299A"/>
    <w:rsid w:val="00F1372C"/>
    <w:rsid w:val="00F13768"/>
    <w:rsid w:val="00F13F8E"/>
    <w:rsid w:val="00F140B2"/>
    <w:rsid w:val="00F14313"/>
    <w:rsid w:val="00F14358"/>
    <w:rsid w:val="00F16C05"/>
    <w:rsid w:val="00F16C2C"/>
    <w:rsid w:val="00F17101"/>
    <w:rsid w:val="00F17A89"/>
    <w:rsid w:val="00F200A5"/>
    <w:rsid w:val="00F202C7"/>
    <w:rsid w:val="00F20626"/>
    <w:rsid w:val="00F2068E"/>
    <w:rsid w:val="00F2073C"/>
    <w:rsid w:val="00F20E08"/>
    <w:rsid w:val="00F20F6C"/>
    <w:rsid w:val="00F2175A"/>
    <w:rsid w:val="00F21E09"/>
    <w:rsid w:val="00F229E3"/>
    <w:rsid w:val="00F22B1D"/>
    <w:rsid w:val="00F233A5"/>
    <w:rsid w:val="00F2361F"/>
    <w:rsid w:val="00F240FD"/>
    <w:rsid w:val="00F24776"/>
    <w:rsid w:val="00F248DC"/>
    <w:rsid w:val="00F24A9E"/>
    <w:rsid w:val="00F25E1B"/>
    <w:rsid w:val="00F25E38"/>
    <w:rsid w:val="00F262A7"/>
    <w:rsid w:val="00F269D9"/>
    <w:rsid w:val="00F27781"/>
    <w:rsid w:val="00F27D89"/>
    <w:rsid w:val="00F301AE"/>
    <w:rsid w:val="00F307B8"/>
    <w:rsid w:val="00F31399"/>
    <w:rsid w:val="00F31AED"/>
    <w:rsid w:val="00F31F74"/>
    <w:rsid w:val="00F32337"/>
    <w:rsid w:val="00F328C0"/>
    <w:rsid w:val="00F3378C"/>
    <w:rsid w:val="00F3395A"/>
    <w:rsid w:val="00F34092"/>
    <w:rsid w:val="00F35495"/>
    <w:rsid w:val="00F35A85"/>
    <w:rsid w:val="00F35B96"/>
    <w:rsid w:val="00F35DC8"/>
    <w:rsid w:val="00F361C5"/>
    <w:rsid w:val="00F36C93"/>
    <w:rsid w:val="00F36E0C"/>
    <w:rsid w:val="00F3757D"/>
    <w:rsid w:val="00F376C1"/>
    <w:rsid w:val="00F378DD"/>
    <w:rsid w:val="00F3792C"/>
    <w:rsid w:val="00F4047B"/>
    <w:rsid w:val="00F409D9"/>
    <w:rsid w:val="00F410B1"/>
    <w:rsid w:val="00F4125A"/>
    <w:rsid w:val="00F41938"/>
    <w:rsid w:val="00F433DD"/>
    <w:rsid w:val="00F437FE"/>
    <w:rsid w:val="00F44012"/>
    <w:rsid w:val="00F452AF"/>
    <w:rsid w:val="00F45C4C"/>
    <w:rsid w:val="00F45CD5"/>
    <w:rsid w:val="00F45E5D"/>
    <w:rsid w:val="00F4656E"/>
    <w:rsid w:val="00F46C55"/>
    <w:rsid w:val="00F4734C"/>
    <w:rsid w:val="00F47671"/>
    <w:rsid w:val="00F501A6"/>
    <w:rsid w:val="00F50ABE"/>
    <w:rsid w:val="00F5189F"/>
    <w:rsid w:val="00F52D22"/>
    <w:rsid w:val="00F53935"/>
    <w:rsid w:val="00F53E16"/>
    <w:rsid w:val="00F53FED"/>
    <w:rsid w:val="00F56A6C"/>
    <w:rsid w:val="00F575C3"/>
    <w:rsid w:val="00F57AEF"/>
    <w:rsid w:val="00F60903"/>
    <w:rsid w:val="00F60D58"/>
    <w:rsid w:val="00F617BB"/>
    <w:rsid w:val="00F61CE2"/>
    <w:rsid w:val="00F621D7"/>
    <w:rsid w:val="00F62BDD"/>
    <w:rsid w:val="00F6318D"/>
    <w:rsid w:val="00F63262"/>
    <w:rsid w:val="00F63D19"/>
    <w:rsid w:val="00F646BE"/>
    <w:rsid w:val="00F64FFC"/>
    <w:rsid w:val="00F6529A"/>
    <w:rsid w:val="00F65384"/>
    <w:rsid w:val="00F6599B"/>
    <w:rsid w:val="00F66152"/>
    <w:rsid w:val="00F6664D"/>
    <w:rsid w:val="00F666F6"/>
    <w:rsid w:val="00F67067"/>
    <w:rsid w:val="00F674B3"/>
    <w:rsid w:val="00F7035D"/>
    <w:rsid w:val="00F71797"/>
    <w:rsid w:val="00F71DA1"/>
    <w:rsid w:val="00F72769"/>
    <w:rsid w:val="00F730E4"/>
    <w:rsid w:val="00F7354E"/>
    <w:rsid w:val="00F7391C"/>
    <w:rsid w:val="00F741BD"/>
    <w:rsid w:val="00F7478E"/>
    <w:rsid w:val="00F756D4"/>
    <w:rsid w:val="00F7626D"/>
    <w:rsid w:val="00F76886"/>
    <w:rsid w:val="00F76B99"/>
    <w:rsid w:val="00F76E5D"/>
    <w:rsid w:val="00F773E8"/>
    <w:rsid w:val="00F77DD8"/>
    <w:rsid w:val="00F805A1"/>
    <w:rsid w:val="00F8074C"/>
    <w:rsid w:val="00F80A88"/>
    <w:rsid w:val="00F80FCF"/>
    <w:rsid w:val="00F819B2"/>
    <w:rsid w:val="00F8215F"/>
    <w:rsid w:val="00F82A6C"/>
    <w:rsid w:val="00F82B96"/>
    <w:rsid w:val="00F838FA"/>
    <w:rsid w:val="00F84874"/>
    <w:rsid w:val="00F84B7B"/>
    <w:rsid w:val="00F84FB3"/>
    <w:rsid w:val="00F85208"/>
    <w:rsid w:val="00F86AD6"/>
    <w:rsid w:val="00F871B5"/>
    <w:rsid w:val="00F87D52"/>
    <w:rsid w:val="00F90009"/>
    <w:rsid w:val="00F904EE"/>
    <w:rsid w:val="00F90570"/>
    <w:rsid w:val="00F90592"/>
    <w:rsid w:val="00F90F63"/>
    <w:rsid w:val="00F9179F"/>
    <w:rsid w:val="00F91ECD"/>
    <w:rsid w:val="00F92074"/>
    <w:rsid w:val="00F92426"/>
    <w:rsid w:val="00F927F9"/>
    <w:rsid w:val="00F92E82"/>
    <w:rsid w:val="00F93364"/>
    <w:rsid w:val="00F9391A"/>
    <w:rsid w:val="00F93B8D"/>
    <w:rsid w:val="00F93FF9"/>
    <w:rsid w:val="00F942D0"/>
    <w:rsid w:val="00F94413"/>
    <w:rsid w:val="00F945FE"/>
    <w:rsid w:val="00F94AA7"/>
    <w:rsid w:val="00F94C09"/>
    <w:rsid w:val="00F9505E"/>
    <w:rsid w:val="00F96920"/>
    <w:rsid w:val="00F96AD5"/>
    <w:rsid w:val="00F96B81"/>
    <w:rsid w:val="00F971C0"/>
    <w:rsid w:val="00F9761A"/>
    <w:rsid w:val="00F97790"/>
    <w:rsid w:val="00F97E7A"/>
    <w:rsid w:val="00FA0292"/>
    <w:rsid w:val="00FA1472"/>
    <w:rsid w:val="00FA1C51"/>
    <w:rsid w:val="00FA229A"/>
    <w:rsid w:val="00FA2AB8"/>
    <w:rsid w:val="00FA2B25"/>
    <w:rsid w:val="00FA3744"/>
    <w:rsid w:val="00FA3CAE"/>
    <w:rsid w:val="00FA4502"/>
    <w:rsid w:val="00FA4CB9"/>
    <w:rsid w:val="00FA5327"/>
    <w:rsid w:val="00FA66E9"/>
    <w:rsid w:val="00FA6BBC"/>
    <w:rsid w:val="00FA6CF7"/>
    <w:rsid w:val="00FA756D"/>
    <w:rsid w:val="00FA7A33"/>
    <w:rsid w:val="00FB0162"/>
    <w:rsid w:val="00FB066D"/>
    <w:rsid w:val="00FB0941"/>
    <w:rsid w:val="00FB1B76"/>
    <w:rsid w:val="00FB3E6C"/>
    <w:rsid w:val="00FB4757"/>
    <w:rsid w:val="00FB47FB"/>
    <w:rsid w:val="00FB61EE"/>
    <w:rsid w:val="00FB6566"/>
    <w:rsid w:val="00FB6A74"/>
    <w:rsid w:val="00FB6E9C"/>
    <w:rsid w:val="00FB71FE"/>
    <w:rsid w:val="00FB7615"/>
    <w:rsid w:val="00FC0048"/>
    <w:rsid w:val="00FC185C"/>
    <w:rsid w:val="00FC1AD3"/>
    <w:rsid w:val="00FC234C"/>
    <w:rsid w:val="00FC2653"/>
    <w:rsid w:val="00FC2866"/>
    <w:rsid w:val="00FC32FC"/>
    <w:rsid w:val="00FC3502"/>
    <w:rsid w:val="00FC3E9F"/>
    <w:rsid w:val="00FC4543"/>
    <w:rsid w:val="00FC5355"/>
    <w:rsid w:val="00FC5495"/>
    <w:rsid w:val="00FC6A05"/>
    <w:rsid w:val="00FC7095"/>
    <w:rsid w:val="00FC7194"/>
    <w:rsid w:val="00FD0244"/>
    <w:rsid w:val="00FD038C"/>
    <w:rsid w:val="00FD0CD8"/>
    <w:rsid w:val="00FD1E52"/>
    <w:rsid w:val="00FD20EA"/>
    <w:rsid w:val="00FD229D"/>
    <w:rsid w:val="00FD26CD"/>
    <w:rsid w:val="00FD2C19"/>
    <w:rsid w:val="00FD350B"/>
    <w:rsid w:val="00FD4381"/>
    <w:rsid w:val="00FD4634"/>
    <w:rsid w:val="00FD5205"/>
    <w:rsid w:val="00FD523F"/>
    <w:rsid w:val="00FD5259"/>
    <w:rsid w:val="00FD5D9E"/>
    <w:rsid w:val="00FD5DF8"/>
    <w:rsid w:val="00FD60D6"/>
    <w:rsid w:val="00FD68E1"/>
    <w:rsid w:val="00FD6AE3"/>
    <w:rsid w:val="00FD6DC2"/>
    <w:rsid w:val="00FD743B"/>
    <w:rsid w:val="00FD76AA"/>
    <w:rsid w:val="00FD78C6"/>
    <w:rsid w:val="00FD7C5E"/>
    <w:rsid w:val="00FE02D1"/>
    <w:rsid w:val="00FE097E"/>
    <w:rsid w:val="00FE0C83"/>
    <w:rsid w:val="00FE0EEF"/>
    <w:rsid w:val="00FE2105"/>
    <w:rsid w:val="00FE23BC"/>
    <w:rsid w:val="00FE25B7"/>
    <w:rsid w:val="00FE3544"/>
    <w:rsid w:val="00FE3662"/>
    <w:rsid w:val="00FE389B"/>
    <w:rsid w:val="00FE3D5F"/>
    <w:rsid w:val="00FE4C09"/>
    <w:rsid w:val="00FE54E2"/>
    <w:rsid w:val="00FE5E6B"/>
    <w:rsid w:val="00FE67F8"/>
    <w:rsid w:val="00FE6B3C"/>
    <w:rsid w:val="00FF076D"/>
    <w:rsid w:val="00FF09BF"/>
    <w:rsid w:val="00FF0E3C"/>
    <w:rsid w:val="00FF1481"/>
    <w:rsid w:val="00FF1971"/>
    <w:rsid w:val="00FF1F06"/>
    <w:rsid w:val="00FF218C"/>
    <w:rsid w:val="00FF2256"/>
    <w:rsid w:val="00FF2796"/>
    <w:rsid w:val="00FF3E80"/>
    <w:rsid w:val="00FF406C"/>
    <w:rsid w:val="00FF4B9D"/>
    <w:rsid w:val="00FF4BBD"/>
    <w:rsid w:val="00FF4F68"/>
    <w:rsid w:val="00FF4F72"/>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2C26B5E6-EBB6-4E87-924A-6077D5C6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CE2"/>
    <w:pPr>
      <w:spacing w:before="180" w:after="240"/>
    </w:pPr>
    <w:rPr>
      <w:rFonts w:ascii="Arial" w:eastAsiaTheme="minorEastAsia" w:hAnsi="Arial" w:cs="Arial"/>
      <w:sz w:val="22"/>
      <w:szCs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4F1711"/>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uiPriority w:val="9"/>
    <w:unhideWhenUsed/>
    <w:qFormat/>
    <w:rsid w:val="00F61CE2"/>
    <w:pPr>
      <w:keepNext/>
      <w:keepLines/>
      <w:outlineLvl w:val="5"/>
    </w:pPr>
    <w:rPr>
      <w:rFonts w:ascii="Noto Sans SemiBold" w:eastAsiaTheme="majorEastAsia" w:hAnsi="Noto Sans SemiBold" w:cs="Noto Sans SemiBold"/>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4F1711"/>
    <w:pPr>
      <w:numPr>
        <w:numId w:val="5"/>
      </w:numPr>
      <w:spacing w:line="288" w:lineRule="auto"/>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en-US" w:eastAsia="zh-CN"/>
    </w:rPr>
  </w:style>
  <w:style w:type="character" w:customStyle="1" w:styleId="ONUMEChar">
    <w:name w:val="ONUM E Char"/>
    <w:basedOn w:val="DefaultParagraphFont"/>
    <w:link w:val="ONUME"/>
    <w:locked/>
    <w:rsid w:val="004F1711"/>
    <w:rPr>
      <w:rFonts w:ascii="Arial" w:eastAsiaTheme="minorEastAsia" w:hAnsi="Arial" w:cs="Arial"/>
      <w:sz w:val="22"/>
      <w:szCs w:val="22"/>
      <w:lang w:val="en-US" w:eastAsia="zh-CN"/>
    </w:rPr>
  </w:style>
  <w:style w:type="character" w:customStyle="1" w:styleId="Heading2Char">
    <w:name w:val="Heading 2 Char"/>
    <w:basedOn w:val="DefaultParagraphFont"/>
    <w:link w:val="Heading2"/>
    <w:uiPriority w:val="9"/>
    <w:rsid w:val="004F1711"/>
    <w:rPr>
      <w:rFonts w:ascii="Arial" w:eastAsiaTheme="minorEastAsia" w:hAnsi="Arial" w:cs="Arial"/>
      <w:bCs/>
      <w:iCs/>
      <w:caps/>
      <w:sz w:val="22"/>
      <w:szCs w:val="28"/>
      <w:lang w:val="en-US" w:eastAsia="zh-CN"/>
    </w:rPr>
  </w:style>
  <w:style w:type="paragraph" w:styleId="Revision">
    <w:name w:val="Revision"/>
    <w:hidden/>
    <w:uiPriority w:val="99"/>
    <w:semiHidden/>
    <w:rsid w:val="00A772BB"/>
    <w:rPr>
      <w:rFonts w:ascii="Arial" w:eastAsia="SimSun" w:hAnsi="Arial" w:cs="Arial"/>
      <w:sz w:val="22"/>
      <w:lang w:val="en-US"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en-US"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905092"/>
    <w:rPr>
      <w:color w:val="800080" w:themeColor="followedHyperlink"/>
      <w:u w:val="single"/>
    </w:rPr>
  </w:style>
  <w:style w:type="paragraph" w:customStyle="1" w:styleId="paragraph">
    <w:name w:val="paragraph"/>
    <w:basedOn w:val="Normal"/>
    <w:rsid w:val="00156D8A"/>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156D8A"/>
  </w:style>
  <w:style w:type="character" w:customStyle="1" w:styleId="scxw262244367">
    <w:name w:val="scxw262244367"/>
    <w:basedOn w:val="DefaultParagraphFont"/>
    <w:rsid w:val="00156D8A"/>
  </w:style>
  <w:style w:type="character" w:customStyle="1" w:styleId="eop">
    <w:name w:val="eop"/>
    <w:basedOn w:val="DefaultParagraphFont"/>
    <w:rsid w:val="00156D8A"/>
  </w:style>
  <w:style w:type="character" w:styleId="Mention">
    <w:name w:val="Mention"/>
    <w:basedOn w:val="DefaultParagraphFont"/>
    <w:uiPriority w:val="99"/>
    <w:unhideWhenUsed/>
    <w:rsid w:val="00A4457E"/>
    <w:rPr>
      <w:color w:val="2B579A"/>
      <w:shd w:val="clear" w:color="auto" w:fill="E1DFDD"/>
    </w:rPr>
  </w:style>
  <w:style w:type="character" w:customStyle="1" w:styleId="Heading6Char">
    <w:name w:val="Heading 6 Char"/>
    <w:basedOn w:val="DefaultParagraphFont"/>
    <w:link w:val="Heading6"/>
    <w:uiPriority w:val="9"/>
    <w:rsid w:val="00F61CE2"/>
    <w:rPr>
      <w:rFonts w:ascii="Noto Sans SemiBold" w:eastAsiaTheme="majorEastAsia" w:hAnsi="Noto Sans SemiBold" w:cs="Noto Sans SemiBold"/>
      <w:bCs/>
      <w:sz w:val="22"/>
      <w:szCs w:val="22"/>
      <w:lang w:val="en-US" w:eastAsia="zh-CN"/>
    </w:rPr>
  </w:style>
  <w:style w:type="paragraph" w:customStyle="1" w:styleId="mb-2">
    <w:name w:val="mb-2"/>
    <w:basedOn w:val="Normal"/>
    <w:rsid w:val="00B24CEF"/>
    <w:pPr>
      <w:spacing w:before="100" w:beforeAutospacing="1" w:after="100" w:afterAutospacing="1"/>
    </w:pPr>
    <w:rPr>
      <w:rFonts w:ascii="Times New Roman" w:eastAsia="Times New Roman" w:hAnsi="Times New Roman" w:cs="Times New Roman"/>
      <w:sz w:val="24"/>
      <w:szCs w:val="24"/>
    </w:rPr>
  </w:style>
  <w:style w:type="paragraph" w:customStyle="1" w:styleId="my-2">
    <w:name w:val="my-2"/>
    <w:basedOn w:val="Normal"/>
    <w:rsid w:val="00B61C6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cast.wipo.int/video/A_67_2026-04-21_AM_0f15075b-f8c6-47c3-d0a7-08de9c50054c?lang=en&amp;startTime=8718.68" TargetMode="External"/><Relationship Id="rId117" Type="http://schemas.openxmlformats.org/officeDocument/2006/relationships/header" Target="header2.xml"/><Relationship Id="rId21" Type="http://schemas.openxmlformats.org/officeDocument/2006/relationships/hyperlink" Target="https://webcast.wipo.int/video/A_67_2026-04-21_AM_0f15075b-f8c6-47c3-d0a7-08de9c50054c?lang=en&amp;startTime=4766.31" TargetMode="External"/><Relationship Id="rId42" Type="http://schemas.openxmlformats.org/officeDocument/2006/relationships/hyperlink" Target="https://webcast.wipo.int/video/A_67_2026-04-21_AM_0f15075b-f8c6-47c3-d0a7-08de9c50054c?lang=en&amp;startTime=8831.01" TargetMode="External"/><Relationship Id="rId47" Type="http://schemas.openxmlformats.org/officeDocument/2006/relationships/hyperlink" Target="https://webcast.wipo.int/video/A_67_2026-04-21_PM_37be219f-2331-45d0-2a7f-08de9ede2ad9?lang=en&amp;startTime=5505.64" TargetMode="External"/><Relationship Id="rId63" Type="http://schemas.openxmlformats.org/officeDocument/2006/relationships/hyperlink" Target="https://webcast.wipo.int/video/A_67_2026-04-21_PM_37be219f-2331-45d0-2a7f-08de9ede2ad9?lang=en&amp;startTime=1998.98" TargetMode="External"/><Relationship Id="rId68" Type="http://schemas.openxmlformats.org/officeDocument/2006/relationships/hyperlink" Target="https://webcast.wipo.int/video/A_67_2026-04-21_PM_37be219f-2331-45d0-2a7f-08de9ede2ad9?lang=en&amp;startTime=942.03" TargetMode="External"/><Relationship Id="rId84" Type="http://schemas.openxmlformats.org/officeDocument/2006/relationships/hyperlink" Target="https://webcast.wipo.int/video/A_67_2026-04-21_AM_0f15075b-f8c6-47c3-d0a7-08de9c50054c?lang=en&amp;startTime=8089.89" TargetMode="External"/><Relationship Id="rId89" Type="http://schemas.openxmlformats.org/officeDocument/2006/relationships/hyperlink" Target="https://webcast.wipo.int/video/A_67_2026-04-21_AM_0f15075b-f8c6-47c3-d0a7-08de9c50054c?lang=en&amp;startTime=5948.22" TargetMode="External"/><Relationship Id="rId112" Type="http://schemas.openxmlformats.org/officeDocument/2006/relationships/hyperlink" Target="https://webcast.wipo.int/video/A_67_2026-04-21_PM_37be219f-2331-45d0-2a7f-08de9ede2ad9?lang=en&amp;startTime=6649.05" TargetMode="External"/><Relationship Id="rId16" Type="http://schemas.openxmlformats.org/officeDocument/2006/relationships/hyperlink" Target="https://webcast.wipo.int/video/A_67_2026-04-21_AM_0f15075b-f8c6-47c3-d0a7-08de9c50054c?lang=en&amp;startTime=3886.65" TargetMode="External"/><Relationship Id="rId107" Type="http://schemas.openxmlformats.org/officeDocument/2006/relationships/hyperlink" Target="https://webcast.wipo.int/video/A_67_2026-04-21_PM_37be219f-2331-45d0-2a7f-08de9ede2ad9?lang=en&amp;startTime=6251.3" TargetMode="External"/><Relationship Id="rId11" Type="http://schemas.openxmlformats.org/officeDocument/2006/relationships/footnotes" Target="footnotes.xml"/><Relationship Id="rId32" Type="http://schemas.openxmlformats.org/officeDocument/2006/relationships/hyperlink" Target="https://webcast.wipo.int/video/A_67_2026-04-21_AM_0f15075b-f8c6-47c3-d0a7-08de9c50054c?lang=en&amp;startTime=8562.36" TargetMode="External"/><Relationship Id="rId37" Type="http://schemas.openxmlformats.org/officeDocument/2006/relationships/hyperlink" Target="https://webcast.wipo.int/video/A_67_2026-04-21_PM_37be219f-2331-45d0-2a7f-08de9ede2ad9?lang=en&amp;startTime=2989.78" TargetMode="External"/><Relationship Id="rId53" Type="http://schemas.openxmlformats.org/officeDocument/2006/relationships/hyperlink" Target="https://webcast.wipo.int/video/A_67_2026-04-21_AM_0f15075b-f8c6-47c3-d0a7-08de9c50054c?lang=en&amp;startTime=11708.43" TargetMode="External"/><Relationship Id="rId58" Type="http://schemas.openxmlformats.org/officeDocument/2006/relationships/hyperlink" Target="https://webcast.wipo.int/video/A_67_2026-04-21_PM_37be219f-2331-45d0-2a7f-08de9ede2ad9?lang=en&amp;startTime=2777.37" TargetMode="External"/><Relationship Id="rId74" Type="http://schemas.openxmlformats.org/officeDocument/2006/relationships/hyperlink" Target="https://webcast.wipo.int/video/A_67_2026-04-21_PM_37be219f-2331-45d0-2a7f-08de9ede2ad9?lang=en&amp;startTime=3303.46" TargetMode="External"/><Relationship Id="rId79" Type="http://schemas.openxmlformats.org/officeDocument/2006/relationships/hyperlink" Target="https://webcast.wipo.int/video/A_67_2026-04-21_AM_0f15075b-f8c6-47c3-d0a7-08de9c50054c?startTime=9148" TargetMode="External"/><Relationship Id="rId102" Type="http://schemas.openxmlformats.org/officeDocument/2006/relationships/hyperlink" Target="https://webcast.wipo.int/video/A_67_2026-04-21_PM_37be219f-2331-45d0-2a7f-08de9ede2ad9?lang=en&amp;startTime=1897.92" TargetMode="External"/><Relationship Id="rId5" Type="http://schemas.openxmlformats.org/officeDocument/2006/relationships/customXml" Target="../customXml/item5.xml"/><Relationship Id="rId90" Type="http://schemas.openxmlformats.org/officeDocument/2006/relationships/hyperlink" Target="https://webcast.wipo.int/video/A_67_2026-04-21_AM_0f15075b-f8c6-47c3-d0a7-08de9c50054c?lang=en&amp;startTime=9435.9" TargetMode="External"/><Relationship Id="rId95" Type="http://schemas.openxmlformats.org/officeDocument/2006/relationships/hyperlink" Target="https://webcast.wipo.int/video/A_67_2026-04-21_AM_0f15075b-f8c6-47c3-d0a7-08de9c50054c?lang=en&amp;startTime=5637.02" TargetMode="External"/><Relationship Id="rId22" Type="http://schemas.openxmlformats.org/officeDocument/2006/relationships/hyperlink" Target="https://webcast.wipo.int/video/A_67_2026-04-21_AM_0f15075b-f8c6-47c3-d0a7-08de9c50054c?lang=en&amp;startTime=11434.43" TargetMode="External"/><Relationship Id="rId27" Type="http://schemas.openxmlformats.org/officeDocument/2006/relationships/hyperlink" Target="https://webcast.wipo.int/video/A_67_2026-04-21_PM_37be219f-2331-45d0-2a7f-08de9ede2ad9?lang=en&amp;startTime=5847.36" TargetMode="External"/><Relationship Id="rId43" Type="http://schemas.openxmlformats.org/officeDocument/2006/relationships/hyperlink" Target="https://webcast.wipo.int/video/A_67_2026-04-21_AM_0f15075b-f8c6-47c3-d0a7-08de9c50054c?lang=en&amp;startTime=4997.4" TargetMode="External"/><Relationship Id="rId48" Type="http://schemas.openxmlformats.org/officeDocument/2006/relationships/hyperlink" Target="https://webcast.wipo.int/video/A_67_2026-04-21_PM_37be219f-2331-45d0-2a7f-08de9ede2ad9?lang=en&amp;startTime=5321.22" TargetMode="External"/><Relationship Id="rId64" Type="http://schemas.openxmlformats.org/officeDocument/2006/relationships/hyperlink" Target="https://webcast.wipo.int/video/A_67_2026-04-21_AM_0f15075b-f8c6-47c3-d0a7-08de9c50054c?lang=en&amp;startTime=9288.29" TargetMode="External"/><Relationship Id="rId69" Type="http://schemas.openxmlformats.org/officeDocument/2006/relationships/hyperlink" Target="https://webcast.wipo.int/video/A_67_2026-04-21_PM_37be219f-2331-45d0-2a7f-08de9ede2ad9?lang=en&amp;startTime=4921.34" TargetMode="External"/><Relationship Id="rId113" Type="http://schemas.openxmlformats.org/officeDocument/2006/relationships/hyperlink" Target="https://webcast.wipo.int/video/A_67_2026-04-21_PM_37be219f-2331-45d0-2a7f-08de9ede2ad9?lang=en&amp;startTime=6770.65" TargetMode="External"/><Relationship Id="rId118" Type="http://schemas.openxmlformats.org/officeDocument/2006/relationships/fontTable" Target="fontTable.xml"/><Relationship Id="rId80" Type="http://schemas.openxmlformats.org/officeDocument/2006/relationships/hyperlink" Target="https://webcast.wipo.int/video/A_67_2026-04-21_AM_0f15075b-f8c6-47c3-d0a7-08de9c50054c?lang=en&amp;startTime=7953.25" TargetMode="External"/><Relationship Id="rId85" Type="http://schemas.openxmlformats.org/officeDocument/2006/relationships/hyperlink" Target="https://webcast.wipo.int/video/A_67_2026-04-21_PM_37be219f-2331-45d0-2a7f-08de9ede2ad9?lang=en&amp;startTime=6087.12" TargetMode="Externa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4050.81" TargetMode="External"/><Relationship Id="rId33" Type="http://schemas.openxmlformats.org/officeDocument/2006/relationships/hyperlink" Target="https://webcast.wipo.int/video/A_67_2026-04-21_AM_0f15075b-f8c6-47c3-d0a7-08de9c50054c?lang=en&amp;startTime=9831.73" TargetMode="External"/><Relationship Id="rId38" Type="http://schemas.openxmlformats.org/officeDocument/2006/relationships/hyperlink" Target="https://webcast.wipo.int/video/A_67_2026-04-21_PM_37be219f-2331-45d0-2a7f-08de9ede2ad9?lang=en&amp;startTime=6000.9" TargetMode="External"/><Relationship Id="rId59" Type="http://schemas.openxmlformats.org/officeDocument/2006/relationships/hyperlink" Target="https://webcast.wipo.int/video/A_67_2026-04-21_PM_37be219f-2331-45d0-2a7f-08de9ede2ad9?lang=en&amp;startTime=2336.1" TargetMode="External"/><Relationship Id="rId103" Type="http://schemas.openxmlformats.org/officeDocument/2006/relationships/hyperlink" Target="https://webcast.wipo.int/video/A_67_2026-04-21_PM_37be219f-2331-45d0-2a7f-08de9ede2ad9?lang=en&amp;startTime=3476.19" TargetMode="External"/><Relationship Id="rId108" Type="http://schemas.openxmlformats.org/officeDocument/2006/relationships/hyperlink" Target="https://webcast.wipo.int/video/A_67_2026-04-21_PM_37be219f-2331-45d0-2a7f-08de9ede2ad9?lang=en&amp;startTime=6319.44" TargetMode="External"/><Relationship Id="rId54" Type="http://schemas.openxmlformats.org/officeDocument/2006/relationships/hyperlink" Target="https://webcast.wipo.int/video/A_67_2026-04-21_AM_0f15075b-f8c6-47c3-d0a7-08de9c50054c?lang=en&amp;startTime=6931.95" TargetMode="External"/><Relationship Id="rId70" Type="http://schemas.openxmlformats.org/officeDocument/2006/relationships/hyperlink" Target="https://webcast.wipo.int/video/A_67_2026-04-21_AM_0f15075b-f8c6-47c3-d0a7-08de9c50054c?lang=en&amp;startTime=6553.92" TargetMode="External"/><Relationship Id="rId75" Type="http://schemas.openxmlformats.org/officeDocument/2006/relationships/hyperlink" Target="https://webcast.wipo.int/video/A_67_2026-04-21_PM_37be219f-2331-45d0-2a7f-08de9ede2ad9?lang=en&amp;startTime=1797.78" TargetMode="External"/><Relationship Id="rId91" Type="http://schemas.openxmlformats.org/officeDocument/2006/relationships/hyperlink" Target="https://webcast.wipo.int/video/A_67_2026-04-21_AM_0f15075b-f8c6-47c3-d0a7-08de9c50054c?lang=en&amp;startTime=8913.91" TargetMode="External"/><Relationship Id="rId96" Type="http://schemas.openxmlformats.org/officeDocument/2006/relationships/hyperlink" Target="https://webcast.wipo.int/video/A_67_2026-04-21_AM_0f15075b-f8c6-47c3-d0a7-08de9c50054c?lang=en&amp;startTime=7365.12"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ebcast.wipo.int/video/A_67_2026-04-21_AM_0f15075b-f8c6-47c3-d0a7-08de9c50054c?lang=en&amp;startTime=6614.22" TargetMode="External"/><Relationship Id="rId28" Type="http://schemas.openxmlformats.org/officeDocument/2006/relationships/hyperlink" Target="https://webcast.wipo.int/video/A_67_2026-04-21_PM_37be219f-2331-45d0-2a7f-08de9ede2ad9?lang=en&amp;startTime=5054.82" TargetMode="External"/><Relationship Id="rId49" Type="http://schemas.openxmlformats.org/officeDocument/2006/relationships/hyperlink" Target="https://webcast.wipo.int/video/A_67_2026-04-21_AM_0f15075b-f8c6-47c3-d0a7-08de9c50054c?lang=en&amp;startTime=6764.56" TargetMode="External"/><Relationship Id="rId114" Type="http://schemas.openxmlformats.org/officeDocument/2006/relationships/hyperlink" Target="https://webcast.wipo.int/video/A_67_2026-04-21_PM_37be219f-2331-45d0-2a7f-08de9ede2ad9?lang=en&amp;startTime=6850.74" TargetMode="External"/><Relationship Id="rId119"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hyperlink" Target="https://webcast.wipo.int/video/A_67_2026-04-21_AM_0f15075b-f8c6-47c3-d0a7-08de9c50054c?lang=en&amp;startTime=11786.05" TargetMode="External"/><Relationship Id="rId44" Type="http://schemas.openxmlformats.org/officeDocument/2006/relationships/hyperlink" Target="https://webcast.wipo.int/video/A_67_2026-04-21_AM_0f15075b-f8c6-47c3-d0a7-08de9c50054c?lang=en&amp;startTime=7237.14" TargetMode="External"/><Relationship Id="rId52" Type="http://schemas.openxmlformats.org/officeDocument/2006/relationships/hyperlink" Target="https://webcast.wipo.int/video/A_67_2026-04-21_AM_0f15075b-f8c6-47c3-d0a7-08de9c50054c?lang=en&amp;startTime=5730.68" TargetMode="External"/><Relationship Id="rId60" Type="http://schemas.openxmlformats.org/officeDocument/2006/relationships/hyperlink" Target="https://webcast.wipo.int/video/A_67_2026-04-21_PM_37be219f-2331-45d0-2a7f-08de9ede2ad9?lang=en&amp;startTime=5637.0" TargetMode="External"/><Relationship Id="rId65" Type="http://schemas.openxmlformats.org/officeDocument/2006/relationships/hyperlink" Target="https://webcast.wipo.int/video/A_67_2026-04-21_PM_37be219f-2331-45d0-2a7f-08de9ede2ad9?lang=en&amp;startTime=1502.85" TargetMode="External"/><Relationship Id="rId73" Type="http://schemas.openxmlformats.org/officeDocument/2006/relationships/hyperlink" Target="https://webcast.wipo.int/video/A_67_2026-04-21_PM_37be219f-2331-45d0-2a7f-08de9ede2ad9?lang=en&amp;startTime=2144.27" TargetMode="External"/><Relationship Id="rId78" Type="http://schemas.openxmlformats.org/officeDocument/2006/relationships/hyperlink" Target="https://webcast.wipo.int/video/A_67_2026-04-21_AM_0f15075b-f8c6-47c3-d0a7-08de9c50054c?lang=en&amp;startTime=11330.88" TargetMode="External"/><Relationship Id="rId81" Type="http://schemas.openxmlformats.org/officeDocument/2006/relationships/hyperlink" Target="https://webcast.wipo.int/video/A_67_2026-04-21_AM_0f15075b-f8c6-47c3-d0a7-08de9c50054c?lang=en&amp;startTime=7489.59" TargetMode="External"/><Relationship Id="rId86" Type="http://schemas.openxmlformats.org/officeDocument/2006/relationships/hyperlink" Target="https://webcast.wipo.int/video/A_67_2026-04-21_AM_0f15075b-f8c6-47c3-d0a7-08de9c50054c?lang=en&amp;startTime=7101.94" TargetMode="External"/><Relationship Id="rId94" Type="http://schemas.openxmlformats.org/officeDocument/2006/relationships/hyperlink" Target="https://webcast.wipo.int/video/A_67_2026-04-21_PM_37be219f-2331-45d0-2a7f-08de9ede2ad9?lang=en&amp;startTime=3887.68" TargetMode="External"/><Relationship Id="rId99" Type="http://schemas.openxmlformats.org/officeDocument/2006/relationships/hyperlink" Target="https://webcast.wipo.int/video/A_67_2026-04-21_AM_0f15075b-f8c6-47c3-d0a7-08de9c50054c?lang=en&amp;startTime=9597.48" TargetMode="External"/><Relationship Id="rId101" Type="http://schemas.openxmlformats.org/officeDocument/2006/relationships/hyperlink" Target="https://webcast.wipo.int/video/A_67_2026-04-21_AM_0f15075b-f8c6-47c3-d0a7-08de9c50054c?lang=en&amp;startTime=6233.25"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ebcast.wipo.int/video/A_67_2026-04-21_AM_0f15075b-f8c6-47c3-d0a7-08de9c50054c?lang=en&amp;startTime=3331.84" TargetMode="External"/><Relationship Id="rId18" Type="http://schemas.openxmlformats.org/officeDocument/2006/relationships/hyperlink" Target="https://webcast.wipo.int/video/A_67_2026-04-21_AM_0f15075b-f8c6-47c3-d0a7-08de9c50054c?lang=en&amp;startTime=4248.75" TargetMode="External"/><Relationship Id="rId39" Type="http://schemas.openxmlformats.org/officeDocument/2006/relationships/hyperlink" Target="https://webcast.wipo.int/video/A_67_2026-04-21_PM_37be219f-2331-45d0-2a7f-08de9ede2ad9?lang=en&amp;startTime=3134.03" TargetMode="External"/><Relationship Id="rId109" Type="http://schemas.openxmlformats.org/officeDocument/2006/relationships/hyperlink" Target="https://webcast.wipo.int/video/A_67_2026-04-21_PM_37be219f-2331-45d0-2a7f-08de9ede2ad9?lang=en&amp;startTime=6441.69" TargetMode="External"/><Relationship Id="rId34" Type="http://schemas.openxmlformats.org/officeDocument/2006/relationships/hyperlink" Target="https://webcast.wipo.int/video/A_67_2026-04-21_PM_37be219f-2331-45d0-2a7f-08de9ede2ad9?lang=en&amp;startTime=5121.22" TargetMode="External"/><Relationship Id="rId50" Type="http://schemas.openxmlformats.org/officeDocument/2006/relationships/hyperlink" Target="https://webcast.wipo.int/video/A_67_2026-04-21_AM_0f15075b-f8c6-47c3-d0a7-08de9c50054c?lang=en&amp;startTime=7821.81" TargetMode="External"/><Relationship Id="rId55" Type="http://schemas.openxmlformats.org/officeDocument/2006/relationships/hyperlink" Target="https://webcast.wipo.int/video/A_67_2026-04-21_AM_0f15075b-f8c6-47c3-d0a7-08de9c50054c?lang=en&amp;startTime=11568.15" TargetMode="External"/><Relationship Id="rId76" Type="http://schemas.openxmlformats.org/officeDocument/2006/relationships/hyperlink" Target="https://webcast.wipo.int/video/A_67_2026-04-21_PM_37be219f-2331-45d0-2a7f-08de9ede2ad9?lang=en&amp;startTime=1337.3" TargetMode="External"/><Relationship Id="rId97" Type="http://schemas.openxmlformats.org/officeDocument/2006/relationships/hyperlink" Target="https://webcast.wipo.int/video/A_67_2026-04-21_AM_0f15075b-f8c6-47c3-d0a7-08de9c50054c?lang=en&amp;startTime=10267.46" TargetMode="External"/><Relationship Id="rId104" Type="http://schemas.openxmlformats.org/officeDocument/2006/relationships/hyperlink" Target="https://webcast.wipo.int/video/A_67_2026-04-21_AM_0f15075b-f8c6-47c3-d0a7-08de9c50054c?lang=en&amp;startTime=5220.62" TargetMode="External"/><Relationship Id="rId7" Type="http://schemas.openxmlformats.org/officeDocument/2006/relationships/numbering" Target="numbering.xml"/><Relationship Id="rId71" Type="http://schemas.openxmlformats.org/officeDocument/2006/relationships/hyperlink" Target="https://webcast.wipo.int/video/A_67_2026-04-21_PM_37be219f-2331-45d0-2a7f-08de9ede2ad9?lang=en&amp;startTime=2622.6" TargetMode="External"/><Relationship Id="rId92" Type="http://schemas.openxmlformats.org/officeDocument/2006/relationships/hyperlink" Target="https://webcast.wipo.int/video/A_67_2026-04-21_AM_0f15075b-f8c6-47c3-d0a7-08de9c50054c?lang=en&amp;startTime=9079.21" TargetMode="External"/><Relationship Id="rId2" Type="http://schemas.openxmlformats.org/officeDocument/2006/relationships/customXml" Target="../customXml/item2.xml"/><Relationship Id="rId29" Type="http://schemas.openxmlformats.org/officeDocument/2006/relationships/hyperlink" Target="https://webcast.wipo.int/video/A_67_2026-04-21_PM_37be219f-2331-45d0-2a7f-08de9ede2ad9?lang=en&amp;startTime=5729.04" TargetMode="External"/><Relationship Id="rId24" Type="http://schemas.openxmlformats.org/officeDocument/2006/relationships/hyperlink" Target="https://webcast.wipo.int/video/A_67_2026-04-21_PM_37be219f-2331-45d0-2a7f-08de9ede2ad9?lang=en&amp;startTime=3714.0" TargetMode="External"/><Relationship Id="rId40" Type="http://schemas.openxmlformats.org/officeDocument/2006/relationships/hyperlink" Target="https://webcast.wipo.int/video/A_67_2026-04-21_AM_0f15075b-f8c6-47c3-d0a7-08de9c50054c?lang=en&amp;startTime=10878.67" TargetMode="External"/><Relationship Id="rId45" Type="http://schemas.openxmlformats.org/officeDocument/2006/relationships/hyperlink" Target="https://webcast.wipo.int/video/A_67_2026-04-21_PM_37be219f-2331-45d0-2a7f-08de9ede2ad9?lang=en&amp;startTime=1211.01" TargetMode="External"/><Relationship Id="rId66" Type="http://schemas.openxmlformats.org/officeDocument/2006/relationships/hyperlink" Target="https://webcast.wipo.int/video/A_67_2026-04-21_AM_0f15075b-f8c6-47c3-d0a7-08de9c50054c?lang=en&amp;startTime=9766.63" TargetMode="External"/><Relationship Id="rId87" Type="http://schemas.openxmlformats.org/officeDocument/2006/relationships/hyperlink" Target="https://webcast.wipo.int/video/A_67_2026-04-21_AM_0f15075b-f8c6-47c3-d0a7-08de9c50054c?lang=en&amp;startTime=7698.22" TargetMode="External"/><Relationship Id="rId110" Type="http://schemas.openxmlformats.org/officeDocument/2006/relationships/hyperlink" Target="https://webcast.wipo.int/video/A_67_2026-04-21_PM_37be219f-2331-45d0-2a7f-08de9ede2ad9?lang=en&amp;startTime=6464.22" TargetMode="External"/><Relationship Id="rId115" Type="http://schemas.openxmlformats.org/officeDocument/2006/relationships/hyperlink" Target="https://webcast.wipo.int/video/A_67_2026-04-21_PM_37be219f-2331-45d0-2a7f-08de9ede2ad9?lang=en&amp;startTime=6915.51" TargetMode="External"/><Relationship Id="rId61" Type="http://schemas.openxmlformats.org/officeDocument/2006/relationships/hyperlink" Target="https://webcast.wipo.int/video/A_67_2026-04-21_AM_0f15075b-f8c6-47c3-d0a7-08de9c50054c?lang=en&amp;startTime=10149.03" TargetMode="External"/><Relationship Id="rId82" Type="http://schemas.openxmlformats.org/officeDocument/2006/relationships/hyperlink" Target="https://webcast.wipo.int/video/A_67_2026-04-21_AM_0f15075b-f8c6-47c3-d0a7-08de9c50054c?lang=en&amp;startTime=11891.79" TargetMode="External"/><Relationship Id="rId19" Type="http://schemas.openxmlformats.org/officeDocument/2006/relationships/hyperlink" Target="https://webcast.wipo.int/video/A_67_2026-04-21_AM_0f15075b-f8c6-47c3-d0a7-08de9c50054c?lang=en&amp;startTime=4421.17" TargetMode="External"/><Relationship Id="rId14" Type="http://schemas.openxmlformats.org/officeDocument/2006/relationships/hyperlink" Target="https://webcast.wipo.int/video/A_67_2026-04-21_AM_0f15075b-f8c6-47c3-d0a7-08de9c50054c?lang=en&amp;startTime=3571.26" TargetMode="External"/><Relationship Id="rId30" Type="http://schemas.openxmlformats.org/officeDocument/2006/relationships/hyperlink" Target="https://webcast.wipo.int/video/A_67_2026-04-21_PM_37be219f-2331-45d0-2a7f-08de9ede2ad9?lang=en&amp;startTime=2499.66" TargetMode="External"/><Relationship Id="rId35" Type="http://schemas.openxmlformats.org/officeDocument/2006/relationships/hyperlink" Target="https://webcast.wipo.int/video/A_67_2026-04-21_PM_37be219f-2331-45d0-2a7f-08de9ede2ad9?lang=en&amp;startTime=4040.19" TargetMode="External"/><Relationship Id="rId56" Type="http://schemas.openxmlformats.org/officeDocument/2006/relationships/hyperlink" Target="https://webcast.wipo.int/video/A_67_2026-04-21_AM_0f15075b-f8c6-47c3-d0a7-08de9c50054c?lang=en&amp;startTime=8427.99" TargetMode="External"/><Relationship Id="rId77" Type="http://schemas.openxmlformats.org/officeDocument/2006/relationships/hyperlink" Target="https://webcast.wipo.int/video/A_67_2026-04-21_PM_37be219f-2331-45d0-2a7f-08de9ede2ad9?lang=en&amp;startTime=3576.57" TargetMode="External"/><Relationship Id="rId100" Type="http://schemas.openxmlformats.org/officeDocument/2006/relationships/hyperlink" Target="https://webcast.wipo.int/video/A_67_2026-04-21_AM_0f15075b-f8c6-47c3-d0a7-08de9c50054c?lang=en&amp;startTime=11179.47" TargetMode="External"/><Relationship Id="rId105" Type="http://schemas.openxmlformats.org/officeDocument/2006/relationships/hyperlink" Target="https://webcast.wipo.int/video/A_67_2026-04-21_PM_37be219f-2331-45d0-2a7f-08de9ede2ad9?lang=en&amp;startTime=2885.1" TargetMode="External"/><Relationship Id="rId8" Type="http://schemas.openxmlformats.org/officeDocument/2006/relationships/styles" Target="styles.xml"/><Relationship Id="rId51" Type="http://schemas.openxmlformats.org/officeDocument/2006/relationships/hyperlink" Target="https://webcast.wipo.int/video/A_67_2026-04-21_AM_0f15075b-f8c6-47c3-d0a7-08de9c50054c?startTime=10425" TargetMode="External"/><Relationship Id="rId72" Type="http://schemas.openxmlformats.org/officeDocument/2006/relationships/hyperlink" Target="https://webcast.wipo.int/video/A_67_2026-04-21_AM_0f15075b-f8c6-47c3-d0a7-08de9c50054c?lang=en&amp;startTime=6052.45" TargetMode="External"/><Relationship Id="rId93" Type="http://schemas.openxmlformats.org/officeDocument/2006/relationships/hyperlink" Target="https://webcast.wipo.int/video/A_67_2026-04-21_AM_0f15075b-f8c6-47c3-d0a7-08de9c50054c?lang=en&amp;startTime=10706.09" TargetMode="External"/><Relationship Id="rId98" Type="http://schemas.openxmlformats.org/officeDocument/2006/relationships/hyperlink" Target="https://webcast.wipo.int/video/A_67_2026-04-21_PM_37be219f-2331-45d0-2a7f-08de9ede2ad9?lang=en&amp;startTime=1653.99" TargetMode="External"/><Relationship Id="rId3" Type="http://schemas.openxmlformats.org/officeDocument/2006/relationships/customXml" Target="../customXml/item3.xml"/><Relationship Id="rId25" Type="http://schemas.openxmlformats.org/officeDocument/2006/relationships/hyperlink" Target="https://webcast.wipo.int/video/A_67_2026-04-21_AM_0f15075b-f8c6-47c3-d0a7-08de9c50054c?lang=en&amp;startTime=6151.53" TargetMode="External"/><Relationship Id="rId46" Type="http://schemas.openxmlformats.org/officeDocument/2006/relationships/hyperlink" Target="https://webcast.wipo.int/video/A_67_2026-04-21_AM_0f15075b-f8c6-47c3-d0a7-08de9c50054c?lang=en&amp;startTime=5475.75" TargetMode="External"/><Relationship Id="rId67" Type="http://schemas.openxmlformats.org/officeDocument/2006/relationships/hyperlink" Target="https://webcast.wipo.int/video/A_67_2026-04-21_PM_37be219f-2331-45d0-2a7f-08de9ede2ad9?lang=en&amp;startTime=4230.6" TargetMode="External"/><Relationship Id="rId116" Type="http://schemas.openxmlformats.org/officeDocument/2006/relationships/header" Target="header1.xml"/><Relationship Id="rId20" Type="http://schemas.openxmlformats.org/officeDocument/2006/relationships/hyperlink" Target="https://webcast.wipo.int/video/A_67_2026-04-21_AM_0f15075b-f8c6-47c3-d0a7-08de9c50054c?lang=en&amp;startTime=4605.57" TargetMode="External"/><Relationship Id="rId41" Type="http://schemas.openxmlformats.org/officeDocument/2006/relationships/hyperlink" Target="https://webcast.wipo.int/video/A_67_2026-04-21_PM_37be219f-2331-45d0-2a7f-08de9ede2ad9?lang=en&amp;startTime=4619.49" TargetMode="External"/><Relationship Id="rId62" Type="http://schemas.openxmlformats.org/officeDocument/2006/relationships/hyperlink" Target="https://webcast.wipo.int/video/A_67_2026-04-21_AM_0f15075b-f8c6-47c3-d0a7-08de9c50054c?lang=en&amp;startTime=10009.41" TargetMode="External"/><Relationship Id="rId83" Type="http://schemas.openxmlformats.org/officeDocument/2006/relationships/hyperlink" Target="https://webcast.wipo.int/video/A_67_2026-04-21_PM_37be219f-2331-45d0-2a7f-08de9ede2ad9?lang=en&amp;startTime=4765.15" TargetMode="External"/><Relationship Id="rId88" Type="http://schemas.openxmlformats.org/officeDocument/2006/relationships/hyperlink" Target="https://webcast.wipo.int/video/A_67_2026-04-21_AM_0f15075b-f8c6-47c3-d0a7-08de9c50054c?lang=en&amp;startTime=7619.15" TargetMode="External"/><Relationship Id="rId111" Type="http://schemas.openxmlformats.org/officeDocument/2006/relationships/hyperlink" Target="https://webcast.wipo.int/video/A_67_2026-04-21_PM_37be219f-2331-45d0-2a7f-08de9ede2ad9?lang=en&amp;startTime=6616.38" TargetMode="External"/><Relationship Id="rId15" Type="http://schemas.openxmlformats.org/officeDocument/2006/relationships/hyperlink" Target="https://webcast.wipo.int/video/A_67_2026-04-21_AM_0f15075b-f8c6-47c3-d0a7-08de9c50054c?lang=en&amp;startTime=3722.91" TargetMode="External"/><Relationship Id="rId36" Type="http://schemas.openxmlformats.org/officeDocument/2006/relationships/hyperlink" Target="https://webcast.wipo.int/video/A_67_2026-04-21_AM_0f15075b-f8c6-47c3-d0a7-08de9c50054c?lang=en&amp;startTime=10531.47" TargetMode="External"/><Relationship Id="rId57" Type="http://schemas.openxmlformats.org/officeDocument/2006/relationships/hyperlink" Target="https://webcast.wipo.int/video/A_67_2026-04-21_AM_0f15075b-f8c6-47c3-d0a7-08de9c50054c?lang=en&amp;startTime=8226.03" TargetMode="External"/><Relationship Id="rId106" Type="http://schemas.openxmlformats.org/officeDocument/2006/relationships/hyperlink" Target="https://webcast.wipo.int/video/A_67_2026-04-21_PM_37be219f-2331-45d0-2a7f-08de9ede2ad9?lang=en&amp;startTime=1064.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_dlc_DocId xmlns="afdacc0a-6563-489f-9b51-6fc9acac5c48">DEAADBFP-1499948599-55001</_dlc_DocId>
    <_dlc_DocIdUrl xmlns="afdacc0a-6563-489f-9b51-6fc9acac5c48">
      <Url>https://wipoprod.sharepoint.com/sites/SPS-INT-BFP-DEAAD-AsseAffa/_layouts/15/DocIdRedir.aspx?ID=DEAADBFP-1499948599-55001</Url>
      <Description>DEAADBFP-1499948599-55001</Description>
    </_dlc_DocIdUrl>
    <IPSystem xmlns="56500874-bba0-4b48-9090-b201492e84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D692D7A1-2879-48AD-9F22-0B9060A1079E}">
  <ds:schemaRefs>
    <ds:schemaRef ds:uri="http://schemas.microsoft.com/sharepoint/events"/>
  </ds:schemaRefs>
</ds:datastoreItem>
</file>

<file path=customXml/itemProps2.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C40E5442-9F65-4144-B643-45A9FB83F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5.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6.xml><?xml version="1.0" encoding="utf-8"?>
<ds:datastoreItem xmlns:ds="http://schemas.openxmlformats.org/officeDocument/2006/customXml" ds:itemID="{581C65EB-58C4-4181-9D66-7DDF8E9385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A 67 (E)</Template>
  <TotalTime>1754</TotalTime>
  <Pages>54</Pages>
  <Words>30816</Words>
  <Characters>175654</Characters>
  <Application>Microsoft Office Word</Application>
  <DocSecurity>0</DocSecurity>
  <Lines>1463</Lines>
  <Paragraphs>412</Paragraphs>
  <ScaleCrop>false</ScaleCrop>
  <HeadingPairs>
    <vt:vector size="2" baseType="variant">
      <vt:variant>
        <vt:lpstr>Title</vt:lpstr>
      </vt:variant>
      <vt:variant>
        <vt:i4>1</vt:i4>
      </vt:variant>
    </vt:vector>
  </HeadingPairs>
  <TitlesOfParts>
    <vt:vector size="1" baseType="lpstr">
      <vt:lpstr>A/67/4 Prov. Annex</vt:lpstr>
    </vt:vector>
  </TitlesOfParts>
  <Company>WIPO</Company>
  <LinksUpToDate>false</LinksUpToDate>
  <CharactersWithSpaces>206058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Annex (E)</dc:title>
  <dc:subject/>
  <dc:creator>WIPO</dc:creator>
  <cp:keywords>PUBLIC</cp:keywords>
  <cp:lastModifiedBy>RUSSO Antonella</cp:lastModifiedBy>
  <cp:revision>283</cp:revision>
  <cp:lastPrinted>2026-08-14T04:47:00Z</cp:lastPrinted>
  <dcterms:created xsi:type="dcterms:W3CDTF">2026-06-08T02:59:00Z</dcterms:created>
  <dcterms:modified xsi:type="dcterms:W3CDTF">2026-08-14T04:48:00Z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6fcc5691-2091-424c-8a0d-aa3942d0c39a</vt:lpwstr>
  </property>
</Properties>
</file>