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720pt;height:540pt;mso-position-horizontal-relative:page;mso-position-vertical-relative:page;z-index:-703" coordorigin="0,0" coordsize="14400,10800">
            <v:shape style="position:absolute;left:0;top:0;width:14400;height:10800" type="#_x0000_t75">
              <v:imagedata r:id="rId7" o:title=""/>
            </v:shape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1519;top:4646;width:3425;height:1162" type="#_x0000_t75">
                <v:imagedata r:id="rId8" o:title=""/>
              </v:shape>
              <v:shape style="position:absolute;left:3466;top:4646;width:1750;height:1162" type="#_x0000_t75">
                <v:imagedata r:id="rId9" o:title=""/>
              </v:shape>
              <v:shape style="position:absolute;left:11061;top:9491;width:3026;height:938" type="#_x0000_t75">
                <v:imagedata r:id="rId10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82" w:lineRule="exact"/>
        <w:ind w:left="197" w:right="-20"/>
        <w:jc w:val="left"/>
        <w:rPr>
          <w:rFonts w:ascii="Calibri" w:hAnsi="Calibri" w:cs="Calibri" w:eastAsia="Calibri"/>
          <w:sz w:val="120"/>
          <w:szCs w:val="120"/>
        </w:rPr>
      </w:pPr>
      <w:rPr/>
      <w:r>
        <w:rPr>
          <w:rFonts w:ascii="Calibri" w:hAnsi="Calibri" w:cs="Calibri" w:eastAsia="Calibri"/>
          <w:sz w:val="120"/>
          <w:szCs w:val="120"/>
          <w:color w:val="C1EEFF"/>
          <w:spacing w:val="0"/>
          <w:w w:val="100"/>
          <w:b/>
          <w:bCs/>
          <w:position w:val="7"/>
        </w:rPr>
        <w:t>PDF</w:t>
      </w:r>
      <w:r>
        <w:rPr>
          <w:rFonts w:ascii="Calibri" w:hAnsi="Calibri" w:cs="Calibri" w:eastAsia="Calibri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2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40"/>
          <w:szCs w:val="40"/>
          <w:color w:val="FFFFFF"/>
          <w:spacing w:val="-8"/>
          <w:w w:val="100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c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c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J</w:t>
      </w:r>
      <w:r>
        <w:rPr>
          <w:rFonts w:ascii="Calibri" w:hAnsi="Calibri" w:cs="Calibri" w:eastAsia="Calibri"/>
          <w:sz w:val="40"/>
          <w:szCs w:val="40"/>
          <w:color w:val="FFFFFF"/>
          <w:spacing w:val="-7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v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Ma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í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color w:val="FFFFFF"/>
          <w:spacing w:val="-5"/>
          <w:w w:val="100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z</w:t>
      </w:r>
      <w:r>
        <w:rPr>
          <w:rFonts w:ascii="Calibri" w:hAnsi="Calibri" w:cs="Calibri" w:eastAsia="Calibri"/>
          <w:sz w:val="40"/>
          <w:szCs w:val="40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Ca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FFFFFF"/>
          <w:spacing w:val="-6"/>
          <w:w w:val="100"/>
        </w:rPr>
        <w:t>v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2" w:lineRule="exact"/>
        <w:ind w:left="212" w:right="825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A7A8A7"/>
          <w:spacing w:val="-29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al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Am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é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b</w:t>
      </w:r>
      <w:r>
        <w:rPr>
          <w:rFonts w:ascii="Calibri" w:hAnsi="Calibri" w:cs="Calibri" w:eastAsia="Calibri"/>
          <w:sz w:val="36"/>
          <w:szCs w:val="36"/>
          <w:color w:val="A7A8A7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2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A7A8A7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ón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22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A7A8A7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A7A8A7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M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-12"/>
          <w:w w:val="100"/>
        </w:rPr>
        <w:t>k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</w:rPr>
        <w:t>h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40" w:lineRule="auto"/>
        <w:ind w:left="21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A7A8A7"/>
          <w:spacing w:val="-7"/>
          <w:w w:val="100"/>
          <w:b/>
          <w:bCs/>
        </w:rPr>
        <w:t>P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má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36"/>
          <w:szCs w:val="36"/>
          <w:color w:val="A7A8A7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22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color w:val="A7A8A7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A7A8A7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A7A8A7"/>
          <w:spacing w:val="0"/>
          <w:w w:val="100"/>
          <w:b/>
          <w:bCs/>
        </w:rPr>
        <w:t>2016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206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702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701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257843pt;margin-top:43.578156pt;width:548.062592pt;height:477.861481pt;mso-position-horizontal-relative:page;mso-position-vertical-relative:page;z-index:-700" coordorigin="3125,872" coordsize="10961,9557">
            <v:shape style="position:absolute;left:3125;top:872;width:8910;height:8715" type="#_x0000_t75">
              <v:imagedata r:id="rId11" o:title=""/>
            </v:shape>
            <v:shape style="position:absolute;left:11061;top:9491;width:3026;height:938" type="#_x0000_t75">
              <v:imagedata r:id="rId12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6" w:lineRule="exact"/>
        <w:ind w:left="6078" w:right="-20"/>
        <w:jc w:val="left"/>
        <w:rPr>
          <w:rFonts w:ascii="Corbel" w:hAnsi="Corbel" w:cs="Corbel" w:eastAsia="Corbel"/>
          <w:sz w:val="48"/>
          <w:szCs w:val="48"/>
        </w:rPr>
      </w:pPr>
      <w:rPr/>
      <w:r>
        <w:rPr>
          <w:rFonts w:ascii="Corbel" w:hAnsi="Corbel" w:cs="Corbel" w:eastAsia="Corbel"/>
          <w:sz w:val="48"/>
          <w:szCs w:val="48"/>
          <w:color w:val="4E5B6F"/>
          <w:spacing w:val="-22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48"/>
          <w:szCs w:val="48"/>
          <w:color w:val="4E5B6F"/>
          <w:spacing w:val="1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t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48"/>
          <w:szCs w:val="48"/>
          <w:color w:val="4E5B6F"/>
          <w:spacing w:val="-1"/>
          <w:w w:val="100"/>
          <w:b/>
          <w:bCs/>
          <w:position w:val="2"/>
        </w:rPr>
        <w:t>bl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48"/>
          <w:szCs w:val="48"/>
          <w:color w:val="4E5B6F"/>
          <w:spacing w:val="-1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48"/>
          <w:szCs w:val="48"/>
          <w:color w:val="4E5B6F"/>
          <w:spacing w:val="1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cu</w:t>
      </w:r>
      <w:r>
        <w:rPr>
          <w:rFonts w:ascii="Corbel" w:hAnsi="Corbel" w:cs="Corbel" w:eastAsia="Corbel"/>
          <w:sz w:val="48"/>
          <w:szCs w:val="48"/>
          <w:color w:val="4E5B6F"/>
          <w:spacing w:val="-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48"/>
          <w:szCs w:val="48"/>
          <w:color w:val="4E5B6F"/>
          <w:spacing w:val="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nt</w:t>
      </w:r>
      <w:r>
        <w:rPr>
          <w:rFonts w:ascii="Corbel" w:hAnsi="Corbel" w:cs="Corbel" w:eastAsia="Corbel"/>
          <w:sz w:val="48"/>
          <w:szCs w:val="48"/>
          <w:color w:val="4E5B6F"/>
          <w:spacing w:val="-15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48"/>
          <w:szCs w:val="48"/>
          <w:color w:val="4E5B6F"/>
          <w:spacing w:val="1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48"/>
          <w:szCs w:val="48"/>
          <w:color w:val="4E5B6F"/>
          <w:spacing w:val="-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48"/>
          <w:szCs w:val="48"/>
          <w:color w:val="4E5B6F"/>
          <w:spacing w:val="0"/>
          <w:w w:val="100"/>
          <w:b/>
          <w:bCs/>
          <w:position w:val="2"/>
        </w:rPr>
        <w:t>at</w:t>
      </w:r>
      <w:r>
        <w:rPr>
          <w:rFonts w:ascii="Corbel" w:hAnsi="Corbel" w:cs="Corbel" w:eastAsia="Corbel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500"/>
        </w:sectPr>
      </w:pPr>
      <w:rPr/>
    </w:p>
    <w:p>
      <w:pPr>
        <w:spacing w:before="0" w:after="0" w:line="1117" w:lineRule="exact"/>
        <w:ind w:left="106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68"/>
          <w:szCs w:val="68"/>
        </w:rPr>
      </w:pPr>
      <w:rPr/>
      <w:r>
        <w:rPr/>
        <w:pict>
          <v:group style="position:absolute;margin-left:154.440002pt;margin-top:148.679993pt;width:547.199998pt;height:389.880005pt;mso-position-horizontal-relative:page;mso-position-vertical-relative:page;z-index:-699" coordorigin="3089,2974" coordsize="10944,7798">
            <v:shape style="position:absolute;left:3089;top:2974;width:9468;height:7798" type="#_x0000_t75">
              <v:imagedata r:id="rId13" o:title=""/>
            </v:shape>
            <v:group style="position:absolute;left:12067;top:9612;width:1836;height:2" coordorigin="12067,9612" coordsize="1836,2">
              <v:shape style="position:absolute;left:12067;top:9612;width:1836;height:2" coordorigin="12067,9612" coordsize="1836,0" path="m12067,9612l13903,9612e" filled="f" stroked="t" strokeweight=".72pt" strokecolor="#F7D83B">
                <v:path arrowok="t"/>
              </v:shape>
            </v:group>
            <v:group style="position:absolute;left:13968;top:9583;width:2;height:742" coordorigin="13968,9583" coordsize="2,742">
              <v:shape style="position:absolute;left:13968;top:9583;width:2;height:742" coordorigin="13968,9583" coordsize="0,742" path="m13968,10325l13968,9583e" filled="f" stroked="t" strokeweight="2.52pt" strokecolor="#AFAFAF">
                <v:path arrowok="t"/>
              </v:shape>
            </v:group>
            <v:group style="position:absolute;left:11923;top:10274;width:2074;height:2" coordorigin="11923,10274" coordsize="2074,2">
              <v:shape style="position:absolute;left:11923;top:10274;width:2074;height:2" coordorigin="11923,10274" coordsize="2074,0" path="m11923,10274l13997,10274e" filled="f" stroked="t" strokeweight="3.6pt" strokecolor="#B3AC8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53"/>
          <w:position w:val="-1"/>
        </w:rPr>
        <w:t>1111</w:t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98"/>
          <w:i/>
          <w:position w:val="-1"/>
        </w:rPr>
        <w:t>Victi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3"/>
          <w:w w:val="98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98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-63"/>
          <w:w w:val="98"/>
          <w:i/>
          <w:position w:val="-1"/>
        </w:rPr>
        <w:t> </w:t>
      </w:r>
      <w:r>
        <w:rPr>
          <w:rFonts w:ascii="Arial" w:hAnsi="Arial" w:cs="Arial" w:eastAsia="Arial"/>
          <w:sz w:val="57"/>
          <w:szCs w:val="5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57"/>
          <w:szCs w:val="57"/>
          <w:color w:val="030303"/>
          <w:spacing w:val="-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91"/>
          <w:i/>
          <w:position w:val="-1"/>
        </w:rPr>
        <w:t>propio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-23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00"/>
          <w:szCs w:val="100"/>
          <w:color w:val="030303"/>
          <w:spacing w:val="0"/>
          <w:w w:val="74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00"/>
          <w:szCs w:val="100"/>
          <w:color w:val="030303"/>
          <w:spacing w:val="-57"/>
          <w:w w:val="74"/>
          <w:i/>
          <w:position w:val="-1"/>
        </w:rPr>
        <w:t>x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107"/>
          <w:i/>
          <w:position w:val="-1"/>
        </w:rPr>
        <w:t>it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-20"/>
          <w:w w:val="10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68"/>
          <w:szCs w:val="68"/>
          <w:color w:val="030303"/>
          <w:spacing w:val="0"/>
          <w:w w:val="126"/>
          <w:i/>
          <w:position w:val="-1"/>
        </w:rPr>
        <w:t>...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0" w:lineRule="exact"/>
        <w:ind w:left="13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22.860001pt;margin-top:31.873047pt;width:.1pt;height:153pt;mso-position-horizontal-relative:page;mso-position-vertical-relative:paragraph;z-index:-698" coordorigin="457,637" coordsize="2,3060">
            <v:shape style="position:absolute;left:457;top:637;width:2;height:3060" coordorigin="457,637" coordsize="0,3060" path="m457,3697l457,637e" filled="f" stroked="t" strokeweight="6.12pt" strokecolor="#EB286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9"/>
          <w:szCs w:val="49"/>
          <w:color w:val="E91579"/>
          <w:spacing w:val="-185"/>
          <w:w w:val="108"/>
          <w:position w:val="5"/>
        </w:rPr>
        <w:t>•</w:t>
      </w:r>
      <w:r>
        <w:rPr>
          <w:rFonts w:ascii="Arial" w:hAnsi="Arial" w:cs="Arial" w:eastAsia="Arial"/>
          <w:sz w:val="30"/>
          <w:szCs w:val="30"/>
          <w:color w:val="4D5B6E"/>
          <w:spacing w:val="0"/>
          <w:w w:val="453"/>
          <w:position w:val="-10"/>
        </w:rPr>
        <w:t>I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69" w:lineRule="exact"/>
        <w:ind w:left="149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FDB80A"/>
          <w:spacing w:val="0"/>
          <w:w w:val="272"/>
        </w:rPr>
        <w:t>I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42" w:lineRule="exact"/>
        <w:ind w:right="99"/>
        <w:jc w:val="right"/>
        <w:rPr>
          <w:rFonts w:ascii="Times New Roman" w:hAnsi="Times New Roman" w:cs="Times New Roman" w:eastAsia="Times New Roman"/>
          <w:sz w:val="57"/>
          <w:szCs w:val="57"/>
        </w:rPr>
      </w:pPr>
      <w:rPr/>
      <w:r>
        <w:rPr>
          <w:rFonts w:ascii="Times New Roman" w:hAnsi="Times New Roman" w:cs="Times New Roman" w:eastAsia="Times New Roman"/>
          <w:sz w:val="57"/>
          <w:szCs w:val="57"/>
          <w:color w:val="08A349"/>
          <w:spacing w:val="0"/>
          <w:w w:val="117"/>
          <w:position w:val="-1"/>
        </w:rPr>
        <w:t>ONCE</w:t>
      </w:r>
      <w:r>
        <w:rPr>
          <w:rFonts w:ascii="Times New Roman" w:hAnsi="Times New Roman" w:cs="Times New Roman" w:eastAsia="Times New Roman"/>
          <w:sz w:val="57"/>
          <w:szCs w:val="57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4400" w:h="10800" w:orient="landscape"/>
          <w:pgMar w:top="640" w:bottom="280" w:left="240" w:right="500"/>
        </w:sectPr>
      </w:pPr>
      <w:rPr/>
    </w:p>
    <w:p>
      <w:pPr>
        <w:spacing w:before="0" w:after="0" w:line="748" w:lineRule="exact"/>
        <w:ind w:left="101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97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96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4.597pt;margin-top:213.484558pt;width:495.403pt;height:326.515442pt;mso-position-horizontal-relative:page;mso-position-vertical-relative:page;z-index:-695" coordorigin="4492,4270" coordsize="9908,6530">
            <v:shape style="position:absolute;left:4492;top:4270;width:9908;height:6530" type="#_x0000_t75">
              <v:imagedata r:id="rId14" o:title=""/>
            </v:shape>
            <v:shape style="position:absolute;left:11061;top:9491;width:3026;height:938" type="#_x0000_t75">
              <v:imagedata r:id="rId15" o:title=""/>
            </v:shape>
            <w10:wrap type="none"/>
          </v:group>
        </w:pict>
      </w:r>
      <w:r>
        <w:rPr>
          <w:rFonts w:ascii="Corbel" w:hAnsi="Corbel" w:cs="Corbel" w:eastAsia="Corbel"/>
          <w:sz w:val="36"/>
          <w:szCs w:val="36"/>
          <w:color w:val="FFFFFF"/>
          <w:spacing w:val="-1"/>
          <w:w w:val="100"/>
          <w:position w:val="2"/>
        </w:rPr>
        <w:t>´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V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í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-3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prop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é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x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o…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3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-49"/>
          <w:w w:val="100"/>
          <w:b/>
          <w:bCs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ño</w:t>
      </w:r>
      <w:r>
        <w:rPr>
          <w:rFonts w:ascii="Corbel" w:hAnsi="Corbel" w:cs="Corbel" w:eastAsia="Corbel"/>
          <w:sz w:val="64"/>
          <w:szCs w:val="64"/>
          <w:color w:val="050505"/>
          <w:spacing w:val="3"/>
          <w:w w:val="100"/>
          <w:b/>
          <w:bCs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peq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eño.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60" w:bottom="280" w:left="1460" w:right="2060"/>
        </w:sectPr>
      </w:pPr>
      <w:rPr/>
    </w:p>
    <w:p>
      <w:pPr>
        <w:spacing w:before="0" w:after="0" w:line="748" w:lineRule="exact"/>
        <w:ind w:left="33" w:right="3034"/>
        <w:jc w:val="center"/>
        <w:rPr>
          <w:rFonts w:ascii="Corbel" w:hAnsi="Corbel" w:cs="Corbel" w:eastAsia="Corbel"/>
          <w:sz w:val="64"/>
          <w:szCs w:val="64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94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93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0.208252pt;margin-top:281.844299pt;width:468.123748pt;height:258.155701pt;mso-position-horizontal-relative:page;mso-position-vertical-relative:page;z-index:-692" coordorigin="5004,5637" coordsize="9362,5163">
            <v:shape style="position:absolute;left:5004;top:5637;width:9362;height:5163" type="#_x0000_t75">
              <v:imagedata r:id="rId16" o:title=""/>
            </v:shape>
            <v:shape style="position:absolute;left:11061;top:9491;width:3026;height:938" type="#_x0000_t75">
              <v:imagedata r:id="rId17" o:title=""/>
            </v:shape>
            <w10:wrap type="none"/>
          </v:group>
        </w:pict>
      </w:r>
      <w:r>
        <w:rPr>
          <w:rFonts w:ascii="Corbel" w:hAnsi="Corbel" w:cs="Corbel" w:eastAsia="Corbel"/>
          <w:sz w:val="36"/>
          <w:szCs w:val="36"/>
          <w:color w:val="FFFFFF"/>
          <w:spacing w:val="-1"/>
          <w:w w:val="100"/>
          <w:position w:val="2"/>
        </w:rPr>
        <w:t>´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V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í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-3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prop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é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x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o…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3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-49"/>
          <w:w w:val="100"/>
          <w:b/>
          <w:bCs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ño</w:t>
      </w:r>
      <w:r>
        <w:rPr>
          <w:rFonts w:ascii="Corbel" w:hAnsi="Corbel" w:cs="Corbel" w:eastAsia="Corbel"/>
          <w:sz w:val="64"/>
          <w:szCs w:val="64"/>
          <w:color w:val="050505"/>
          <w:spacing w:val="3"/>
          <w:w w:val="100"/>
          <w:b/>
          <w:bCs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peq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eño.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68" w:lineRule="exact"/>
        <w:ind w:left="1358" w:right="4494"/>
        <w:jc w:val="center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á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str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-34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960" w:bottom="280" w:left="1460" w:right="2060"/>
        </w:sectPr>
      </w:pPr>
      <w:rPr/>
    </w:p>
    <w:p>
      <w:pPr>
        <w:spacing w:before="0" w:after="0" w:line="748" w:lineRule="exact"/>
        <w:ind w:left="33" w:right="3034"/>
        <w:jc w:val="center"/>
        <w:rPr>
          <w:rFonts w:ascii="Corbel" w:hAnsi="Corbel" w:cs="Corbel" w:eastAsia="Corbel"/>
          <w:sz w:val="64"/>
          <w:szCs w:val="64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91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90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3.494995pt;margin-top:264.829651pt;width:376.505pt;height:275.170349pt;mso-position-horizontal-relative:page;mso-position-vertical-relative:page;z-index:-689" coordorigin="6870,5297" coordsize="7530,5503">
            <v:shape style="position:absolute;left:6870;top:5297;width:7530;height:5503" type="#_x0000_t75">
              <v:imagedata r:id="rId18" o:title=""/>
            </v:shape>
            <v:shape style="position:absolute;left:11061;top:9491;width:3026;height:938" type="#_x0000_t75">
              <v:imagedata r:id="rId19" o:title=""/>
            </v:shape>
            <w10:wrap type="none"/>
          </v:group>
        </w:pict>
      </w:r>
      <w:r>
        <w:rPr>
          <w:rFonts w:ascii="Corbel" w:hAnsi="Corbel" w:cs="Corbel" w:eastAsia="Corbel"/>
          <w:sz w:val="36"/>
          <w:szCs w:val="36"/>
          <w:color w:val="FFFFFF"/>
          <w:spacing w:val="-1"/>
          <w:w w:val="100"/>
          <w:position w:val="2"/>
        </w:rPr>
        <w:t>´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V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í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-3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prop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i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é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x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i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i/>
          <w:position w:val="2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i/>
          <w:position w:val="2"/>
        </w:rPr>
        <w:t>o…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3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-49"/>
          <w:w w:val="100"/>
          <w:b/>
          <w:bCs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ño</w:t>
      </w:r>
      <w:r>
        <w:rPr>
          <w:rFonts w:ascii="Corbel" w:hAnsi="Corbel" w:cs="Corbel" w:eastAsia="Corbel"/>
          <w:sz w:val="64"/>
          <w:szCs w:val="64"/>
          <w:color w:val="050505"/>
          <w:spacing w:val="3"/>
          <w:w w:val="100"/>
          <w:b/>
          <w:bCs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peq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</w:rPr>
        <w:t>eño.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</w:rPr>
      </w:r>
    </w:p>
    <w:p>
      <w:pPr>
        <w:spacing w:before="0" w:after="0" w:line="768" w:lineRule="exact"/>
        <w:ind w:left="1358" w:right="4494"/>
        <w:jc w:val="center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á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str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99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-34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2354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í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64"/>
          <w:szCs w:val="64"/>
          <w:color w:val="050505"/>
          <w:spacing w:val="-3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od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34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60" w:bottom="280" w:left="1460" w:right="206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88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87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1.700989pt;margin-top:343.347992pt;width:338.299pt;height:196.652pt;mso-position-horizontal-relative:page;mso-position-vertical-relative:page;z-index:-686" coordorigin="7634,6867" coordsize="6766,3933">
            <v:shape style="position:absolute;left:7634;top:6867;width:6766;height:3933" type="#_x0000_t75">
              <v:imagedata r:id="rId20" o:title=""/>
            </v:shape>
            <v:shape style="position:absolute;left:11061;top:9491;width:3026;height:938" type="#_x0000_t75">
              <v:imagedata r:id="rId21" o:title="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8" w:lineRule="exact"/>
        <w:ind w:left="776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Ti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n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3"/>
        </w:rPr>
        <w:t>g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an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des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  <w:position w:val="3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de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tr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3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t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3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3"/>
        </w:rPr>
        <w:t>s,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114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DF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n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na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ó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4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9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si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e.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114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i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n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g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o,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908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el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at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q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2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m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á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114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u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zos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h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h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c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h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768" w:lineRule="exact"/>
        <w:ind w:left="512" w:right="-20"/>
        <w:jc w:val="left"/>
        <w:rPr>
          <w:rFonts w:ascii="Corbel" w:hAnsi="Corbel" w:cs="Corbel" w:eastAsia="Corbel"/>
          <w:sz w:val="64"/>
          <w:szCs w:val="64"/>
        </w:rPr>
      </w:pPr>
      <w:rPr/>
      <w:r>
        <w:rPr>
          <w:rFonts w:ascii="Corbel" w:hAnsi="Corbel" w:cs="Corbel" w:eastAsia="Corbel"/>
          <w:sz w:val="64"/>
          <w:szCs w:val="64"/>
          <w:color w:val="050505"/>
          <w:spacing w:val="1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a</w:t>
      </w:r>
      <w:r>
        <w:rPr>
          <w:rFonts w:ascii="Corbel" w:hAnsi="Corbel" w:cs="Corbel" w:eastAsia="Corbel"/>
          <w:sz w:val="64"/>
          <w:szCs w:val="64"/>
          <w:color w:val="050505"/>
          <w:spacing w:val="2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64"/>
          <w:szCs w:val="64"/>
          <w:color w:val="050505"/>
          <w:spacing w:val="-1"/>
          <w:w w:val="100"/>
          <w:b/>
          <w:bCs/>
          <w:position w:val="2"/>
        </w:rPr>
        <w:t>rl</w:t>
      </w:r>
      <w:r>
        <w:rPr>
          <w:rFonts w:ascii="Corbel" w:hAnsi="Corbel" w:cs="Corbel" w:eastAsia="Corbel"/>
          <w:sz w:val="64"/>
          <w:szCs w:val="64"/>
          <w:color w:val="050505"/>
          <w:spacing w:val="0"/>
          <w:w w:val="100"/>
          <w:b/>
          <w:bCs/>
          <w:position w:val="2"/>
        </w:rPr>
        <w:t>o…</w:t>
      </w:r>
      <w:r>
        <w:rPr>
          <w:rFonts w:ascii="Corbel" w:hAnsi="Corbel" w:cs="Corbel" w:eastAsia="Corbel"/>
          <w:sz w:val="64"/>
          <w:szCs w:val="6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1220" w:right="20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85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84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452728pt;margin-top:25.415146pt;width:317.686005pt;height:494.504318pt;mso-position-horizontal-relative:page;mso-position-vertical-relative:page;z-index:-683" coordorigin="7549,508" coordsize="6354,9890">
            <v:shape style="position:absolute;left:8117;top:508;width:5786;height:8787" type="#_x0000_t75">
              <v:imagedata r:id="rId22" o:title=""/>
            </v:shape>
            <v:shape style="position:absolute;left:7549;top:8130;width:2268;height:2268" type="#_x0000_t75">
              <v:imagedata r:id="rId23" o:title="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6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Pu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c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a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m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os</w:t>
      </w:r>
      <w:r>
        <w:rPr>
          <w:rFonts w:ascii="Corbel" w:hAnsi="Corbel" w:cs="Corbel" w:eastAsia="Corbel"/>
          <w:sz w:val="56"/>
          <w:szCs w:val="56"/>
          <w:color w:val="3B4453"/>
          <w:spacing w:val="-21"/>
          <w:w w:val="100"/>
          <w:b/>
          <w:bCs/>
          <w:position w:val="3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3"/>
        </w:rPr>
        <w:t>r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os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que</w:t>
      </w:r>
      <w:r>
        <w:rPr>
          <w:rFonts w:ascii="Corbel" w:hAnsi="Corbel" w:cs="Corbel" w:eastAsia="Corbel"/>
          <w:sz w:val="56"/>
          <w:szCs w:val="56"/>
          <w:color w:val="3B4453"/>
          <w:spacing w:val="-8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olo</w:t>
      </w:r>
      <w:r>
        <w:rPr>
          <w:rFonts w:ascii="Corbel" w:hAnsi="Corbel" w:cs="Corbel" w:eastAsia="Corbel"/>
          <w:sz w:val="56"/>
          <w:szCs w:val="56"/>
          <w:color w:val="3B4453"/>
          <w:spacing w:val="-1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t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án</w:t>
      </w:r>
      <w:r>
        <w:rPr>
          <w:rFonts w:ascii="Corbel" w:hAnsi="Corbel" w:cs="Corbel" w:eastAsia="Corbel"/>
          <w:sz w:val="56"/>
          <w:szCs w:val="56"/>
          <w:color w:val="3B4453"/>
          <w:spacing w:val="-8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di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poni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n</w:t>
      </w:r>
      <w:r>
        <w:rPr>
          <w:rFonts w:ascii="Corbel" w:hAnsi="Corbel" w:cs="Corbel" w:eastAsia="Corbel"/>
          <w:sz w:val="56"/>
          <w:szCs w:val="56"/>
          <w:color w:val="3B4453"/>
          <w:spacing w:val="-4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56"/>
          <w:szCs w:val="56"/>
          <w:color w:val="3B4453"/>
          <w:spacing w:val="-40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…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749926pt;height:46.732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1000" w:right="20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8.799999pt;margin-top:0pt;width:691.2pt;height:540pt;mso-position-horizontal-relative:page;mso-position-vertical-relative:page;z-index:-682" coordorigin="576,0" coordsize="13824,10800">
            <v:shape style="position:absolute;left:576;top:0;width:13824;height:10800" coordorigin="576,0" coordsize="13824,10800" path="m576,10800l14400,10800,14400,0,576,0,576,10800xe" filled="t" fillcolor="#F2F2F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29.3pt;height:540pt;mso-position-horizontal-relative:page;mso-position-vertical-relative:page;z-index:-681" coordorigin="0,0" coordsize="586,10800">
            <v:group style="position:absolute;left:0;top:0;width:576;height:10794" coordorigin="0,0" coordsize="576,10794">
              <v:shape style="position:absolute;left:0;top:0;width:576;height:10794" coordorigin="0,0" coordsize="576,10794" path="m0,10794l576,10794,576,0,0,0,0,10794e" filled="t" fillcolor="#FFFFFF" stroked="f">
                <v:path arrowok="t"/>
                <v:fill/>
              </v:shape>
            </v:group>
            <v:group style="position:absolute;left:523;top:1072;width:2;height:576" coordorigin="523,1072" coordsize="2,576">
              <v:shape style="position:absolute;left:523;top:1072;width:2;height:576" coordorigin="523,1072" coordsize="0,576" path="m523,1072l523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452728pt;margin-top:25.415146pt;width:317.686005pt;height:494.504318pt;mso-position-horizontal-relative:page;mso-position-vertical-relative:page;z-index:-680" coordorigin="7549,508" coordsize="6354,9890">
            <v:shape style="position:absolute;left:8117;top:508;width:5786;height:8787" type="#_x0000_t75">
              <v:imagedata r:id="rId25" o:title=""/>
            </v:shape>
            <v:shape style="position:absolute;left:7549;top:8130;width:2268;height:2268" type="#_x0000_t75">
              <v:imagedata r:id="rId26" o:title="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6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Pu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c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a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m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os</w:t>
      </w:r>
      <w:r>
        <w:rPr>
          <w:rFonts w:ascii="Corbel" w:hAnsi="Corbel" w:cs="Corbel" w:eastAsia="Corbel"/>
          <w:sz w:val="56"/>
          <w:szCs w:val="56"/>
          <w:color w:val="3B4453"/>
          <w:spacing w:val="-21"/>
          <w:w w:val="100"/>
          <w:b/>
          <w:bCs/>
          <w:position w:val="3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3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3"/>
        </w:rPr>
        <w:t>r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3"/>
        </w:rPr>
        <w:t>os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que</w:t>
      </w:r>
      <w:r>
        <w:rPr>
          <w:rFonts w:ascii="Corbel" w:hAnsi="Corbel" w:cs="Corbel" w:eastAsia="Corbel"/>
          <w:sz w:val="56"/>
          <w:szCs w:val="56"/>
          <w:color w:val="3B4453"/>
          <w:spacing w:val="-8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olo</w:t>
      </w:r>
      <w:r>
        <w:rPr>
          <w:rFonts w:ascii="Corbel" w:hAnsi="Corbel" w:cs="Corbel" w:eastAsia="Corbel"/>
          <w:sz w:val="56"/>
          <w:szCs w:val="56"/>
          <w:color w:val="3B4453"/>
          <w:spacing w:val="-10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t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án</w:t>
      </w:r>
      <w:r>
        <w:rPr>
          <w:rFonts w:ascii="Corbel" w:hAnsi="Corbel" w:cs="Corbel" w:eastAsia="Corbel"/>
          <w:sz w:val="56"/>
          <w:szCs w:val="56"/>
          <w:color w:val="3B4453"/>
          <w:spacing w:val="-8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di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poni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b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l</w:t>
      </w:r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s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107" w:right="-20"/>
        <w:jc w:val="left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56"/>
          <w:szCs w:val="56"/>
          <w:color w:val="3B4453"/>
          <w:spacing w:val="-1"/>
          <w:w w:val="100"/>
          <w:b/>
          <w:bCs/>
          <w:position w:val="2"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n</w:t>
      </w:r>
      <w:r>
        <w:rPr>
          <w:rFonts w:ascii="Corbel" w:hAnsi="Corbel" w:cs="Corbel" w:eastAsia="Corbel"/>
          <w:sz w:val="56"/>
          <w:szCs w:val="56"/>
          <w:color w:val="3B4453"/>
          <w:spacing w:val="-4"/>
          <w:w w:val="100"/>
          <w:b/>
          <w:bCs/>
          <w:position w:val="2"/>
        </w:rPr>
        <w:t> 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P</w:t>
      </w:r>
      <w:r>
        <w:rPr>
          <w:rFonts w:ascii="Corbel" w:hAnsi="Corbel" w:cs="Corbel" w:eastAsia="Corbel"/>
          <w:sz w:val="56"/>
          <w:szCs w:val="56"/>
          <w:color w:val="3B4453"/>
          <w:spacing w:val="1"/>
          <w:w w:val="100"/>
          <w:b/>
          <w:bCs/>
          <w:position w:val="2"/>
        </w:rPr>
        <w:t>D</w:t>
      </w:r>
      <w:r>
        <w:rPr>
          <w:rFonts w:ascii="Corbel" w:hAnsi="Corbel" w:cs="Corbel" w:eastAsia="Corbel"/>
          <w:sz w:val="56"/>
          <w:szCs w:val="56"/>
          <w:color w:val="3B4453"/>
          <w:spacing w:val="-40"/>
          <w:w w:val="100"/>
          <w:b/>
          <w:bCs/>
          <w:position w:val="2"/>
        </w:rPr>
        <w:t>F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  <w:position w:val="2"/>
        </w:rPr>
        <w:t>…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98" w:right="8139"/>
        <w:jc w:val="center"/>
        <w:rPr>
          <w:rFonts w:ascii="Corbel" w:hAnsi="Corbel" w:cs="Corbel" w:eastAsia="Corbel"/>
          <w:sz w:val="56"/>
          <w:szCs w:val="56"/>
        </w:rPr>
      </w:pPr>
      <w:rPr/>
      <w:r>
        <w:rPr>
          <w:rFonts w:ascii="Corbel" w:hAnsi="Corbel" w:cs="Corbel" w:eastAsia="Corbel"/>
          <w:sz w:val="72"/>
          <w:szCs w:val="72"/>
          <w:color w:val="3B4453"/>
          <w:spacing w:val="1"/>
          <w:b/>
          <w:bCs/>
          <w:i/>
        </w:rPr>
        <w:t>…</w:t>
      </w:r>
      <w:r>
        <w:rPr>
          <w:rFonts w:ascii="Corbel" w:hAnsi="Corbel" w:cs="Corbel" w:eastAsia="Corbel"/>
          <w:sz w:val="72"/>
          <w:szCs w:val="72"/>
          <w:color w:val="3B4453"/>
          <w:spacing w:val="-1"/>
          <w:b/>
          <w:bCs/>
          <w:i/>
        </w:rPr>
        <w:t>a</w:t>
      </w:r>
      <w:r>
        <w:rPr>
          <w:rFonts w:ascii="Corbel" w:hAnsi="Corbel" w:cs="Corbel" w:eastAsia="Corbel"/>
          <w:sz w:val="72"/>
          <w:szCs w:val="72"/>
          <w:color w:val="3B4453"/>
          <w:spacing w:val="-6"/>
          <w:b/>
          <w:bCs/>
          <w:i/>
        </w:rPr>
        <w:t>c</w:t>
      </w:r>
      <w:r>
        <w:rPr>
          <w:rFonts w:ascii="Corbel" w:hAnsi="Corbel" w:cs="Corbel" w:eastAsia="Corbel"/>
          <w:sz w:val="72"/>
          <w:szCs w:val="72"/>
          <w:color w:val="3B4453"/>
          <w:spacing w:val="1"/>
          <w:b/>
          <w:bCs/>
          <w:i/>
        </w:rPr>
        <w:t>c</w:t>
      </w:r>
      <w:r>
        <w:rPr>
          <w:rFonts w:ascii="Corbel" w:hAnsi="Corbel" w:cs="Corbel" w:eastAsia="Corbel"/>
          <w:sz w:val="72"/>
          <w:szCs w:val="72"/>
          <w:color w:val="3B4453"/>
          <w:spacing w:val="-1"/>
          <w:w w:val="99"/>
          <w:b/>
          <w:bCs/>
          <w:i/>
        </w:rPr>
        <w:t>e</w:t>
      </w:r>
      <w:r>
        <w:rPr>
          <w:rFonts w:ascii="Corbel" w:hAnsi="Corbel" w:cs="Corbel" w:eastAsia="Corbel"/>
          <w:sz w:val="72"/>
          <w:szCs w:val="72"/>
          <w:color w:val="3B4453"/>
          <w:spacing w:val="1"/>
          <w:w w:val="100"/>
          <w:b/>
          <w:bCs/>
          <w:i/>
        </w:rPr>
        <w:t>s</w:t>
      </w:r>
      <w:r>
        <w:rPr>
          <w:rFonts w:ascii="Corbel" w:hAnsi="Corbel" w:cs="Corbel" w:eastAsia="Corbel"/>
          <w:sz w:val="72"/>
          <w:szCs w:val="72"/>
          <w:color w:val="3B4453"/>
          <w:spacing w:val="1"/>
          <w:w w:val="100"/>
          <w:b/>
          <w:bCs/>
          <w:i/>
        </w:rPr>
        <w:t>i</w:t>
      </w:r>
      <w:r>
        <w:rPr>
          <w:rFonts w:ascii="Corbel" w:hAnsi="Corbel" w:cs="Corbel" w:eastAsia="Corbel"/>
          <w:sz w:val="72"/>
          <w:szCs w:val="72"/>
          <w:color w:val="3B4453"/>
          <w:spacing w:val="1"/>
          <w:w w:val="100"/>
          <w:b/>
          <w:bCs/>
          <w:i/>
        </w:rPr>
        <w:t>b</w:t>
      </w:r>
      <w:r>
        <w:rPr>
          <w:rFonts w:ascii="Corbel" w:hAnsi="Corbel" w:cs="Corbel" w:eastAsia="Corbel"/>
          <w:sz w:val="72"/>
          <w:szCs w:val="72"/>
          <w:color w:val="3B4453"/>
          <w:spacing w:val="1"/>
          <w:w w:val="99"/>
          <w:b/>
          <w:bCs/>
          <w:i/>
        </w:rPr>
        <w:t>l</w:t>
      </w:r>
      <w:r>
        <w:rPr>
          <w:rFonts w:ascii="Corbel" w:hAnsi="Corbel" w:cs="Corbel" w:eastAsia="Corbel"/>
          <w:sz w:val="72"/>
          <w:szCs w:val="72"/>
          <w:color w:val="3B4453"/>
          <w:spacing w:val="-1"/>
          <w:w w:val="99"/>
          <w:b/>
          <w:bCs/>
          <w:i/>
        </w:rPr>
        <w:t>e</w:t>
      </w:r>
      <w:r>
        <w:rPr>
          <w:rFonts w:ascii="Corbel" w:hAnsi="Corbel" w:cs="Corbel" w:eastAsia="Corbel"/>
          <w:sz w:val="56"/>
          <w:szCs w:val="56"/>
          <w:color w:val="3B4453"/>
          <w:spacing w:val="0"/>
          <w:w w:val="100"/>
          <w:b/>
          <w:bCs/>
        </w:rPr>
        <w:t>.</w:t>
      </w:r>
      <w:r>
        <w:rPr>
          <w:rFonts w:ascii="Corbel" w:hAnsi="Corbel" w:cs="Corbel" w:eastAsia="Corbel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749926pt;height:46.7325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0" w:left="1000" w:right="200"/>
        </w:sectPr>
      </w:pPr>
      <w:rPr/>
    </w:p>
    <w:p>
      <w:pPr>
        <w:spacing w:before="96" w:after="0" w:line="240" w:lineRule="auto"/>
        <w:ind w:left="42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0pt;width:41.040001pt;height:150.080983pt;mso-position-horizontal-relative:page;mso-position-vertical-relative:page;z-index:-679" coordorigin="0,0" coordsize="821,3002">
            <v:shape style="position:absolute;left:0;top:0;width:821;height:785" type="#_x0000_t75">
              <v:imagedata r:id="rId28" o:title=""/>
            </v:shape>
            <v:group style="position:absolute;left:32;top:43;width:2;height:2944" coordorigin="32,43" coordsize="2,2944">
              <v:shape style="position:absolute;left:32;top:43;width:2;height:2944" coordorigin="32,43" coordsize="0,2944" path="m32,2987l32,43e" filled="f" stroked="t" strokeweight="1.438561pt" strokecolor="#CFDF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4.559998pt;margin-top:0pt;width:324.720721pt;height:95.040009pt;mso-position-horizontal-relative:page;mso-position-vertical-relative:page;z-index:-678" coordorigin="7891,0" coordsize="6494,1901">
            <v:shape style="position:absolute;left:7891;top:0;width:6487;height:1901" type="#_x0000_t75">
              <v:imagedata r:id="rId29" o:title=""/>
            </v:shape>
            <v:group style="position:absolute;left:14371;top:14;width:2;height:1824" coordorigin="14371,14" coordsize="2,1824">
              <v:shape style="position:absolute;left:14371;top:14;width:2;height:1824" coordorigin="14371,14" coordsize="0,1824" path="m14371,1838l14371,14e" filled="f" stroked="t" strokeweight="1.438561pt" strokecolor="#B8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446552pt;margin-top:55.111538pt;width:668.571429pt;height:463.288461pt;mso-position-horizontal-relative:page;mso-position-vertical-relative:page;z-index:-677" coordorigin="669,1102" coordsize="13371,9266">
            <v:shape style="position:absolute;left:3542;top:9130;width:8280;height:1238" type="#_x0000_t75">
              <v:imagedata r:id="rId30" o:title=""/>
            </v:shape>
            <v:group style="position:absolute;left:7236;top:5343;width:2;height:3849" coordorigin="7236,5343" coordsize="2,3849">
              <v:shape style="position:absolute;left:7236;top:5343;width:2;height:3849" coordorigin="7236,5343" coordsize="0,3849" path="m7236,9191l7236,5343e" filled="f" stroked="t" strokeweight="1.438561pt" strokecolor="#A0833B">
                <v:path arrowok="t"/>
              </v:shape>
            </v:group>
            <v:group style="position:absolute;left:759;top:1120;width:2;height:8315" coordorigin="759,1120" coordsize="2,8315">
              <v:shape style="position:absolute;left:759;top:1120;width:2;height:8315" coordorigin="759,1120" coordsize="0,8315" path="m759,9436l759,1120e" filled="f" stroked="t" strokeweight="1.798202pt" strokecolor="#837044">
                <v:path arrowok="t"/>
              </v:shape>
            </v:group>
            <v:group style="position:absolute;left:741;top:9554;width:36;height:2" coordorigin="741,9554" coordsize="36,2">
              <v:shape style="position:absolute;left:741;top:9554;width:36;height:2" coordorigin="741,9554" coordsize="36,0" path="m741,9554l777,9554e" filled="f" stroked="t" strokeweight="1.798202pt" strokecolor="#837044">
                <v:path arrowok="t"/>
              </v:shape>
            </v:group>
            <v:group style="position:absolute;left:726;top:9493;width:3143;height:2" coordorigin="726,9493" coordsize="3143,2">
              <v:shape style="position:absolute;left:726;top:9493;width:3143;height:2" coordorigin="726,9493" coordsize="3143,0" path="m726,9493l3870,9493e" filled="f" stroked="t" strokeweight="5.754246pt" strokecolor="#48381F">
                <v:path arrowok="t"/>
              </v:shape>
            </v:group>
            <v:group style="position:absolute;left:13940;top:9515;width:2;height:761" coordorigin="13940,9515" coordsize="2,761">
              <v:shape style="position:absolute;left:13940;top:9515;width:2;height:761" coordorigin="13940,9515" coordsize="0,761" path="m13940,10276l13940,9515e" filled="f" stroked="t" strokeweight="2.157842pt" strokecolor="#93979C">
                <v:path arrowok="t"/>
              </v:shape>
            </v:group>
            <v:group style="position:absolute;left:11818;top:10247;width:2201;height:2" coordorigin="11818,10247" coordsize="2201,2">
              <v:shape style="position:absolute;left:11818;top:10247;width:2201;height:2" coordorigin="11818,10247" coordsize="2201,0" path="m11818,10247l14019,10247e" filled="f" stroked="t" strokeweight="2.157842pt" strokecolor="#90909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.674328pt;margin-top:51.702129pt;width:174.425574pt;height:.1pt;mso-position-horizontal-relative:page;mso-position-vertical-relative:page;z-index:-676" coordorigin="913,1034" coordsize="3489,2">
            <v:shape style="position:absolute;left:913;top:1034;width:3489;height:2" coordorigin="913,1034" coordsize="3489,0" path="m913,1034l4402,1034e" filled="f" stroked="t" strokeweight=".719281pt" strokecolor="#C8B37C">
              <v:path arrowok="t"/>
            </v:shape>
          </v:group>
          <w10:wrap type="none"/>
        </w:pict>
      </w:r>
      <w:r>
        <w:rPr/>
        <w:pict>
          <v:group style="position:absolute;margin-left:1.618382pt;margin-top:156.542557pt;width:.1pt;height:306.263298pt;mso-position-horizontal-relative:page;mso-position-vertical-relative:page;z-index:-675" coordorigin="32,3131" coordsize="2,6125">
            <v:shape style="position:absolute;left:32;top:3131;width:2;height:6125" coordorigin="32,3131" coordsize="0,6125" path="m32,9256l32,3131e" filled="f" stroked="t" strokeweight="1.438561pt" strokecolor="#CFDBDB">
              <v:path arrowok="t"/>
            </v:shape>
          </v:group>
          <w10:wrap type="none"/>
        </w:pict>
      </w:r>
      <w:r>
        <w:rPr/>
        <w:pict>
          <v:group style="position:absolute;margin-left:362.517487pt;margin-top:188.13829pt;width:.1pt;height:62.832447pt;mso-position-horizontal-relative:page;mso-position-vertical-relative:page;z-index:-674" coordorigin="7250,3763" coordsize="2,1257">
            <v:shape style="position:absolute;left:7250;top:3763;width:2;height:1257" coordorigin="7250,3763" coordsize="0,1257" path="m7250,5019l7250,3763e" filled="f" stroked="t" strokeweight="2.157842pt" strokecolor="#A88334">
              <v:path arrowok="t"/>
            </v:shape>
          </v:group>
          <w10:wrap type="none"/>
        </w:pict>
      </w:r>
      <w:r>
        <w:rPr/>
        <w:pict>
          <v:group style="position:absolute;margin-left:367.912079pt;margin-top:538.025269pt;width:351.728272pt;height:.1pt;mso-position-horizontal-relative:page;mso-position-vertical-relative:page;z-index:-672" coordorigin="7358,10761" coordsize="7035,2">
            <v:shape style="position:absolute;left:7358;top:10761;width:7035;height:2" coordorigin="7358,10761" coordsize="7035,0" path="m7358,10761l14393,10761e" filled="f" stroked="t" strokeweight="1.438561pt" strokecolor="#BCBFCC">
              <v:path arrowok="t"/>
            </v:shape>
          </v:group>
          <w10:wrap type="none"/>
        </w:pict>
      </w:r>
      <w:r>
        <w:rPr/>
        <w:pict>
          <v:shape style="width:70.199999pt;height:132.480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93" w:lineRule="exact"/>
        <w:ind w:right="91"/>
        <w:jc w:val="right"/>
        <w:rPr>
          <w:rFonts w:ascii="Times New Roman" w:hAnsi="Times New Roman" w:cs="Times New Roman" w:eastAsia="Times New Roman"/>
          <w:sz w:val="111"/>
          <w:szCs w:val="111"/>
        </w:rPr>
      </w:pPr>
      <w:rPr/>
      <w:r>
        <w:rPr/>
        <w:pict>
          <v:group style="position:absolute;margin-left:682.237732pt;margin-top:-213.723587pt;width:.1pt;height:205.37234pt;mso-position-horizontal-relative:page;mso-position-vertical-relative:paragraph;z-index:-673" coordorigin="13645,-4274" coordsize="2,4107">
            <v:shape style="position:absolute;left:13645;top:-4274;width:2;height:4107" coordorigin="13645,-4274" coordsize="0,4107" path="m13645,-167l13645,-4274e" filled="f" stroked="t" strokeweight="1.798202pt" strokecolor="#A39C7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1"/>
          <w:szCs w:val="111"/>
          <w:color w:val="003F75"/>
          <w:spacing w:val="0"/>
          <w:w w:val="95"/>
          <w:i/>
        </w:rPr>
        <w:t>OCR</w:t>
      </w:r>
      <w:r>
        <w:rPr>
          <w:rFonts w:ascii="Times New Roman" w:hAnsi="Times New Roman" w:cs="Times New Roman" w:eastAsia="Times New Roman"/>
          <w:sz w:val="111"/>
          <w:szCs w:val="111"/>
          <w:color w:val="000000"/>
          <w:spacing w:val="0"/>
          <w:w w:val="100"/>
        </w:rPr>
      </w:r>
    </w:p>
    <w:p>
      <w:pPr>
        <w:spacing w:before="11" w:after="0" w:line="240" w:lineRule="auto"/>
        <w:ind w:right="311"/>
        <w:jc w:val="right"/>
        <w:rPr>
          <w:rFonts w:ascii="Courier New" w:hAnsi="Courier New" w:cs="Courier New" w:eastAsia="Courier New"/>
          <w:sz w:val="69"/>
          <w:szCs w:val="69"/>
        </w:rPr>
      </w:pPr>
      <w:rPr/>
      <w:r>
        <w:rPr>
          <w:rFonts w:ascii="Courier New" w:hAnsi="Courier New" w:cs="Courier New" w:eastAsia="Courier New"/>
          <w:sz w:val="69"/>
          <w:szCs w:val="69"/>
          <w:color w:val="08A34B"/>
          <w:spacing w:val="0"/>
          <w:w w:val="114"/>
        </w:rPr>
        <w:t>ONCE</w:t>
      </w:r>
      <w:r>
        <w:rPr>
          <w:rFonts w:ascii="Courier New" w:hAnsi="Courier New" w:cs="Courier New" w:eastAsia="Courier New"/>
          <w:sz w:val="69"/>
          <w:szCs w:val="6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721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12.32pt;height:2.88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pgSz w:w="14400" w:h="10800" w:orient="landscape"/>
          <w:pgMar w:top="840" w:bottom="0" w:left="206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71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33" o:title=""/>
              </v:shape>
              <v:shape style="position:absolute;left:11061;top:9491;width:3026;height:938" type="#_x0000_t75">
                <v:imagedata r:id="rId3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70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35" o:title=""/>
              </v:shape>
              <v:shape style="position:absolute;left:11061;top:9491;width:3026;height:938" type="#_x0000_t75">
                <v:imagedata r:id="rId3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9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37" o:title=""/>
              </v:shape>
              <v:shape style="position:absolute;left:11061;top:9491;width:3026;height:938" type="#_x0000_t75">
                <v:imagedata r:id="rId3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8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39" o:title=""/>
              </v:shape>
              <v:shape style="position:absolute;left:11061;top:9491;width:3026;height:938" type="#_x0000_t75">
                <v:imagedata r:id="rId4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7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41" o:title=""/>
              </v:shape>
              <v:shape style="position:absolute;left:11061;top:9491;width:3026;height:938" type="#_x0000_t75">
                <v:imagedata r:id="rId4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7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-1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6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43" o:title=""/>
              </v:shape>
              <v:shape style="position:absolute;left:11061;top:9491;width:3026;height:938" type="#_x0000_t75">
                <v:imagedata r:id="rId4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7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-1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-5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ini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q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é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da</w:t>
      </w:r>
      <w:r>
        <w:rPr>
          <w:rFonts w:ascii="Calibri" w:hAnsi="Calibri" w:cs="Calibri" w:eastAsia="Calibri"/>
          <w:sz w:val="80"/>
          <w:szCs w:val="80"/>
          <w:color w:val="003F75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eme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5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45" o:title=""/>
              </v:shape>
              <v:shape style="position:absolute;left:11061;top:9491;width:3026;height:938" type="#_x0000_t75">
                <v:imagedata r:id="rId4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7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-1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-5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ini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q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é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da</w:t>
      </w:r>
      <w:r>
        <w:rPr>
          <w:rFonts w:ascii="Calibri" w:hAnsi="Calibri" w:cs="Calibri" w:eastAsia="Calibri"/>
          <w:sz w:val="80"/>
          <w:szCs w:val="80"/>
          <w:color w:val="003F75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eme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in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lo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sup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uo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75pt;margin-top:.450561pt;width:719.525pt;height:539.549439pt;mso-position-horizontal-relative:page;mso-position-vertical-relative:page;z-index:-664" coordorigin="9,9" coordsize="14391,10791">
            <v:group style="position:absolute;left:524;top:1072;width:2;height:576" coordorigin="524,1072" coordsize="2,576">
              <v:shape style="position:absolute;left:524;top:1072;width:2;height:576" coordorigin="524,1072" coordsize="0,576" path="m524,1072l524,1648e" filled="f" stroked="t" strokeweight="3.7pt" strokecolor="#000000">
                <v:path arrowok="t"/>
              </v:shape>
            </v:group>
            <v:group style="position:absolute;left:423;top:1072;width:45;height:576" coordorigin="423,1072" coordsize="45,576">
              <v:shape style="position:absolute;left:423;top:1072;width:45;height:576" coordorigin="423,1072" coordsize="45,576" path="m423,1648l468,1648,468,1072,423,1072,423,1648xe" filled="t" fillcolor="#000000" stroked="f">
                <v:path arrowok="t"/>
                <v:fill/>
              </v:shape>
            </v:group>
            <v:group style="position:absolute;left:393;top:1072;width:16;height:576" coordorigin="393,1072" coordsize="16,576">
              <v:shape style="position:absolute;left:393;top:1072;width:16;height:576" coordorigin="393,1072" coordsize="16,576" path="m393,1648l409,1648,409,1072,393,1072,393,1648xe" filled="t" fillcolor="#000000" stroked="f">
                <v:path arrowok="t"/>
                <v:fill/>
              </v:shape>
            </v:group>
            <v:group style="position:absolute;left:348;top:1072;width:16;height:576" coordorigin="348,1072" coordsize="16,576">
              <v:shape style="position:absolute;left:348;top:1072;width:16;height:576" coordorigin="348,1072" coordsize="16,576" path="m348,1648l365,1648,365,1072,348,1072,348,1648xe" filled="t" fillcolor="#000000" stroked="f">
                <v:path arrowok="t"/>
                <v:fill/>
              </v:shape>
            </v:group>
            <v:group style="position:absolute;left:402;top:7949;width:115;height:2664" coordorigin="402,7949" coordsize="115,2664">
              <v:shape style="position:absolute;left:402;top:7949;width:115;height:2664" coordorigin="402,7949" coordsize="115,2664" path="m402,7949l517,7949,517,10613,402,10613,402,7949e" filled="t" fillcolor="#EA157A" stroked="f">
                <v:path arrowok="t"/>
                <v:fill/>
              </v:shape>
            </v:group>
            <v:group style="position:absolute;left:402;top:7554;width:115;height:360" coordorigin="402,7554" coordsize="115,360">
              <v:shape style="position:absolute;left:402;top:7554;width:115;height:360" coordorigin="402,7554" coordsize="115,360" path="m402,7554l517,7554,517,7914,402,7914,402,7554e" filled="t" fillcolor="#FEB80A" stroked="f">
                <v:path arrowok="t"/>
                <v:fill/>
              </v:shape>
            </v:group>
            <v:group style="position:absolute;left:402;top:7303;width:115;height:216" coordorigin="402,7303" coordsize="115,216">
              <v:shape style="position:absolute;left:402;top:7303;width:115;height:216" coordorigin="402,7303" coordsize="115,216" path="m402,7303l517,7303,517,7519,402,7519,402,7303e" filled="t" fillcolor="#4E5B6F" stroked="f">
                <v:path arrowok="t"/>
                <v:fill/>
              </v:shape>
            </v:group>
            <v:group style="position:absolute;left:402;top:7154;width:115;height:115" coordorigin="402,7154" coordsize="115,115">
              <v:shape style="position:absolute;left:402;top:7154;width:115;height:115" coordorigin="402,7154" coordsize="115,115" path="m402,7154l517,7154,517,7269,402,7269,402,7154e" filled="t" fillcolor="#EA157A" stroked="f">
                <v:path arrowok="t"/>
                <v:fill/>
              </v:shape>
              <v:shape style="position:absolute;left:9;top:9;width:14391;height:10791" type="#_x0000_t75">
                <v:imagedata r:id="rId47" o:title=""/>
              </v:shape>
              <v:shape style="position:absolute;left:11061;top:9491;width:3026;height:938" type="#_x0000_t75">
                <v:imagedata r:id="rId4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74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eme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os</w:t>
      </w:r>
      <w:r>
        <w:rPr>
          <w:rFonts w:ascii="Calibri" w:hAnsi="Calibri" w:cs="Calibri" w:eastAsia="Calibri"/>
          <w:sz w:val="80"/>
          <w:szCs w:val="80"/>
          <w:spacing w:val="-3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de</w:t>
      </w:r>
      <w:r>
        <w:rPr>
          <w:rFonts w:ascii="Calibri" w:hAnsi="Calibri" w:cs="Calibri" w:eastAsia="Calibri"/>
          <w:sz w:val="80"/>
          <w:szCs w:val="80"/>
          <w:spacing w:val="-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sibili</w:t>
      </w:r>
      <w:r>
        <w:rPr>
          <w:rFonts w:ascii="Calibri" w:hAnsi="Calibri" w:cs="Calibri" w:eastAsia="Calibri"/>
          <w:sz w:val="80"/>
          <w:szCs w:val="80"/>
          <w:spacing w:val="1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d: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color w:val="003F75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80"/>
          <w:szCs w:val="80"/>
          <w:color w:val="003F75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-1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ma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7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-1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3F7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color w:val="003F75"/>
          <w:spacing w:val="-5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ini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q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é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da</w:t>
      </w:r>
      <w:r>
        <w:rPr>
          <w:rFonts w:ascii="Calibri" w:hAnsi="Calibri" w:cs="Calibri" w:eastAsia="Calibri"/>
          <w:sz w:val="80"/>
          <w:szCs w:val="80"/>
          <w:color w:val="003F75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eme</w:t>
      </w:r>
      <w:r>
        <w:rPr>
          <w:rFonts w:ascii="Calibri" w:hAnsi="Calibri" w:cs="Calibri" w:eastAsia="Calibri"/>
          <w:sz w:val="80"/>
          <w:szCs w:val="80"/>
          <w:color w:val="003F75"/>
          <w:spacing w:val="-7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in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lo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sup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-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uo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960" w:lineRule="exact"/>
        <w:ind w:left="2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nl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-11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color w:val="003F75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no</w:t>
      </w:r>
      <w:r>
        <w:rPr>
          <w:rFonts w:ascii="Calibri" w:hAnsi="Calibri" w:cs="Calibri" w:eastAsia="Calibri"/>
          <w:sz w:val="80"/>
          <w:szCs w:val="80"/>
          <w:color w:val="003F75"/>
          <w:spacing w:val="-9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80"/>
          <w:szCs w:val="80"/>
          <w:color w:val="003F75"/>
          <w:spacing w:val="-1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-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80"/>
          <w:szCs w:val="80"/>
          <w:color w:val="003F75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color w:val="003F75"/>
          <w:spacing w:val="0"/>
          <w:w w:val="100"/>
          <w:b/>
          <w:bCs/>
          <w:position w:val="2"/>
        </w:rPr>
        <w:t>pi</w:t>
      </w:r>
      <w:r>
        <w:rPr>
          <w:rFonts w:ascii="Calibri" w:hAnsi="Calibri" w:cs="Calibri" w:eastAsia="Calibri"/>
          <w:sz w:val="80"/>
          <w:szCs w:val="80"/>
          <w:color w:val="003F75"/>
          <w:spacing w:val="1"/>
          <w:w w:val="100"/>
          <w:b/>
          <w:bCs/>
          <w:position w:val="2"/>
        </w:rPr>
        <w:t>e…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group style="position:absolute;margin-left:25.92pt;margin-top:57.599998pt;width:671.039978pt;height:466.560004pt;mso-position-horizontal-relative:page;mso-position-vertical-relative:page;z-index:-663" coordorigin="518,1152" coordsize="13421,9331">
            <v:shape style="position:absolute;left:518;top:1152;width:13421;height:8446" type="#_x0000_t75">
              <v:imagedata r:id="rId49" o:title=""/>
            </v:shape>
            <v:shape style="position:absolute;left:11095;top:9655;width:713;height:828" type="#_x0000_t75">
              <v:imagedata r:id="rId50" o:title=""/>
            </v:shape>
            <w10:wrap type="none"/>
          </v:group>
        </w:pict>
      </w:r>
      <w:r>
        <w:rPr/>
        <w:pict>
          <v:shape style="width:690.119995pt;height:2.88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6" w:after="0" w:line="240" w:lineRule="auto"/>
        <w:ind w:right="475"/>
        <w:jc w:val="right"/>
        <w:rPr>
          <w:rFonts w:ascii="Arial" w:hAnsi="Arial" w:cs="Arial" w:eastAsia="Arial"/>
          <w:sz w:val="42"/>
          <w:szCs w:val="42"/>
        </w:rPr>
      </w:pPr>
      <w:rPr/>
      <w:hyperlink r:id="rId52">
        <w:r>
          <w:rPr>
            <w:rFonts w:ascii="Arial" w:hAnsi="Arial" w:cs="Arial" w:eastAsia="Arial"/>
            <w:sz w:val="42"/>
            <w:szCs w:val="42"/>
            <w:color w:val="01AC4D"/>
            <w:spacing w:val="0"/>
            <w:w w:val="104"/>
          </w:rPr>
          <w:t>fmc@once.es</w:t>
        </w:r>
        <w:r>
          <w:rPr>
            <w:rFonts w:ascii="Arial" w:hAnsi="Arial" w:cs="Arial" w:eastAsia="Arial"/>
            <w:sz w:val="42"/>
            <w:szCs w:val="42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right="599"/>
        <w:jc w:val="right"/>
        <w:rPr>
          <w:rFonts w:ascii="Times New Roman" w:hAnsi="Times New Roman" w:cs="Times New Roman" w:eastAsia="Times New Roman"/>
          <w:sz w:val="57"/>
          <w:szCs w:val="57"/>
        </w:rPr>
      </w:pPr>
      <w:rPr/>
      <w:r>
        <w:rPr/>
        <w:pict>
          <v:group style="position:absolute;margin-left:698.400024pt;margin-top:2.737421pt;width:.1pt;height:35.64pt;mso-position-horizontal-relative:page;mso-position-vertical-relative:paragraph;z-index:-662" coordorigin="13968,55" coordsize="2,713">
            <v:shape style="position:absolute;left:13968;top:55;width:2;height:713" coordorigin="13968,55" coordsize="0,713" path="m13968,768l13968,55e" filled="f" stroked="t" strokeweight="2.52pt" strokecolor="#B8B8B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7"/>
          <w:szCs w:val="57"/>
          <w:color w:val="01AC4D"/>
          <w:spacing w:val="0"/>
          <w:w w:val="117"/>
        </w:rPr>
        <w:t>ONCE</w:t>
      </w:r>
      <w:r>
        <w:rPr>
          <w:rFonts w:ascii="Times New Roman" w:hAnsi="Times New Roman" w:cs="Times New Roman" w:eastAsia="Times New Roman"/>
          <w:sz w:val="57"/>
          <w:szCs w:val="57"/>
          <w:color w:val="000000"/>
          <w:spacing w:val="0"/>
          <w:w w:val="100"/>
        </w:rPr>
      </w:r>
    </w:p>
    <w:sectPr>
      <w:pgSz w:w="14400" w:h="10800" w:orient="landscape"/>
      <w:pgMar w:top="0" w:bottom="280" w:left="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  <w:font w:name="Calibri">
    <w:charset w:val="0"/>
    <w:family w:val="swiss"/>
    <w:pitch w:val="variable"/>
  </w:font>
  <w:font w:name="Corbel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png"/><Relationship Id="rId35" Type="http://schemas.openxmlformats.org/officeDocument/2006/relationships/image" Target="media/image29.jpg"/><Relationship Id="rId36" Type="http://schemas.openxmlformats.org/officeDocument/2006/relationships/image" Target="media/image30.png"/><Relationship Id="rId37" Type="http://schemas.openxmlformats.org/officeDocument/2006/relationships/image" Target="media/image31.jp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png"/><Relationship Id="rId41" Type="http://schemas.openxmlformats.org/officeDocument/2006/relationships/image" Target="media/image35.jpg"/><Relationship Id="rId42" Type="http://schemas.openxmlformats.org/officeDocument/2006/relationships/image" Target="media/image36.png"/><Relationship Id="rId43" Type="http://schemas.openxmlformats.org/officeDocument/2006/relationships/image" Target="media/image37.jpg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png"/><Relationship Id="rId47" Type="http://schemas.openxmlformats.org/officeDocument/2006/relationships/image" Target="media/image41.jpg"/><Relationship Id="rId48" Type="http://schemas.openxmlformats.org/officeDocument/2006/relationships/image" Target="media/image42.pn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png"/><Relationship Id="rId52" Type="http://schemas.openxmlformats.org/officeDocument/2006/relationships/hyperlink" Target="mailto:fmc@once.es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dc:title>PDF</dc:title>
  <dcterms:created xsi:type="dcterms:W3CDTF">2016-07-05T15:39:29Z</dcterms:created>
  <dcterms:modified xsi:type="dcterms:W3CDTF">2016-07-05T15:39:29Z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2016-07-05T00:00:00Z</vt:filetime>
  </property>
</Properties>
</file>