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6861D" w14:textId="3B1A26C0" w:rsidR="000D137E" w:rsidRPr="00306177" w:rsidRDefault="005835C9">
      <w:pPr>
        <w:ind w:right="-1"/>
        <w:jc w:val="center"/>
        <w:rPr>
          <w:b/>
          <w:sz w:val="28"/>
        </w:rPr>
      </w:pPr>
      <w:r w:rsidRPr="00306177">
        <w:rPr>
          <w:b/>
          <w:sz w:val="28"/>
        </w:rPr>
        <w:t>ARRANGEMENT DE LISBONNE CONCERNANT LA PROTECTION DES APPELLATIONS D</w:t>
      </w:r>
      <w:r w:rsidR="000D137E" w:rsidRPr="00306177">
        <w:rPr>
          <w:b/>
          <w:sz w:val="28"/>
        </w:rPr>
        <w:t>’</w:t>
      </w:r>
      <w:r w:rsidRPr="00306177">
        <w:rPr>
          <w:b/>
          <w:sz w:val="28"/>
        </w:rPr>
        <w:t xml:space="preserve">ORIGINE ET LEUR ENREGISTREMENT INTERNATIONAL </w:t>
      </w:r>
      <w:r w:rsidRPr="00306177">
        <w:rPr>
          <w:b/>
          <w:sz w:val="28"/>
        </w:rPr>
        <w:br/>
        <w:t>ET</w:t>
      </w:r>
    </w:p>
    <w:p w14:paraId="1F360227" w14:textId="40F94CEB" w:rsidR="00AA5833" w:rsidRPr="00306177" w:rsidRDefault="00175054">
      <w:pPr>
        <w:ind w:right="-1"/>
        <w:jc w:val="center"/>
        <w:rPr>
          <w:b/>
          <w:sz w:val="28"/>
          <w:szCs w:val="28"/>
        </w:rPr>
      </w:pPr>
      <w:r w:rsidRPr="00306177">
        <w:rPr>
          <w:b/>
          <w:sz w:val="28"/>
        </w:rPr>
        <w:t>ACTE DE GENÈVE DE L</w:t>
      </w:r>
      <w:r w:rsidR="000D137E" w:rsidRPr="00306177">
        <w:rPr>
          <w:b/>
          <w:sz w:val="28"/>
        </w:rPr>
        <w:t>’</w:t>
      </w:r>
      <w:r w:rsidRPr="00306177">
        <w:rPr>
          <w:b/>
          <w:sz w:val="28"/>
        </w:rPr>
        <w:t>ARRANGEMENT DE LISBONNE SUR LES APPELLATIONS D</w:t>
      </w:r>
      <w:r w:rsidR="000D137E" w:rsidRPr="00306177">
        <w:rPr>
          <w:b/>
          <w:sz w:val="28"/>
        </w:rPr>
        <w:t>’</w:t>
      </w:r>
      <w:r w:rsidRPr="00306177">
        <w:rPr>
          <w:b/>
          <w:sz w:val="28"/>
        </w:rPr>
        <w:t>ORIGINE ET LES INDICATIONS GÉOGRAPHIQUES</w:t>
      </w:r>
    </w:p>
    <w:p w14:paraId="75FD5FA4" w14:textId="77777777" w:rsidR="00AA5833" w:rsidRPr="00306177" w:rsidRDefault="00AA5833">
      <w:pPr>
        <w:ind w:right="-1"/>
        <w:jc w:val="center"/>
      </w:pPr>
    </w:p>
    <w:p w14:paraId="144B0FBD" w14:textId="618B1211" w:rsidR="00AA5833" w:rsidRPr="00306177" w:rsidRDefault="00AA5833">
      <w:pPr>
        <w:ind w:right="-1"/>
        <w:jc w:val="center"/>
        <w:rPr>
          <w:b/>
          <w:szCs w:val="24"/>
        </w:rPr>
      </w:pPr>
      <w:r w:rsidRPr="00306177">
        <w:rPr>
          <w:b/>
        </w:rPr>
        <w:t>DEMANDE D</w:t>
      </w:r>
      <w:r w:rsidR="000D137E" w:rsidRPr="00306177">
        <w:rPr>
          <w:b/>
        </w:rPr>
        <w:t>’</w:t>
      </w:r>
      <w:r w:rsidRPr="00306177">
        <w:rPr>
          <w:b/>
        </w:rPr>
        <w:t>ENREGISTREMENT INTERNATIONAL</w:t>
      </w:r>
      <w:r w:rsidR="002A50BB" w:rsidRPr="00306177">
        <w:rPr>
          <w:rStyle w:val="FootnoteReference"/>
          <w:b/>
          <w:szCs w:val="24"/>
        </w:rPr>
        <w:footnoteReference w:id="2"/>
      </w:r>
    </w:p>
    <w:p w14:paraId="1EA79490" w14:textId="77777777" w:rsidR="005D5F58" w:rsidRPr="00306177" w:rsidRDefault="005D5F58">
      <w:pPr>
        <w:ind w:right="-1"/>
        <w:jc w:val="center"/>
        <w:rPr>
          <w:sz w:val="22"/>
        </w:rPr>
      </w:pPr>
    </w:p>
    <w:p w14:paraId="79099B7E" w14:textId="77777777" w:rsidR="00AA5833" w:rsidRPr="00306177" w:rsidRDefault="00AA5833">
      <w:pPr>
        <w:spacing w:line="220" w:lineRule="exact"/>
        <w:ind w:right="-1"/>
        <w:jc w:val="center"/>
        <w:rPr>
          <w:sz w:val="20"/>
        </w:rPr>
      </w:pPr>
      <w:r w:rsidRPr="00306177">
        <w:rPr>
          <w:sz w:val="20"/>
        </w:rPr>
        <w:t>À remettre au Bureau international</w:t>
      </w:r>
    </w:p>
    <w:p w14:paraId="009F3254" w14:textId="69CE94EA" w:rsidR="00AA5833" w:rsidRPr="00306177" w:rsidRDefault="00AA5833">
      <w:pPr>
        <w:spacing w:line="220" w:lineRule="exact"/>
        <w:ind w:right="-1"/>
        <w:jc w:val="center"/>
        <w:rPr>
          <w:sz w:val="20"/>
        </w:rPr>
      </w:pPr>
      <w:proofErr w:type="gramStart"/>
      <w:r w:rsidRPr="00306177">
        <w:rPr>
          <w:sz w:val="20"/>
        </w:rPr>
        <w:t>de</w:t>
      </w:r>
      <w:proofErr w:type="gramEnd"/>
      <w:r w:rsidRPr="00306177">
        <w:rPr>
          <w:sz w:val="20"/>
        </w:rPr>
        <w:t xml:space="preserve"> l</w:t>
      </w:r>
      <w:r w:rsidR="000D137E" w:rsidRPr="00306177">
        <w:rPr>
          <w:sz w:val="20"/>
        </w:rPr>
        <w:t>’</w:t>
      </w:r>
      <w:r w:rsidRPr="00306177">
        <w:rPr>
          <w:sz w:val="20"/>
        </w:rPr>
        <w:t>Organisation Mondiale de la Propriété Intellectuelle (OMPI)</w:t>
      </w:r>
    </w:p>
    <w:p w14:paraId="765A763C" w14:textId="0FF9D692" w:rsidR="00AA5833" w:rsidRPr="00306177" w:rsidRDefault="00AA5833">
      <w:pPr>
        <w:spacing w:line="220" w:lineRule="exact"/>
        <w:ind w:right="-1"/>
        <w:jc w:val="center"/>
        <w:rPr>
          <w:sz w:val="20"/>
        </w:rPr>
      </w:pPr>
      <w:r w:rsidRPr="00306177">
        <w:rPr>
          <w:sz w:val="20"/>
        </w:rPr>
        <w:t>34, ch. des Colombettes, CH</w:t>
      </w:r>
      <w:r w:rsidR="000D137E" w:rsidRPr="00306177">
        <w:rPr>
          <w:sz w:val="20"/>
        </w:rPr>
        <w:t>-</w:t>
      </w:r>
      <w:r w:rsidRPr="00306177">
        <w:rPr>
          <w:sz w:val="20"/>
        </w:rPr>
        <w:t>1211 Genève 20 (Suisse)</w:t>
      </w:r>
    </w:p>
    <w:p w14:paraId="37DA2189" w14:textId="3519DFFC" w:rsidR="000D137E" w:rsidRPr="00306177" w:rsidRDefault="001C2640">
      <w:pPr>
        <w:spacing w:line="220" w:lineRule="exact"/>
        <w:ind w:right="-1"/>
        <w:jc w:val="center"/>
        <w:rPr>
          <w:sz w:val="20"/>
        </w:rPr>
      </w:pPr>
      <w:r w:rsidRPr="00306177">
        <w:rPr>
          <w:sz w:val="20"/>
        </w:rPr>
        <w:t>Tél.</w:t>
      </w:r>
      <w:r w:rsidR="000D137E" w:rsidRPr="00306177">
        <w:rPr>
          <w:sz w:val="20"/>
        </w:rPr>
        <w:t> :</w:t>
      </w:r>
      <w:r w:rsidRPr="00306177">
        <w:rPr>
          <w:sz w:val="20"/>
        </w:rPr>
        <w:t xml:space="preserve"> +41 22 338 91 11</w:t>
      </w:r>
    </w:p>
    <w:p w14:paraId="6F6DAB47" w14:textId="4C033958" w:rsidR="000D137E" w:rsidRPr="00306177" w:rsidRDefault="00D81143">
      <w:pPr>
        <w:spacing w:line="220" w:lineRule="exact"/>
        <w:jc w:val="center"/>
        <w:rPr>
          <w:sz w:val="20"/>
        </w:rPr>
      </w:pPr>
      <w:r w:rsidRPr="00306177">
        <w:rPr>
          <w:sz w:val="20"/>
        </w:rPr>
        <w:t>Adresse électronique</w:t>
      </w:r>
      <w:r w:rsidR="000D137E" w:rsidRPr="00306177">
        <w:rPr>
          <w:sz w:val="20"/>
        </w:rPr>
        <w:t> :</w:t>
      </w:r>
      <w:r w:rsidRPr="00306177">
        <w:rPr>
          <w:sz w:val="20"/>
        </w:rPr>
        <w:t xml:space="preserve"> </w:t>
      </w:r>
      <w:hyperlink r:id="rId8" w:history="1">
        <w:r w:rsidRPr="00306177">
          <w:rPr>
            <w:rStyle w:val="Hyperlink"/>
            <w:sz w:val="20"/>
          </w:rPr>
          <w:t>lisbon.system@wipo.int</w:t>
        </w:r>
      </w:hyperlink>
      <w:r w:rsidRPr="00306177">
        <w:rPr>
          <w:sz w:val="20"/>
        </w:rPr>
        <w:t xml:space="preserve">  –  Internet</w:t>
      </w:r>
      <w:r w:rsidR="000D137E" w:rsidRPr="00306177">
        <w:rPr>
          <w:sz w:val="20"/>
        </w:rPr>
        <w:t> :</w:t>
      </w:r>
      <w:r w:rsidRPr="00306177">
        <w:rPr>
          <w:sz w:val="20"/>
        </w:rPr>
        <w:t xml:space="preserve"> </w:t>
      </w:r>
      <w:hyperlink r:id="rId9" w:history="1">
        <w:r w:rsidRPr="00306177">
          <w:rPr>
            <w:rStyle w:val="Hyperlink"/>
            <w:sz w:val="20"/>
          </w:rPr>
          <w:t>https://www.wipo.int/lisbon</w:t>
        </w:r>
      </w:hyperlink>
    </w:p>
    <w:p w14:paraId="379601BB" w14:textId="4645662D" w:rsidR="00AA5833" w:rsidRPr="00306177" w:rsidRDefault="00AA5833">
      <w:pPr>
        <w:spacing w:line="220" w:lineRule="exact"/>
        <w:ind w:right="-1"/>
      </w:pPr>
    </w:p>
    <w:p w14:paraId="10CD234D" w14:textId="77777777" w:rsidR="00AA5833" w:rsidRPr="00306177" w:rsidRDefault="00AA5833">
      <w:pPr>
        <w:ind w:right="-1"/>
      </w:pPr>
    </w:p>
    <w:p w14:paraId="28CFF593" w14:textId="77777777" w:rsidR="00AA5833" w:rsidRPr="00306177" w:rsidRDefault="00AA5833">
      <w:pPr>
        <w:ind w:right="-1"/>
      </w:pPr>
    </w:p>
    <w:p w14:paraId="7F219946" w14:textId="1F90156A" w:rsidR="000D137E" w:rsidRPr="00306177" w:rsidRDefault="00AA5833">
      <w:pPr>
        <w:ind w:right="-1"/>
        <w:jc w:val="both"/>
        <w:rPr>
          <w:b/>
        </w:rPr>
      </w:pPr>
      <w:r w:rsidRPr="00306177">
        <w:rPr>
          <w:b/>
        </w:rPr>
        <w:t>1.</w:t>
      </w:r>
      <w:r w:rsidRPr="00306177">
        <w:tab/>
      </w:r>
      <w:r w:rsidRPr="00306177">
        <w:rPr>
          <w:b/>
        </w:rPr>
        <w:t>Partie contractante d</w:t>
      </w:r>
      <w:r w:rsidR="000D137E" w:rsidRPr="00306177">
        <w:rPr>
          <w:b/>
        </w:rPr>
        <w:t>’</w:t>
      </w:r>
      <w:r w:rsidRPr="00306177">
        <w:rPr>
          <w:b/>
        </w:rPr>
        <w:t>origine</w:t>
      </w:r>
      <w:r w:rsidR="000D137E" w:rsidRPr="00306177">
        <w:rPr>
          <w:b/>
        </w:rPr>
        <w:t> :</w:t>
      </w:r>
    </w:p>
    <w:p w14:paraId="49919F9C" w14:textId="5D50C850" w:rsidR="005855E7" w:rsidRPr="00306177" w:rsidRDefault="005855E7">
      <w:pPr>
        <w:ind w:right="-1"/>
        <w:jc w:val="both"/>
        <w:rPr>
          <w:b/>
        </w:rPr>
      </w:pPr>
      <w:r w:rsidRPr="00306177">
        <w:rPr>
          <w:b/>
        </w:rPr>
        <w:tab/>
      </w:r>
      <w:r w:rsidRPr="00306177">
        <w:rPr>
          <w:i/>
          <w:sz w:val="20"/>
        </w:rPr>
        <w:t>(Voir la règle 5.2)a)i))</w:t>
      </w:r>
    </w:p>
    <w:p w14:paraId="7F819686" w14:textId="77777777" w:rsidR="00AA5833" w:rsidRPr="00306177" w:rsidRDefault="00AA5833">
      <w:pPr>
        <w:ind w:right="-1"/>
        <w:jc w:val="both"/>
      </w:pPr>
    </w:p>
    <w:p w14:paraId="29788CE4" w14:textId="77777777" w:rsidR="00AA5833" w:rsidRPr="00306177" w:rsidRDefault="00AA5833">
      <w:pPr>
        <w:ind w:right="-1"/>
        <w:jc w:val="both"/>
      </w:pPr>
    </w:p>
    <w:p w14:paraId="10C1C433" w14:textId="77777777" w:rsidR="00AA5833" w:rsidRPr="00306177" w:rsidRDefault="00AA5833">
      <w:pPr>
        <w:ind w:right="-1"/>
        <w:jc w:val="both"/>
      </w:pPr>
    </w:p>
    <w:p w14:paraId="749082EF" w14:textId="77777777" w:rsidR="008B7FC0" w:rsidRPr="00306177" w:rsidRDefault="008B7FC0">
      <w:pPr>
        <w:ind w:right="-1"/>
        <w:jc w:val="both"/>
      </w:pPr>
    </w:p>
    <w:p w14:paraId="33FC54E9" w14:textId="7355FB3B" w:rsidR="000D137E" w:rsidRPr="00306177" w:rsidRDefault="00AA5833">
      <w:pPr>
        <w:ind w:left="567" w:right="-1" w:hanging="567"/>
        <w:jc w:val="both"/>
        <w:rPr>
          <w:b/>
        </w:rPr>
      </w:pPr>
      <w:r w:rsidRPr="00306177">
        <w:rPr>
          <w:b/>
        </w:rPr>
        <w:t>2.a)</w:t>
      </w:r>
      <w:r w:rsidRPr="00306177">
        <w:tab/>
      </w:r>
      <w:r w:rsidRPr="00306177">
        <w:rPr>
          <w:b/>
        </w:rPr>
        <w:t>Administration compétente qui présente la demande</w:t>
      </w:r>
      <w:r w:rsidR="000D137E" w:rsidRPr="00306177">
        <w:rPr>
          <w:b/>
        </w:rPr>
        <w:t> :</w:t>
      </w:r>
    </w:p>
    <w:p w14:paraId="6D2629F6" w14:textId="264CA980" w:rsidR="00AA5833" w:rsidRPr="00306177" w:rsidRDefault="00AA5833" w:rsidP="00E63123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(Indiquer le nom et les coordonnées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 xml:space="preserve">administration; </w:t>
      </w:r>
      <w:r w:rsidR="00194CB5" w:rsidRPr="00306177">
        <w:rPr>
          <w:i/>
          <w:sz w:val="20"/>
        </w:rPr>
        <w:t xml:space="preserve"> </w:t>
      </w:r>
      <w:r w:rsidRPr="00306177">
        <w:rPr>
          <w:i/>
          <w:sz w:val="20"/>
        </w:rPr>
        <w:t>voir la règle 5.2)a)ii))</w:t>
      </w:r>
    </w:p>
    <w:p w14:paraId="22A2FE88" w14:textId="77777777" w:rsidR="001C2640" w:rsidRPr="00306177" w:rsidRDefault="001C2640" w:rsidP="00EE78B1">
      <w:pPr>
        <w:ind w:right="-1"/>
        <w:jc w:val="both"/>
      </w:pPr>
    </w:p>
    <w:p w14:paraId="620B68E4" w14:textId="1455F00E" w:rsidR="008F31E7" w:rsidRPr="00306177" w:rsidRDefault="008F31E7">
      <w:pPr>
        <w:ind w:left="567" w:right="-1" w:hanging="567"/>
        <w:jc w:val="both"/>
      </w:pPr>
    </w:p>
    <w:p w14:paraId="3FE70F25" w14:textId="7F03CA60" w:rsidR="00803FAB" w:rsidRPr="00306177" w:rsidRDefault="00803FAB">
      <w:pPr>
        <w:ind w:left="567" w:right="-1" w:hanging="567"/>
        <w:jc w:val="both"/>
      </w:pPr>
    </w:p>
    <w:p w14:paraId="4F77B74A" w14:textId="77777777" w:rsidR="00803FAB" w:rsidRPr="00306177" w:rsidRDefault="00803FAB">
      <w:pPr>
        <w:ind w:left="567" w:right="-1" w:hanging="567"/>
        <w:jc w:val="both"/>
      </w:pPr>
    </w:p>
    <w:p w14:paraId="6AC3E996" w14:textId="058499CE" w:rsidR="00AA5833" w:rsidRPr="00306177" w:rsidRDefault="001C2640" w:rsidP="00F47073">
      <w:pPr>
        <w:ind w:left="567" w:right="-1" w:hanging="567"/>
        <w:jc w:val="both"/>
        <w:rPr>
          <w:b/>
        </w:rPr>
      </w:pPr>
      <w:r w:rsidRPr="00306177">
        <w:rPr>
          <w:b/>
        </w:rPr>
        <w:t>2.b)</w:t>
      </w:r>
      <w:r w:rsidR="00F47073" w:rsidRPr="00306177">
        <w:rPr>
          <w:b/>
        </w:rPr>
        <w:tab/>
      </w:r>
      <w:r w:rsidRPr="00306177">
        <w:rPr>
          <w:b/>
        </w:rPr>
        <w:t>Bénéficiaires ayant le droit d</w:t>
      </w:r>
      <w:r w:rsidR="000D137E" w:rsidRPr="00306177">
        <w:rPr>
          <w:b/>
        </w:rPr>
        <w:t>’</w:t>
      </w:r>
      <w:r w:rsidRPr="00306177">
        <w:rPr>
          <w:b/>
        </w:rPr>
        <w:t>utiliser une appellation d</w:t>
      </w:r>
      <w:r w:rsidR="000D137E" w:rsidRPr="00306177">
        <w:rPr>
          <w:b/>
        </w:rPr>
        <w:t>’</w:t>
      </w:r>
      <w:r w:rsidRPr="00306177">
        <w:rPr>
          <w:b/>
        </w:rPr>
        <w:t>origine ou une indication géographique, ou la personne physique ou morale habilitée à revendiquer les droits des bénéficiaires ou d</w:t>
      </w:r>
      <w:r w:rsidR="000D137E" w:rsidRPr="00306177">
        <w:rPr>
          <w:b/>
        </w:rPr>
        <w:t>’</w:t>
      </w:r>
      <w:r w:rsidRPr="00306177">
        <w:rPr>
          <w:b/>
        </w:rPr>
        <w:t>autres droits relatifs à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à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géographique, dans le cas d</w:t>
      </w:r>
      <w:r w:rsidR="000D137E" w:rsidRPr="00306177">
        <w:rPr>
          <w:b/>
        </w:rPr>
        <w:t>’</w:t>
      </w:r>
      <w:r w:rsidRPr="00306177">
        <w:rPr>
          <w:b/>
        </w:rPr>
        <w:t>une demande déposée directement en vertu de l</w:t>
      </w:r>
      <w:r w:rsidR="000D137E" w:rsidRPr="00306177">
        <w:rPr>
          <w:b/>
        </w:rPr>
        <w:t>’</w:t>
      </w:r>
      <w:r w:rsidRPr="00306177">
        <w:rPr>
          <w:b/>
        </w:rPr>
        <w:t>article 5.3) de l</w:t>
      </w:r>
      <w:r w:rsidR="000D137E" w:rsidRPr="00306177">
        <w:rPr>
          <w:b/>
        </w:rPr>
        <w:t>’</w:t>
      </w:r>
      <w:r w:rsidRPr="00306177">
        <w:rPr>
          <w:b/>
        </w:rPr>
        <w:t>Acte de Genève</w:t>
      </w:r>
      <w:r w:rsidR="000D137E" w:rsidRPr="00306177">
        <w:rPr>
          <w:b/>
        </w:rPr>
        <w:t> :</w:t>
      </w:r>
    </w:p>
    <w:p w14:paraId="78E51BDF" w14:textId="1047B5A4" w:rsidR="004C4253" w:rsidRPr="00306177" w:rsidRDefault="004C4253" w:rsidP="001E5546">
      <w:pPr>
        <w:ind w:left="540" w:right="-1" w:firstLine="27"/>
        <w:jc w:val="both"/>
        <w:rPr>
          <w:i/>
          <w:sz w:val="20"/>
        </w:rPr>
      </w:pPr>
      <w:r w:rsidRPr="00306177">
        <w:rPr>
          <w:i/>
          <w:sz w:val="20"/>
        </w:rPr>
        <w:t xml:space="preserve">(Indiquer le nom et les coordonnées des bénéficiaires, de la personne physique ou de la personne morale; </w:t>
      </w:r>
      <w:r w:rsidR="00F47073" w:rsidRPr="00306177">
        <w:rPr>
          <w:i/>
          <w:sz w:val="20"/>
        </w:rPr>
        <w:t xml:space="preserve"> </w:t>
      </w:r>
      <w:r w:rsidR="00F47073" w:rsidRPr="00306177">
        <w:rPr>
          <w:i/>
          <w:sz w:val="20"/>
        </w:rPr>
        <w:br/>
      </w:r>
      <w:r w:rsidRPr="00306177">
        <w:rPr>
          <w:i/>
          <w:sz w:val="20"/>
        </w:rPr>
        <w:t>voir la règle 5.2)a)ii))</w:t>
      </w:r>
    </w:p>
    <w:p w14:paraId="086B27EF" w14:textId="77777777" w:rsidR="00245697" w:rsidRPr="00306177" w:rsidRDefault="00245697">
      <w:pPr>
        <w:ind w:right="-1"/>
        <w:jc w:val="both"/>
      </w:pPr>
    </w:p>
    <w:p w14:paraId="1C4BC6B1" w14:textId="0723B222" w:rsidR="00097283" w:rsidRPr="00306177" w:rsidRDefault="00097283" w:rsidP="00097283">
      <w:pPr>
        <w:ind w:right="-1"/>
        <w:jc w:val="both"/>
        <w:rPr>
          <w:i/>
        </w:rPr>
      </w:pPr>
    </w:p>
    <w:p w14:paraId="7F756C29" w14:textId="7EB6C48D" w:rsidR="004E2D08" w:rsidRPr="00306177" w:rsidRDefault="004E2D08" w:rsidP="00097283">
      <w:pPr>
        <w:ind w:right="-1"/>
        <w:jc w:val="both"/>
        <w:rPr>
          <w:i/>
        </w:rPr>
      </w:pPr>
    </w:p>
    <w:p w14:paraId="449F417E" w14:textId="77777777" w:rsidR="004E2D08" w:rsidRPr="00306177" w:rsidRDefault="004E2D08" w:rsidP="00097283">
      <w:pPr>
        <w:ind w:right="-1"/>
        <w:jc w:val="both"/>
        <w:rPr>
          <w:i/>
        </w:rPr>
      </w:pPr>
    </w:p>
    <w:p w14:paraId="56D0CFF4" w14:textId="2B42EFCF" w:rsidR="000D137E" w:rsidRPr="00306177" w:rsidRDefault="00097283" w:rsidP="00097283">
      <w:pPr>
        <w:ind w:left="540" w:right="-1" w:hanging="540"/>
        <w:jc w:val="both"/>
        <w:rPr>
          <w:b/>
        </w:rPr>
      </w:pPr>
      <w:r w:rsidRPr="00306177">
        <w:rPr>
          <w:b/>
        </w:rPr>
        <w:t>2.c)</w:t>
      </w:r>
      <w:r w:rsidRPr="00306177">
        <w:rPr>
          <w:b/>
        </w:rPr>
        <w:tab/>
        <w:t>Administration compétente désignée en commun qui présente la demande, dans le cas d</w:t>
      </w:r>
      <w:r w:rsidR="000D137E" w:rsidRPr="00306177">
        <w:rPr>
          <w:b/>
        </w:rPr>
        <w:t>’</w:t>
      </w:r>
      <w:r w:rsidRPr="00306177">
        <w:rPr>
          <w:b/>
        </w:rPr>
        <w:t>une demande conjointe concernant une aire géographique transfrontalière</w:t>
      </w:r>
      <w:r w:rsidR="000D137E" w:rsidRPr="00306177">
        <w:rPr>
          <w:b/>
        </w:rPr>
        <w:t> :</w:t>
      </w:r>
    </w:p>
    <w:p w14:paraId="11E7C149" w14:textId="03F5490F" w:rsidR="00245697" w:rsidRPr="00306177" w:rsidRDefault="00097283" w:rsidP="00097283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(Indiquer le nom et les coordonnées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administration;  voir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article 5.4)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Acte de Genève et la règle 5.2)a)ii))</w:t>
      </w:r>
    </w:p>
    <w:p w14:paraId="02EECF9C" w14:textId="77777777" w:rsidR="003E50C2" w:rsidRPr="00306177" w:rsidRDefault="003E50C2">
      <w:pPr>
        <w:ind w:right="-1"/>
        <w:jc w:val="both"/>
      </w:pPr>
    </w:p>
    <w:p w14:paraId="1E9F4F18" w14:textId="09BEF287" w:rsidR="008F31E7" w:rsidRPr="00306177" w:rsidRDefault="008F31E7">
      <w:pPr>
        <w:ind w:right="-1"/>
        <w:jc w:val="both"/>
      </w:pPr>
    </w:p>
    <w:p w14:paraId="7D6AE939" w14:textId="6365941F" w:rsidR="00803FAB" w:rsidRPr="00306177" w:rsidRDefault="00803FAB">
      <w:pPr>
        <w:ind w:right="-1"/>
        <w:jc w:val="both"/>
      </w:pPr>
    </w:p>
    <w:p w14:paraId="4AF05921" w14:textId="77777777" w:rsidR="008B6B11" w:rsidRPr="00306177" w:rsidRDefault="008B6B11">
      <w:pPr>
        <w:ind w:right="-1"/>
        <w:jc w:val="both"/>
      </w:pPr>
    </w:p>
    <w:p w14:paraId="7148FA79" w14:textId="39299ED2" w:rsidR="008B6B11" w:rsidRPr="00306177" w:rsidRDefault="008B6B11">
      <w:r w:rsidRPr="00306177">
        <w:br w:type="page"/>
      </w:r>
    </w:p>
    <w:p w14:paraId="4FA2887D" w14:textId="4FD7BE59" w:rsidR="000D137E" w:rsidRPr="00306177" w:rsidRDefault="00AA5833">
      <w:pPr>
        <w:ind w:left="567" w:right="-1" w:hanging="567"/>
        <w:jc w:val="both"/>
        <w:rPr>
          <w:b/>
          <w:sz w:val="22"/>
        </w:rPr>
      </w:pPr>
      <w:r w:rsidRPr="00306177">
        <w:rPr>
          <w:b/>
        </w:rPr>
        <w:lastRenderedPageBreak/>
        <w:t>3.a)</w:t>
      </w:r>
      <w:r w:rsidRPr="00306177">
        <w:tab/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indication géographique</w:t>
      </w:r>
      <w:r w:rsidR="000D137E" w:rsidRPr="00306177">
        <w:rPr>
          <w:b/>
        </w:rPr>
        <w:t> :</w:t>
      </w:r>
    </w:p>
    <w:p w14:paraId="74EC671F" w14:textId="13372DAA" w:rsidR="00AA5833" w:rsidRPr="00306177" w:rsidRDefault="00AA5833" w:rsidP="00E63123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(Cocher la case correspondante et donner le nom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indication géographique dans la langue officielle de la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ou, si la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a plusieurs langues officielles, dans la ou les langues officielles dans lesquelles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indication géographique figure dans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enregistrement,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acte ou la décision en vertu duquel la protection est accordée dans la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origine;  voir la règle 5.2)a)iv))</w:t>
      </w:r>
    </w:p>
    <w:p w14:paraId="3AC7D858" w14:textId="36CFFA1D" w:rsidR="008F31E7" w:rsidRPr="00306177" w:rsidRDefault="008F31E7">
      <w:pPr>
        <w:ind w:right="-1"/>
        <w:jc w:val="both"/>
      </w:pPr>
    </w:p>
    <w:p w14:paraId="1FC37D64" w14:textId="3FDB0E9E" w:rsidR="00566EFD" w:rsidRPr="00306177" w:rsidRDefault="00566EFD" w:rsidP="00566EFD">
      <w:pPr>
        <w:ind w:left="1134" w:right="-1" w:hanging="567"/>
        <w:jc w:val="both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ab/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 xml:space="preserve">origine </w:t>
      </w:r>
      <w:r w:rsidRPr="00306177">
        <w:rPr>
          <w:b/>
        </w:rPr>
        <w:tab/>
      </w:r>
      <w:r w:rsidRPr="00306177">
        <w:t xml:space="preserve"> </w:t>
      </w:r>
      <w:r w:rsidRPr="00306177">
        <w:tab/>
        <w:t xml:space="preserve">       ou</w:t>
      </w:r>
      <w:r w:rsidRPr="00306177">
        <w:tab/>
      </w:r>
      <w:r w:rsidRPr="00306177">
        <w:tab/>
      </w:r>
      <w:r w:rsidRPr="00306177">
        <w:tab/>
      </w: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ab/>
      </w:r>
      <w:r w:rsidRPr="00306177">
        <w:rPr>
          <w:b/>
        </w:rPr>
        <w:t>Indication géographique</w:t>
      </w:r>
    </w:p>
    <w:p w14:paraId="29AE1B81" w14:textId="77777777" w:rsidR="00566EFD" w:rsidRPr="00306177" w:rsidRDefault="00566EFD" w:rsidP="00566EFD">
      <w:pPr>
        <w:ind w:left="1134" w:right="-1" w:hanging="567"/>
        <w:jc w:val="both"/>
        <w:rPr>
          <w:sz w:val="22"/>
        </w:rPr>
      </w:pPr>
    </w:p>
    <w:p w14:paraId="1761E3DB" w14:textId="77777777" w:rsidR="00566EFD" w:rsidRPr="00306177" w:rsidRDefault="00566EFD" w:rsidP="00566EFD">
      <w:pPr>
        <w:ind w:left="1134" w:right="-1" w:hanging="567"/>
        <w:jc w:val="both"/>
        <w:rPr>
          <w:sz w:val="22"/>
        </w:rPr>
      </w:pPr>
    </w:p>
    <w:p w14:paraId="72CFBA29" w14:textId="6CCAE62D" w:rsidR="00566EFD" w:rsidRPr="00306177" w:rsidRDefault="00566EFD" w:rsidP="00AB0559">
      <w:pPr>
        <w:pStyle w:val="indenti"/>
        <w:tabs>
          <w:tab w:val="clear" w:pos="1701"/>
          <w:tab w:val="clear" w:pos="1985"/>
        </w:tabs>
        <w:ind w:left="567" w:right="65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</w:rPr>
        <w:t>Nom</w:t>
      </w:r>
      <w:r w:rsidR="000D137E" w:rsidRPr="00306177">
        <w:rPr>
          <w:rFonts w:ascii="Times New Roman" w:hAnsi="Times New Roman"/>
        </w:rPr>
        <w:t> :</w:t>
      </w:r>
      <w:r w:rsidRPr="00306177">
        <w:rPr>
          <w:rFonts w:ascii="Times New Roman" w:hAnsi="Times New Roman"/>
          <w:sz w:val="22"/>
        </w:rPr>
        <w:t xml:space="preserve"> ……………</w:t>
      </w:r>
      <w:proofErr w:type="gramStart"/>
      <w:r w:rsidRPr="00306177">
        <w:rPr>
          <w:rFonts w:ascii="Times New Roman" w:hAnsi="Times New Roman"/>
          <w:sz w:val="22"/>
        </w:rPr>
        <w:t>…….</w:t>
      </w:r>
      <w:proofErr w:type="gramEnd"/>
      <w:r w:rsidRPr="00306177">
        <w:rPr>
          <w:rFonts w:ascii="Times New Roman" w:hAnsi="Times New Roman"/>
          <w:sz w:val="22"/>
        </w:rPr>
        <w:t>…………………………………………………………………………………….</w:t>
      </w:r>
    </w:p>
    <w:p w14:paraId="51AE1D8E" w14:textId="77777777" w:rsidR="008B6B11" w:rsidRPr="00306177" w:rsidRDefault="008B6B11">
      <w:pPr>
        <w:ind w:left="567" w:right="-1" w:hanging="567"/>
        <w:jc w:val="both"/>
        <w:rPr>
          <w:b/>
        </w:rPr>
      </w:pPr>
    </w:p>
    <w:p w14:paraId="04DC25B1" w14:textId="77777777" w:rsidR="008B6B11" w:rsidRPr="00306177" w:rsidRDefault="008B6B11">
      <w:pPr>
        <w:ind w:left="567" w:right="-1" w:hanging="567"/>
        <w:jc w:val="both"/>
        <w:rPr>
          <w:b/>
        </w:rPr>
      </w:pPr>
    </w:p>
    <w:p w14:paraId="71E3C14F" w14:textId="77777777" w:rsidR="008B6B11" w:rsidRPr="00306177" w:rsidRDefault="008B6B11">
      <w:pPr>
        <w:ind w:left="567" w:right="-1" w:hanging="567"/>
        <w:jc w:val="both"/>
        <w:rPr>
          <w:b/>
        </w:rPr>
      </w:pPr>
    </w:p>
    <w:p w14:paraId="649D8EAF" w14:textId="77777777" w:rsidR="008B6B11" w:rsidRPr="00306177" w:rsidRDefault="008B6B11">
      <w:pPr>
        <w:ind w:left="567" w:right="-1" w:hanging="567"/>
        <w:jc w:val="both"/>
        <w:rPr>
          <w:b/>
        </w:rPr>
      </w:pPr>
    </w:p>
    <w:p w14:paraId="1903E1C9" w14:textId="6A9C2874" w:rsidR="000D137E" w:rsidRPr="00306177" w:rsidRDefault="00AA5833">
      <w:pPr>
        <w:ind w:left="567" w:right="-1" w:hanging="567"/>
        <w:jc w:val="both"/>
        <w:rPr>
          <w:sz w:val="22"/>
        </w:rPr>
      </w:pPr>
      <w:r w:rsidRPr="00306177">
        <w:rPr>
          <w:b/>
        </w:rPr>
        <w:t>3.b)</w:t>
      </w:r>
      <w:r w:rsidRPr="00306177">
        <w:tab/>
      </w:r>
      <w:r w:rsidRPr="00306177">
        <w:rPr>
          <w:b/>
        </w:rPr>
        <w:t>Translittération</w:t>
      </w:r>
      <w:r w:rsidRPr="00306177">
        <w:rPr>
          <w:sz w:val="22"/>
        </w:rPr>
        <w:t xml:space="preserve"> </w:t>
      </w:r>
      <w:r w:rsidRPr="00306177">
        <w:rPr>
          <w:b/>
        </w:rPr>
        <w:t>de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de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</w:t>
      </w:r>
      <w:r w:rsidR="000D137E" w:rsidRPr="00306177">
        <w:rPr>
          <w:b/>
        </w:rPr>
        <w:t> :</w:t>
      </w:r>
    </w:p>
    <w:p w14:paraId="35AF450D" w14:textId="7886786A" w:rsidR="000D137E" w:rsidRPr="00306177" w:rsidRDefault="00AA5833" w:rsidP="00605D90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(Si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 xml:space="preserve">indication géographique visée au point 3.a) est en caractères autres que latins, une translittération en caractères latins doit être fournie;  cette translittération doit suivre la phonétique de la langue de la demande internationale; </w:t>
      </w:r>
      <w:r w:rsidR="00194CB5" w:rsidRPr="00306177">
        <w:rPr>
          <w:i/>
          <w:sz w:val="20"/>
        </w:rPr>
        <w:t xml:space="preserve"> </w:t>
      </w:r>
      <w:r w:rsidRPr="00306177">
        <w:rPr>
          <w:i/>
          <w:sz w:val="20"/>
        </w:rPr>
        <w:t>voir la règle 5.2)b))</w:t>
      </w:r>
    </w:p>
    <w:p w14:paraId="7219D946" w14:textId="44F993FE" w:rsidR="00AA5833" w:rsidRPr="00306177" w:rsidRDefault="00AA5833">
      <w:pPr>
        <w:ind w:right="-1"/>
        <w:jc w:val="both"/>
        <w:rPr>
          <w:szCs w:val="24"/>
        </w:rPr>
      </w:pPr>
    </w:p>
    <w:p w14:paraId="64B1527B" w14:textId="77777777" w:rsidR="00AA5833" w:rsidRPr="00306177" w:rsidRDefault="00AA5833">
      <w:pPr>
        <w:ind w:right="-1"/>
        <w:jc w:val="both"/>
      </w:pPr>
    </w:p>
    <w:p w14:paraId="01B622DC" w14:textId="77777777" w:rsidR="00AA5833" w:rsidRPr="00306177" w:rsidRDefault="00AA5833">
      <w:pPr>
        <w:ind w:right="-1"/>
        <w:jc w:val="both"/>
      </w:pPr>
    </w:p>
    <w:p w14:paraId="43641429" w14:textId="77777777" w:rsidR="00AA5833" w:rsidRPr="00306177" w:rsidRDefault="00AA5833">
      <w:pPr>
        <w:ind w:right="-1"/>
        <w:jc w:val="both"/>
      </w:pPr>
    </w:p>
    <w:p w14:paraId="71663240" w14:textId="4B0D1C5F" w:rsidR="00F26402" w:rsidRPr="00306177" w:rsidRDefault="00AA5833">
      <w:pPr>
        <w:ind w:left="567" w:right="-1" w:hanging="567"/>
        <w:jc w:val="both"/>
        <w:rPr>
          <w:sz w:val="22"/>
        </w:rPr>
      </w:pPr>
      <w:r w:rsidRPr="00306177">
        <w:rPr>
          <w:b/>
        </w:rPr>
        <w:t>3.c)</w:t>
      </w:r>
      <w:r w:rsidRPr="00306177">
        <w:tab/>
      </w:r>
      <w:r w:rsidRPr="00306177">
        <w:rPr>
          <w:b/>
        </w:rPr>
        <w:t>Traduction(s)</w:t>
      </w:r>
      <w:r w:rsidRPr="00306177">
        <w:rPr>
          <w:sz w:val="22"/>
        </w:rPr>
        <w:t xml:space="preserve"> </w:t>
      </w:r>
      <w:r w:rsidRPr="00306177">
        <w:rPr>
          <w:b/>
        </w:rPr>
        <w:t>de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</w:t>
      </w:r>
      <w:r w:rsidR="000D137E" w:rsidRPr="00306177">
        <w:rPr>
          <w:b/>
        </w:rPr>
        <w:t> :</w:t>
      </w:r>
      <w:r w:rsidRPr="00306177">
        <w:rPr>
          <w:sz w:val="22"/>
        </w:rPr>
        <w:t xml:space="preserve"> (facultatif)</w:t>
      </w:r>
    </w:p>
    <w:p w14:paraId="26B80D40" w14:textId="7EC17D67" w:rsidR="000D137E" w:rsidRPr="00306177" w:rsidRDefault="00F26402" w:rsidP="00F26402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(La demande peut contenir une traduction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dans autant de langues que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administration compétente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une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qui est partie à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Arrangement de Lisbonne le souhaite;  si nécessaire, utiliser une feuille supplémentaire;  voir la règle 5.6)a)v))</w:t>
      </w:r>
    </w:p>
    <w:p w14:paraId="139736EA" w14:textId="1FF8CC08" w:rsidR="00AA5833" w:rsidRPr="00306177" w:rsidRDefault="00AA5833">
      <w:pPr>
        <w:ind w:left="567" w:right="425"/>
        <w:jc w:val="both"/>
      </w:pPr>
    </w:p>
    <w:p w14:paraId="2B22590B" w14:textId="77777777" w:rsidR="00AA5833" w:rsidRPr="00306177" w:rsidRDefault="00AA5833">
      <w:pPr>
        <w:ind w:left="567" w:right="65"/>
        <w:jc w:val="both"/>
        <w:rPr>
          <w:sz w:val="22"/>
        </w:rPr>
      </w:pPr>
    </w:p>
    <w:p w14:paraId="5FBED103" w14:textId="77777777" w:rsidR="008B7FC0" w:rsidRPr="00306177" w:rsidRDefault="008B7FC0">
      <w:pPr>
        <w:ind w:left="567" w:right="65"/>
        <w:jc w:val="center"/>
        <w:rPr>
          <w:sz w:val="22"/>
          <w:u w:val="single"/>
        </w:rPr>
        <w:sectPr w:rsidR="008B7FC0" w:rsidRPr="00306177" w:rsidSect="00E76E7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oddPage"/>
          <w:pgSz w:w="11905" w:h="16837"/>
          <w:pgMar w:top="1134" w:right="1134" w:bottom="851" w:left="851" w:header="510" w:footer="540" w:gutter="0"/>
          <w:cols w:space="720"/>
          <w:noEndnote/>
          <w:docGrid w:linePitch="326"/>
        </w:sectPr>
      </w:pPr>
    </w:p>
    <w:p w14:paraId="36654E03" w14:textId="0EA5E49B" w:rsidR="00AA5833" w:rsidRPr="00306177" w:rsidRDefault="00057E3B">
      <w:pPr>
        <w:ind w:left="567" w:right="65"/>
        <w:jc w:val="center"/>
        <w:rPr>
          <w:szCs w:val="24"/>
        </w:rPr>
      </w:pPr>
      <w:r w:rsidRPr="00306177">
        <w:rPr>
          <w:u w:val="single"/>
        </w:rPr>
        <w:t>Traduction</w:t>
      </w:r>
    </w:p>
    <w:p w14:paraId="676E8E79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</w:p>
    <w:p w14:paraId="175C9971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sz w:val="22"/>
        </w:rPr>
        <w:t>………………….………………………..</w:t>
      </w:r>
    </w:p>
    <w:p w14:paraId="56774397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rPr>
          <w:rFonts w:ascii="Times New Roman" w:hAnsi="Times New Roman"/>
          <w:sz w:val="22"/>
        </w:rPr>
      </w:pPr>
    </w:p>
    <w:p w14:paraId="3868D2E5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sz w:val="22"/>
        </w:rPr>
        <w:t>…..……………………………….………</w:t>
      </w:r>
    </w:p>
    <w:p w14:paraId="286F6945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</w:p>
    <w:p w14:paraId="552639E2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sz w:val="22"/>
        </w:rPr>
        <w:t>…………………………………………...</w:t>
      </w:r>
    </w:p>
    <w:p w14:paraId="36876752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</w:p>
    <w:p w14:paraId="039394ED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</w:p>
    <w:p w14:paraId="4FC4FD4C" w14:textId="070108AD" w:rsidR="00AA5833" w:rsidRPr="00306177" w:rsidRDefault="00057E3B">
      <w:pPr>
        <w:ind w:left="567" w:right="65"/>
        <w:jc w:val="center"/>
        <w:rPr>
          <w:szCs w:val="24"/>
        </w:rPr>
      </w:pPr>
      <w:r w:rsidRPr="00306177">
        <w:rPr>
          <w:u w:val="single"/>
        </w:rPr>
        <w:t>Langue de la traduction</w:t>
      </w:r>
    </w:p>
    <w:p w14:paraId="53362519" w14:textId="77777777" w:rsidR="00AA5833" w:rsidRPr="00306177" w:rsidRDefault="00AA5833">
      <w:pPr>
        <w:ind w:left="567" w:right="65"/>
        <w:jc w:val="both"/>
        <w:rPr>
          <w:sz w:val="22"/>
        </w:rPr>
      </w:pPr>
    </w:p>
    <w:p w14:paraId="5F3A1DC7" w14:textId="77777777" w:rsidR="00AA5833" w:rsidRPr="00306177" w:rsidRDefault="00AA5833">
      <w:pPr>
        <w:pStyle w:val="indenti"/>
        <w:tabs>
          <w:tab w:val="clear" w:pos="1701"/>
          <w:tab w:val="clear" w:pos="1985"/>
        </w:tabs>
        <w:ind w:left="567" w:right="65"/>
        <w:jc w:val="both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sz w:val="22"/>
        </w:rPr>
        <w:t>…………………….……...……………...</w:t>
      </w:r>
    </w:p>
    <w:p w14:paraId="53953222" w14:textId="77777777" w:rsidR="00AA5833" w:rsidRPr="00306177" w:rsidRDefault="00AA5833">
      <w:pPr>
        <w:ind w:left="567" w:right="65"/>
        <w:rPr>
          <w:sz w:val="22"/>
        </w:rPr>
      </w:pPr>
    </w:p>
    <w:p w14:paraId="1DB13033" w14:textId="77777777" w:rsidR="00AA5833" w:rsidRPr="00306177" w:rsidRDefault="00AA5833">
      <w:pPr>
        <w:ind w:left="567" w:right="65"/>
        <w:rPr>
          <w:sz w:val="22"/>
        </w:rPr>
      </w:pPr>
      <w:r w:rsidRPr="00306177">
        <w:rPr>
          <w:sz w:val="22"/>
        </w:rPr>
        <w:t>……………...…………………………...</w:t>
      </w:r>
    </w:p>
    <w:p w14:paraId="3192D2F2" w14:textId="77777777" w:rsidR="008B7FC0" w:rsidRPr="00306177" w:rsidRDefault="008B7FC0">
      <w:pPr>
        <w:ind w:left="567" w:right="65"/>
        <w:rPr>
          <w:sz w:val="22"/>
        </w:rPr>
      </w:pPr>
    </w:p>
    <w:p w14:paraId="68B34D27" w14:textId="77777777" w:rsidR="00AA5833" w:rsidRPr="00306177" w:rsidRDefault="008B7FC0">
      <w:pPr>
        <w:ind w:left="567" w:right="65"/>
        <w:rPr>
          <w:sz w:val="22"/>
        </w:rPr>
      </w:pPr>
      <w:r w:rsidRPr="00306177">
        <w:rPr>
          <w:sz w:val="22"/>
        </w:rPr>
        <w:t>………………………………...………...</w:t>
      </w:r>
    </w:p>
    <w:p w14:paraId="41A3B6B2" w14:textId="77777777" w:rsidR="008B7FC0" w:rsidRPr="00306177" w:rsidRDefault="008B7FC0">
      <w:pPr>
        <w:ind w:left="567" w:right="65"/>
        <w:rPr>
          <w:sz w:val="22"/>
        </w:rPr>
      </w:pPr>
    </w:p>
    <w:p w14:paraId="40A4A939" w14:textId="77777777" w:rsidR="008B7FC0" w:rsidRPr="00306177" w:rsidRDefault="008B7FC0">
      <w:pPr>
        <w:ind w:left="567" w:right="65"/>
        <w:rPr>
          <w:sz w:val="22"/>
        </w:rPr>
        <w:sectPr w:rsidR="008B7FC0" w:rsidRPr="00306177" w:rsidSect="008B7FC0">
          <w:type w:val="continuous"/>
          <w:pgSz w:w="11905" w:h="16837"/>
          <w:pgMar w:top="1134" w:right="1134" w:bottom="851" w:left="851" w:header="510" w:footer="1021" w:gutter="0"/>
          <w:cols w:num="2" w:space="720"/>
          <w:noEndnote/>
          <w:titlePg/>
          <w:docGrid w:linePitch="326"/>
        </w:sectPr>
      </w:pPr>
    </w:p>
    <w:p w14:paraId="1767492D" w14:textId="3C66F3F2" w:rsidR="000D137E" w:rsidRPr="00306177" w:rsidRDefault="00304F58" w:rsidP="003619EE">
      <w:pPr>
        <w:ind w:left="567" w:right="-1" w:hanging="567"/>
        <w:jc w:val="both"/>
        <w:rPr>
          <w:b/>
          <w:sz w:val="22"/>
        </w:rPr>
      </w:pPr>
      <w:r w:rsidRPr="00306177">
        <w:rPr>
          <w:b/>
        </w:rPr>
        <w:t>4.a)</w:t>
      </w:r>
      <w:r w:rsidRPr="00306177">
        <w:tab/>
      </w:r>
      <w:r w:rsidRPr="00306177">
        <w:rPr>
          <w:b/>
        </w:rPr>
        <w:t>Les bénéficiaires habilités à utiliser une appellation d</w:t>
      </w:r>
      <w:r w:rsidR="000D137E" w:rsidRPr="00306177">
        <w:rPr>
          <w:b/>
        </w:rPr>
        <w:t>’</w:t>
      </w:r>
      <w:r w:rsidRPr="00306177">
        <w:rPr>
          <w:b/>
        </w:rPr>
        <w:t>origine ou une indication géographique ou la personne physique ou morale habilitée à revendiquer les droits des bénéficiaires ou d</w:t>
      </w:r>
      <w:r w:rsidR="000D137E" w:rsidRPr="00306177">
        <w:rPr>
          <w:b/>
        </w:rPr>
        <w:t>’</w:t>
      </w:r>
      <w:r w:rsidRPr="00306177">
        <w:rPr>
          <w:b/>
        </w:rPr>
        <w:t>autres droits relatifs à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à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</w:t>
      </w:r>
      <w:r w:rsidR="000D137E" w:rsidRPr="00306177">
        <w:rPr>
          <w:b/>
        </w:rPr>
        <w:t> :</w:t>
      </w:r>
    </w:p>
    <w:p w14:paraId="09200246" w14:textId="709ECE8F" w:rsidR="00AA5833" w:rsidRPr="00306177" w:rsidRDefault="00AA5833" w:rsidP="00EB731C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(Désigner les bénéficiaires de façon collective ou, si une désignation collective est impossible, de façon nominative – si nécessaire en utilisant une feuille supplémentaire – ou la personne physique ou morale habilitée;  voir la règle 5.2)a)iii)).</w:t>
      </w:r>
    </w:p>
    <w:p w14:paraId="2C03F6E5" w14:textId="77777777" w:rsidR="00AA5833" w:rsidRPr="00306177" w:rsidRDefault="00AA5833">
      <w:pPr>
        <w:ind w:left="567" w:right="-1" w:hanging="567"/>
        <w:jc w:val="both"/>
      </w:pPr>
    </w:p>
    <w:p w14:paraId="2F238343" w14:textId="77777777" w:rsidR="0000656C" w:rsidRPr="00306177" w:rsidRDefault="0000656C">
      <w:pPr>
        <w:ind w:left="567" w:right="-1" w:hanging="567"/>
        <w:jc w:val="both"/>
      </w:pPr>
    </w:p>
    <w:p w14:paraId="006F738A" w14:textId="77777777" w:rsidR="00AA5833" w:rsidRPr="00306177" w:rsidRDefault="00AA5833">
      <w:pPr>
        <w:ind w:left="567" w:right="-1" w:hanging="567"/>
        <w:jc w:val="both"/>
      </w:pPr>
    </w:p>
    <w:p w14:paraId="4EB03293" w14:textId="77777777" w:rsidR="008719F2" w:rsidRPr="00306177" w:rsidRDefault="008719F2">
      <w:pPr>
        <w:ind w:left="567" w:right="-1" w:hanging="567"/>
        <w:jc w:val="both"/>
      </w:pPr>
    </w:p>
    <w:p w14:paraId="58910925" w14:textId="7B671534" w:rsidR="00AA5833" w:rsidRPr="00306177" w:rsidRDefault="00BB0F81">
      <w:pPr>
        <w:ind w:left="567" w:right="-1" w:hanging="567"/>
        <w:jc w:val="both"/>
        <w:rPr>
          <w:b/>
        </w:rPr>
      </w:pPr>
      <w:r w:rsidRPr="00306177">
        <w:rPr>
          <w:b/>
        </w:rPr>
        <w:t>4.b)</w:t>
      </w:r>
      <w:r w:rsidRPr="00306177">
        <w:rPr>
          <w:b/>
        </w:rPr>
        <w:tab/>
        <w:t>Translittération des éléments visés au point 4.a)</w:t>
      </w:r>
      <w:r w:rsidR="000D137E" w:rsidRPr="00306177">
        <w:rPr>
          <w:b/>
        </w:rPr>
        <w:t> :</w:t>
      </w:r>
    </w:p>
    <w:p w14:paraId="19A16768" w14:textId="027A16BF" w:rsidR="00BB0F81" w:rsidRPr="00306177" w:rsidRDefault="00BB0F81" w:rsidP="00AB0559">
      <w:pPr>
        <w:ind w:left="567" w:right="-1" w:firstLine="3"/>
        <w:jc w:val="both"/>
        <w:rPr>
          <w:i/>
          <w:sz w:val="20"/>
        </w:rPr>
      </w:pPr>
      <w:r w:rsidRPr="00306177">
        <w:rPr>
          <w:i/>
          <w:sz w:val="20"/>
        </w:rPr>
        <w:t>(Si les informations fournies au point 4.a) sont en caractères autres que latins, une translittération en caractères latins doit être fournie;  cette translittération doit suivre la phonétique de la langue de la demande internationale;  voir la règle 5.2)b))</w:t>
      </w:r>
    </w:p>
    <w:p w14:paraId="6008CF02" w14:textId="77777777" w:rsidR="00BB0F81" w:rsidRPr="00306177" w:rsidRDefault="00BB0F81">
      <w:pPr>
        <w:ind w:left="567" w:right="-1" w:hanging="567"/>
        <w:jc w:val="both"/>
      </w:pPr>
    </w:p>
    <w:p w14:paraId="4CFA59D9" w14:textId="77777777" w:rsidR="0000656C" w:rsidRPr="00306177" w:rsidRDefault="0000656C">
      <w:pPr>
        <w:ind w:left="567" w:right="-1" w:hanging="567"/>
        <w:jc w:val="both"/>
      </w:pPr>
    </w:p>
    <w:p w14:paraId="3B55A8E2" w14:textId="77777777" w:rsidR="003619EE" w:rsidRPr="00306177" w:rsidRDefault="003619EE">
      <w:pPr>
        <w:ind w:left="567" w:right="-1" w:hanging="567"/>
        <w:jc w:val="both"/>
      </w:pPr>
    </w:p>
    <w:p w14:paraId="33E36AF4" w14:textId="598FC28F" w:rsidR="000D137E" w:rsidRPr="00306177" w:rsidRDefault="0000656C">
      <w:pPr>
        <w:ind w:left="567" w:right="-1" w:hanging="567"/>
        <w:jc w:val="both"/>
      </w:pPr>
      <w:r w:rsidRPr="00306177">
        <w:rPr>
          <w:b/>
        </w:rPr>
        <w:lastRenderedPageBreak/>
        <w:t>4.c)</w:t>
      </w:r>
      <w:r w:rsidRPr="00306177">
        <w:rPr>
          <w:b/>
        </w:rPr>
        <w:tab/>
        <w:t>Adresse des bénéficiaires ou de la personne physique ou morale visée au point 4.a)</w:t>
      </w:r>
      <w:r w:rsidR="000D137E" w:rsidRPr="00306177">
        <w:rPr>
          <w:b/>
        </w:rPr>
        <w:t> :</w:t>
      </w:r>
      <w:r w:rsidRPr="00306177">
        <w:rPr>
          <w:b/>
        </w:rPr>
        <w:t xml:space="preserve"> </w:t>
      </w:r>
      <w:r w:rsidRPr="00306177">
        <w:t>(facultatif)</w:t>
      </w:r>
    </w:p>
    <w:p w14:paraId="137D0AAB" w14:textId="46A14511" w:rsidR="0000656C" w:rsidRPr="00306177" w:rsidRDefault="00A94D72" w:rsidP="001F5955">
      <w:pPr>
        <w:ind w:left="567" w:right="-1"/>
        <w:jc w:val="both"/>
        <w:rPr>
          <w:b/>
        </w:rPr>
      </w:pPr>
      <w:r w:rsidRPr="00306177">
        <w:rPr>
          <w:i/>
          <w:sz w:val="20"/>
        </w:rPr>
        <w:t>(Voir la règle 5.6)a)i))</w:t>
      </w:r>
    </w:p>
    <w:p w14:paraId="3F0F00C3" w14:textId="77777777" w:rsidR="0000656C" w:rsidRPr="00306177" w:rsidRDefault="0000656C">
      <w:pPr>
        <w:ind w:left="567" w:right="-1" w:hanging="567"/>
        <w:jc w:val="both"/>
      </w:pPr>
    </w:p>
    <w:p w14:paraId="3D9D0CFC" w14:textId="77777777" w:rsidR="0000656C" w:rsidRPr="00306177" w:rsidRDefault="0000656C">
      <w:pPr>
        <w:ind w:left="567" w:right="-1" w:hanging="567"/>
        <w:jc w:val="both"/>
      </w:pPr>
    </w:p>
    <w:p w14:paraId="5398B996" w14:textId="09856C86" w:rsidR="008B7FC0" w:rsidRPr="00306177" w:rsidRDefault="008B7FC0">
      <w:pPr>
        <w:rPr>
          <w:b/>
        </w:rPr>
      </w:pPr>
    </w:p>
    <w:p w14:paraId="5EA109EC" w14:textId="77777777" w:rsidR="003D10BF" w:rsidRPr="00306177" w:rsidRDefault="003D10BF">
      <w:pPr>
        <w:rPr>
          <w:b/>
        </w:rPr>
      </w:pPr>
    </w:p>
    <w:p w14:paraId="07FE5A9F" w14:textId="4816313B" w:rsidR="000D137E" w:rsidRPr="00306177" w:rsidRDefault="00AA5833">
      <w:pPr>
        <w:ind w:left="567" w:right="-1" w:hanging="567"/>
        <w:jc w:val="both"/>
        <w:rPr>
          <w:b/>
        </w:rPr>
      </w:pPr>
      <w:r w:rsidRPr="00306177">
        <w:rPr>
          <w:b/>
        </w:rPr>
        <w:t>5.</w:t>
      </w:r>
      <w:r w:rsidRPr="00306177">
        <w:tab/>
      </w:r>
      <w:r w:rsidRPr="00306177">
        <w:rPr>
          <w:b/>
        </w:rPr>
        <w:t>Le produit ou les produits</w:t>
      </w:r>
      <w:r w:rsidRPr="00306177">
        <w:t xml:space="preserve"> </w:t>
      </w:r>
      <w:r w:rsidRPr="00306177">
        <w:rPr>
          <w:b/>
        </w:rPr>
        <w:t>auxquels s</w:t>
      </w:r>
      <w:r w:rsidR="000D137E" w:rsidRPr="00306177">
        <w:rPr>
          <w:b/>
        </w:rPr>
        <w:t>’</w:t>
      </w:r>
      <w:r w:rsidRPr="00306177">
        <w:rPr>
          <w:b/>
        </w:rPr>
        <w:t>applique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</w:t>
      </w:r>
      <w:r w:rsidR="000D137E" w:rsidRPr="00306177">
        <w:rPr>
          <w:b/>
        </w:rPr>
        <w:t> :</w:t>
      </w:r>
    </w:p>
    <w:p w14:paraId="2E0916EF" w14:textId="1E74271F" w:rsidR="00CD6555" w:rsidRPr="00306177" w:rsidRDefault="00CD6555" w:rsidP="00CD6555">
      <w:pPr>
        <w:ind w:left="567" w:right="-1" w:firstLine="3"/>
        <w:jc w:val="both"/>
        <w:rPr>
          <w:i/>
          <w:sz w:val="20"/>
        </w:rPr>
      </w:pPr>
      <w:r w:rsidRPr="00306177">
        <w:rPr>
          <w:i/>
          <w:sz w:val="20"/>
        </w:rPr>
        <w:t xml:space="preserve">(Indiquer le produit ou les produits aussi précisément que possible; </w:t>
      </w:r>
      <w:r w:rsidR="00194CB5" w:rsidRPr="00306177">
        <w:rPr>
          <w:i/>
          <w:sz w:val="20"/>
        </w:rPr>
        <w:t xml:space="preserve"> </w:t>
      </w:r>
      <w:r w:rsidRPr="00306177">
        <w:rPr>
          <w:i/>
          <w:sz w:val="20"/>
        </w:rPr>
        <w:t>voir la règle 5.2)a)v))</w:t>
      </w:r>
    </w:p>
    <w:p w14:paraId="23662B34" w14:textId="77777777" w:rsidR="00AA5833" w:rsidRPr="00306177" w:rsidRDefault="00AA5833">
      <w:pPr>
        <w:ind w:left="567" w:right="-1" w:hanging="567"/>
        <w:jc w:val="both"/>
      </w:pPr>
    </w:p>
    <w:p w14:paraId="21942F80" w14:textId="77777777" w:rsidR="00AA5833" w:rsidRPr="00306177" w:rsidRDefault="00AA5833">
      <w:pPr>
        <w:ind w:left="567" w:right="-1" w:hanging="567"/>
        <w:jc w:val="both"/>
      </w:pPr>
    </w:p>
    <w:p w14:paraId="6FA10F81" w14:textId="7250C24A" w:rsidR="00192A5B" w:rsidRPr="00306177" w:rsidRDefault="00192A5B">
      <w:pPr>
        <w:ind w:right="-1"/>
        <w:jc w:val="both"/>
        <w:rPr>
          <w:b/>
        </w:rPr>
      </w:pPr>
    </w:p>
    <w:p w14:paraId="33D4A3B3" w14:textId="7FE92664" w:rsidR="00192A5B" w:rsidRPr="00306177" w:rsidRDefault="00192A5B" w:rsidP="00482580">
      <w:pPr>
        <w:ind w:right="-1"/>
      </w:pPr>
    </w:p>
    <w:p w14:paraId="1943A28F" w14:textId="35061309" w:rsidR="000D137E" w:rsidRPr="00306177" w:rsidRDefault="00AA5833">
      <w:pPr>
        <w:ind w:right="-1"/>
        <w:jc w:val="both"/>
        <w:rPr>
          <w:b/>
        </w:rPr>
      </w:pPr>
      <w:r w:rsidRPr="00306177">
        <w:rPr>
          <w:b/>
        </w:rPr>
        <w:t>6.a)</w:t>
      </w:r>
      <w:r w:rsidRPr="00306177">
        <w:tab/>
      </w:r>
      <w:r w:rsidRPr="00306177">
        <w:rPr>
          <w:b/>
        </w:rPr>
        <w:t>Aire</w:t>
      </w:r>
      <w:r w:rsidRPr="00306177">
        <w:t xml:space="preserve"> </w:t>
      </w:r>
      <w:r w:rsidRPr="00306177">
        <w:rPr>
          <w:b/>
        </w:rPr>
        <w:t>géographique de production ou aire géographique d</w:t>
      </w:r>
      <w:r w:rsidR="000D137E" w:rsidRPr="00306177">
        <w:rPr>
          <w:b/>
        </w:rPr>
        <w:t>’</w:t>
      </w:r>
      <w:r w:rsidRPr="00306177">
        <w:rPr>
          <w:b/>
        </w:rPr>
        <w:t>origine du ou des produits</w:t>
      </w:r>
      <w:r w:rsidR="000D137E" w:rsidRPr="00306177">
        <w:rPr>
          <w:b/>
        </w:rPr>
        <w:t> :</w:t>
      </w:r>
    </w:p>
    <w:p w14:paraId="591E4C9C" w14:textId="43E73E08" w:rsidR="00F10428" w:rsidRPr="00306177" w:rsidRDefault="00F10428">
      <w:pPr>
        <w:ind w:right="-1"/>
        <w:jc w:val="both"/>
        <w:rPr>
          <w:b/>
        </w:rPr>
      </w:pPr>
      <w:r w:rsidRPr="00306177">
        <w:rPr>
          <w:i/>
          <w:sz w:val="20"/>
        </w:rPr>
        <w:tab/>
        <w:t>(Voir la règle 5.2)a)vi))</w:t>
      </w:r>
    </w:p>
    <w:p w14:paraId="10DCB1BD" w14:textId="77777777" w:rsidR="008719F2" w:rsidRPr="00306177" w:rsidRDefault="008719F2">
      <w:pPr>
        <w:ind w:right="-1"/>
        <w:jc w:val="both"/>
        <w:rPr>
          <w:b/>
        </w:rPr>
      </w:pPr>
    </w:p>
    <w:p w14:paraId="7D9B6C75" w14:textId="77777777" w:rsidR="008719F2" w:rsidRPr="00306177" w:rsidRDefault="008719F2">
      <w:pPr>
        <w:ind w:right="-1"/>
        <w:jc w:val="both"/>
        <w:rPr>
          <w:b/>
        </w:rPr>
      </w:pPr>
    </w:p>
    <w:p w14:paraId="4E9CCBAD" w14:textId="77777777" w:rsidR="008719F2" w:rsidRPr="00306177" w:rsidRDefault="008719F2">
      <w:pPr>
        <w:ind w:right="-1"/>
        <w:jc w:val="both"/>
        <w:rPr>
          <w:b/>
        </w:rPr>
      </w:pPr>
    </w:p>
    <w:p w14:paraId="27C417D2" w14:textId="77777777" w:rsidR="004A345A" w:rsidRPr="00306177" w:rsidRDefault="004A345A">
      <w:pPr>
        <w:ind w:right="-1"/>
        <w:jc w:val="both"/>
        <w:rPr>
          <w:b/>
        </w:rPr>
      </w:pPr>
    </w:p>
    <w:p w14:paraId="28D29E25" w14:textId="413FF823" w:rsidR="008719F2" w:rsidRPr="00306177" w:rsidRDefault="008719F2" w:rsidP="008719F2">
      <w:pPr>
        <w:ind w:left="567" w:right="-1" w:hanging="567"/>
        <w:jc w:val="both"/>
        <w:rPr>
          <w:b/>
        </w:rPr>
      </w:pPr>
      <w:r w:rsidRPr="00306177">
        <w:rPr>
          <w:b/>
        </w:rPr>
        <w:t>6.b)</w:t>
      </w:r>
      <w:r w:rsidRPr="00306177">
        <w:rPr>
          <w:b/>
        </w:rPr>
        <w:tab/>
        <w:t>Translittération des éléments visés au point 6.a)</w:t>
      </w:r>
      <w:r w:rsidR="000D137E" w:rsidRPr="00306177">
        <w:rPr>
          <w:b/>
        </w:rPr>
        <w:t> :</w:t>
      </w:r>
    </w:p>
    <w:p w14:paraId="6420BCB1" w14:textId="5ED58B8E" w:rsidR="008719F2" w:rsidRPr="00306177" w:rsidRDefault="008719F2" w:rsidP="00AB0559">
      <w:pPr>
        <w:ind w:left="567" w:right="-1" w:firstLine="3"/>
        <w:jc w:val="both"/>
        <w:rPr>
          <w:i/>
          <w:sz w:val="20"/>
        </w:rPr>
      </w:pPr>
      <w:r w:rsidRPr="00306177">
        <w:rPr>
          <w:i/>
          <w:sz w:val="20"/>
        </w:rPr>
        <w:t>(Si les informations fournies au point 6.a) sont en caractères autres que latins, une translittération en caractères latins doit être fournie;  cette translittération doit suivre la phonétique de la langue de la demande internationale;  voir la règle 5.2)b))</w:t>
      </w:r>
    </w:p>
    <w:p w14:paraId="56F3ABD7" w14:textId="77777777" w:rsidR="008719F2" w:rsidRPr="00306177" w:rsidRDefault="008719F2">
      <w:pPr>
        <w:ind w:right="-1"/>
        <w:jc w:val="both"/>
        <w:rPr>
          <w:b/>
        </w:rPr>
      </w:pPr>
    </w:p>
    <w:p w14:paraId="5D143344" w14:textId="77777777" w:rsidR="007F10AE" w:rsidRPr="00306177" w:rsidRDefault="007F10AE" w:rsidP="008719F2">
      <w:pPr>
        <w:ind w:right="-1"/>
        <w:jc w:val="both"/>
      </w:pPr>
    </w:p>
    <w:p w14:paraId="6AFFA193" w14:textId="77777777" w:rsidR="004A345A" w:rsidRPr="00306177" w:rsidRDefault="004A345A" w:rsidP="004A345A">
      <w:pPr>
        <w:ind w:right="-1"/>
        <w:jc w:val="both"/>
      </w:pPr>
    </w:p>
    <w:p w14:paraId="6BE6777D" w14:textId="77777777" w:rsidR="00AA5833" w:rsidRPr="00306177" w:rsidRDefault="00AA5833">
      <w:pPr>
        <w:ind w:right="-1"/>
        <w:jc w:val="both"/>
      </w:pPr>
    </w:p>
    <w:p w14:paraId="2AC40EC5" w14:textId="7E03FA8A" w:rsidR="000D137E" w:rsidRPr="00306177" w:rsidRDefault="008719F2">
      <w:pPr>
        <w:ind w:left="567" w:right="-1" w:hanging="567"/>
        <w:jc w:val="both"/>
        <w:rPr>
          <w:b/>
        </w:rPr>
      </w:pPr>
      <w:r w:rsidRPr="00306177">
        <w:rPr>
          <w:b/>
        </w:rPr>
        <w:t>7.a)</w:t>
      </w:r>
      <w:r w:rsidRPr="00306177">
        <w:tab/>
      </w:r>
      <w:r w:rsidRPr="00306177">
        <w:rPr>
          <w:b/>
        </w:rPr>
        <w:t>Base juridique de l</w:t>
      </w:r>
      <w:r w:rsidR="000D137E" w:rsidRPr="00306177">
        <w:rPr>
          <w:b/>
        </w:rPr>
        <w:t>’</w:t>
      </w:r>
      <w:r w:rsidRPr="00306177">
        <w:rPr>
          <w:b/>
        </w:rPr>
        <w:t>octroi de la protection à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à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 dans la partie contractante d</w:t>
      </w:r>
      <w:r w:rsidR="000D137E" w:rsidRPr="00306177">
        <w:rPr>
          <w:b/>
        </w:rPr>
        <w:t>’</w:t>
      </w:r>
      <w:r w:rsidRPr="00306177">
        <w:rPr>
          <w:b/>
        </w:rPr>
        <w:t>origine</w:t>
      </w:r>
      <w:r w:rsidR="000D137E" w:rsidRPr="00306177">
        <w:rPr>
          <w:b/>
        </w:rPr>
        <w:t> :</w:t>
      </w:r>
    </w:p>
    <w:p w14:paraId="523BB6C8" w14:textId="52BFFFC5" w:rsidR="00AA5833" w:rsidRPr="00306177" w:rsidRDefault="00AA5833" w:rsidP="006F7410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(Cocher la case appropriée et compléter, le cas échéant;  voir la règle 5.2)a)vii))</w:t>
      </w:r>
    </w:p>
    <w:p w14:paraId="0CE52014" w14:textId="77777777" w:rsidR="004A345A" w:rsidRPr="00306177" w:rsidRDefault="004A345A">
      <w:pPr>
        <w:ind w:left="567" w:right="-1" w:hanging="567"/>
        <w:jc w:val="both"/>
      </w:pPr>
    </w:p>
    <w:p w14:paraId="067B787E" w14:textId="5E9BA0D0" w:rsidR="000D137E" w:rsidRPr="00306177" w:rsidRDefault="00AA5833">
      <w:pPr>
        <w:ind w:left="1134" w:right="-1" w:hanging="567"/>
        <w:jc w:val="both"/>
        <w:rPr>
          <w:sz w:val="22"/>
        </w:rPr>
      </w:pPr>
      <w:r w:rsidRPr="00306177">
        <w:rPr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sz w:val="22"/>
        </w:rPr>
        <w:instrText xml:space="preserve"> FORMCHECKBOX </w:instrText>
      </w:r>
      <w:r w:rsidRPr="00306177">
        <w:rPr>
          <w:sz w:val="22"/>
        </w:rPr>
      </w:r>
      <w:r w:rsidRPr="00306177">
        <w:rPr>
          <w:sz w:val="22"/>
        </w:rPr>
        <w:fldChar w:fldCharType="separate"/>
      </w:r>
      <w:r w:rsidRPr="00306177">
        <w:rPr>
          <w:sz w:val="22"/>
        </w:rPr>
        <w:fldChar w:fldCharType="end"/>
      </w:r>
      <w:r w:rsidRPr="00306177">
        <w:rPr>
          <w:sz w:val="22"/>
        </w:rPr>
        <w:tab/>
      </w:r>
      <w:r w:rsidRPr="00306177">
        <w:rPr>
          <w:b/>
        </w:rPr>
        <w:t>Titre de l</w:t>
      </w:r>
      <w:r w:rsidR="000D137E" w:rsidRPr="00306177">
        <w:rPr>
          <w:b/>
        </w:rPr>
        <w:t>’</w:t>
      </w:r>
      <w:r w:rsidRPr="00306177">
        <w:rPr>
          <w:b/>
        </w:rPr>
        <w:t>enregistrement</w:t>
      </w:r>
      <w:r w:rsidR="000D137E" w:rsidRPr="00306177">
        <w:rPr>
          <w:b/>
        </w:rPr>
        <w:t> :</w:t>
      </w:r>
    </w:p>
    <w:p w14:paraId="6FF3F07B" w14:textId="6FF8A186" w:rsidR="006F7410" w:rsidRPr="00306177" w:rsidRDefault="006F7410" w:rsidP="004A345A">
      <w:pPr>
        <w:ind w:left="1134" w:right="-1"/>
        <w:jc w:val="both"/>
        <w:rPr>
          <w:i/>
          <w:sz w:val="20"/>
        </w:rPr>
      </w:pPr>
      <w:r w:rsidRPr="00306177">
        <w:rPr>
          <w:i/>
          <w:sz w:val="20"/>
        </w:rPr>
        <w:t>(Indiquer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administration auprès de laquelle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enregistrement a été effectué ainsi que la date et le numéro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enregistrement, le cas échéant)</w:t>
      </w:r>
    </w:p>
    <w:p w14:paraId="7C5D9B70" w14:textId="77777777" w:rsidR="00AA5833" w:rsidRPr="00306177" w:rsidRDefault="00AA5833" w:rsidP="004A345A">
      <w:pPr>
        <w:ind w:right="-1"/>
        <w:jc w:val="both"/>
      </w:pPr>
    </w:p>
    <w:p w14:paraId="2E210229" w14:textId="77777777" w:rsidR="00AA5833" w:rsidRPr="00306177" w:rsidRDefault="00AA5833">
      <w:pPr>
        <w:ind w:left="567" w:right="-1" w:hanging="567"/>
        <w:jc w:val="both"/>
      </w:pPr>
    </w:p>
    <w:p w14:paraId="435CBD14" w14:textId="77777777" w:rsidR="00AA5833" w:rsidRPr="00306177" w:rsidRDefault="00AA5833">
      <w:pPr>
        <w:ind w:left="567" w:right="-1" w:hanging="567"/>
        <w:jc w:val="both"/>
      </w:pPr>
    </w:p>
    <w:p w14:paraId="6DFCED7C" w14:textId="69556543" w:rsidR="000D137E" w:rsidRPr="00306177" w:rsidRDefault="00AA5833">
      <w:pPr>
        <w:ind w:left="1134" w:right="-1" w:hanging="567"/>
        <w:jc w:val="both"/>
        <w:rPr>
          <w:b/>
        </w:rPr>
      </w:pPr>
      <w:r w:rsidRPr="00306177">
        <w:rPr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sz w:val="22"/>
        </w:rPr>
        <w:instrText xml:space="preserve"> FORMCHECKBOX </w:instrText>
      </w:r>
      <w:r w:rsidRPr="00306177">
        <w:rPr>
          <w:sz w:val="22"/>
        </w:rPr>
      </w:r>
      <w:r w:rsidRPr="00306177">
        <w:rPr>
          <w:sz w:val="22"/>
        </w:rPr>
        <w:fldChar w:fldCharType="separate"/>
      </w:r>
      <w:r w:rsidRPr="00306177">
        <w:rPr>
          <w:sz w:val="22"/>
        </w:rPr>
        <w:fldChar w:fldCharType="end"/>
      </w:r>
      <w:r w:rsidRPr="00306177">
        <w:rPr>
          <w:sz w:val="22"/>
        </w:rPr>
        <w:tab/>
      </w:r>
      <w:r w:rsidRPr="00306177">
        <w:rPr>
          <w:b/>
        </w:rPr>
        <w:t>Actes législatifs ou réglementaires</w:t>
      </w:r>
      <w:r w:rsidR="000D137E" w:rsidRPr="00306177">
        <w:rPr>
          <w:b/>
        </w:rPr>
        <w:t> :</w:t>
      </w:r>
    </w:p>
    <w:p w14:paraId="0F539DF7" w14:textId="77777777" w:rsidR="000D137E" w:rsidRPr="00306177" w:rsidRDefault="006F7410" w:rsidP="004A345A">
      <w:pPr>
        <w:ind w:left="1134" w:right="-1"/>
        <w:jc w:val="both"/>
        <w:rPr>
          <w:i/>
          <w:sz w:val="20"/>
        </w:rPr>
      </w:pPr>
      <w:r w:rsidRPr="00306177">
        <w:rPr>
          <w:i/>
          <w:sz w:val="20"/>
        </w:rPr>
        <w:t>(Indiquer les titres et les dates des dispositions)</w:t>
      </w:r>
    </w:p>
    <w:p w14:paraId="698DE308" w14:textId="1B2FAEDA" w:rsidR="00AA5833" w:rsidRPr="00306177" w:rsidRDefault="00AA5833">
      <w:pPr>
        <w:ind w:left="567" w:right="-1" w:hanging="567"/>
        <w:jc w:val="both"/>
      </w:pPr>
    </w:p>
    <w:p w14:paraId="034B8F97" w14:textId="77777777" w:rsidR="00AA5833" w:rsidRPr="00306177" w:rsidRDefault="00AA5833">
      <w:pPr>
        <w:ind w:left="567" w:right="-1" w:hanging="567"/>
        <w:jc w:val="both"/>
      </w:pPr>
    </w:p>
    <w:p w14:paraId="04D033A1" w14:textId="77777777" w:rsidR="00AA5833" w:rsidRPr="00306177" w:rsidRDefault="00AA5833">
      <w:pPr>
        <w:ind w:left="567" w:right="-1" w:hanging="567"/>
        <w:jc w:val="both"/>
      </w:pPr>
    </w:p>
    <w:p w14:paraId="45A68E5D" w14:textId="76BC6AA2" w:rsidR="000D137E" w:rsidRPr="00306177" w:rsidRDefault="00AA5833">
      <w:pPr>
        <w:ind w:left="1134" w:right="-1" w:hanging="567"/>
        <w:jc w:val="both"/>
        <w:rPr>
          <w:b/>
        </w:rPr>
      </w:pPr>
      <w:r w:rsidRPr="00306177">
        <w:rPr>
          <w:sz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sz w:val="22"/>
        </w:rPr>
        <w:instrText xml:space="preserve"> FORMCHECKBOX </w:instrText>
      </w:r>
      <w:r w:rsidRPr="00306177">
        <w:rPr>
          <w:sz w:val="22"/>
        </w:rPr>
      </w:r>
      <w:r w:rsidRPr="00306177">
        <w:rPr>
          <w:sz w:val="22"/>
        </w:rPr>
        <w:fldChar w:fldCharType="separate"/>
      </w:r>
      <w:r w:rsidRPr="00306177">
        <w:rPr>
          <w:sz w:val="22"/>
        </w:rPr>
        <w:fldChar w:fldCharType="end"/>
      </w:r>
      <w:r w:rsidRPr="00306177">
        <w:rPr>
          <w:sz w:val="22"/>
        </w:rPr>
        <w:tab/>
      </w:r>
      <w:r w:rsidRPr="00306177">
        <w:rPr>
          <w:b/>
        </w:rPr>
        <w:t>Décision judiciaire ou administrative</w:t>
      </w:r>
      <w:r w:rsidR="000D137E" w:rsidRPr="00306177">
        <w:rPr>
          <w:b/>
        </w:rPr>
        <w:t> :</w:t>
      </w:r>
    </w:p>
    <w:p w14:paraId="05CA34E1" w14:textId="74923BA0" w:rsidR="000D137E" w:rsidRPr="00306177" w:rsidRDefault="004A345A" w:rsidP="004A345A">
      <w:pPr>
        <w:ind w:left="1134" w:right="-1"/>
        <w:jc w:val="both"/>
        <w:rPr>
          <w:i/>
          <w:sz w:val="20"/>
        </w:rPr>
      </w:pPr>
      <w:r w:rsidRPr="00306177">
        <w:rPr>
          <w:i/>
          <w:sz w:val="20"/>
        </w:rPr>
        <w:t>(Indiquer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autorité judiciaire ou administrative qui a rendu la décision, et la date de cette décision)</w:t>
      </w:r>
    </w:p>
    <w:p w14:paraId="0D13BF39" w14:textId="21B05C1B" w:rsidR="00AA5833" w:rsidRPr="00306177" w:rsidRDefault="00AA5833">
      <w:pPr>
        <w:ind w:right="-1"/>
      </w:pPr>
    </w:p>
    <w:p w14:paraId="499B974B" w14:textId="77777777" w:rsidR="00AA5833" w:rsidRPr="00306177" w:rsidRDefault="00AA5833">
      <w:pPr>
        <w:ind w:right="-1"/>
      </w:pPr>
    </w:p>
    <w:p w14:paraId="7107EAD0" w14:textId="221F680E" w:rsidR="00AA5833" w:rsidRPr="00306177" w:rsidRDefault="00AA5833">
      <w:pPr>
        <w:ind w:right="-1"/>
      </w:pPr>
    </w:p>
    <w:p w14:paraId="29E7B3E2" w14:textId="77777777" w:rsidR="00D32C53" w:rsidRPr="00306177" w:rsidRDefault="00D32C53">
      <w:pPr>
        <w:ind w:right="-1"/>
      </w:pPr>
    </w:p>
    <w:p w14:paraId="468F7C3D" w14:textId="7B27C349" w:rsidR="003D10BF" w:rsidRPr="00306177" w:rsidRDefault="00646F39">
      <w:pPr>
        <w:pStyle w:val="indenti"/>
        <w:tabs>
          <w:tab w:val="clear" w:pos="1701"/>
          <w:tab w:val="clear" w:pos="1985"/>
        </w:tabs>
        <w:ind w:left="567" w:right="-1" w:hanging="567"/>
        <w:jc w:val="both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b/>
        </w:rPr>
        <w:t>7.b)</w:t>
      </w:r>
      <w:r w:rsidRPr="00306177">
        <w:rPr>
          <w:rFonts w:ascii="Times New Roman" w:hAnsi="Times New Roman"/>
        </w:rPr>
        <w:tab/>
      </w:r>
      <w:r w:rsidRPr="00306177">
        <w:rPr>
          <w:rFonts w:ascii="Times New Roman" w:hAnsi="Times New Roman"/>
          <w:b/>
        </w:rPr>
        <w:t>Copie (en langue originale) de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enregistrement, de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acte ou de la décision visé à au point 7.a)</w:t>
      </w:r>
      <w:r w:rsidR="000D137E" w:rsidRPr="00306177">
        <w:rPr>
          <w:rFonts w:ascii="Times New Roman" w:hAnsi="Times New Roman"/>
        </w:rPr>
        <w:t> :</w:t>
      </w:r>
      <w:r w:rsidRPr="00306177">
        <w:rPr>
          <w:rFonts w:ascii="Times New Roman" w:hAnsi="Times New Roman"/>
          <w:sz w:val="22"/>
        </w:rPr>
        <w:t xml:space="preserve"> (facultatif)</w:t>
      </w:r>
    </w:p>
    <w:p w14:paraId="57C83435" w14:textId="690D8B01" w:rsidR="00AA5833" w:rsidRPr="00306177" w:rsidRDefault="00AA5833" w:rsidP="00740817">
      <w:pPr>
        <w:pStyle w:val="indenti"/>
        <w:tabs>
          <w:tab w:val="clear" w:pos="1701"/>
          <w:tab w:val="clear" w:pos="1985"/>
        </w:tabs>
        <w:ind w:left="567" w:right="-1"/>
        <w:jc w:val="both"/>
        <w:rPr>
          <w:rFonts w:ascii="Times New Roman" w:hAnsi="Times New Roman"/>
          <w:i/>
          <w:sz w:val="20"/>
        </w:rPr>
      </w:pPr>
      <w:r w:rsidRPr="00306177">
        <w:rPr>
          <w:rFonts w:ascii="Times New Roman" w:hAnsi="Times New Roman"/>
          <w:i/>
          <w:sz w:val="20"/>
        </w:rPr>
        <w:t>(La copie de l</w:t>
      </w:r>
      <w:r w:rsidR="000D137E" w:rsidRPr="00306177">
        <w:rPr>
          <w:rFonts w:ascii="Times New Roman" w:hAnsi="Times New Roman"/>
          <w:i/>
          <w:sz w:val="20"/>
        </w:rPr>
        <w:t>’</w:t>
      </w:r>
      <w:r w:rsidRPr="00306177">
        <w:rPr>
          <w:rFonts w:ascii="Times New Roman" w:hAnsi="Times New Roman"/>
          <w:i/>
          <w:sz w:val="20"/>
        </w:rPr>
        <w:t>enregistrement, de l</w:t>
      </w:r>
      <w:r w:rsidR="000D137E" w:rsidRPr="00306177">
        <w:rPr>
          <w:rFonts w:ascii="Times New Roman" w:hAnsi="Times New Roman"/>
          <w:i/>
          <w:sz w:val="20"/>
        </w:rPr>
        <w:t>’</w:t>
      </w:r>
      <w:r w:rsidRPr="00306177">
        <w:rPr>
          <w:rFonts w:ascii="Times New Roman" w:hAnsi="Times New Roman"/>
          <w:i/>
          <w:sz w:val="20"/>
        </w:rPr>
        <w:t xml:space="preserve">acte ou de la décision doit être fournie en langue originale; </w:t>
      </w:r>
      <w:r w:rsidR="00194CB5" w:rsidRPr="00306177">
        <w:rPr>
          <w:rFonts w:ascii="Times New Roman" w:hAnsi="Times New Roman"/>
          <w:i/>
          <w:sz w:val="20"/>
        </w:rPr>
        <w:t xml:space="preserve"> </w:t>
      </w:r>
      <w:r w:rsidRPr="00306177">
        <w:rPr>
          <w:rFonts w:ascii="Times New Roman" w:hAnsi="Times New Roman"/>
          <w:i/>
          <w:sz w:val="20"/>
        </w:rPr>
        <w:t>voir la règle 5.6)iii))</w:t>
      </w:r>
    </w:p>
    <w:p w14:paraId="2DA63D4F" w14:textId="77777777" w:rsidR="00740817" w:rsidRPr="00306177" w:rsidRDefault="00740817" w:rsidP="00740817">
      <w:pPr>
        <w:pStyle w:val="indenti"/>
        <w:tabs>
          <w:tab w:val="clear" w:pos="1701"/>
          <w:tab w:val="clear" w:pos="1985"/>
        </w:tabs>
        <w:ind w:left="567" w:right="-1"/>
        <w:jc w:val="both"/>
        <w:rPr>
          <w:rFonts w:ascii="Times New Roman" w:hAnsi="Times New Roman"/>
          <w:i/>
          <w:szCs w:val="24"/>
        </w:rPr>
      </w:pPr>
    </w:p>
    <w:p w14:paraId="3687BED4" w14:textId="77777777" w:rsidR="00AA5833" w:rsidRPr="00306177" w:rsidRDefault="00AA5833">
      <w:pPr>
        <w:pStyle w:val="indenti"/>
        <w:tabs>
          <w:tab w:val="clear" w:pos="1701"/>
          <w:tab w:val="clear" w:pos="1985"/>
        </w:tabs>
        <w:spacing w:line="120" w:lineRule="auto"/>
        <w:ind w:left="567" w:hanging="567"/>
        <w:jc w:val="both"/>
        <w:rPr>
          <w:rFonts w:ascii="Times New Roman" w:hAnsi="Times New Roman"/>
          <w:sz w:val="22"/>
        </w:rPr>
      </w:pPr>
    </w:p>
    <w:p w14:paraId="634C9BC1" w14:textId="3D8907BF" w:rsidR="00AA5833" w:rsidRPr="00306177" w:rsidRDefault="00AA5833" w:rsidP="00F47073">
      <w:pPr>
        <w:pStyle w:val="indenti"/>
        <w:tabs>
          <w:tab w:val="clear" w:pos="1701"/>
          <w:tab w:val="clear" w:pos="1985"/>
        </w:tabs>
        <w:ind w:left="567" w:right="-1"/>
        <w:jc w:val="both"/>
      </w:pPr>
      <w:r w:rsidRPr="00306177">
        <w:rPr>
          <w:rFonts w:ascii="Times New Roman" w:hAnsi="Times New Roman"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rFonts w:ascii="Times New Roman" w:hAnsi="Times New Roman"/>
          <w:sz w:val="22"/>
        </w:rPr>
        <w:instrText xml:space="preserve"> FORMCHECKBOX </w:instrText>
      </w:r>
      <w:r w:rsidRPr="00306177">
        <w:rPr>
          <w:rFonts w:ascii="Times New Roman" w:hAnsi="Times New Roman"/>
          <w:sz w:val="22"/>
        </w:rPr>
      </w:r>
      <w:r w:rsidRPr="00306177">
        <w:rPr>
          <w:rFonts w:ascii="Times New Roman" w:hAnsi="Times New Roman"/>
          <w:sz w:val="22"/>
        </w:rPr>
        <w:fldChar w:fldCharType="separate"/>
      </w:r>
      <w:r w:rsidRPr="00306177">
        <w:rPr>
          <w:rFonts w:ascii="Times New Roman" w:hAnsi="Times New Roman"/>
          <w:sz w:val="22"/>
        </w:rPr>
        <w:fldChar w:fldCharType="end"/>
      </w:r>
      <w:r w:rsidRPr="00306177">
        <w:rPr>
          <w:rFonts w:ascii="Times New Roman" w:hAnsi="Times New Roman"/>
          <w:sz w:val="22"/>
        </w:rPr>
        <w:tab/>
        <w:t>Cochez cette case si une telle copie est jointe</w:t>
      </w:r>
    </w:p>
    <w:p w14:paraId="3C223761" w14:textId="56534631" w:rsidR="001956B0" w:rsidRPr="00306177" w:rsidRDefault="00DF19A0">
      <w:pPr>
        <w:ind w:left="567" w:right="-1" w:hanging="567"/>
        <w:jc w:val="both"/>
        <w:rPr>
          <w:b/>
          <w:sz w:val="22"/>
          <w:highlight w:val="yellow"/>
        </w:rPr>
      </w:pPr>
      <w:r w:rsidRPr="00306177">
        <w:br w:type="column"/>
      </w:r>
      <w:r w:rsidRPr="00306177">
        <w:rPr>
          <w:b/>
        </w:rPr>
        <w:lastRenderedPageBreak/>
        <w:t>8.a)</w:t>
      </w:r>
      <w:r w:rsidRPr="00306177">
        <w:tab/>
      </w:r>
      <w:r w:rsidRPr="00306177">
        <w:rPr>
          <w:b/>
        </w:rPr>
        <w:t>Déclaration en vertu de l</w:t>
      </w:r>
      <w:r w:rsidR="000D137E" w:rsidRPr="00306177">
        <w:rPr>
          <w:b/>
        </w:rPr>
        <w:t>’</w:t>
      </w:r>
      <w:r w:rsidRPr="00306177">
        <w:rPr>
          <w:b/>
        </w:rPr>
        <w:t>Acte de Genève, à l</w:t>
      </w:r>
      <w:r w:rsidR="000D137E" w:rsidRPr="00306177">
        <w:rPr>
          <w:b/>
        </w:rPr>
        <w:t>’</w:t>
      </w:r>
      <w:r w:rsidRPr="00306177">
        <w:rPr>
          <w:b/>
        </w:rPr>
        <w:t>effet que la protection n</w:t>
      </w:r>
      <w:r w:rsidR="000D137E" w:rsidRPr="00306177">
        <w:rPr>
          <w:b/>
        </w:rPr>
        <w:t>’</w:t>
      </w:r>
      <w:r w:rsidRPr="00306177">
        <w:rPr>
          <w:b/>
        </w:rPr>
        <w:t>est pas accordée à certains éléments de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de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</w:t>
      </w:r>
      <w:r w:rsidRPr="00306177">
        <w:rPr>
          <w:sz w:val="22"/>
        </w:rPr>
        <w:t xml:space="preserve"> </w:t>
      </w:r>
      <w:r w:rsidRPr="00306177">
        <w:rPr>
          <w:b/>
          <w:sz w:val="22"/>
        </w:rPr>
        <w:t>dans la partie contractante d</w:t>
      </w:r>
      <w:r w:rsidR="000D137E" w:rsidRPr="00306177">
        <w:rPr>
          <w:b/>
          <w:sz w:val="22"/>
        </w:rPr>
        <w:t>’</w:t>
      </w:r>
      <w:r w:rsidRPr="00306177">
        <w:rPr>
          <w:b/>
          <w:sz w:val="22"/>
        </w:rPr>
        <w:t>origine</w:t>
      </w:r>
      <w:r w:rsidR="000D137E" w:rsidRPr="00306177">
        <w:rPr>
          <w:b/>
          <w:sz w:val="22"/>
        </w:rPr>
        <w:t> :</w:t>
      </w:r>
    </w:p>
    <w:p w14:paraId="0B54BE4F" w14:textId="2534D884" w:rsidR="00CB6684" w:rsidRPr="00306177" w:rsidRDefault="00CB6684" w:rsidP="00CB6684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(Préciser si, à la connaissance du déposant,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enregistrement,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acte législatif ou réglementaire ou la décision judiciaire ou administrative en vertu duquel la protection est accordée à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origine, ou à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indication géographique dans la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origine, prévoit que la protection n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est pas accordée sur certains éléments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indication géographiq</w:t>
      </w:r>
      <w:r w:rsidR="00610838" w:rsidRPr="00306177">
        <w:rPr>
          <w:i/>
          <w:sz w:val="20"/>
        </w:rPr>
        <w:t>ue.  Ce</w:t>
      </w:r>
      <w:r w:rsidRPr="00306177">
        <w:rPr>
          <w:i/>
          <w:sz w:val="20"/>
        </w:rPr>
        <w:t>s éléments sont indiqués dans la demande dans une langue de travail et dans la ou les langues officielles de la partie contractante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origine;  voir la règle 5.5))</w:t>
      </w:r>
    </w:p>
    <w:p w14:paraId="78AB83EE" w14:textId="4AAFBD84" w:rsidR="001956B0" w:rsidRPr="00306177" w:rsidRDefault="001956B0">
      <w:pPr>
        <w:ind w:left="567" w:right="-1"/>
        <w:jc w:val="both"/>
      </w:pPr>
    </w:p>
    <w:p w14:paraId="53064CF7" w14:textId="3D253862" w:rsidR="00DF19A0" w:rsidRPr="00306177" w:rsidRDefault="00DF19A0">
      <w:pPr>
        <w:ind w:left="567" w:right="-1"/>
        <w:jc w:val="both"/>
      </w:pPr>
    </w:p>
    <w:p w14:paraId="57F0CEA2" w14:textId="5C934BCE" w:rsidR="00DF19A0" w:rsidRPr="00306177" w:rsidRDefault="00DF19A0">
      <w:pPr>
        <w:ind w:left="567" w:right="-1"/>
        <w:jc w:val="both"/>
      </w:pPr>
    </w:p>
    <w:p w14:paraId="19CFFCEC" w14:textId="77777777" w:rsidR="00DF19A0" w:rsidRPr="00306177" w:rsidRDefault="00DF19A0">
      <w:pPr>
        <w:ind w:left="567" w:right="-1"/>
        <w:jc w:val="both"/>
      </w:pPr>
    </w:p>
    <w:p w14:paraId="223D05B1" w14:textId="7AF82AF0" w:rsidR="007F3610" w:rsidRPr="00306177" w:rsidRDefault="007F3610" w:rsidP="007F3610">
      <w:pPr>
        <w:ind w:left="567" w:right="-1" w:hanging="567"/>
        <w:jc w:val="both"/>
        <w:rPr>
          <w:b/>
        </w:rPr>
      </w:pPr>
      <w:r w:rsidRPr="00306177">
        <w:rPr>
          <w:b/>
        </w:rPr>
        <w:t>8.b)</w:t>
      </w:r>
      <w:r w:rsidRPr="00306177">
        <w:rPr>
          <w:b/>
        </w:rPr>
        <w:tab/>
        <w:t>Translittération des éléments visés au point 8.a)</w:t>
      </w:r>
      <w:r w:rsidR="000D137E" w:rsidRPr="00306177">
        <w:rPr>
          <w:b/>
        </w:rPr>
        <w:t> :</w:t>
      </w:r>
    </w:p>
    <w:p w14:paraId="1A10266D" w14:textId="6B638C96" w:rsidR="007F3610" w:rsidRPr="00306177" w:rsidRDefault="007F3610" w:rsidP="007F3610">
      <w:pPr>
        <w:ind w:left="567" w:right="-1" w:firstLine="3"/>
        <w:jc w:val="both"/>
        <w:rPr>
          <w:i/>
          <w:sz w:val="20"/>
        </w:rPr>
      </w:pPr>
      <w:r w:rsidRPr="00306177">
        <w:rPr>
          <w:i/>
          <w:sz w:val="20"/>
        </w:rPr>
        <w:t>(Si les informations fournies au titre du point 8.a) sont en caractères autres que latins, une translittération en caractères latins doit être fournie;  cette translittération doit suivre la phonétique de la langue de la demande internationale;  voir les règles 5.5) et 5.2)b))</w:t>
      </w:r>
    </w:p>
    <w:p w14:paraId="789EF63E" w14:textId="77777777" w:rsidR="007F3610" w:rsidRPr="00306177" w:rsidRDefault="007F3610" w:rsidP="007F3610">
      <w:pPr>
        <w:ind w:right="-1"/>
        <w:jc w:val="both"/>
        <w:rPr>
          <w:b/>
        </w:rPr>
      </w:pPr>
    </w:p>
    <w:p w14:paraId="4F29373F" w14:textId="77777777" w:rsidR="008B7FC0" w:rsidRPr="00306177" w:rsidRDefault="008B7FC0" w:rsidP="007F3610">
      <w:pPr>
        <w:ind w:right="-1"/>
        <w:jc w:val="both"/>
      </w:pPr>
    </w:p>
    <w:p w14:paraId="03FD29E6" w14:textId="3C9FF650" w:rsidR="007F3610" w:rsidRPr="00306177" w:rsidRDefault="007F3610" w:rsidP="00A365C7">
      <w:pPr>
        <w:ind w:left="567" w:right="-1" w:hanging="567"/>
        <w:jc w:val="both"/>
        <w:rPr>
          <w:b/>
        </w:rPr>
      </w:pPr>
    </w:p>
    <w:p w14:paraId="5FB93A72" w14:textId="77777777" w:rsidR="00C505B2" w:rsidRPr="00306177" w:rsidRDefault="00C505B2" w:rsidP="00A365C7">
      <w:pPr>
        <w:ind w:left="567" w:right="-1" w:hanging="567"/>
        <w:jc w:val="both"/>
        <w:rPr>
          <w:b/>
        </w:rPr>
      </w:pPr>
    </w:p>
    <w:p w14:paraId="7B3955AF" w14:textId="3F7BB178" w:rsidR="001956B0" w:rsidRPr="00306177" w:rsidRDefault="001956B0" w:rsidP="00A365C7">
      <w:pPr>
        <w:ind w:left="567" w:right="-1" w:hanging="567"/>
        <w:jc w:val="both"/>
        <w:rPr>
          <w:sz w:val="22"/>
        </w:rPr>
      </w:pPr>
      <w:r w:rsidRPr="00306177">
        <w:rPr>
          <w:b/>
        </w:rPr>
        <w:t>9.a)</w:t>
      </w:r>
      <w:r w:rsidRPr="00306177">
        <w:tab/>
      </w:r>
      <w:r w:rsidRPr="00306177">
        <w:rPr>
          <w:b/>
        </w:rPr>
        <w:t>Déclaration à l</w:t>
      </w:r>
      <w:r w:rsidR="000D137E" w:rsidRPr="00306177">
        <w:rPr>
          <w:b/>
        </w:rPr>
        <w:t>’</w:t>
      </w:r>
      <w:r w:rsidRPr="00306177">
        <w:rPr>
          <w:b/>
        </w:rPr>
        <w:t>effet que la protection n</w:t>
      </w:r>
      <w:r w:rsidR="000D137E" w:rsidRPr="00306177">
        <w:rPr>
          <w:b/>
        </w:rPr>
        <w:t>’</w:t>
      </w:r>
      <w:r w:rsidRPr="00306177">
        <w:rPr>
          <w:b/>
        </w:rPr>
        <w:t>est pas revendiquée sur certains éléments de l</w:t>
      </w:r>
      <w:r w:rsidR="000D137E" w:rsidRPr="00306177">
        <w:rPr>
          <w:b/>
        </w:rPr>
        <w:t>’</w:t>
      </w:r>
      <w:r w:rsidRPr="00306177">
        <w:rPr>
          <w:b/>
        </w:rPr>
        <w:t>appellation d</w:t>
      </w:r>
      <w:r w:rsidR="000D137E" w:rsidRPr="00306177">
        <w:rPr>
          <w:b/>
        </w:rPr>
        <w:t>’</w:t>
      </w:r>
      <w:r w:rsidRPr="00306177">
        <w:rPr>
          <w:b/>
        </w:rPr>
        <w:t>origine ou de l</w:t>
      </w:r>
      <w:r w:rsidR="000D137E" w:rsidRPr="00306177">
        <w:rPr>
          <w:b/>
        </w:rPr>
        <w:t>’</w:t>
      </w:r>
      <w:r w:rsidRPr="00306177">
        <w:rPr>
          <w:b/>
        </w:rPr>
        <w:t>indication géographique</w:t>
      </w:r>
      <w:r w:rsidR="000D137E" w:rsidRPr="00306177">
        <w:rPr>
          <w:b/>
        </w:rPr>
        <w:t> :</w:t>
      </w:r>
      <w:r w:rsidRPr="00306177">
        <w:rPr>
          <w:b/>
        </w:rPr>
        <w:t xml:space="preserve"> </w:t>
      </w:r>
      <w:r w:rsidRPr="00306177">
        <w:rPr>
          <w:sz w:val="22"/>
        </w:rPr>
        <w:t>(facultatif)</w:t>
      </w:r>
    </w:p>
    <w:p w14:paraId="7F316031" w14:textId="55A93991" w:rsidR="000D137E" w:rsidRPr="00306177" w:rsidRDefault="001956B0" w:rsidP="001956B0">
      <w:pPr>
        <w:ind w:left="567" w:right="-1"/>
        <w:jc w:val="both"/>
        <w:rPr>
          <w:i/>
          <w:sz w:val="20"/>
        </w:rPr>
      </w:pPr>
      <w:r w:rsidRPr="00306177">
        <w:rPr>
          <w:i/>
          <w:sz w:val="20"/>
        </w:rPr>
        <w:t>(Indiquer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élément ou les éléments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appellation d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origine ou de l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indication géographique sur lesquels la protection n</w:t>
      </w:r>
      <w:r w:rsidR="000D137E" w:rsidRPr="00306177">
        <w:rPr>
          <w:i/>
          <w:sz w:val="20"/>
        </w:rPr>
        <w:t>’</w:t>
      </w:r>
      <w:r w:rsidRPr="00306177">
        <w:rPr>
          <w:i/>
          <w:sz w:val="20"/>
        </w:rPr>
        <w:t>est pas revendiquée;  voir la règle 5.6)a)iv))</w:t>
      </w:r>
    </w:p>
    <w:p w14:paraId="2ABBC465" w14:textId="395B50A3" w:rsidR="001607D6" w:rsidRPr="00306177" w:rsidRDefault="001607D6" w:rsidP="001607D6">
      <w:pPr>
        <w:pStyle w:val="indenti"/>
        <w:ind w:right="-1"/>
        <w:jc w:val="both"/>
        <w:rPr>
          <w:rFonts w:ascii="Times New Roman" w:hAnsi="Times New Roman"/>
        </w:rPr>
      </w:pPr>
    </w:p>
    <w:p w14:paraId="0888ABA1" w14:textId="7E2CFDAD" w:rsidR="001607D6" w:rsidRPr="00306177" w:rsidRDefault="001607D6" w:rsidP="001607D6">
      <w:pPr>
        <w:pStyle w:val="indenti"/>
        <w:ind w:right="-1"/>
        <w:jc w:val="both"/>
        <w:rPr>
          <w:rFonts w:ascii="Times New Roman" w:hAnsi="Times New Roman"/>
        </w:rPr>
      </w:pPr>
    </w:p>
    <w:p w14:paraId="1F0CCCE9" w14:textId="48BF0544" w:rsidR="001607D6" w:rsidRPr="00306177" w:rsidRDefault="001607D6" w:rsidP="001607D6">
      <w:pPr>
        <w:pStyle w:val="indenti"/>
        <w:ind w:right="-1"/>
        <w:jc w:val="both"/>
        <w:rPr>
          <w:rFonts w:ascii="Times New Roman" w:hAnsi="Times New Roman"/>
        </w:rPr>
      </w:pPr>
    </w:p>
    <w:p w14:paraId="6339E6EE" w14:textId="77777777" w:rsidR="0059668F" w:rsidRPr="00306177" w:rsidRDefault="0059668F" w:rsidP="001607D6">
      <w:pPr>
        <w:pStyle w:val="indenti"/>
        <w:ind w:right="-1"/>
        <w:jc w:val="both"/>
        <w:rPr>
          <w:rFonts w:ascii="Times New Roman" w:hAnsi="Times New Roman"/>
        </w:rPr>
      </w:pPr>
    </w:p>
    <w:p w14:paraId="5D46C301" w14:textId="2A73F4AB" w:rsidR="001607D6" w:rsidRPr="00306177" w:rsidRDefault="001607D6" w:rsidP="001607D6">
      <w:pPr>
        <w:ind w:left="567" w:right="-1" w:hanging="567"/>
        <w:jc w:val="both"/>
        <w:rPr>
          <w:b/>
        </w:rPr>
      </w:pPr>
      <w:r w:rsidRPr="00306177">
        <w:rPr>
          <w:b/>
        </w:rPr>
        <w:t>9.b)</w:t>
      </w:r>
      <w:r w:rsidRPr="00306177">
        <w:rPr>
          <w:b/>
        </w:rPr>
        <w:tab/>
        <w:t>Translittération des éléments visés au point 9.a)</w:t>
      </w:r>
      <w:r w:rsidR="000D137E" w:rsidRPr="00306177">
        <w:rPr>
          <w:b/>
        </w:rPr>
        <w:t> :</w:t>
      </w:r>
    </w:p>
    <w:p w14:paraId="7EB3F77E" w14:textId="6478DD14" w:rsidR="001607D6" w:rsidRPr="00306177" w:rsidRDefault="001607D6" w:rsidP="001607D6">
      <w:pPr>
        <w:ind w:left="567" w:right="-1" w:firstLine="3"/>
        <w:jc w:val="both"/>
        <w:rPr>
          <w:i/>
          <w:sz w:val="20"/>
        </w:rPr>
      </w:pPr>
      <w:r w:rsidRPr="00306177">
        <w:rPr>
          <w:i/>
          <w:sz w:val="20"/>
        </w:rPr>
        <w:t>(Si les informations fournies au point 9.a) sont en caractères autres que latins, une translittération en caractères latins doit être fournie;  cette translittération doit suivre la phonétique de la langue de la demande internationale;  voir la règle 5.2)b))</w:t>
      </w:r>
    </w:p>
    <w:p w14:paraId="18179F4B" w14:textId="77777777" w:rsidR="001607D6" w:rsidRPr="00306177" w:rsidRDefault="001607D6" w:rsidP="00F47073">
      <w:pPr>
        <w:pStyle w:val="indenti"/>
        <w:ind w:left="567" w:right="-1"/>
        <w:jc w:val="both"/>
        <w:rPr>
          <w:rFonts w:ascii="Times New Roman" w:hAnsi="Times New Roman"/>
        </w:rPr>
      </w:pPr>
    </w:p>
    <w:p w14:paraId="6B94834A" w14:textId="77777777" w:rsidR="005E6706" w:rsidRPr="00306177" w:rsidRDefault="005E6706">
      <w:pPr>
        <w:pStyle w:val="indenti"/>
        <w:ind w:left="567" w:right="-1"/>
        <w:jc w:val="both"/>
        <w:rPr>
          <w:rFonts w:ascii="Times New Roman" w:hAnsi="Times New Roman"/>
        </w:rPr>
      </w:pPr>
    </w:p>
    <w:p w14:paraId="3B7DAD09" w14:textId="77777777" w:rsidR="005E6706" w:rsidRPr="00306177" w:rsidRDefault="005E6706">
      <w:pPr>
        <w:pStyle w:val="indenti"/>
        <w:ind w:left="567" w:right="-1"/>
        <w:jc w:val="both"/>
        <w:rPr>
          <w:rFonts w:ascii="Times New Roman" w:hAnsi="Times New Roman"/>
        </w:rPr>
      </w:pPr>
    </w:p>
    <w:p w14:paraId="5F64158C" w14:textId="77777777" w:rsidR="005E6706" w:rsidRPr="00306177" w:rsidRDefault="005E6706">
      <w:pPr>
        <w:pStyle w:val="indenti"/>
        <w:ind w:left="567" w:right="-1"/>
        <w:jc w:val="both"/>
        <w:rPr>
          <w:rFonts w:ascii="Times New Roman" w:hAnsi="Times New Roman"/>
        </w:rPr>
      </w:pPr>
    </w:p>
    <w:p w14:paraId="7F0EE31B" w14:textId="07541C71" w:rsidR="00F47073" w:rsidRPr="00306177" w:rsidRDefault="005E6706" w:rsidP="005E6706">
      <w:pPr>
        <w:pStyle w:val="indenti"/>
        <w:tabs>
          <w:tab w:val="clear" w:pos="1701"/>
          <w:tab w:val="clear" w:pos="1985"/>
        </w:tabs>
        <w:ind w:left="567" w:right="-3" w:hanging="567"/>
        <w:jc w:val="both"/>
        <w:rPr>
          <w:rFonts w:ascii="Times New Roman" w:hAnsi="Times New Roman"/>
        </w:rPr>
      </w:pPr>
      <w:r w:rsidRPr="00306177">
        <w:rPr>
          <w:rFonts w:ascii="Times New Roman" w:hAnsi="Times New Roman"/>
          <w:b/>
        </w:rPr>
        <w:t>10.</w:t>
      </w:r>
      <w:r w:rsidRPr="00306177">
        <w:rPr>
          <w:rFonts w:ascii="Times New Roman" w:hAnsi="Times New Roman"/>
        </w:rPr>
        <w:tab/>
      </w:r>
      <w:r w:rsidRPr="00306177">
        <w:rPr>
          <w:rFonts w:ascii="Times New Roman" w:hAnsi="Times New Roman"/>
          <w:b/>
        </w:rPr>
        <w:t>Déclaration selon laquelle il est renoncé à la protection dans une ou plusieurs parties contractantes</w:t>
      </w:r>
      <w:r w:rsidR="000D137E" w:rsidRPr="00306177">
        <w:rPr>
          <w:rFonts w:ascii="Times New Roman" w:hAnsi="Times New Roman"/>
          <w:b/>
        </w:rPr>
        <w:t> :</w:t>
      </w:r>
      <w:r w:rsidRPr="00306177">
        <w:rPr>
          <w:rFonts w:ascii="Times New Roman" w:hAnsi="Times New Roman"/>
          <w:b/>
        </w:rPr>
        <w:t xml:space="preserve"> </w:t>
      </w:r>
      <w:r w:rsidRPr="00306177">
        <w:rPr>
          <w:rFonts w:ascii="Times New Roman" w:hAnsi="Times New Roman"/>
        </w:rPr>
        <w:t>(facultatif)</w:t>
      </w:r>
    </w:p>
    <w:p w14:paraId="1D9B8F8D" w14:textId="52196D6D" w:rsidR="005E6706" w:rsidRPr="00306177" w:rsidRDefault="005E6706" w:rsidP="00F47073">
      <w:pPr>
        <w:pStyle w:val="indenti"/>
        <w:tabs>
          <w:tab w:val="clear" w:pos="1701"/>
          <w:tab w:val="clear" w:pos="1985"/>
        </w:tabs>
        <w:ind w:left="567" w:right="-3"/>
        <w:jc w:val="both"/>
        <w:rPr>
          <w:rFonts w:ascii="Times New Roman" w:hAnsi="Times New Roman"/>
          <w:sz w:val="22"/>
        </w:rPr>
      </w:pPr>
      <w:r w:rsidRPr="00306177">
        <w:rPr>
          <w:rFonts w:ascii="Times New Roman" w:hAnsi="Times New Roman"/>
          <w:i/>
          <w:sz w:val="20"/>
        </w:rPr>
        <w:t xml:space="preserve">(Nom de la partie contractante ou des parties contractantes </w:t>
      </w:r>
      <w:r w:rsidR="000D137E" w:rsidRPr="00306177">
        <w:rPr>
          <w:rFonts w:ascii="Times New Roman" w:hAnsi="Times New Roman"/>
          <w:i/>
          <w:sz w:val="20"/>
        </w:rPr>
        <w:t>à l’égard</w:t>
      </w:r>
      <w:r w:rsidRPr="00306177">
        <w:rPr>
          <w:rFonts w:ascii="Times New Roman" w:hAnsi="Times New Roman"/>
          <w:i/>
          <w:sz w:val="20"/>
        </w:rPr>
        <w:t xml:space="preserve"> desquelles il est renoncé à la protection</w:t>
      </w:r>
      <w:r w:rsidRPr="00306177">
        <w:rPr>
          <w:rFonts w:ascii="Times New Roman" w:hAnsi="Times New Roman"/>
          <w:sz w:val="22"/>
        </w:rPr>
        <w:t>)</w:t>
      </w:r>
    </w:p>
    <w:p w14:paraId="73DED914" w14:textId="77777777" w:rsidR="005E6706" w:rsidRPr="00306177" w:rsidRDefault="005E6706" w:rsidP="005E6706">
      <w:pPr>
        <w:pStyle w:val="indenti"/>
        <w:ind w:left="567" w:right="-3"/>
        <w:jc w:val="both"/>
        <w:rPr>
          <w:rFonts w:ascii="Times New Roman" w:hAnsi="Times New Roman"/>
        </w:rPr>
      </w:pPr>
    </w:p>
    <w:p w14:paraId="473AD1B2" w14:textId="77777777" w:rsidR="005E6706" w:rsidRPr="00306177" w:rsidRDefault="005E6706" w:rsidP="005E6706">
      <w:pPr>
        <w:pStyle w:val="indenti"/>
        <w:ind w:left="567" w:right="-3"/>
        <w:jc w:val="both"/>
        <w:rPr>
          <w:rFonts w:ascii="Times New Roman" w:hAnsi="Times New Roman"/>
        </w:rPr>
      </w:pPr>
    </w:p>
    <w:p w14:paraId="368B7634" w14:textId="77777777" w:rsidR="005E6706" w:rsidRPr="00306177" w:rsidRDefault="005E6706" w:rsidP="005E6706">
      <w:pPr>
        <w:pStyle w:val="indenti"/>
        <w:ind w:left="567" w:right="-3"/>
        <w:jc w:val="both"/>
        <w:rPr>
          <w:rFonts w:ascii="Times New Roman" w:hAnsi="Times New Roman"/>
        </w:rPr>
      </w:pPr>
    </w:p>
    <w:p w14:paraId="1F4268E2" w14:textId="77777777" w:rsidR="005E6706" w:rsidRPr="00306177" w:rsidRDefault="005E6706" w:rsidP="005E6706">
      <w:pPr>
        <w:pStyle w:val="indenti"/>
        <w:ind w:left="567" w:right="-3"/>
        <w:jc w:val="both"/>
        <w:rPr>
          <w:rFonts w:ascii="Times New Roman" w:hAnsi="Times New Roman"/>
        </w:rPr>
      </w:pPr>
    </w:p>
    <w:p w14:paraId="51BE5E39" w14:textId="56F09FAE" w:rsidR="005E6706" w:rsidRPr="00306177" w:rsidRDefault="00E76E73" w:rsidP="005E6706">
      <w:pPr>
        <w:pStyle w:val="indenti"/>
        <w:tabs>
          <w:tab w:val="clear" w:pos="1701"/>
          <w:tab w:val="clear" w:pos="1985"/>
        </w:tabs>
        <w:ind w:left="567" w:right="-3" w:hanging="567"/>
        <w:jc w:val="both"/>
        <w:rPr>
          <w:rFonts w:ascii="Times New Roman" w:hAnsi="Times New Roman"/>
          <w:b/>
          <w:szCs w:val="24"/>
        </w:rPr>
      </w:pPr>
      <w:r w:rsidRPr="00306177">
        <w:br w:type="column"/>
      </w:r>
      <w:r w:rsidRPr="00306177">
        <w:rPr>
          <w:rFonts w:ascii="Times New Roman" w:hAnsi="Times New Roman"/>
          <w:b/>
        </w:rPr>
        <w:lastRenderedPageBreak/>
        <w:t>11.</w:t>
      </w:r>
      <w:r w:rsidRPr="00306177">
        <w:rPr>
          <w:rFonts w:ascii="Times New Roman" w:hAnsi="Times New Roman"/>
        </w:rPr>
        <w:tab/>
      </w:r>
      <w:r w:rsidRPr="00306177">
        <w:rPr>
          <w:rFonts w:ascii="Times New Roman" w:hAnsi="Times New Roman"/>
          <w:b/>
        </w:rPr>
        <w:t>Conditions supplémentaires au titre de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article 7.4) de l</w:t>
      </w:r>
      <w:r w:rsidR="000D137E" w:rsidRPr="00306177">
        <w:rPr>
          <w:rFonts w:ascii="Times New Roman" w:hAnsi="Times New Roman"/>
          <w:b/>
        </w:rPr>
        <w:t>’</w:t>
      </w:r>
      <w:r w:rsidR="00875FA4">
        <w:rPr>
          <w:rFonts w:ascii="Times New Roman" w:hAnsi="Times New Roman"/>
          <w:b/>
        </w:rPr>
        <w:t>Acte de Genève et de la</w:t>
      </w:r>
      <w:r w:rsidRPr="00306177">
        <w:rPr>
          <w:rFonts w:ascii="Times New Roman" w:hAnsi="Times New Roman"/>
          <w:b/>
        </w:rPr>
        <w:t xml:space="preserve"> règles 5.3) du règlement d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exécution commun à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Arrangement de Lisbonne et à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Acte de Genève de l</w:t>
      </w:r>
      <w:r w:rsidR="000D137E" w:rsidRPr="00306177">
        <w:rPr>
          <w:rFonts w:ascii="Times New Roman" w:hAnsi="Times New Roman"/>
          <w:b/>
        </w:rPr>
        <w:t>’</w:t>
      </w:r>
      <w:r w:rsidRPr="00306177">
        <w:rPr>
          <w:rFonts w:ascii="Times New Roman" w:hAnsi="Times New Roman"/>
          <w:b/>
        </w:rPr>
        <w:t>Arrangement de Lisbonne</w:t>
      </w:r>
      <w:r w:rsidR="000D137E" w:rsidRPr="00306177">
        <w:rPr>
          <w:rFonts w:ascii="Times New Roman" w:hAnsi="Times New Roman"/>
          <w:b/>
        </w:rPr>
        <w:t> :</w:t>
      </w:r>
      <w:r w:rsidRPr="00306177">
        <w:rPr>
          <w:rFonts w:ascii="Times New Roman" w:hAnsi="Times New Roman"/>
        </w:rPr>
        <w:t xml:space="preserve"> (facultatif)</w:t>
      </w:r>
      <w:r w:rsidR="00DE5B5F" w:rsidRPr="00306177">
        <w:rPr>
          <w:rStyle w:val="FootnoteReference"/>
          <w:rFonts w:ascii="Times New Roman" w:hAnsi="Times New Roman"/>
          <w:szCs w:val="24"/>
        </w:rPr>
        <w:footnoteReference w:id="3"/>
      </w:r>
    </w:p>
    <w:p w14:paraId="0F318C6C" w14:textId="7C3D8F16" w:rsidR="005E6706" w:rsidRPr="00306177" w:rsidRDefault="005E6706" w:rsidP="005E6706">
      <w:pPr>
        <w:pStyle w:val="indenti"/>
        <w:tabs>
          <w:tab w:val="clear" w:pos="1701"/>
          <w:tab w:val="clear" w:pos="1985"/>
        </w:tabs>
        <w:ind w:left="567" w:right="-3"/>
        <w:jc w:val="both"/>
        <w:rPr>
          <w:rFonts w:ascii="Times New Roman" w:hAnsi="Times New Roman"/>
          <w:i/>
          <w:sz w:val="20"/>
        </w:rPr>
      </w:pPr>
      <w:r w:rsidRPr="00306177">
        <w:rPr>
          <w:rFonts w:ascii="Times New Roman" w:hAnsi="Times New Roman"/>
          <w:i/>
          <w:sz w:val="20"/>
        </w:rPr>
        <w:t>(Cocher la case appropriée et compléter, le cas échéant;</w:t>
      </w:r>
      <w:r w:rsidR="00194CB5" w:rsidRPr="00306177">
        <w:rPr>
          <w:rFonts w:ascii="Times New Roman" w:hAnsi="Times New Roman"/>
          <w:i/>
          <w:sz w:val="20"/>
        </w:rPr>
        <w:t xml:space="preserve"> </w:t>
      </w:r>
      <w:r w:rsidRPr="00306177">
        <w:rPr>
          <w:rFonts w:ascii="Times New Roman" w:hAnsi="Times New Roman"/>
          <w:i/>
          <w:sz w:val="20"/>
        </w:rPr>
        <w:t xml:space="preserve"> voir la liste des déclarations faites par les parties contractantes à l</w:t>
      </w:r>
      <w:r w:rsidR="000D137E" w:rsidRPr="00306177">
        <w:rPr>
          <w:rFonts w:ascii="Times New Roman" w:hAnsi="Times New Roman"/>
          <w:i/>
          <w:sz w:val="20"/>
        </w:rPr>
        <w:t>’</w:t>
      </w:r>
      <w:r w:rsidRPr="00306177">
        <w:rPr>
          <w:rFonts w:ascii="Times New Roman" w:hAnsi="Times New Roman"/>
          <w:i/>
          <w:sz w:val="20"/>
        </w:rPr>
        <w:t>Acte de Genève sur la page Web consacrée au système de Lisbonne à l</w:t>
      </w:r>
      <w:r w:rsidR="000D137E" w:rsidRPr="00306177">
        <w:rPr>
          <w:rFonts w:ascii="Times New Roman" w:hAnsi="Times New Roman"/>
          <w:i/>
          <w:sz w:val="20"/>
        </w:rPr>
        <w:t>’</w:t>
      </w:r>
      <w:r w:rsidRPr="00306177">
        <w:rPr>
          <w:rFonts w:ascii="Times New Roman" w:hAnsi="Times New Roman"/>
          <w:i/>
          <w:sz w:val="20"/>
        </w:rPr>
        <w:t>adresse </w:t>
      </w:r>
      <w:hyperlink r:id="rId16" w:history="1">
        <w:r w:rsidRPr="00306177">
          <w:rPr>
            <w:rStyle w:val="Hyperlink"/>
            <w:rFonts w:ascii="Times New Roman" w:hAnsi="Times New Roman"/>
            <w:i/>
            <w:sz w:val="20"/>
          </w:rPr>
          <w:t>https://www.wipo.int/lisbon</w:t>
        </w:r>
      </w:hyperlink>
      <w:r w:rsidRPr="00306177">
        <w:rPr>
          <w:rStyle w:val="Hyperlink"/>
          <w:rFonts w:ascii="Times New Roman" w:hAnsi="Times New Roman"/>
          <w:i/>
          <w:color w:val="auto"/>
          <w:sz w:val="20"/>
          <w:u w:val="none"/>
        </w:rPr>
        <w:t>)</w:t>
      </w:r>
    </w:p>
    <w:p w14:paraId="6A3A258D" w14:textId="01455CA9" w:rsidR="005E6706" w:rsidRPr="00306177" w:rsidRDefault="005E6706" w:rsidP="0059668F">
      <w:pPr>
        <w:ind w:right="-1"/>
        <w:jc w:val="both"/>
      </w:pPr>
    </w:p>
    <w:p w14:paraId="5D0062E9" w14:textId="77777777" w:rsidR="00372BA9" w:rsidRPr="00306177" w:rsidRDefault="00372BA9" w:rsidP="0059668F">
      <w:pPr>
        <w:ind w:right="-1"/>
        <w:jc w:val="both"/>
      </w:pPr>
    </w:p>
    <w:p w14:paraId="53BF86F6" w14:textId="1430F0C9" w:rsidR="005E6706" w:rsidRPr="00306177" w:rsidRDefault="005E6706" w:rsidP="005E6706">
      <w:pPr>
        <w:ind w:left="1134" w:right="-1" w:hanging="567"/>
        <w:jc w:val="both"/>
        <w:rPr>
          <w:b/>
          <w:szCs w:val="24"/>
        </w:rPr>
      </w:pPr>
      <w:r w:rsidRPr="00306177">
        <w:rPr>
          <w:sz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sz w:val="22"/>
        </w:rPr>
        <w:instrText xml:space="preserve"> FORMCHECKBOX </w:instrText>
      </w:r>
      <w:r w:rsidRPr="00306177">
        <w:rPr>
          <w:sz w:val="22"/>
        </w:rPr>
      </w:r>
      <w:r w:rsidRPr="00306177">
        <w:rPr>
          <w:sz w:val="22"/>
        </w:rPr>
        <w:fldChar w:fldCharType="separate"/>
      </w:r>
      <w:r w:rsidRPr="00306177">
        <w:rPr>
          <w:sz w:val="22"/>
        </w:rPr>
        <w:fldChar w:fldCharType="end"/>
      </w:r>
      <w:r w:rsidRPr="00306177">
        <w:rPr>
          <w:sz w:val="22"/>
        </w:rPr>
        <w:tab/>
      </w:r>
      <w:r w:rsidRPr="00306177">
        <w:rPr>
          <w:b/>
        </w:rPr>
        <w:t>Paiement de taxes individuelles</w:t>
      </w:r>
    </w:p>
    <w:p w14:paraId="3492141B" w14:textId="5A707906" w:rsidR="00DE5B5F" w:rsidRPr="00306177" w:rsidRDefault="00DE5B5F" w:rsidP="00DE5B5F">
      <w:pPr>
        <w:ind w:left="567" w:right="-1" w:firstLine="567"/>
        <w:jc w:val="both"/>
        <w:rPr>
          <w:i/>
          <w:sz w:val="20"/>
        </w:rPr>
      </w:pPr>
      <w:r w:rsidRPr="00306177">
        <w:rPr>
          <w:i/>
          <w:sz w:val="20"/>
        </w:rPr>
        <w:t>(Voir la règle 8)</w:t>
      </w:r>
    </w:p>
    <w:p w14:paraId="0FCFE1BE" w14:textId="7FD052A6" w:rsidR="00661B26" w:rsidRPr="00306177" w:rsidRDefault="00661B26" w:rsidP="00661B26">
      <w:pPr>
        <w:pStyle w:val="indenti"/>
        <w:ind w:left="1134" w:right="-3"/>
        <w:jc w:val="both"/>
      </w:pPr>
    </w:p>
    <w:p w14:paraId="29CFC06F" w14:textId="24D1F8C9" w:rsidR="00C2418B" w:rsidRPr="00306177" w:rsidRDefault="00661B26" w:rsidP="00C2418B">
      <w:pPr>
        <w:ind w:left="1134" w:right="-1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Cabo Verde (70 francs suisses)</w:t>
      </w:r>
    </w:p>
    <w:p w14:paraId="367CA59B" w14:textId="77777777" w:rsidR="00C2418B" w:rsidRPr="00306177" w:rsidRDefault="00C2418B" w:rsidP="00C2418B">
      <w:pPr>
        <w:ind w:left="1134" w:right="-1"/>
        <w:rPr>
          <w:szCs w:val="24"/>
        </w:rPr>
      </w:pPr>
    </w:p>
    <w:p w14:paraId="2306AB12" w14:textId="77777777" w:rsidR="00D7616E" w:rsidRDefault="00D7616E" w:rsidP="00D7616E">
      <w:pPr>
        <w:ind w:left="1134" w:right="-1"/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Cambodge (98 francs suisses)</w:t>
      </w:r>
    </w:p>
    <w:p w14:paraId="51DD8709" w14:textId="77777777" w:rsidR="00D7616E" w:rsidRDefault="00D7616E" w:rsidP="00D7616E">
      <w:pPr>
        <w:ind w:left="1134" w:right="-1"/>
      </w:pPr>
    </w:p>
    <w:p w14:paraId="7B5C6BCA" w14:textId="67756BAD" w:rsidR="00C2418B" w:rsidRDefault="00C2418B" w:rsidP="00C2418B">
      <w:pPr>
        <w:ind w:left="1134" w:right="-1"/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C</w:t>
      </w:r>
      <w:r w:rsidR="00D7616E">
        <w:t>ôte d’Ivoire</w:t>
      </w:r>
      <w:r w:rsidRPr="00306177">
        <w:t xml:space="preserve"> (</w:t>
      </w:r>
      <w:r w:rsidR="00D7616E">
        <w:t>721</w:t>
      </w:r>
      <w:r w:rsidRPr="00306177">
        <w:t> francs suisses)</w:t>
      </w:r>
    </w:p>
    <w:p w14:paraId="09130DBD" w14:textId="77777777" w:rsidR="00980491" w:rsidRDefault="00980491" w:rsidP="00C2418B">
      <w:pPr>
        <w:ind w:left="1134" w:right="-1"/>
      </w:pPr>
    </w:p>
    <w:p w14:paraId="722C61BD" w14:textId="42651B1F" w:rsidR="00980491" w:rsidRPr="00306177" w:rsidRDefault="00980491" w:rsidP="00C2418B">
      <w:pPr>
        <w:ind w:left="1134" w:right="-1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</w:t>
      </w:r>
      <w:r>
        <w:t>Djibouti</w:t>
      </w:r>
      <w:r w:rsidRPr="00306177">
        <w:t xml:space="preserve"> (</w:t>
      </w:r>
      <w:r>
        <w:t>815</w:t>
      </w:r>
      <w:r w:rsidRPr="00306177">
        <w:t> francs suisses)</w:t>
      </w:r>
    </w:p>
    <w:p w14:paraId="4D3E206C" w14:textId="77777777" w:rsidR="00372BA9" w:rsidRPr="00306177" w:rsidRDefault="00372BA9" w:rsidP="00C2418B">
      <w:pPr>
        <w:ind w:left="1134" w:right="-1"/>
        <w:rPr>
          <w:b/>
          <w:szCs w:val="24"/>
        </w:rPr>
      </w:pPr>
    </w:p>
    <w:p w14:paraId="5AB1C579" w14:textId="5BD0BD93" w:rsidR="00096414" w:rsidRPr="00306177" w:rsidRDefault="00096414" w:rsidP="00096414">
      <w:pPr>
        <w:ind w:left="1134" w:right="-1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Fédération de Russie (</w:t>
      </w:r>
      <w:r w:rsidR="00B240D3">
        <w:t>97</w:t>
      </w:r>
      <w:r w:rsidRPr="00306177">
        <w:t> francs suisses)</w:t>
      </w:r>
    </w:p>
    <w:p w14:paraId="70F1A42C" w14:textId="77777777" w:rsidR="00096414" w:rsidRPr="00306177" w:rsidRDefault="00096414" w:rsidP="00096414">
      <w:pPr>
        <w:ind w:left="1134" w:right="-1"/>
        <w:rPr>
          <w:b/>
          <w:szCs w:val="24"/>
        </w:rPr>
      </w:pPr>
    </w:p>
    <w:p w14:paraId="32B0A08E" w14:textId="2CAC0907" w:rsidR="00372BA9" w:rsidRPr="00306177" w:rsidRDefault="00372BA9" w:rsidP="00372BA9">
      <w:pPr>
        <w:ind w:left="1134" w:right="-1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Ghana (392 francs suisses)</w:t>
      </w:r>
    </w:p>
    <w:p w14:paraId="5EE319B3" w14:textId="2890EBD2" w:rsidR="00967C9E" w:rsidRPr="00306177" w:rsidRDefault="00967C9E" w:rsidP="00372BA9">
      <w:pPr>
        <w:ind w:left="1134" w:right="-1"/>
        <w:rPr>
          <w:szCs w:val="24"/>
        </w:rPr>
      </w:pPr>
    </w:p>
    <w:p w14:paraId="175E5E01" w14:textId="77777777" w:rsidR="00096414" w:rsidRPr="00306177" w:rsidRDefault="00096414" w:rsidP="00096414">
      <w:pPr>
        <w:ind w:left="1134" w:right="-1"/>
        <w:rPr>
          <w:szCs w:val="24"/>
        </w:rPr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OAPI (Organisation africaine de la propriété intellectuelle) (750 francs suisses)</w:t>
      </w:r>
    </w:p>
    <w:p w14:paraId="1A490EFA" w14:textId="77777777" w:rsidR="00096414" w:rsidRPr="00306177" w:rsidRDefault="00096414" w:rsidP="00096414">
      <w:pPr>
        <w:ind w:left="1134" w:right="-1"/>
        <w:rPr>
          <w:szCs w:val="24"/>
        </w:rPr>
      </w:pPr>
    </w:p>
    <w:p w14:paraId="37319912" w14:textId="1CBFAA78" w:rsidR="00967C9E" w:rsidRPr="00A141EB" w:rsidRDefault="00967C9E" w:rsidP="00F47073">
      <w:pPr>
        <w:ind w:left="1418" w:right="-286" w:hanging="284"/>
        <w:rPr>
          <w:szCs w:val="24"/>
        </w:rPr>
      </w:pPr>
      <w:r w:rsidRPr="00A141EB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A141EB">
        <w:instrText xml:space="preserve"> FORMCHECKBOX </w:instrText>
      </w:r>
      <w:r w:rsidRPr="00A141EB">
        <w:fldChar w:fldCharType="separate"/>
      </w:r>
      <w:r w:rsidRPr="00A141EB">
        <w:fldChar w:fldCharType="end"/>
      </w:r>
      <w:r w:rsidR="00F47073" w:rsidRPr="00A141EB">
        <w:t xml:space="preserve">  </w:t>
      </w:r>
      <w:r w:rsidR="00033A55" w:rsidRPr="00A141EB">
        <w:t>République démocratique populaire lao (94 francs suisses)</w:t>
      </w:r>
    </w:p>
    <w:p w14:paraId="436566E4" w14:textId="77777777" w:rsidR="00386097" w:rsidRPr="00306177" w:rsidRDefault="00386097" w:rsidP="00386097">
      <w:pPr>
        <w:ind w:left="1134" w:right="-1"/>
        <w:rPr>
          <w:b/>
          <w:szCs w:val="24"/>
        </w:rPr>
      </w:pPr>
    </w:p>
    <w:p w14:paraId="67D7B386" w14:textId="3BCE5D63" w:rsidR="000D137E" w:rsidRDefault="00661B26" w:rsidP="00096414">
      <w:pPr>
        <w:ind w:left="1418" w:right="-1" w:hanging="284"/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Samoa (1</w:t>
      </w:r>
      <w:r w:rsidR="00C50BF2">
        <w:t>62</w:t>
      </w:r>
      <w:r w:rsidRPr="00306177">
        <w:t> francs suisses)</w:t>
      </w:r>
    </w:p>
    <w:p w14:paraId="1A7A7807" w14:textId="675B588B" w:rsidR="007660FD" w:rsidRDefault="007660FD" w:rsidP="00096414">
      <w:pPr>
        <w:ind w:left="1418" w:right="-1" w:hanging="284"/>
      </w:pPr>
    </w:p>
    <w:p w14:paraId="3660A895" w14:textId="06286AAF" w:rsidR="007660FD" w:rsidRDefault="007660FD" w:rsidP="007660FD">
      <w:pPr>
        <w:ind w:left="1418" w:right="-1" w:hanging="284"/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Sa</w:t>
      </w:r>
      <w:r>
        <w:t>o Tomé-et-Principe</w:t>
      </w:r>
      <w:r w:rsidRPr="00306177">
        <w:t xml:space="preserve"> (1</w:t>
      </w:r>
      <w:r>
        <w:t>04</w:t>
      </w:r>
      <w:r w:rsidRPr="00306177">
        <w:t xml:space="preserve"> francs suisses) </w:t>
      </w:r>
    </w:p>
    <w:p w14:paraId="57917A23" w14:textId="77777777" w:rsidR="0037353D" w:rsidRDefault="0037353D" w:rsidP="007660FD">
      <w:pPr>
        <w:ind w:left="1418" w:right="-1" w:hanging="284"/>
      </w:pPr>
    </w:p>
    <w:p w14:paraId="167A9FDA" w14:textId="249ACCCA" w:rsidR="0037353D" w:rsidRPr="00306177" w:rsidRDefault="0037353D" w:rsidP="0037353D">
      <w:pPr>
        <w:ind w:left="1418" w:right="-1" w:hanging="284"/>
      </w:pPr>
      <w:r w:rsidRPr="00306177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instrText xml:space="preserve"> FORMCHECKBOX </w:instrText>
      </w:r>
      <w:r w:rsidRPr="00306177">
        <w:fldChar w:fldCharType="separate"/>
      </w:r>
      <w:r w:rsidRPr="00306177">
        <w:fldChar w:fldCharType="end"/>
      </w:r>
      <w:r w:rsidRPr="00306177">
        <w:t xml:space="preserve">  </w:t>
      </w:r>
      <w:r>
        <w:t>Sénégal</w:t>
      </w:r>
      <w:r w:rsidRPr="00306177">
        <w:t xml:space="preserve"> (</w:t>
      </w:r>
      <w:r>
        <w:t>730</w:t>
      </w:r>
      <w:r w:rsidRPr="00306177">
        <w:t xml:space="preserve"> francs suisses) </w:t>
      </w:r>
    </w:p>
    <w:p w14:paraId="59FFAD81" w14:textId="0BA83F2B" w:rsidR="00661B26" w:rsidRDefault="00661B26" w:rsidP="00372BA9">
      <w:pPr>
        <w:ind w:right="-1"/>
        <w:jc w:val="both"/>
        <w:rPr>
          <w:sz w:val="22"/>
        </w:rPr>
      </w:pPr>
    </w:p>
    <w:p w14:paraId="5E559835" w14:textId="77777777" w:rsidR="007A1402" w:rsidRPr="00306177" w:rsidRDefault="007A1402" w:rsidP="00372BA9">
      <w:pPr>
        <w:ind w:right="-1"/>
        <w:jc w:val="both"/>
        <w:rPr>
          <w:sz w:val="22"/>
        </w:rPr>
      </w:pPr>
    </w:p>
    <w:p w14:paraId="4E045705" w14:textId="68A73BCA" w:rsidR="005E6706" w:rsidRPr="00306177" w:rsidRDefault="005E6706" w:rsidP="005E6706">
      <w:pPr>
        <w:ind w:left="1134" w:right="-1" w:hanging="567"/>
        <w:jc w:val="both"/>
        <w:rPr>
          <w:b/>
          <w:szCs w:val="24"/>
        </w:rPr>
      </w:pPr>
      <w:r w:rsidRPr="00306177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306177">
        <w:rPr>
          <w:b/>
        </w:rPr>
        <w:instrText xml:space="preserve"> FORMCHECKBOX </w:instrText>
      </w:r>
      <w:r w:rsidRPr="00306177">
        <w:rPr>
          <w:b/>
        </w:rPr>
      </w:r>
      <w:r w:rsidRPr="00306177">
        <w:rPr>
          <w:b/>
        </w:rPr>
        <w:fldChar w:fldCharType="separate"/>
      </w:r>
      <w:r w:rsidRPr="00306177">
        <w:rPr>
          <w:b/>
        </w:rPr>
        <w:fldChar w:fldCharType="end"/>
      </w:r>
      <w:r w:rsidRPr="00306177">
        <w:rPr>
          <w:b/>
        </w:rPr>
        <w:tab/>
      </w:r>
      <w:r w:rsidR="002A6C4B" w:rsidRPr="002A6C4B">
        <w:rPr>
          <w:b/>
        </w:rPr>
        <w:t>Données concernant la qualité, la notoriété ou d'autres caractères</w:t>
      </w:r>
    </w:p>
    <w:p w14:paraId="178B3436" w14:textId="31E0AC44" w:rsidR="005E6706" w:rsidRPr="00306177" w:rsidRDefault="005E6706" w:rsidP="005E6706">
      <w:pPr>
        <w:ind w:left="567" w:right="-1" w:firstLine="567"/>
        <w:jc w:val="both"/>
        <w:rPr>
          <w:i/>
          <w:sz w:val="20"/>
        </w:rPr>
      </w:pPr>
      <w:r w:rsidRPr="00306177">
        <w:rPr>
          <w:i/>
          <w:sz w:val="20"/>
        </w:rPr>
        <w:t xml:space="preserve">(Cocher cette case si ces </w:t>
      </w:r>
      <w:r w:rsidR="00312220">
        <w:rPr>
          <w:i/>
          <w:sz w:val="20"/>
        </w:rPr>
        <w:t>données</w:t>
      </w:r>
      <w:r w:rsidRPr="00306177">
        <w:rPr>
          <w:i/>
          <w:sz w:val="20"/>
        </w:rPr>
        <w:t xml:space="preserve"> sont jointes;  voir la règle 5.3))</w:t>
      </w:r>
    </w:p>
    <w:p w14:paraId="1724E9BC" w14:textId="4C2F1849" w:rsidR="005E6706" w:rsidRPr="00306177" w:rsidRDefault="005E6706" w:rsidP="0059668F">
      <w:pPr>
        <w:ind w:right="-1"/>
        <w:jc w:val="both"/>
      </w:pPr>
    </w:p>
    <w:p w14:paraId="4073604F" w14:textId="371EECDD" w:rsidR="00764EAE" w:rsidRPr="00306177" w:rsidRDefault="00764EAE" w:rsidP="00EB5D62">
      <w:pPr>
        <w:pStyle w:val="ListParagraph"/>
        <w:ind w:left="1170" w:right="-1"/>
        <w:rPr>
          <w:szCs w:val="24"/>
        </w:rPr>
      </w:pPr>
      <w:r w:rsidRPr="00306177">
        <w:t xml:space="preserve">Exigé par </w:t>
      </w:r>
      <w:r w:rsidR="00A72FB6">
        <w:t xml:space="preserve">la Côte d’Ivoire, </w:t>
      </w:r>
      <w:r w:rsidRPr="00306177">
        <w:t>l</w:t>
      </w:r>
      <w:r w:rsidR="000D137E" w:rsidRPr="00306177">
        <w:t>’</w:t>
      </w:r>
      <w:r w:rsidRPr="00306177">
        <w:t>Union européenne, l</w:t>
      </w:r>
      <w:r w:rsidR="000D137E" w:rsidRPr="00306177">
        <w:t>’</w:t>
      </w:r>
      <w:r w:rsidRPr="00306177">
        <w:t>OAPI (Organisation africaine de la propriété intellectuelle)</w:t>
      </w:r>
      <w:r w:rsidR="00737CA4">
        <w:t xml:space="preserve">, </w:t>
      </w:r>
      <w:r w:rsidRPr="00306177">
        <w:t>la Fédération de Russie</w:t>
      </w:r>
      <w:r w:rsidR="00737CA4">
        <w:t xml:space="preserve"> et le Sénégal</w:t>
      </w:r>
    </w:p>
    <w:p w14:paraId="20B27F90" w14:textId="77777777" w:rsidR="00177D6B" w:rsidRPr="00306177" w:rsidRDefault="00177D6B" w:rsidP="0059668F">
      <w:pPr>
        <w:ind w:right="-1"/>
        <w:jc w:val="both"/>
      </w:pPr>
    </w:p>
    <w:p w14:paraId="03A06549" w14:textId="0C73F372" w:rsidR="00386097" w:rsidRPr="00306177" w:rsidRDefault="00386097" w:rsidP="00313287">
      <w:pPr>
        <w:ind w:right="-1"/>
        <w:jc w:val="both"/>
        <w:rPr>
          <w:i/>
          <w:sz w:val="20"/>
        </w:rPr>
      </w:pPr>
    </w:p>
    <w:p w14:paraId="3F9528E5" w14:textId="77777777" w:rsidR="00386097" w:rsidRPr="00306177" w:rsidRDefault="00386097" w:rsidP="005E6706">
      <w:pPr>
        <w:ind w:left="567" w:right="-1" w:firstLine="567"/>
        <w:jc w:val="both"/>
        <w:rPr>
          <w:i/>
          <w:sz w:val="20"/>
        </w:rPr>
      </w:pPr>
    </w:p>
    <w:p w14:paraId="5AF27272" w14:textId="77777777" w:rsidR="00372BA9" w:rsidRPr="00306177" w:rsidRDefault="00372BA9">
      <w:pPr>
        <w:rPr>
          <w:i/>
          <w:sz w:val="20"/>
        </w:rPr>
      </w:pPr>
      <w:r w:rsidRPr="00306177">
        <w:br w:type="page"/>
      </w:r>
    </w:p>
    <w:tbl>
      <w:tblPr>
        <w:tblW w:w="9815" w:type="dxa"/>
        <w:tblInd w:w="1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3"/>
        <w:gridCol w:w="1393"/>
        <w:gridCol w:w="781"/>
        <w:gridCol w:w="1104"/>
        <w:gridCol w:w="128"/>
        <w:gridCol w:w="31"/>
        <w:gridCol w:w="3155"/>
      </w:tblGrid>
      <w:tr w:rsidR="00A10401" w:rsidRPr="00306177" w14:paraId="649FFE22" w14:textId="77777777" w:rsidTr="006430A4">
        <w:trPr>
          <w:cantSplit/>
        </w:trPr>
        <w:tc>
          <w:tcPr>
            <w:tcW w:w="6501" w:type="dxa"/>
            <w:gridSpan w:val="4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3A4261E3" w14:textId="34EA8656" w:rsidR="00A10401" w:rsidRPr="00306177" w:rsidRDefault="00A10401" w:rsidP="004908F4">
            <w:pPr>
              <w:spacing w:before="120"/>
              <w:ind w:left="142"/>
              <w:rPr>
                <w:b/>
                <w:bCs/>
                <w:szCs w:val="24"/>
              </w:rPr>
            </w:pPr>
            <w:r w:rsidRPr="00306177">
              <w:rPr>
                <w:b/>
              </w:rPr>
              <w:lastRenderedPageBreak/>
              <w:t>12.</w:t>
            </w:r>
            <w:r w:rsidRPr="00306177">
              <w:tab/>
            </w:r>
            <w:r w:rsidRPr="00306177">
              <w:rPr>
                <w:b/>
              </w:rPr>
              <w:t>Montant des taxes</w:t>
            </w:r>
            <w:r w:rsidR="000D137E" w:rsidRPr="00306177">
              <w:rPr>
                <w:b/>
              </w:rPr>
              <w:t> :</w:t>
            </w:r>
          </w:p>
          <w:p w14:paraId="1A46DA17" w14:textId="31362E5D" w:rsidR="00386097" w:rsidRPr="00306177" w:rsidRDefault="00A10401" w:rsidP="00386097">
            <w:pPr>
              <w:spacing w:before="240"/>
              <w:ind w:left="142"/>
              <w:rPr>
                <w:b/>
                <w:bCs/>
                <w:szCs w:val="24"/>
              </w:rPr>
            </w:pPr>
            <w:r w:rsidRPr="00306177">
              <w:rPr>
                <w:b/>
              </w:rPr>
              <w:t>Taxe d</w:t>
            </w:r>
            <w:r w:rsidR="000D137E" w:rsidRPr="00306177">
              <w:rPr>
                <w:b/>
              </w:rPr>
              <w:t>’</w:t>
            </w:r>
            <w:r w:rsidRPr="00306177">
              <w:rPr>
                <w:b/>
              </w:rPr>
              <w:t>enregistrement</w:t>
            </w:r>
            <w:r w:rsidR="00386097" w:rsidRPr="00306177">
              <w:rPr>
                <w:rStyle w:val="FootnoteReference"/>
                <w:b/>
                <w:bCs/>
                <w:szCs w:val="24"/>
              </w:rPr>
              <w:footnoteReference w:id="4"/>
            </w:r>
            <w:r w:rsidR="000D137E" w:rsidRPr="00306177">
              <w:rPr>
                <w:b/>
              </w:rPr>
              <w:t> :</w:t>
            </w:r>
          </w:p>
          <w:p w14:paraId="766F4D07" w14:textId="77777777" w:rsidR="009F33E7" w:rsidRPr="00306177" w:rsidRDefault="009F33E7" w:rsidP="009F33E7">
            <w:pPr>
              <w:ind w:left="142"/>
              <w:rPr>
                <w:b/>
                <w:bCs/>
                <w:szCs w:val="24"/>
              </w:rPr>
            </w:pPr>
          </w:p>
          <w:p w14:paraId="2931669F" w14:textId="105C79AD" w:rsidR="001B1032" w:rsidRPr="00306177" w:rsidRDefault="00A10401" w:rsidP="00386097">
            <w:pPr>
              <w:ind w:left="142"/>
              <w:rPr>
                <w:szCs w:val="24"/>
              </w:rPr>
            </w:pPr>
            <w:r w:rsidRPr="00306177">
              <w:t>1000 francs suisses</w:t>
            </w:r>
          </w:p>
          <w:p w14:paraId="4C7BDCCA" w14:textId="77777777" w:rsidR="001B1032" w:rsidRPr="00306177" w:rsidRDefault="001B1032" w:rsidP="00386097">
            <w:pPr>
              <w:ind w:left="142"/>
              <w:rPr>
                <w:szCs w:val="24"/>
              </w:rPr>
            </w:pPr>
          </w:p>
          <w:p w14:paraId="1FB20248" w14:textId="1ECB68B2" w:rsidR="00A10401" w:rsidRPr="00306177" w:rsidRDefault="00386097" w:rsidP="00386097">
            <w:pPr>
              <w:ind w:left="142"/>
              <w:rPr>
                <w:i/>
                <w:iCs/>
                <w:szCs w:val="24"/>
              </w:rPr>
            </w:pPr>
            <w:r w:rsidRPr="00306177">
              <w:t>500 francs suisses (demande émanant d</w:t>
            </w:r>
            <w:r w:rsidR="000D137E" w:rsidRPr="00306177">
              <w:t>’</w:t>
            </w:r>
            <w:r w:rsidRPr="00306177">
              <w:t>un PMA ou de l</w:t>
            </w:r>
            <w:r w:rsidR="000D137E" w:rsidRPr="00306177">
              <w:t>’</w:t>
            </w:r>
            <w:r w:rsidRPr="00306177">
              <w:t>OAPI)</w:t>
            </w:r>
            <w:r w:rsidRPr="00306177">
              <w:rPr>
                <w:vertAlign w:val="superscript"/>
              </w:rPr>
              <w:t>3</w:t>
            </w:r>
          </w:p>
        </w:tc>
        <w:tc>
          <w:tcPr>
            <w:tcW w:w="3314" w:type="dxa"/>
            <w:gridSpan w:val="3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B0E3C35" w14:textId="77777777" w:rsidR="00A10401" w:rsidRPr="00306177" w:rsidRDefault="00A10401" w:rsidP="006430A4">
            <w:pPr>
              <w:ind w:left="330" w:right="34"/>
              <w:rPr>
                <w:szCs w:val="24"/>
                <w:u w:val="single"/>
              </w:rPr>
            </w:pPr>
          </w:p>
          <w:p w14:paraId="3C286BA3" w14:textId="77777777" w:rsidR="00A10401" w:rsidRPr="00306177" w:rsidRDefault="00A10401" w:rsidP="006430A4">
            <w:pPr>
              <w:spacing w:before="120"/>
              <w:ind w:left="330"/>
              <w:rPr>
                <w:szCs w:val="24"/>
                <w:u w:val="single"/>
              </w:rPr>
            </w:pPr>
          </w:p>
          <w:p w14:paraId="459796F1" w14:textId="77777777" w:rsidR="00FE3F32" w:rsidRPr="00306177" w:rsidRDefault="00FE3F32" w:rsidP="006430A4">
            <w:pPr>
              <w:ind w:left="330"/>
              <w:rPr>
                <w:szCs w:val="24"/>
                <w:u w:val="single"/>
              </w:rPr>
            </w:pPr>
          </w:p>
          <w:p w14:paraId="1D6B6298" w14:textId="77777777" w:rsidR="000D137E" w:rsidRPr="00306177" w:rsidRDefault="000D137E" w:rsidP="006430A4">
            <w:pPr>
              <w:ind w:left="330"/>
              <w:rPr>
                <w:szCs w:val="24"/>
                <w:u w:val="single"/>
              </w:rPr>
            </w:pPr>
          </w:p>
          <w:p w14:paraId="3309A625" w14:textId="43082B2B" w:rsidR="000D137E" w:rsidRPr="00306177" w:rsidRDefault="006430A4" w:rsidP="006430A4">
            <w:pPr>
              <w:tabs>
                <w:tab w:val="right" w:pos="3100"/>
              </w:tabs>
              <w:ind w:left="330"/>
              <w:rPr>
                <w:u w:val="single"/>
              </w:rPr>
            </w:pPr>
            <w:r>
              <w:rPr>
                <w:u w:val="single"/>
              </w:rPr>
              <w:tab/>
            </w:r>
          </w:p>
          <w:p w14:paraId="39D68214" w14:textId="77777777" w:rsidR="000D137E" w:rsidRPr="00306177" w:rsidRDefault="000D137E" w:rsidP="006430A4">
            <w:pPr>
              <w:ind w:left="330"/>
              <w:rPr>
                <w:szCs w:val="24"/>
                <w:u w:val="single"/>
              </w:rPr>
            </w:pPr>
          </w:p>
          <w:p w14:paraId="38897B75" w14:textId="7C79898C" w:rsidR="000D137E" w:rsidRPr="00306177" w:rsidRDefault="006430A4" w:rsidP="006430A4">
            <w:pPr>
              <w:tabs>
                <w:tab w:val="right" w:pos="3100"/>
              </w:tabs>
              <w:ind w:left="330"/>
              <w:rPr>
                <w:u w:val="single"/>
              </w:rPr>
            </w:pPr>
            <w:r>
              <w:rPr>
                <w:u w:val="single"/>
              </w:rPr>
              <w:tab/>
            </w:r>
          </w:p>
          <w:p w14:paraId="75B61066" w14:textId="1437B78E" w:rsidR="000066AF" w:rsidRPr="00306177" w:rsidRDefault="000066AF" w:rsidP="006430A4">
            <w:pPr>
              <w:ind w:left="330"/>
              <w:rPr>
                <w:szCs w:val="24"/>
                <w:u w:val="single"/>
              </w:rPr>
            </w:pPr>
          </w:p>
        </w:tc>
      </w:tr>
      <w:tr w:rsidR="00A10401" w:rsidRPr="00306177" w14:paraId="0ECC4A62" w14:textId="77777777" w:rsidTr="006430A4">
        <w:trPr>
          <w:cantSplit/>
        </w:trPr>
        <w:tc>
          <w:tcPr>
            <w:tcW w:w="6501" w:type="dxa"/>
            <w:gridSpan w:val="4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8E5398A" w14:textId="5664B332" w:rsidR="00A10401" w:rsidRPr="00306177" w:rsidRDefault="00A10401" w:rsidP="009E40B6">
            <w:pPr>
              <w:spacing w:before="120"/>
              <w:ind w:right="25"/>
              <w:rPr>
                <w:b/>
                <w:szCs w:val="24"/>
              </w:rPr>
            </w:pPr>
          </w:p>
        </w:tc>
        <w:tc>
          <w:tcPr>
            <w:tcW w:w="3314" w:type="dxa"/>
            <w:gridSpan w:val="3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CDD3F25" w14:textId="2D863483" w:rsidR="00A10401" w:rsidRPr="00306177" w:rsidRDefault="00A10401" w:rsidP="006430A4">
            <w:pPr>
              <w:ind w:left="330" w:right="34"/>
              <w:rPr>
                <w:szCs w:val="24"/>
                <w:u w:val="single"/>
              </w:rPr>
            </w:pPr>
          </w:p>
        </w:tc>
      </w:tr>
      <w:tr w:rsidR="00A10401" w:rsidRPr="00306177" w14:paraId="0853AAB0" w14:textId="77777777" w:rsidTr="006430A4">
        <w:trPr>
          <w:cantSplit/>
        </w:trPr>
        <w:tc>
          <w:tcPr>
            <w:tcW w:w="9815" w:type="dxa"/>
            <w:gridSpan w:val="7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2B020A58" w14:textId="5553471F" w:rsidR="00A10401" w:rsidRPr="00306177" w:rsidRDefault="00A10401" w:rsidP="009E40B6">
            <w:pPr>
              <w:ind w:left="142" w:right="561"/>
              <w:rPr>
                <w:szCs w:val="24"/>
              </w:rPr>
            </w:pPr>
            <w:r w:rsidRPr="00306177">
              <w:rPr>
                <w:b/>
              </w:rPr>
              <w:t>Taxes individuelles</w:t>
            </w:r>
            <w:r w:rsidRPr="00306177">
              <w:t xml:space="preserve"> (en francs suisses)</w:t>
            </w:r>
            <w:r w:rsidR="000D137E" w:rsidRPr="00306177">
              <w:t> :</w:t>
            </w:r>
          </w:p>
        </w:tc>
      </w:tr>
      <w:tr w:rsidR="00A10401" w:rsidRPr="00306177" w14:paraId="1CB21C0C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0CC7D7D0" w14:textId="77777777" w:rsidR="00A10401" w:rsidRPr="00306177" w:rsidRDefault="00A10401" w:rsidP="004908F4">
            <w:pPr>
              <w:spacing w:before="120"/>
              <w:ind w:left="142" w:right="-110"/>
              <w:rPr>
                <w:szCs w:val="24"/>
                <w:u w:val="single"/>
              </w:rPr>
            </w:pPr>
            <w:r w:rsidRPr="00306177">
              <w:rPr>
                <w:u w:val="single"/>
              </w:rPr>
              <w:t>Parties contractantes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69AF110A" w14:textId="77777777" w:rsidR="00A10401" w:rsidRPr="00306177" w:rsidRDefault="00A10401" w:rsidP="000B7172">
            <w:pPr>
              <w:spacing w:before="120"/>
              <w:ind w:left="210"/>
              <w:jc w:val="both"/>
              <w:rPr>
                <w:szCs w:val="24"/>
                <w:u w:val="single"/>
              </w:rPr>
            </w:pPr>
            <w:r w:rsidRPr="00306177">
              <w:rPr>
                <w:u w:val="single"/>
              </w:rPr>
              <w:t>Montant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7C2D9B99" w14:textId="77777777" w:rsidR="00A10401" w:rsidRPr="00306177" w:rsidRDefault="00A10401" w:rsidP="004908F4">
            <w:pPr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7CB73D28" w14:textId="77777777" w:rsidR="00A10401" w:rsidRPr="00306177" w:rsidRDefault="00A10401" w:rsidP="004908F4">
            <w:pPr>
              <w:rPr>
                <w:szCs w:val="24"/>
              </w:rPr>
            </w:pPr>
          </w:p>
        </w:tc>
      </w:tr>
      <w:tr w:rsidR="0055162C" w:rsidRPr="00306177" w14:paraId="509219CF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D5F06DC" w14:textId="34B3DDAD" w:rsidR="0055162C" w:rsidRPr="00306177" w:rsidRDefault="00343B09" w:rsidP="00343B09">
            <w:pPr>
              <w:spacing w:before="120"/>
              <w:ind w:left="530" w:right="-115" w:hanging="328"/>
              <w:rPr>
                <w:u w:val="single"/>
              </w:rPr>
            </w:pPr>
            <w:r>
              <w:t>–</w:t>
            </w:r>
            <w:r>
              <w:tab/>
            </w:r>
            <w:r w:rsidR="0055162C" w:rsidRPr="00A141EB">
              <w:t>Cabo Verde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1971689" w14:textId="712F3EE3" w:rsidR="0055162C" w:rsidRPr="00306177" w:rsidRDefault="0055162C" w:rsidP="00376F21">
            <w:pPr>
              <w:spacing w:before="120"/>
              <w:ind w:left="216" w:right="1152"/>
              <w:jc w:val="right"/>
              <w:rPr>
                <w:u w:val="single"/>
              </w:rPr>
            </w:pPr>
            <w:r w:rsidRPr="00A141EB">
              <w:t>70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C488645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553F2B0" w14:textId="6542D2F0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7C148CC4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660D57F" w14:textId="478FA9C8" w:rsidR="0055162C" w:rsidRPr="00306177" w:rsidRDefault="00343B09" w:rsidP="00343B09">
            <w:pPr>
              <w:spacing w:before="120"/>
              <w:ind w:left="530" w:right="-115" w:hanging="328"/>
              <w:rPr>
                <w:u w:val="single"/>
              </w:rPr>
            </w:pPr>
            <w:r>
              <w:t>–</w:t>
            </w:r>
            <w:r>
              <w:tab/>
            </w:r>
            <w:r w:rsidR="0055162C" w:rsidRPr="00A141EB">
              <w:t>Cambodge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BEB5590" w14:textId="498B56E5" w:rsidR="0055162C" w:rsidRPr="00306177" w:rsidRDefault="0055162C" w:rsidP="00376F21">
            <w:pPr>
              <w:spacing w:before="120"/>
              <w:ind w:left="216" w:right="1152"/>
              <w:jc w:val="right"/>
              <w:rPr>
                <w:u w:val="single"/>
              </w:rPr>
            </w:pPr>
            <w:r w:rsidRPr="00A141EB">
              <w:t>98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E3E226B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0BB4A0D" w14:textId="43C8B9BE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A72FB6" w:rsidRPr="00306177" w14:paraId="02083881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62796E4" w14:textId="219DC6DC" w:rsidR="00A72FB6" w:rsidRDefault="00A72FB6" w:rsidP="00A72FB6">
            <w:pPr>
              <w:pStyle w:val="ListParagraph"/>
              <w:numPr>
                <w:ilvl w:val="0"/>
                <w:numId w:val="7"/>
              </w:numPr>
              <w:spacing w:before="120"/>
              <w:ind w:right="-115"/>
            </w:pPr>
            <w:r>
              <w:t>Côte d’Ivoire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7D49733" w14:textId="06FCE8FD" w:rsidR="00A72FB6" w:rsidRPr="00A141EB" w:rsidRDefault="00A72FB6" w:rsidP="00376F21">
            <w:pPr>
              <w:spacing w:before="120"/>
              <w:ind w:left="216" w:right="1152"/>
              <w:jc w:val="right"/>
            </w:pPr>
            <w:r>
              <w:t>721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1B9485C" w14:textId="77777777" w:rsidR="00A72FB6" w:rsidRPr="00306177" w:rsidRDefault="00A72FB6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C19BA2D" w14:textId="2F82F054" w:rsidR="00A72FB6" w:rsidRDefault="00A72FB6" w:rsidP="006430A4">
            <w:pPr>
              <w:tabs>
                <w:tab w:val="left" w:pos="2940"/>
              </w:tabs>
              <w:spacing w:before="120"/>
              <w:ind w:left="170"/>
              <w:rPr>
                <w:u w:val="single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26E38381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9B7C1B8" w14:textId="2D1441AB" w:rsidR="0055162C" w:rsidRPr="00FC6D9B" w:rsidRDefault="00343B09" w:rsidP="00343B09">
            <w:pPr>
              <w:tabs>
                <w:tab w:val="left" w:pos="514"/>
              </w:tabs>
              <w:spacing w:before="120"/>
              <w:ind w:left="202" w:right="-115"/>
            </w:pPr>
            <w:r>
              <w:t>–</w:t>
            </w:r>
            <w:r>
              <w:tab/>
            </w:r>
            <w:r w:rsidR="00FC6D9B" w:rsidRPr="00FC6D9B">
              <w:t>Djibouti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98F6605" w14:textId="24FD751D" w:rsidR="0055162C" w:rsidRPr="00FC6D9B" w:rsidRDefault="00FC6D9B" w:rsidP="00376F21">
            <w:pPr>
              <w:spacing w:before="120"/>
              <w:ind w:left="216" w:right="1152"/>
              <w:jc w:val="right"/>
            </w:pPr>
            <w:r w:rsidRPr="00FC6D9B">
              <w:t>815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D498DCE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9D1F653" w14:textId="0CE3EB71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3BF07EE3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15547AD" w14:textId="3FE7A313" w:rsidR="0055162C" w:rsidRPr="00306177" w:rsidRDefault="00343B09" w:rsidP="00343B09">
            <w:pPr>
              <w:spacing w:before="120"/>
              <w:ind w:left="530" w:right="-115" w:hanging="328"/>
              <w:rPr>
                <w:u w:val="single"/>
              </w:rPr>
            </w:pPr>
            <w:r>
              <w:t>–</w:t>
            </w:r>
            <w:r>
              <w:tab/>
            </w:r>
            <w:r w:rsidR="0055162C" w:rsidRPr="00A141EB">
              <w:t>Fédération de Russie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3FAB61E2" w14:textId="7828E1E5" w:rsidR="0055162C" w:rsidRPr="00306177" w:rsidRDefault="0055162C" w:rsidP="00376F21">
            <w:pPr>
              <w:spacing w:before="120"/>
              <w:ind w:left="216" w:right="1152"/>
              <w:jc w:val="right"/>
              <w:rPr>
                <w:u w:val="single"/>
              </w:rPr>
            </w:pPr>
            <w:r>
              <w:t>97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CD6F11F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CED0548" w14:textId="13F32340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492A234F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9F008CF" w14:textId="44B6D7AD" w:rsidR="0055162C" w:rsidRPr="00306177" w:rsidRDefault="00343B09" w:rsidP="00343B09">
            <w:pPr>
              <w:spacing w:before="120"/>
              <w:ind w:left="530" w:right="-115" w:hanging="328"/>
              <w:rPr>
                <w:u w:val="single"/>
              </w:rPr>
            </w:pPr>
            <w:r>
              <w:t>–</w:t>
            </w:r>
            <w:r>
              <w:tab/>
            </w:r>
            <w:r w:rsidR="0055162C" w:rsidRPr="00A141EB">
              <w:t>Ghana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588E9968" w14:textId="286B0EB1" w:rsidR="0055162C" w:rsidRPr="00306177" w:rsidRDefault="0055162C" w:rsidP="00376F21">
            <w:pPr>
              <w:spacing w:before="120"/>
              <w:ind w:left="216" w:right="1152"/>
              <w:jc w:val="right"/>
              <w:rPr>
                <w:u w:val="single"/>
              </w:rPr>
            </w:pPr>
            <w:r w:rsidRPr="00A141EB">
              <w:t>392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1A00B10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3D54E50" w14:textId="2B1BF2D3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1B656A26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BF42032" w14:textId="24D75EF4" w:rsidR="0055162C" w:rsidRPr="00A141EB" w:rsidRDefault="00343B09" w:rsidP="00343B09">
            <w:pPr>
              <w:spacing w:before="120"/>
              <w:ind w:left="530" w:right="-115" w:hanging="328"/>
            </w:pPr>
            <w:r>
              <w:t>–</w:t>
            </w:r>
            <w:r>
              <w:tab/>
            </w:r>
            <w:r w:rsidR="0055162C" w:rsidRPr="00A141EB">
              <w:t>OAPI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F83CE0B" w14:textId="6663848E" w:rsidR="0055162C" w:rsidRPr="00A141EB" w:rsidRDefault="0055162C" w:rsidP="00376F21">
            <w:pPr>
              <w:spacing w:before="120"/>
              <w:ind w:left="216" w:right="1152"/>
              <w:jc w:val="right"/>
            </w:pPr>
            <w:r w:rsidRPr="00A141EB">
              <w:t>750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E845875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6425FE3" w14:textId="1BCF37AA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46C2F953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DD3293F" w14:textId="5B96722E" w:rsidR="0055162C" w:rsidRPr="00A141EB" w:rsidRDefault="00343B09" w:rsidP="00343B09">
            <w:pPr>
              <w:spacing w:before="120"/>
              <w:ind w:left="530" w:right="-115" w:hanging="328"/>
            </w:pPr>
            <w:r>
              <w:t>–</w:t>
            </w:r>
            <w:r>
              <w:tab/>
            </w:r>
            <w:r w:rsidR="0055162C" w:rsidRPr="00A141EB">
              <w:t>République démocratique populaire lao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8E25B09" w14:textId="23F195F2" w:rsidR="0055162C" w:rsidRPr="00A141EB" w:rsidRDefault="0055162C" w:rsidP="00376F21">
            <w:pPr>
              <w:spacing w:before="120"/>
              <w:ind w:left="216" w:right="1152"/>
              <w:jc w:val="right"/>
            </w:pPr>
            <w:r w:rsidRPr="00A141EB">
              <w:t>94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ECB3992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56C4C97" w14:textId="7FA9D80A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496EFF3B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7083C78" w14:textId="6CA28EAA" w:rsidR="0055162C" w:rsidRPr="00A141EB" w:rsidRDefault="00343B09" w:rsidP="00343B09">
            <w:pPr>
              <w:spacing w:before="120"/>
              <w:ind w:left="530" w:right="-115" w:hanging="328"/>
            </w:pPr>
            <w:r>
              <w:t>–</w:t>
            </w:r>
            <w:r>
              <w:tab/>
            </w:r>
            <w:r w:rsidR="00827E9D" w:rsidRPr="00A141EB">
              <w:t>Samoa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204A315" w14:textId="00D9F05C" w:rsidR="0055162C" w:rsidRPr="00A141EB" w:rsidRDefault="00827E9D" w:rsidP="00376F21">
            <w:pPr>
              <w:spacing w:before="120"/>
              <w:ind w:left="216" w:right="1152"/>
              <w:jc w:val="right"/>
            </w:pPr>
            <w:r w:rsidRPr="00A141EB">
              <w:t>162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6F12E27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D84599F" w14:textId="5E76E5FD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55162C" w:rsidRPr="00306177" w14:paraId="7F5BF858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3BCB2CA" w14:textId="6A4953C6" w:rsidR="0055162C" w:rsidRPr="00A141EB" w:rsidRDefault="00343B09" w:rsidP="00343B09">
            <w:pPr>
              <w:spacing w:before="120"/>
              <w:ind w:left="530" w:right="-115" w:hanging="328"/>
            </w:pPr>
            <w:r>
              <w:rPr>
                <w:szCs w:val="24"/>
              </w:rPr>
              <w:t>–</w:t>
            </w:r>
            <w:r>
              <w:rPr>
                <w:szCs w:val="24"/>
              </w:rPr>
              <w:tab/>
            </w:r>
            <w:r w:rsidR="00827E9D">
              <w:rPr>
                <w:szCs w:val="24"/>
              </w:rPr>
              <w:t>Sao Tomé-et-Principe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923A255" w14:textId="6BB3607F" w:rsidR="0055162C" w:rsidRPr="00A141EB" w:rsidRDefault="00827E9D" w:rsidP="00376F21">
            <w:pPr>
              <w:spacing w:before="120"/>
              <w:ind w:left="216" w:right="1152"/>
              <w:jc w:val="right"/>
            </w:pPr>
            <w:r>
              <w:t>104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717847F" w14:textId="77777777" w:rsidR="0055162C" w:rsidRPr="00306177" w:rsidRDefault="0055162C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C42F274" w14:textId="554480E9" w:rsidR="0055162C" w:rsidRPr="00306177" w:rsidRDefault="006430A4" w:rsidP="006430A4">
            <w:pPr>
              <w:tabs>
                <w:tab w:val="left" w:pos="2940"/>
              </w:tabs>
              <w:spacing w:before="120"/>
              <w:ind w:left="170"/>
              <w:rPr>
                <w:szCs w:val="24"/>
              </w:rPr>
            </w:pPr>
            <w:r>
              <w:rPr>
                <w:u w:val="single"/>
              </w:rPr>
              <w:tab/>
            </w:r>
          </w:p>
        </w:tc>
      </w:tr>
      <w:tr w:rsidR="00827E9D" w:rsidRPr="00306177" w14:paraId="1D780CD3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457ABA11" w14:textId="4E9DD76F" w:rsidR="00827E9D" w:rsidRDefault="00343B09" w:rsidP="00343B09">
            <w:pPr>
              <w:spacing w:before="120"/>
              <w:ind w:left="530" w:right="-115" w:hanging="328"/>
              <w:rPr>
                <w:szCs w:val="24"/>
              </w:rPr>
            </w:pPr>
            <w:r>
              <w:rPr>
                <w:szCs w:val="24"/>
              </w:rPr>
              <w:t>–</w:t>
            </w:r>
            <w:r>
              <w:rPr>
                <w:szCs w:val="24"/>
              </w:rPr>
              <w:tab/>
            </w:r>
            <w:r w:rsidR="00827E9D">
              <w:rPr>
                <w:szCs w:val="24"/>
              </w:rPr>
              <w:t>Sénégal</w:t>
            </w:r>
          </w:p>
        </w:tc>
        <w:tc>
          <w:tcPr>
            <w:tcW w:w="2174" w:type="dxa"/>
            <w:gridSpan w:val="2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041014F" w14:textId="21E6DB03" w:rsidR="00827E9D" w:rsidRDefault="00827E9D" w:rsidP="00376F21">
            <w:pPr>
              <w:spacing w:before="120"/>
              <w:ind w:left="216" w:right="1152"/>
              <w:jc w:val="right"/>
            </w:pPr>
            <w:r>
              <w:t>730</w:t>
            </w:r>
          </w:p>
        </w:tc>
        <w:tc>
          <w:tcPr>
            <w:tcW w:w="126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28DBF317" w14:textId="77777777" w:rsidR="00827E9D" w:rsidRPr="00306177" w:rsidRDefault="00827E9D" w:rsidP="0055162C">
            <w:pPr>
              <w:spacing w:before="120"/>
              <w:rPr>
                <w:szCs w:val="24"/>
              </w:rPr>
            </w:pPr>
          </w:p>
        </w:tc>
        <w:tc>
          <w:tcPr>
            <w:tcW w:w="3155" w:type="dxa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19098676" w14:textId="77777777" w:rsidR="00827E9D" w:rsidRPr="00306177" w:rsidRDefault="00827E9D" w:rsidP="006430A4">
            <w:pPr>
              <w:tabs>
                <w:tab w:val="left" w:leader="hyphen" w:pos="2940"/>
              </w:tabs>
              <w:spacing w:before="120"/>
              <w:ind w:left="170"/>
              <w:rPr>
                <w:szCs w:val="24"/>
              </w:rPr>
            </w:pPr>
          </w:p>
        </w:tc>
      </w:tr>
      <w:tr w:rsidR="00A10401" w:rsidRPr="00306177" w14:paraId="659775A3" w14:textId="77777777" w:rsidTr="006430A4">
        <w:trPr>
          <w:cantSplit/>
        </w:trPr>
        <w:tc>
          <w:tcPr>
            <w:tcW w:w="3223" w:type="dxa"/>
            <w:tcBorders>
              <w:lef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0B60075D" w14:textId="4286CCD1" w:rsidR="00E10DB7" w:rsidRPr="00306177" w:rsidRDefault="00E10DB7" w:rsidP="004908F4">
            <w:pPr>
              <w:spacing w:before="60"/>
              <w:ind w:left="113" w:right="2534"/>
              <w:rPr>
                <w:szCs w:val="24"/>
              </w:rPr>
            </w:pPr>
          </w:p>
        </w:tc>
        <w:tc>
          <w:tcPr>
            <w:tcW w:w="1393" w:type="dxa"/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E073E11" w14:textId="6B3F670B" w:rsidR="00E10DB7" w:rsidRPr="00306177" w:rsidRDefault="00E10DB7" w:rsidP="00E10DB7">
            <w:pPr>
              <w:spacing w:before="60"/>
              <w:ind w:left="113" w:right="2534"/>
              <w:rPr>
                <w:szCs w:val="24"/>
              </w:rPr>
            </w:pPr>
          </w:p>
        </w:tc>
        <w:tc>
          <w:tcPr>
            <w:tcW w:w="2013" w:type="dxa"/>
            <w:gridSpan w:val="3"/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76E516B9" w14:textId="77777777" w:rsidR="00A10401" w:rsidRPr="00306177" w:rsidRDefault="00A10401" w:rsidP="00ED6D20">
            <w:pPr>
              <w:tabs>
                <w:tab w:val="left" w:pos="2113"/>
              </w:tabs>
              <w:spacing w:before="240"/>
              <w:ind w:left="-218" w:right="-59"/>
              <w:jc w:val="right"/>
              <w:rPr>
                <w:bCs/>
                <w:szCs w:val="24"/>
              </w:rPr>
            </w:pPr>
            <w:r w:rsidRPr="00306177">
              <w:t>Montant total des taxes individuelles</w:t>
            </w:r>
          </w:p>
        </w:tc>
        <w:tc>
          <w:tcPr>
            <w:tcW w:w="3186" w:type="dxa"/>
            <w:gridSpan w:val="2"/>
            <w:tcBorders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4DA59D7C" w14:textId="46EB9F55" w:rsidR="00A10401" w:rsidRPr="00306177" w:rsidRDefault="00A10401" w:rsidP="006430A4">
            <w:pPr>
              <w:tabs>
                <w:tab w:val="left" w:pos="2966"/>
              </w:tabs>
              <w:spacing w:before="240"/>
              <w:ind w:left="196" w:hanging="302"/>
              <w:rPr>
                <w:szCs w:val="24"/>
                <w:u w:val="single"/>
              </w:rPr>
            </w:pPr>
            <w:r w:rsidRPr="00306177">
              <w:t>=&gt;</w:t>
            </w:r>
            <w:r w:rsidR="006430A4">
              <w:tab/>
            </w:r>
            <w:r w:rsidR="006430A4">
              <w:rPr>
                <w:u w:val="single"/>
              </w:rPr>
              <w:tab/>
            </w:r>
          </w:p>
        </w:tc>
      </w:tr>
      <w:tr w:rsidR="00A10401" w:rsidRPr="00306177" w14:paraId="383538DB" w14:textId="77777777" w:rsidTr="006430A4">
        <w:trPr>
          <w:cantSplit/>
          <w:trHeight w:val="774"/>
        </w:trPr>
        <w:tc>
          <w:tcPr>
            <w:tcW w:w="3223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7E88D503" w14:textId="77777777" w:rsidR="00A10401" w:rsidRPr="00306177" w:rsidRDefault="00A10401" w:rsidP="004908F4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1393" w:type="dxa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</w:tcPr>
          <w:p w14:paraId="6260DC62" w14:textId="77777777" w:rsidR="00A10401" w:rsidRPr="00306177" w:rsidRDefault="00A10401" w:rsidP="004908F4">
            <w:pPr>
              <w:spacing w:before="200"/>
              <w:ind w:left="113" w:right="2534"/>
              <w:rPr>
                <w:b/>
                <w:szCs w:val="24"/>
              </w:rPr>
            </w:pPr>
          </w:p>
        </w:tc>
        <w:tc>
          <w:tcPr>
            <w:tcW w:w="2013" w:type="dxa"/>
            <w:gridSpan w:val="3"/>
            <w:tcBorders>
              <w:bottom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38F38507" w14:textId="2A95EE83" w:rsidR="00A10401" w:rsidRPr="00306177" w:rsidRDefault="00A10401" w:rsidP="004908F4">
            <w:pPr>
              <w:spacing w:before="200" w:after="120"/>
              <w:ind w:right="-119"/>
              <w:jc w:val="right"/>
              <w:rPr>
                <w:b/>
                <w:szCs w:val="24"/>
              </w:rPr>
            </w:pPr>
            <w:r w:rsidRPr="00306177">
              <w:rPr>
                <w:b/>
                <w:caps/>
              </w:rPr>
              <w:t xml:space="preserve">TOTAL GÉNÉRAL </w:t>
            </w:r>
            <w:r w:rsidRPr="00306177">
              <w:rPr>
                <w:b/>
              </w:rPr>
              <w:t>(en</w:t>
            </w:r>
            <w:r w:rsidR="00F47073" w:rsidRPr="00306177">
              <w:rPr>
                <w:b/>
              </w:rPr>
              <w:t> </w:t>
            </w:r>
            <w:r w:rsidRPr="00306177">
              <w:rPr>
                <w:b/>
              </w:rPr>
              <w:t>francs suisses)</w:t>
            </w:r>
          </w:p>
        </w:tc>
        <w:tc>
          <w:tcPr>
            <w:tcW w:w="3186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107" w:type="dxa"/>
              <w:bottom w:w="0" w:type="dxa"/>
              <w:right w:w="107" w:type="dxa"/>
            </w:tcMar>
            <w:hideMark/>
          </w:tcPr>
          <w:p w14:paraId="714326D2" w14:textId="06593A21" w:rsidR="00A10401" w:rsidRPr="00306177" w:rsidRDefault="006430A4" w:rsidP="006430A4">
            <w:pPr>
              <w:tabs>
                <w:tab w:val="left" w:pos="2966"/>
              </w:tabs>
              <w:spacing w:before="200"/>
              <w:ind w:left="196" w:right="35"/>
              <w:rPr>
                <w:b/>
                <w:bCs/>
                <w:szCs w:val="24"/>
              </w:rPr>
            </w:pPr>
            <w:r>
              <w:rPr>
                <w:b/>
                <w:u w:val="single"/>
              </w:rPr>
              <w:tab/>
            </w:r>
          </w:p>
        </w:tc>
      </w:tr>
    </w:tbl>
    <w:p w14:paraId="6CD2F90E" w14:textId="77777777" w:rsidR="00A10401" w:rsidRPr="00306177" w:rsidRDefault="00A10401" w:rsidP="00A10401">
      <w:pPr>
        <w:rPr>
          <w:rFonts w:ascii="Arial" w:hAnsi="Arial" w:cs="Arial"/>
          <w:sz w:val="20"/>
          <w:lang w:eastAsia="en-US"/>
        </w:rPr>
      </w:pPr>
    </w:p>
    <w:p w14:paraId="1EE2C0B0" w14:textId="70022B06" w:rsidR="00FA70A8" w:rsidRPr="00306177" w:rsidRDefault="00FA70A8">
      <w:pPr>
        <w:rPr>
          <w:rFonts w:ascii="Arial" w:hAnsi="Arial" w:cs="Arial"/>
          <w:sz w:val="20"/>
        </w:rPr>
      </w:pPr>
      <w:r w:rsidRPr="00306177">
        <w:br w:type="page"/>
      </w:r>
    </w:p>
    <w:tbl>
      <w:tblPr>
        <w:tblW w:w="9630" w:type="dxa"/>
        <w:tblInd w:w="1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4950"/>
        <w:gridCol w:w="2970"/>
        <w:gridCol w:w="1710"/>
      </w:tblGrid>
      <w:tr w:rsidR="00A10401" w:rsidRPr="00306177" w14:paraId="754BF82B" w14:textId="77777777" w:rsidTr="004908F4">
        <w:trPr>
          <w:cantSplit/>
        </w:trPr>
        <w:tc>
          <w:tcPr>
            <w:tcW w:w="9630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5350792D" w14:textId="77777777" w:rsidR="000D137E" w:rsidRPr="00306177" w:rsidRDefault="00025E76" w:rsidP="004908F4">
            <w:pPr>
              <w:tabs>
                <w:tab w:val="left" w:pos="567"/>
                <w:tab w:val="left" w:pos="8505"/>
                <w:tab w:val="left" w:pos="10490"/>
              </w:tabs>
              <w:spacing w:before="120"/>
              <w:ind w:left="142" w:right="690"/>
              <w:rPr>
                <w:b/>
              </w:rPr>
            </w:pPr>
            <w:r w:rsidRPr="00306177">
              <w:rPr>
                <w:b/>
              </w:rPr>
              <w:lastRenderedPageBreak/>
              <w:t>13.</w:t>
            </w:r>
            <w:r w:rsidRPr="00306177">
              <w:rPr>
                <w:b/>
              </w:rPr>
              <w:tab/>
              <w:t>Mode de paiement</w:t>
            </w:r>
          </w:p>
          <w:p w14:paraId="2FAF5B3D" w14:textId="4416A7FD" w:rsidR="00A10401" w:rsidRPr="00306177" w:rsidRDefault="00A10401" w:rsidP="004908F4">
            <w:pPr>
              <w:tabs>
                <w:tab w:val="left" w:pos="142"/>
                <w:tab w:val="left" w:pos="10632"/>
              </w:tabs>
              <w:spacing w:before="240" w:after="60"/>
              <w:ind w:left="142" w:right="690"/>
              <w:rPr>
                <w:szCs w:val="24"/>
              </w:rPr>
            </w:pPr>
            <w:r w:rsidRPr="00306177">
              <w:t>Identité de l</w:t>
            </w:r>
            <w:r w:rsidR="000D137E" w:rsidRPr="00306177">
              <w:t>’</w:t>
            </w:r>
            <w:r w:rsidRPr="00306177">
              <w:t>auteur du paiement</w:t>
            </w:r>
            <w:r w:rsidR="000D137E" w:rsidRPr="00306177">
              <w:t> :</w:t>
            </w:r>
            <w:r w:rsidRPr="00306177">
              <w:t xml:space="preserve"> </w:t>
            </w:r>
            <w:r w:rsidRPr="00306177">
              <w:rPr>
                <w:u w:val="dotted"/>
              </w:rPr>
              <w:tab/>
            </w:r>
          </w:p>
        </w:tc>
      </w:tr>
      <w:tr w:rsidR="00A10401" w:rsidRPr="00306177" w14:paraId="7389BFE7" w14:textId="77777777" w:rsidTr="004908F4">
        <w:trPr>
          <w:cantSplit/>
          <w:trHeight w:val="525"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7E7C6E9F" w14:textId="4E1F07BB" w:rsidR="00A10401" w:rsidRPr="00306177" w:rsidRDefault="00A10401" w:rsidP="004908F4">
            <w:pPr>
              <w:tabs>
                <w:tab w:val="left" w:pos="-110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120"/>
              <w:ind w:left="160" w:right="-480"/>
              <w:rPr>
                <w:szCs w:val="24"/>
              </w:rPr>
            </w:pPr>
            <w:r w:rsidRPr="00306177">
              <w:t>Paiement reçu et confirmé par l</w:t>
            </w:r>
            <w:r w:rsidR="000D137E" w:rsidRPr="00306177">
              <w:t>’</w:t>
            </w:r>
            <w:r w:rsidRPr="00306177">
              <w:t>OMPI</w:t>
            </w:r>
            <w:r w:rsidRPr="00306177">
              <w:tab/>
            </w:r>
            <w:r w:rsidRPr="00306177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6177">
              <w:instrText xml:space="preserve"> FORMCHECKBOX </w:instrText>
            </w:r>
            <w:r w:rsidRPr="00306177">
              <w:fldChar w:fldCharType="separate"/>
            </w:r>
            <w:r w:rsidRPr="00306177">
              <w:fldChar w:fldCharType="end"/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6ACC446" w14:textId="03262E47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110"/>
              <w:rPr>
                <w:sz w:val="20"/>
              </w:rPr>
            </w:pPr>
            <w:r w:rsidRPr="00306177">
              <w:rPr>
                <w:sz w:val="20"/>
              </w:rPr>
              <w:t>Numéro de quittance de l</w:t>
            </w:r>
            <w:r w:rsidR="000D137E" w:rsidRPr="00306177">
              <w:rPr>
                <w:sz w:val="20"/>
              </w:rPr>
              <w:t>’</w:t>
            </w:r>
            <w:r w:rsidRPr="00306177">
              <w:rPr>
                <w:sz w:val="20"/>
              </w:rPr>
              <w:t>OMPI</w:t>
            </w:r>
          </w:p>
          <w:p w14:paraId="2CF2644F" w14:textId="77777777" w:rsidR="00A10401" w:rsidRPr="00306177" w:rsidRDefault="00A10401" w:rsidP="004908F4">
            <w:pPr>
              <w:tabs>
                <w:tab w:val="left" w:pos="142"/>
                <w:tab w:val="left" w:pos="3287"/>
                <w:tab w:val="left" w:pos="4145"/>
                <w:tab w:val="left" w:pos="4429"/>
                <w:tab w:val="right" w:pos="7655"/>
                <w:tab w:val="left" w:pos="8505"/>
                <w:tab w:val="left" w:pos="10490"/>
              </w:tabs>
              <w:spacing w:before="40" w:after="40"/>
              <w:ind w:left="142" w:right="-20" w:firstLine="18"/>
              <w:rPr>
                <w:szCs w:val="24"/>
                <w:vertAlign w:val="superscript"/>
              </w:rPr>
            </w:pPr>
            <w:r w:rsidRPr="00306177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69FEEAFC" w14:textId="77777777" w:rsidR="00A10401" w:rsidRPr="00306177" w:rsidRDefault="00A10401" w:rsidP="004908F4">
            <w:pPr>
              <w:tabs>
                <w:tab w:val="left" w:pos="142"/>
                <w:tab w:val="left" w:pos="206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60"/>
              <w:ind w:left="142" w:right="266"/>
              <w:rPr>
                <w:szCs w:val="24"/>
                <w:vertAlign w:val="superscript"/>
              </w:rPr>
            </w:pPr>
          </w:p>
        </w:tc>
      </w:tr>
      <w:tr w:rsidR="00A10401" w:rsidRPr="00306177" w14:paraId="4A560FA2" w14:textId="77777777" w:rsidTr="004908F4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7676C2E3" w14:textId="6215FCA3" w:rsidR="000D137E" w:rsidRPr="00306177" w:rsidRDefault="00A10401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</w:pPr>
            <w:r w:rsidRPr="00306177">
              <w:t>Retrait du compte ouvert auprès de l</w:t>
            </w:r>
            <w:r w:rsidR="000D137E" w:rsidRPr="00306177">
              <w:t>’</w:t>
            </w:r>
            <w:r w:rsidRPr="00306177">
              <w:t>OMPI</w:t>
            </w:r>
            <w:r w:rsidR="000D137E" w:rsidRPr="00306177">
              <w:t> :</w:t>
            </w:r>
          </w:p>
          <w:p w14:paraId="74CB4D26" w14:textId="51459BCC" w:rsidR="00A10401" w:rsidRPr="00306177" w:rsidRDefault="00A10401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</w:rPr>
            </w:pPr>
          </w:p>
          <w:p w14:paraId="365BA889" w14:textId="47D093F1" w:rsidR="00A10401" w:rsidRPr="00306177" w:rsidRDefault="00A10401" w:rsidP="004908F4">
            <w:pPr>
              <w:tabs>
                <w:tab w:val="left" w:pos="142"/>
                <w:tab w:val="left" w:pos="2694"/>
                <w:tab w:val="left" w:pos="3686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</w:rPr>
            </w:pPr>
            <w:r w:rsidRPr="00306177">
              <w:t>Versement sur le compte bancaire de l</w:t>
            </w:r>
            <w:r w:rsidR="000D137E" w:rsidRPr="00306177">
              <w:t>’</w:t>
            </w:r>
            <w:r w:rsidRPr="00306177">
              <w:t>OMPI</w:t>
            </w:r>
          </w:p>
          <w:p w14:paraId="755D61D0" w14:textId="5F4052F7" w:rsidR="00A10401" w:rsidRPr="00D7616E" w:rsidRDefault="00A10401" w:rsidP="004908F4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  <w:lang w:val="en-US"/>
              </w:rPr>
            </w:pPr>
            <w:r w:rsidRPr="00D7616E">
              <w:rPr>
                <w:lang w:val="en-US"/>
              </w:rPr>
              <w:t>IBAN n</w:t>
            </w:r>
            <w:r w:rsidR="00FC6D9B" w:rsidRPr="00D7616E">
              <w:rPr>
                <w:vertAlign w:val="superscript"/>
                <w:lang w:val="en-US"/>
              </w:rPr>
              <w:t>o</w:t>
            </w:r>
            <w:r w:rsidRPr="00D7616E">
              <w:rPr>
                <w:lang w:val="en-US"/>
              </w:rPr>
              <w:t> </w:t>
            </w:r>
            <w:r w:rsidR="0088222C" w:rsidRPr="00307892">
              <w:rPr>
                <w:szCs w:val="24"/>
                <w:lang w:val="en-US"/>
              </w:rPr>
              <w:t>CH77 0024 0240 FP10 1035 6</w:t>
            </w:r>
          </w:p>
          <w:p w14:paraId="1A7E64CC" w14:textId="345BBC42" w:rsidR="00A10401" w:rsidRPr="002072D2" w:rsidRDefault="002072D2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35"/>
              <w:rPr>
                <w:szCs w:val="24"/>
                <w:lang w:val="en-US"/>
              </w:rPr>
            </w:pPr>
            <w:r w:rsidRPr="002072D2">
              <w:rPr>
                <w:lang w:val="en-US"/>
              </w:rPr>
              <w:t xml:space="preserve">UBS SWITZERLAND AG, </w:t>
            </w:r>
            <w:r>
              <w:rPr>
                <w:lang w:val="en-US"/>
              </w:rPr>
              <w:t>ZURICH, SWITZERLAND</w:t>
            </w:r>
            <w:r w:rsidR="00946213" w:rsidRPr="002072D2">
              <w:rPr>
                <w:lang w:val="en-US"/>
              </w:rPr>
              <w:tab/>
            </w:r>
            <w:r w:rsidR="00A10401" w:rsidRPr="00306177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10401" w:rsidRPr="002072D2">
              <w:rPr>
                <w:lang w:val="en-US"/>
              </w:rPr>
              <w:instrText xml:space="preserve"> FORMCHECKBOX </w:instrText>
            </w:r>
            <w:r w:rsidR="00A10401" w:rsidRPr="00306177">
              <w:fldChar w:fldCharType="separate"/>
            </w:r>
            <w:r w:rsidR="00A10401" w:rsidRPr="00306177">
              <w:fldChar w:fldCharType="end"/>
            </w:r>
          </w:p>
          <w:p w14:paraId="7DED9FE0" w14:textId="0F4E552A" w:rsidR="00A10401" w:rsidRPr="00306177" w:rsidRDefault="00A10401" w:rsidP="004908F4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 w:right="266"/>
              <w:rPr>
                <w:szCs w:val="24"/>
              </w:rPr>
            </w:pPr>
            <w:r w:rsidRPr="00306177">
              <w:t>Swift/BIC</w:t>
            </w:r>
            <w:r w:rsidR="000D137E" w:rsidRPr="00306177">
              <w:t> :</w:t>
            </w:r>
            <w:r w:rsidRPr="00306177">
              <w:t xml:space="preserve"> </w:t>
            </w:r>
            <w:r w:rsidR="0088222C" w:rsidRPr="00307892">
              <w:rPr>
                <w:szCs w:val="24"/>
                <w:lang w:val="en-US"/>
              </w:rPr>
              <w:t>UBSWCHZH80A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1B564E" w14:textId="77777777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Cs w:val="24"/>
                <w:u w:val="dotted"/>
              </w:rPr>
            </w:pPr>
          </w:p>
          <w:p w14:paraId="53CAA09D" w14:textId="77777777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left="142" w:right="266"/>
              <w:rPr>
                <w:sz w:val="22"/>
                <w:szCs w:val="22"/>
              </w:rPr>
            </w:pPr>
            <w:r w:rsidRPr="00306177">
              <w:rPr>
                <w:u w:val="dotted"/>
              </w:rPr>
              <w:tab/>
            </w:r>
            <w:r w:rsidRPr="00306177">
              <w:rPr>
                <w:vertAlign w:val="superscript"/>
              </w:rPr>
              <w:br/>
            </w:r>
          </w:p>
          <w:p w14:paraId="1F807C4E" w14:textId="77777777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 w:after="240"/>
              <w:ind w:left="142" w:right="266"/>
              <w:rPr>
                <w:szCs w:val="24"/>
              </w:rPr>
            </w:pPr>
          </w:p>
          <w:p w14:paraId="749C3686" w14:textId="77777777" w:rsidR="002072D2" w:rsidRDefault="002072D2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left="142" w:right="266"/>
              <w:rPr>
                <w:sz w:val="20"/>
              </w:rPr>
            </w:pPr>
          </w:p>
          <w:p w14:paraId="0364EB21" w14:textId="77777777" w:rsidR="002072D2" w:rsidRDefault="002072D2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left="142" w:right="266"/>
              <w:rPr>
                <w:sz w:val="20"/>
              </w:rPr>
            </w:pPr>
          </w:p>
          <w:p w14:paraId="1F2D8AF0" w14:textId="086770F4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ind w:left="142" w:right="266"/>
              <w:rPr>
                <w:szCs w:val="24"/>
                <w:vertAlign w:val="superscript"/>
              </w:rPr>
            </w:pPr>
            <w:r w:rsidRPr="00306177">
              <w:rPr>
                <w:sz w:val="20"/>
              </w:rPr>
              <w:t>Références du paiement</w:t>
            </w:r>
          </w:p>
          <w:p w14:paraId="3137E16B" w14:textId="77777777" w:rsidR="00A10401" w:rsidRPr="00306177" w:rsidRDefault="00A10401" w:rsidP="004908F4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/>
              <w:ind w:left="142" w:right="-8"/>
              <w:rPr>
                <w:szCs w:val="24"/>
                <w:vertAlign w:val="superscript"/>
              </w:rPr>
            </w:pPr>
            <w:r w:rsidRPr="00306177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47CFA39B" w14:textId="77777777" w:rsidR="00A10401" w:rsidRPr="00306177" w:rsidRDefault="00A10401" w:rsidP="004908F4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 w:firstLine="18"/>
              <w:rPr>
                <w:sz w:val="20"/>
              </w:rPr>
            </w:pPr>
            <w:r w:rsidRPr="00306177">
              <w:rPr>
                <w:sz w:val="20"/>
              </w:rPr>
              <w:t>Au nom de</w:t>
            </w:r>
          </w:p>
          <w:p w14:paraId="03C45411" w14:textId="77777777" w:rsidR="00A10401" w:rsidRPr="00306177" w:rsidRDefault="00A10401" w:rsidP="004908F4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/>
              <w:rPr>
                <w:sz w:val="20"/>
              </w:rPr>
            </w:pPr>
            <w:r w:rsidRPr="00306177">
              <w:rPr>
                <w:u w:val="dotted"/>
              </w:rPr>
              <w:tab/>
            </w:r>
            <w:r w:rsidRPr="00306177">
              <w:rPr>
                <w:u w:val="dotted"/>
              </w:rPr>
              <w:tab/>
            </w:r>
          </w:p>
          <w:p w14:paraId="1DD9D317" w14:textId="77777777" w:rsidR="00A10401" w:rsidRPr="00306177" w:rsidRDefault="00A10401" w:rsidP="004908F4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-20"/>
              <w:rPr>
                <w:szCs w:val="24"/>
              </w:rPr>
            </w:pPr>
            <w:r w:rsidRPr="00306177">
              <w:rPr>
                <w:u w:val="dotted"/>
              </w:rPr>
              <w:tab/>
            </w:r>
          </w:p>
          <w:p w14:paraId="0FB2BB8D" w14:textId="77777777" w:rsidR="002072D2" w:rsidRDefault="002072D2" w:rsidP="002072D2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460"/>
              <w:ind w:left="142" w:right="-23"/>
              <w:rPr>
                <w:sz w:val="20"/>
              </w:rPr>
            </w:pPr>
          </w:p>
          <w:p w14:paraId="4883D4B3" w14:textId="519D0417" w:rsidR="00A10401" w:rsidRPr="00306177" w:rsidRDefault="00A10401" w:rsidP="002072D2">
            <w:pPr>
              <w:tabs>
                <w:tab w:val="left" w:pos="142"/>
                <w:tab w:val="left" w:pos="1400"/>
                <w:tab w:val="left" w:pos="1510"/>
                <w:tab w:val="left" w:pos="4429"/>
                <w:tab w:val="left" w:pos="8080"/>
                <w:tab w:val="left" w:pos="8505"/>
                <w:tab w:val="left" w:pos="10490"/>
              </w:tabs>
              <w:spacing w:before="240"/>
              <w:ind w:left="142" w:right="-23"/>
              <w:rPr>
                <w:szCs w:val="24"/>
                <w:vertAlign w:val="superscript"/>
              </w:rPr>
            </w:pPr>
            <w:proofErr w:type="gramStart"/>
            <w:r w:rsidRPr="00306177">
              <w:rPr>
                <w:sz w:val="20"/>
              </w:rPr>
              <w:t>jj</w:t>
            </w:r>
            <w:proofErr w:type="gramEnd"/>
            <w:r w:rsidRPr="00306177">
              <w:rPr>
                <w:sz w:val="20"/>
              </w:rPr>
              <w:t>/mm/</w:t>
            </w:r>
            <w:proofErr w:type="spellStart"/>
            <w:r w:rsidRPr="00306177">
              <w:rPr>
                <w:sz w:val="20"/>
              </w:rPr>
              <w:t>aaaa</w:t>
            </w:r>
            <w:proofErr w:type="spellEnd"/>
          </w:p>
          <w:p w14:paraId="0483AB7A" w14:textId="77777777" w:rsidR="00A10401" w:rsidRPr="00306177" w:rsidRDefault="00A10401" w:rsidP="004908F4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 w:rsidRPr="00306177">
              <w:rPr>
                <w:u w:val="dotted"/>
              </w:rPr>
              <w:tab/>
            </w:r>
          </w:p>
        </w:tc>
      </w:tr>
      <w:tr w:rsidR="00A10401" w:rsidRPr="00306177" w14:paraId="6585C577" w14:textId="77777777" w:rsidTr="004908F4">
        <w:trPr>
          <w:cantSplit/>
        </w:trPr>
        <w:tc>
          <w:tcPr>
            <w:tcW w:w="4950" w:type="dxa"/>
            <w:tcBorders>
              <w:top w:val="nil"/>
              <w:left w:val="single" w:sz="6" w:space="0" w:color="auto"/>
              <w:bottom w:val="nil"/>
              <w:right w:val="nil"/>
            </w:tcBorders>
            <w:hideMark/>
          </w:tcPr>
          <w:p w14:paraId="64879513" w14:textId="69F6856C" w:rsidR="000D137E" w:rsidRPr="00306177" w:rsidRDefault="00A10401" w:rsidP="004908F4">
            <w:pPr>
              <w:tabs>
                <w:tab w:val="left" w:pos="142"/>
                <w:tab w:val="left" w:pos="2552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120"/>
              <w:ind w:left="142" w:right="266"/>
            </w:pPr>
            <w:r w:rsidRPr="00306177">
              <w:t xml:space="preserve">Versement sur le compte postal de </w:t>
            </w:r>
            <w:r w:rsidR="00306177">
              <w:t>l’</w:t>
            </w:r>
            <w:r w:rsidRPr="00306177">
              <w:t>OMPI (uniquement pour des paiements intereuropéens)</w:t>
            </w:r>
          </w:p>
          <w:p w14:paraId="10709157" w14:textId="0BFDF79E" w:rsidR="00A10401" w:rsidRPr="00875FA4" w:rsidRDefault="00A10401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  <w:r w:rsidRPr="00875FA4">
              <w:rPr>
                <w:lang w:val="en-US"/>
              </w:rPr>
              <w:t>IBAN n</w:t>
            </w:r>
            <w:r w:rsidR="00FC6D9B" w:rsidRPr="00FC6D9B">
              <w:rPr>
                <w:vertAlign w:val="superscript"/>
                <w:lang w:val="en-US"/>
              </w:rPr>
              <w:t>o</w:t>
            </w:r>
            <w:r w:rsidRPr="00875FA4">
              <w:rPr>
                <w:lang w:val="en-US"/>
              </w:rPr>
              <w:t> CH03 0900 0000 1200 5000 8</w:t>
            </w:r>
            <w:r w:rsidRPr="00875FA4">
              <w:rPr>
                <w:lang w:val="en-US"/>
              </w:rPr>
              <w:tab/>
            </w:r>
            <w:r w:rsidRPr="00306177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FA4">
              <w:rPr>
                <w:lang w:val="en-US"/>
              </w:rPr>
              <w:instrText xml:space="preserve"> FORMCHECKBOX </w:instrText>
            </w:r>
            <w:r w:rsidRPr="00306177">
              <w:fldChar w:fldCharType="separate"/>
            </w:r>
            <w:r w:rsidRPr="00306177">
              <w:fldChar w:fldCharType="end"/>
            </w:r>
          </w:p>
          <w:p w14:paraId="4984735F" w14:textId="6FABD80A" w:rsidR="00A10401" w:rsidRDefault="00A10401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lang w:val="en-US"/>
              </w:rPr>
            </w:pPr>
            <w:r w:rsidRPr="00875FA4">
              <w:rPr>
                <w:lang w:val="en-US"/>
              </w:rPr>
              <w:t>Swift/</w:t>
            </w:r>
            <w:proofErr w:type="gramStart"/>
            <w:r w:rsidRPr="00875FA4">
              <w:rPr>
                <w:lang w:val="en-US"/>
              </w:rPr>
              <w:t>BIC</w:t>
            </w:r>
            <w:r w:rsidR="000D137E" w:rsidRPr="00875FA4">
              <w:rPr>
                <w:lang w:val="en-US"/>
              </w:rPr>
              <w:t> :</w:t>
            </w:r>
            <w:proofErr w:type="gramEnd"/>
            <w:r w:rsidRPr="00875FA4">
              <w:rPr>
                <w:lang w:val="en-US"/>
              </w:rPr>
              <w:t xml:space="preserve"> POFICHBE</w:t>
            </w:r>
          </w:p>
          <w:p w14:paraId="2E8BEC86" w14:textId="77777777" w:rsidR="00FA406E" w:rsidRPr="00875FA4" w:rsidRDefault="00FA406E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</w:p>
          <w:p w14:paraId="794AE943" w14:textId="77777777" w:rsidR="00A10401" w:rsidRPr="00875FA4" w:rsidRDefault="00A10401" w:rsidP="004908F4">
            <w:pPr>
              <w:tabs>
                <w:tab w:val="left" w:pos="142"/>
                <w:tab w:val="left" w:pos="4395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ind w:left="142"/>
              <w:rPr>
                <w:szCs w:val="24"/>
                <w:lang w:val="en-US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E3A2CE" w14:textId="77777777" w:rsidR="00A10401" w:rsidRPr="00875FA4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  <w:lang w:val="en-US"/>
              </w:rPr>
            </w:pPr>
          </w:p>
          <w:p w14:paraId="3CE98F3B" w14:textId="77777777" w:rsidR="00A10401" w:rsidRPr="00306177" w:rsidRDefault="00A10401" w:rsidP="001F0E18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600"/>
              <w:ind w:left="142" w:right="266"/>
              <w:rPr>
                <w:sz w:val="20"/>
              </w:rPr>
            </w:pPr>
            <w:r w:rsidRPr="00306177">
              <w:rPr>
                <w:sz w:val="20"/>
              </w:rPr>
              <w:t>Références du paiement</w:t>
            </w:r>
          </w:p>
          <w:p w14:paraId="67288E77" w14:textId="77777777" w:rsidR="00A10401" w:rsidRPr="00306177" w:rsidRDefault="00A10401" w:rsidP="004908F4">
            <w:pPr>
              <w:tabs>
                <w:tab w:val="left" w:pos="142"/>
                <w:tab w:val="left" w:pos="3287"/>
                <w:tab w:val="left" w:pos="4145"/>
                <w:tab w:val="right" w:pos="4429"/>
                <w:tab w:val="left" w:pos="8505"/>
                <w:tab w:val="left" w:pos="10490"/>
              </w:tabs>
              <w:spacing w:before="40" w:after="60"/>
              <w:ind w:left="142" w:right="-6"/>
              <w:rPr>
                <w:szCs w:val="24"/>
                <w:vertAlign w:val="superscript"/>
              </w:rPr>
            </w:pPr>
            <w:r w:rsidRPr="00306177">
              <w:rPr>
                <w:u w:val="dotted"/>
              </w:rPr>
              <w:tab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auto"/>
            </w:tcBorders>
            <w:hideMark/>
          </w:tcPr>
          <w:p w14:paraId="19EE68BD" w14:textId="77777777" w:rsidR="00A10401" w:rsidRPr="00306177" w:rsidRDefault="00A10401" w:rsidP="004908F4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120"/>
              <w:ind w:left="142" w:right="266"/>
              <w:rPr>
                <w:sz w:val="20"/>
              </w:rPr>
            </w:pPr>
          </w:p>
          <w:p w14:paraId="6A34D7A6" w14:textId="77777777" w:rsidR="00A10401" w:rsidRPr="00306177" w:rsidRDefault="00A10401" w:rsidP="001F0E18">
            <w:pPr>
              <w:tabs>
                <w:tab w:val="left" w:pos="142"/>
                <w:tab w:val="left" w:pos="4429"/>
                <w:tab w:val="left" w:pos="8080"/>
                <w:tab w:val="left" w:pos="8505"/>
                <w:tab w:val="left" w:pos="10490"/>
              </w:tabs>
              <w:spacing w:before="600"/>
              <w:ind w:left="142" w:right="266"/>
              <w:rPr>
                <w:sz w:val="20"/>
              </w:rPr>
            </w:pPr>
            <w:proofErr w:type="gramStart"/>
            <w:r w:rsidRPr="00306177">
              <w:rPr>
                <w:sz w:val="20"/>
              </w:rPr>
              <w:t>jj</w:t>
            </w:r>
            <w:proofErr w:type="gramEnd"/>
            <w:r w:rsidRPr="00306177">
              <w:rPr>
                <w:sz w:val="20"/>
              </w:rPr>
              <w:t>/mm/</w:t>
            </w:r>
            <w:proofErr w:type="spellStart"/>
            <w:r w:rsidRPr="00306177">
              <w:rPr>
                <w:sz w:val="20"/>
              </w:rPr>
              <w:t>aaaa</w:t>
            </w:r>
            <w:proofErr w:type="spellEnd"/>
          </w:p>
          <w:p w14:paraId="0841F5F7" w14:textId="77777777" w:rsidR="00A10401" w:rsidRPr="00306177" w:rsidRDefault="00A10401" w:rsidP="004908F4">
            <w:pPr>
              <w:tabs>
                <w:tab w:val="left" w:pos="142"/>
                <w:tab w:val="left" w:pos="2204"/>
                <w:tab w:val="left" w:pos="3402"/>
                <w:tab w:val="left" w:pos="5103"/>
                <w:tab w:val="left" w:pos="5529"/>
                <w:tab w:val="right" w:pos="7655"/>
                <w:tab w:val="left" w:pos="8505"/>
                <w:tab w:val="left" w:pos="10490"/>
              </w:tabs>
              <w:spacing w:before="40"/>
              <w:ind w:left="142" w:right="34"/>
              <w:rPr>
                <w:szCs w:val="24"/>
                <w:vertAlign w:val="superscript"/>
              </w:rPr>
            </w:pPr>
            <w:r w:rsidRPr="00306177">
              <w:rPr>
                <w:u w:val="dotted"/>
              </w:rPr>
              <w:tab/>
            </w:r>
          </w:p>
        </w:tc>
      </w:tr>
      <w:tr w:rsidR="00A10401" w:rsidRPr="00306177" w14:paraId="7C0B8622" w14:textId="77777777" w:rsidTr="004908F4">
        <w:trPr>
          <w:cantSplit/>
        </w:trPr>
        <w:tc>
          <w:tcPr>
            <w:tcW w:w="963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56409" w14:textId="4FC56841" w:rsidR="00A10401" w:rsidRPr="00306177" w:rsidRDefault="00A10401" w:rsidP="004908F4">
            <w:pPr>
              <w:spacing w:after="120"/>
              <w:ind w:left="160" w:right="-3"/>
              <w:jc w:val="both"/>
              <w:rPr>
                <w:b/>
                <w:szCs w:val="24"/>
              </w:rPr>
            </w:pPr>
            <w:r w:rsidRPr="00306177">
              <w:rPr>
                <w:b/>
              </w:rPr>
              <w:t>Préciser l</w:t>
            </w:r>
            <w:r w:rsidR="000D137E" w:rsidRPr="00306177">
              <w:rPr>
                <w:b/>
              </w:rPr>
              <w:t>’</w:t>
            </w:r>
            <w:r w:rsidRPr="00306177">
              <w:rPr>
                <w:b/>
              </w:rPr>
              <w:t>objet de votre paiement et faire figurer en référence les informations concernant cette demande (nom et numéro de l</w:t>
            </w:r>
            <w:r w:rsidR="000D137E" w:rsidRPr="00306177">
              <w:rPr>
                <w:b/>
              </w:rPr>
              <w:t>’</w:t>
            </w:r>
            <w:r w:rsidRPr="00306177">
              <w:rPr>
                <w:b/>
              </w:rPr>
              <w:t>appellation ou de l</w:t>
            </w:r>
            <w:r w:rsidR="000D137E" w:rsidRPr="00306177">
              <w:rPr>
                <w:b/>
              </w:rPr>
              <w:t>’</w:t>
            </w:r>
            <w:r w:rsidRPr="00306177">
              <w:rPr>
                <w:b/>
              </w:rPr>
              <w:t>indication et mention du type de taxes).</w:t>
            </w:r>
          </w:p>
        </w:tc>
      </w:tr>
    </w:tbl>
    <w:p w14:paraId="0ED6C447" w14:textId="741906A8" w:rsidR="00A74C9A" w:rsidRPr="00306177" w:rsidRDefault="00A74C9A" w:rsidP="005E6706">
      <w:pPr>
        <w:ind w:left="567" w:right="425"/>
        <w:rPr>
          <w:szCs w:val="24"/>
        </w:rPr>
      </w:pPr>
    </w:p>
    <w:p w14:paraId="7F214D85" w14:textId="77777777" w:rsidR="00A74C9A" w:rsidRPr="00306177" w:rsidRDefault="00A74C9A">
      <w:pPr>
        <w:rPr>
          <w:szCs w:val="24"/>
        </w:rPr>
      </w:pPr>
      <w:r w:rsidRPr="00306177">
        <w:br w:type="page"/>
      </w:r>
    </w:p>
    <w:p w14:paraId="0BCA89E6" w14:textId="77777777" w:rsidR="00372BA9" w:rsidRPr="00306177" w:rsidRDefault="00372BA9" w:rsidP="005E6706">
      <w:pPr>
        <w:ind w:left="567" w:right="425"/>
        <w:rPr>
          <w:szCs w:val="24"/>
        </w:rPr>
      </w:pPr>
    </w:p>
    <w:p w14:paraId="7AF3E132" w14:textId="4B05D2A2" w:rsidR="000D137E" w:rsidRPr="00306177" w:rsidRDefault="00F6357C" w:rsidP="00946213">
      <w:pPr>
        <w:pStyle w:val="BodyText2"/>
        <w:ind w:left="709" w:right="-1" w:hanging="709"/>
        <w:rPr>
          <w:b/>
          <w:sz w:val="24"/>
        </w:rPr>
      </w:pPr>
      <w:r w:rsidRPr="00306177">
        <w:rPr>
          <w:b/>
          <w:sz w:val="24"/>
        </w:rPr>
        <w:t>14.a)</w:t>
      </w:r>
      <w:r w:rsidRPr="00306177">
        <w:rPr>
          <w:b/>
          <w:sz w:val="24"/>
        </w:rPr>
        <w:tab/>
        <w:t>Lieu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 xml:space="preserve">                                          Date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 xml:space="preserve">                               </w:t>
      </w:r>
      <w:r w:rsidRPr="00306177">
        <w:rPr>
          <w:b/>
          <w:sz w:val="24"/>
        </w:rPr>
        <w:tab/>
        <w:t xml:space="preserve">        Signature</w:t>
      </w:r>
    </w:p>
    <w:p w14:paraId="7399F8D6" w14:textId="44A35564" w:rsidR="005E6706" w:rsidRPr="00306177" w:rsidRDefault="00340051" w:rsidP="00AB0559">
      <w:pPr>
        <w:pStyle w:val="BodyText2"/>
        <w:tabs>
          <w:tab w:val="left" w:pos="630"/>
        </w:tabs>
        <w:ind w:left="630" w:right="-1" w:hanging="630"/>
        <w:rPr>
          <w:b/>
          <w:sz w:val="24"/>
          <w:szCs w:val="24"/>
        </w:rPr>
      </w:pP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proofErr w:type="gramStart"/>
      <w:r w:rsidRPr="00306177">
        <w:rPr>
          <w:b/>
          <w:sz w:val="24"/>
        </w:rPr>
        <w:t>de</w:t>
      </w:r>
      <w:proofErr w:type="gramEnd"/>
      <w:r w:rsidRPr="00306177">
        <w:rPr>
          <w:b/>
          <w:sz w:val="24"/>
        </w:rPr>
        <w:t xml:space="preserve"> l</w:t>
      </w:r>
      <w:r w:rsidR="000D137E" w:rsidRPr="00306177">
        <w:rPr>
          <w:b/>
          <w:sz w:val="24"/>
        </w:rPr>
        <w:t>’</w:t>
      </w:r>
      <w:r w:rsidRPr="00306177">
        <w:rPr>
          <w:b/>
          <w:sz w:val="24"/>
        </w:rPr>
        <w:t>administration compétente</w:t>
      </w:r>
      <w:r w:rsidR="000D137E" w:rsidRPr="00306177">
        <w:rPr>
          <w:b/>
          <w:sz w:val="24"/>
        </w:rPr>
        <w:t> :</w:t>
      </w:r>
    </w:p>
    <w:p w14:paraId="01931FCB" w14:textId="77777777" w:rsidR="005E6706" w:rsidRPr="00306177" w:rsidRDefault="005E6706" w:rsidP="00AB0559">
      <w:pPr>
        <w:pStyle w:val="BodyText2"/>
        <w:ind w:right="-1"/>
        <w:rPr>
          <w:sz w:val="24"/>
          <w:szCs w:val="24"/>
        </w:rPr>
      </w:pPr>
    </w:p>
    <w:p w14:paraId="04375C16" w14:textId="3A6A0148" w:rsidR="005E6706" w:rsidRPr="00306177" w:rsidRDefault="005E6706" w:rsidP="005E6706">
      <w:pPr>
        <w:pStyle w:val="BodyText2"/>
        <w:ind w:left="567" w:right="-1"/>
        <w:rPr>
          <w:sz w:val="24"/>
          <w:szCs w:val="24"/>
        </w:rPr>
      </w:pPr>
    </w:p>
    <w:p w14:paraId="0FBFEBA5" w14:textId="77777777" w:rsidR="009F5EF5" w:rsidRPr="00306177" w:rsidRDefault="009F5EF5" w:rsidP="005E6706">
      <w:pPr>
        <w:pStyle w:val="BodyText2"/>
        <w:ind w:left="567" w:right="-1"/>
        <w:rPr>
          <w:sz w:val="24"/>
          <w:szCs w:val="24"/>
        </w:rPr>
      </w:pPr>
    </w:p>
    <w:p w14:paraId="5AD457FB" w14:textId="396E61DA" w:rsidR="005E6706" w:rsidRPr="00306177" w:rsidRDefault="005E6706" w:rsidP="005E6706">
      <w:pPr>
        <w:pStyle w:val="BodyText2"/>
        <w:ind w:left="567" w:right="-1"/>
        <w:rPr>
          <w:sz w:val="24"/>
          <w:szCs w:val="24"/>
        </w:rPr>
        <w:sectPr w:rsidR="005E6706" w:rsidRPr="00306177" w:rsidSect="00E76E73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type w:val="continuous"/>
          <w:pgSz w:w="11905" w:h="16837"/>
          <w:pgMar w:top="1134" w:right="1134" w:bottom="851" w:left="851" w:header="510" w:footer="807" w:gutter="0"/>
          <w:cols w:space="720"/>
          <w:noEndnote/>
          <w:titlePg/>
          <w:docGrid w:linePitch="326"/>
        </w:sectPr>
      </w:pPr>
      <w:r w:rsidRPr="00306177">
        <w:rPr>
          <w:sz w:val="24"/>
        </w:rPr>
        <w:t>……………….                         …………………            ………………………………….</w:t>
      </w:r>
    </w:p>
    <w:p w14:paraId="1F401467" w14:textId="77777777" w:rsidR="005E6706" w:rsidRPr="00306177" w:rsidRDefault="005E6706" w:rsidP="005E6706">
      <w:pPr>
        <w:pStyle w:val="BodyText2"/>
        <w:ind w:left="567" w:right="-1"/>
        <w:rPr>
          <w:sz w:val="24"/>
          <w:szCs w:val="24"/>
        </w:rPr>
      </w:pPr>
    </w:p>
    <w:p w14:paraId="20C8E4BC" w14:textId="66C9FAB6" w:rsidR="00E76E73" w:rsidRPr="00306177" w:rsidRDefault="00E76E73" w:rsidP="005E6706">
      <w:pPr>
        <w:pStyle w:val="BodyText2"/>
        <w:ind w:left="567" w:right="-1"/>
        <w:rPr>
          <w:sz w:val="24"/>
          <w:szCs w:val="24"/>
        </w:rPr>
      </w:pPr>
    </w:p>
    <w:p w14:paraId="6DA412D9" w14:textId="0879F803" w:rsidR="00A74C9A" w:rsidRPr="00306177" w:rsidRDefault="00A74C9A" w:rsidP="005E6706">
      <w:pPr>
        <w:pStyle w:val="BodyText2"/>
        <w:ind w:left="567" w:right="-1"/>
        <w:rPr>
          <w:sz w:val="24"/>
          <w:szCs w:val="24"/>
        </w:rPr>
      </w:pPr>
    </w:p>
    <w:p w14:paraId="4A2C3BFB" w14:textId="77777777" w:rsidR="00A74C9A" w:rsidRPr="00306177" w:rsidRDefault="00A74C9A" w:rsidP="005E6706">
      <w:pPr>
        <w:pStyle w:val="BodyText2"/>
        <w:ind w:left="567" w:right="-1"/>
        <w:rPr>
          <w:sz w:val="24"/>
          <w:szCs w:val="24"/>
        </w:rPr>
      </w:pPr>
    </w:p>
    <w:p w14:paraId="07BCD2C8" w14:textId="7016AFF9" w:rsidR="005E6706" w:rsidRPr="00306177" w:rsidRDefault="00F6357C" w:rsidP="00946213">
      <w:pPr>
        <w:pStyle w:val="BodyTextIndent2"/>
        <w:tabs>
          <w:tab w:val="clear" w:pos="3686"/>
          <w:tab w:val="clear" w:pos="6521"/>
          <w:tab w:val="clear" w:pos="7088"/>
          <w:tab w:val="left" w:pos="709"/>
        </w:tabs>
        <w:ind w:firstLine="0"/>
        <w:rPr>
          <w:b/>
          <w:sz w:val="24"/>
          <w:szCs w:val="24"/>
        </w:rPr>
      </w:pPr>
      <w:r w:rsidRPr="00306177">
        <w:rPr>
          <w:b/>
          <w:sz w:val="24"/>
        </w:rPr>
        <w:t>14.b)</w:t>
      </w:r>
      <w:r w:rsidRPr="00306177">
        <w:rPr>
          <w:sz w:val="24"/>
        </w:rPr>
        <w:tab/>
      </w:r>
      <w:r w:rsidRPr="00306177">
        <w:rPr>
          <w:b/>
          <w:sz w:val="24"/>
        </w:rPr>
        <w:t>Si le point 2.b) est applicable</w:t>
      </w:r>
      <w:r w:rsidR="000D137E" w:rsidRPr="00306177">
        <w:rPr>
          <w:b/>
          <w:sz w:val="24"/>
        </w:rPr>
        <w:t> :</w:t>
      </w:r>
    </w:p>
    <w:p w14:paraId="71EEF95A" w14:textId="77777777" w:rsidR="005E6706" w:rsidRPr="00306177" w:rsidRDefault="005E6706" w:rsidP="005E6706">
      <w:pPr>
        <w:pStyle w:val="BodyText2"/>
        <w:ind w:right="-1"/>
        <w:rPr>
          <w:sz w:val="24"/>
          <w:szCs w:val="24"/>
        </w:rPr>
      </w:pPr>
    </w:p>
    <w:p w14:paraId="70274A59" w14:textId="5AACA93B" w:rsidR="000D137E" w:rsidRPr="00306177" w:rsidRDefault="00340051" w:rsidP="00340051">
      <w:pPr>
        <w:pStyle w:val="BodyText2"/>
        <w:tabs>
          <w:tab w:val="left" w:pos="630"/>
        </w:tabs>
        <w:ind w:left="630" w:right="-1" w:hanging="630"/>
        <w:rPr>
          <w:b/>
          <w:sz w:val="24"/>
        </w:rPr>
      </w:pPr>
      <w:r w:rsidRPr="00306177">
        <w:rPr>
          <w:b/>
          <w:sz w:val="24"/>
        </w:rPr>
        <w:tab/>
        <w:t>Lieu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 xml:space="preserve">                                          Date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 xml:space="preserve">                               </w:t>
      </w:r>
      <w:r w:rsidRPr="00306177">
        <w:rPr>
          <w:b/>
          <w:sz w:val="24"/>
        </w:rPr>
        <w:tab/>
        <w:t xml:space="preserve">               Signature</w:t>
      </w:r>
    </w:p>
    <w:p w14:paraId="342139E4" w14:textId="7913300D" w:rsidR="00340051" w:rsidRPr="00306177" w:rsidRDefault="00340051" w:rsidP="00340051">
      <w:pPr>
        <w:pStyle w:val="BodyText2"/>
        <w:tabs>
          <w:tab w:val="left" w:pos="630"/>
        </w:tabs>
        <w:ind w:left="630" w:right="-1" w:hanging="630"/>
        <w:rPr>
          <w:b/>
          <w:sz w:val="24"/>
          <w:szCs w:val="24"/>
        </w:rPr>
      </w:pP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  <w:t xml:space="preserve">   </w:t>
      </w:r>
      <w:proofErr w:type="gramStart"/>
      <w:r w:rsidRPr="00306177">
        <w:rPr>
          <w:b/>
          <w:sz w:val="24"/>
        </w:rPr>
        <w:t>du</w:t>
      </w:r>
      <w:proofErr w:type="gramEnd"/>
      <w:r w:rsidRPr="00306177">
        <w:rPr>
          <w:b/>
          <w:sz w:val="24"/>
        </w:rPr>
        <w:t xml:space="preserve"> ou des bénéficiaires,</w:t>
      </w:r>
    </w:p>
    <w:p w14:paraId="7B8543A7" w14:textId="669C489B" w:rsidR="00340051" w:rsidRPr="00306177" w:rsidRDefault="00340051" w:rsidP="00340051">
      <w:pPr>
        <w:pStyle w:val="BodyText2"/>
        <w:tabs>
          <w:tab w:val="left" w:pos="630"/>
        </w:tabs>
        <w:ind w:left="630" w:right="-1" w:hanging="630"/>
        <w:rPr>
          <w:b/>
          <w:sz w:val="24"/>
          <w:szCs w:val="24"/>
        </w:rPr>
      </w:pP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proofErr w:type="gramStart"/>
      <w:r w:rsidRPr="00306177">
        <w:rPr>
          <w:b/>
          <w:sz w:val="24"/>
        </w:rPr>
        <w:t>de</w:t>
      </w:r>
      <w:proofErr w:type="gramEnd"/>
      <w:r w:rsidRPr="00306177">
        <w:rPr>
          <w:b/>
          <w:sz w:val="24"/>
        </w:rPr>
        <w:t xml:space="preserve"> la personne physique ou morale</w:t>
      </w:r>
      <w:r w:rsidR="000D137E" w:rsidRPr="00306177">
        <w:rPr>
          <w:b/>
          <w:sz w:val="24"/>
        </w:rPr>
        <w:t> :</w:t>
      </w:r>
    </w:p>
    <w:p w14:paraId="428151E2" w14:textId="77777777" w:rsidR="00340051" w:rsidRPr="00306177" w:rsidRDefault="00340051" w:rsidP="00340051">
      <w:pPr>
        <w:pStyle w:val="BodyText2"/>
        <w:ind w:right="-1"/>
        <w:rPr>
          <w:sz w:val="24"/>
          <w:szCs w:val="24"/>
        </w:rPr>
      </w:pPr>
    </w:p>
    <w:p w14:paraId="762F1A73" w14:textId="0450AACD" w:rsidR="00340051" w:rsidRPr="00306177" w:rsidRDefault="00340051" w:rsidP="00340051">
      <w:pPr>
        <w:pStyle w:val="BodyText2"/>
        <w:ind w:left="567" w:right="-1"/>
        <w:rPr>
          <w:sz w:val="24"/>
          <w:szCs w:val="24"/>
        </w:rPr>
      </w:pPr>
    </w:p>
    <w:p w14:paraId="25B5270F" w14:textId="77777777" w:rsidR="009F5EF5" w:rsidRPr="00306177" w:rsidRDefault="009F5EF5" w:rsidP="00340051">
      <w:pPr>
        <w:pStyle w:val="BodyText2"/>
        <w:ind w:left="567" w:right="-1"/>
        <w:rPr>
          <w:sz w:val="24"/>
          <w:szCs w:val="24"/>
        </w:rPr>
      </w:pPr>
    </w:p>
    <w:p w14:paraId="08169555" w14:textId="2CE52FC0" w:rsidR="00340051" w:rsidRPr="00306177" w:rsidRDefault="00340051" w:rsidP="00340051">
      <w:pPr>
        <w:pStyle w:val="BodyText2"/>
        <w:ind w:left="567" w:right="-1"/>
        <w:rPr>
          <w:sz w:val="24"/>
          <w:szCs w:val="24"/>
        </w:rPr>
        <w:sectPr w:rsidR="00340051" w:rsidRPr="00306177" w:rsidSect="005E6706">
          <w:headerReference w:type="even" r:id="rId23"/>
          <w:headerReference w:type="default" r:id="rId24"/>
          <w:footerReference w:type="even" r:id="rId25"/>
          <w:footerReference w:type="default" r:id="rId26"/>
          <w:headerReference w:type="first" r:id="rId27"/>
          <w:footerReference w:type="first" r:id="rId28"/>
          <w:type w:val="continuous"/>
          <w:pgSz w:w="11905" w:h="16837"/>
          <w:pgMar w:top="1134" w:right="1134" w:bottom="851" w:left="851" w:header="510" w:footer="1021" w:gutter="0"/>
          <w:cols w:space="720"/>
          <w:noEndnote/>
          <w:titlePg/>
          <w:docGrid w:linePitch="326"/>
        </w:sectPr>
      </w:pPr>
      <w:r w:rsidRPr="00306177">
        <w:rPr>
          <w:sz w:val="24"/>
        </w:rPr>
        <w:t>……………….                         …………………            ………………………………….</w:t>
      </w:r>
    </w:p>
    <w:p w14:paraId="301B731F" w14:textId="77777777" w:rsidR="00340051" w:rsidRPr="00306177" w:rsidRDefault="00340051" w:rsidP="005E6706">
      <w:pPr>
        <w:pStyle w:val="BodyText2"/>
        <w:ind w:left="567" w:right="-1"/>
        <w:rPr>
          <w:sz w:val="24"/>
          <w:szCs w:val="24"/>
        </w:rPr>
      </w:pPr>
    </w:p>
    <w:p w14:paraId="54827585" w14:textId="47B6B50F" w:rsidR="00F6357C" w:rsidRPr="00306177" w:rsidRDefault="00F6357C" w:rsidP="005E6706">
      <w:pPr>
        <w:pStyle w:val="BodyText2"/>
        <w:ind w:left="567" w:right="-1"/>
        <w:rPr>
          <w:sz w:val="24"/>
          <w:szCs w:val="24"/>
        </w:rPr>
      </w:pPr>
    </w:p>
    <w:p w14:paraId="474CEAEC" w14:textId="03B5AA81" w:rsidR="00A74C9A" w:rsidRPr="00306177" w:rsidRDefault="00A74C9A" w:rsidP="005E6706">
      <w:pPr>
        <w:pStyle w:val="BodyText2"/>
        <w:ind w:left="567" w:right="-1"/>
        <w:rPr>
          <w:sz w:val="24"/>
          <w:szCs w:val="24"/>
        </w:rPr>
      </w:pPr>
    </w:p>
    <w:p w14:paraId="6B5AD26E" w14:textId="77777777" w:rsidR="00A74C9A" w:rsidRPr="00306177" w:rsidRDefault="00A74C9A" w:rsidP="005E6706">
      <w:pPr>
        <w:pStyle w:val="BodyText2"/>
        <w:ind w:left="567" w:right="-1"/>
        <w:rPr>
          <w:sz w:val="24"/>
          <w:szCs w:val="24"/>
        </w:rPr>
      </w:pPr>
    </w:p>
    <w:p w14:paraId="7AFAEA2B" w14:textId="003DFEBA" w:rsidR="00F6357C" w:rsidRPr="00306177" w:rsidRDefault="00F6357C" w:rsidP="00946213">
      <w:pPr>
        <w:tabs>
          <w:tab w:val="left" w:pos="709"/>
        </w:tabs>
        <w:rPr>
          <w:b/>
          <w:szCs w:val="24"/>
        </w:rPr>
      </w:pPr>
      <w:r w:rsidRPr="00306177">
        <w:rPr>
          <w:b/>
        </w:rPr>
        <w:t>14.c)</w:t>
      </w:r>
      <w:r w:rsidRPr="00306177">
        <w:rPr>
          <w:b/>
        </w:rPr>
        <w:tab/>
        <w:t>Si le point 2.c) est applicable</w:t>
      </w:r>
      <w:r w:rsidR="000D137E" w:rsidRPr="00306177">
        <w:rPr>
          <w:b/>
        </w:rPr>
        <w:t> :</w:t>
      </w:r>
    </w:p>
    <w:p w14:paraId="06F665F7" w14:textId="77777777" w:rsidR="00F6357C" w:rsidRPr="00306177" w:rsidRDefault="00F6357C" w:rsidP="00F6357C">
      <w:pPr>
        <w:pStyle w:val="BodyText2"/>
        <w:ind w:right="-1"/>
        <w:rPr>
          <w:sz w:val="24"/>
          <w:szCs w:val="24"/>
        </w:rPr>
      </w:pPr>
    </w:p>
    <w:p w14:paraId="1E6865C4" w14:textId="6F65A121" w:rsidR="000D137E" w:rsidRPr="00306177" w:rsidRDefault="00F6357C" w:rsidP="00F6357C">
      <w:pPr>
        <w:pStyle w:val="BodyText2"/>
        <w:tabs>
          <w:tab w:val="left" w:pos="630"/>
        </w:tabs>
        <w:ind w:left="630" w:right="-1" w:hanging="630"/>
        <w:rPr>
          <w:b/>
          <w:sz w:val="24"/>
        </w:rPr>
      </w:pPr>
      <w:r w:rsidRPr="00306177">
        <w:rPr>
          <w:b/>
          <w:sz w:val="24"/>
        </w:rPr>
        <w:tab/>
        <w:t>Lieu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  <w:t>Date</w:t>
      </w:r>
      <w:r w:rsidR="000D137E" w:rsidRPr="00306177">
        <w:rPr>
          <w:b/>
          <w:sz w:val="24"/>
        </w:rPr>
        <w:t> :</w:t>
      </w:r>
      <w:r w:rsidRPr="00306177">
        <w:rPr>
          <w:b/>
          <w:sz w:val="24"/>
        </w:rPr>
        <w:t xml:space="preserve"> </w:t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</w:r>
      <w:r w:rsidRPr="00306177">
        <w:rPr>
          <w:b/>
          <w:sz w:val="24"/>
        </w:rPr>
        <w:tab/>
        <w:t xml:space="preserve">              Signature</w:t>
      </w:r>
    </w:p>
    <w:p w14:paraId="08E83641" w14:textId="40836384" w:rsidR="000D137E" w:rsidRPr="00306177" w:rsidRDefault="00F6357C" w:rsidP="00F6357C">
      <w:pPr>
        <w:pStyle w:val="BodyText2"/>
        <w:tabs>
          <w:tab w:val="left" w:pos="630"/>
        </w:tabs>
        <w:ind w:left="5733" w:right="-1" w:hanging="630"/>
        <w:jc w:val="center"/>
        <w:rPr>
          <w:b/>
          <w:sz w:val="24"/>
        </w:rPr>
      </w:pPr>
      <w:proofErr w:type="gramStart"/>
      <w:r w:rsidRPr="00306177">
        <w:rPr>
          <w:b/>
          <w:sz w:val="24"/>
        </w:rPr>
        <w:t>de</w:t>
      </w:r>
      <w:proofErr w:type="gramEnd"/>
      <w:r w:rsidRPr="00306177">
        <w:rPr>
          <w:b/>
          <w:sz w:val="24"/>
        </w:rPr>
        <w:t xml:space="preserve"> l</w:t>
      </w:r>
      <w:r w:rsidR="000D137E" w:rsidRPr="00306177">
        <w:rPr>
          <w:b/>
          <w:sz w:val="24"/>
        </w:rPr>
        <w:t>’</w:t>
      </w:r>
      <w:r w:rsidRPr="00306177">
        <w:rPr>
          <w:b/>
          <w:sz w:val="24"/>
        </w:rPr>
        <w:t>administration compétente</w:t>
      </w:r>
    </w:p>
    <w:p w14:paraId="605FC019" w14:textId="4F7B8556" w:rsidR="00F6357C" w:rsidRPr="00306177" w:rsidRDefault="00B62327" w:rsidP="00F6357C">
      <w:pPr>
        <w:pStyle w:val="BodyText2"/>
        <w:tabs>
          <w:tab w:val="left" w:pos="630"/>
        </w:tabs>
        <w:ind w:left="5733" w:right="-1" w:hanging="630"/>
        <w:jc w:val="center"/>
        <w:rPr>
          <w:b/>
          <w:sz w:val="24"/>
          <w:szCs w:val="24"/>
        </w:rPr>
      </w:pPr>
      <w:proofErr w:type="gramStart"/>
      <w:r w:rsidRPr="00306177">
        <w:rPr>
          <w:b/>
          <w:sz w:val="24"/>
        </w:rPr>
        <w:t>désignée</w:t>
      </w:r>
      <w:proofErr w:type="gramEnd"/>
      <w:r w:rsidRPr="00306177">
        <w:rPr>
          <w:b/>
          <w:sz w:val="24"/>
        </w:rPr>
        <w:t xml:space="preserve"> en commun</w:t>
      </w:r>
      <w:r w:rsidR="000D137E" w:rsidRPr="00306177">
        <w:rPr>
          <w:b/>
          <w:sz w:val="24"/>
        </w:rPr>
        <w:t> :</w:t>
      </w:r>
    </w:p>
    <w:p w14:paraId="076C7118" w14:textId="23312042" w:rsidR="00F6357C" w:rsidRPr="00306177" w:rsidRDefault="00F6357C" w:rsidP="00F6357C">
      <w:pPr>
        <w:pStyle w:val="BodyText2"/>
        <w:ind w:left="567" w:right="-1"/>
        <w:rPr>
          <w:sz w:val="24"/>
          <w:szCs w:val="24"/>
        </w:rPr>
      </w:pPr>
    </w:p>
    <w:p w14:paraId="2EAF4564" w14:textId="77777777" w:rsidR="00BC59D7" w:rsidRPr="00306177" w:rsidRDefault="00BC59D7" w:rsidP="00F6357C">
      <w:pPr>
        <w:pStyle w:val="BodyText2"/>
        <w:ind w:left="567" w:right="-1"/>
        <w:rPr>
          <w:sz w:val="24"/>
          <w:szCs w:val="24"/>
        </w:rPr>
      </w:pPr>
    </w:p>
    <w:p w14:paraId="663B543F" w14:textId="77777777" w:rsidR="00F6357C" w:rsidRPr="00306177" w:rsidRDefault="00F6357C" w:rsidP="00F6357C">
      <w:pPr>
        <w:pStyle w:val="BodyText2"/>
        <w:ind w:left="567" w:right="-1"/>
        <w:rPr>
          <w:sz w:val="24"/>
          <w:szCs w:val="24"/>
        </w:rPr>
      </w:pPr>
    </w:p>
    <w:p w14:paraId="0D1BED60" w14:textId="28E35AA9" w:rsidR="00F6357C" w:rsidRPr="00306177" w:rsidRDefault="00F6357C" w:rsidP="00F6357C">
      <w:pPr>
        <w:pStyle w:val="BodyText2"/>
        <w:ind w:left="567" w:right="-1"/>
        <w:rPr>
          <w:sz w:val="24"/>
          <w:szCs w:val="24"/>
        </w:rPr>
        <w:sectPr w:rsidR="00F6357C" w:rsidRPr="00306177" w:rsidSect="005E6706">
          <w:headerReference w:type="even" r:id="rId29"/>
          <w:headerReference w:type="default" r:id="rId30"/>
          <w:footerReference w:type="even" r:id="rId31"/>
          <w:footerReference w:type="default" r:id="rId32"/>
          <w:headerReference w:type="first" r:id="rId33"/>
          <w:footerReference w:type="first" r:id="rId34"/>
          <w:type w:val="continuous"/>
          <w:pgSz w:w="11905" w:h="16837"/>
          <w:pgMar w:top="1134" w:right="1134" w:bottom="851" w:left="851" w:header="510" w:footer="1021" w:gutter="0"/>
          <w:cols w:space="720"/>
          <w:noEndnote/>
          <w:titlePg/>
          <w:docGrid w:linePitch="326"/>
        </w:sectPr>
      </w:pPr>
      <w:r w:rsidRPr="00306177">
        <w:rPr>
          <w:sz w:val="24"/>
        </w:rPr>
        <w:t>……………….                      …………………                 …………………………………</w:t>
      </w:r>
    </w:p>
    <w:p w14:paraId="5C83B1B7" w14:textId="6DE06843" w:rsidR="00DB1FCD" w:rsidRPr="00306177" w:rsidRDefault="00DB1FCD" w:rsidP="00A74C9A">
      <w:pPr>
        <w:pStyle w:val="BodyTextIndent2"/>
        <w:ind w:firstLine="0"/>
      </w:pPr>
    </w:p>
    <w:sectPr w:rsidR="00DB1FCD" w:rsidRPr="00306177" w:rsidSect="008B7FC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type w:val="continuous"/>
      <w:pgSz w:w="11905" w:h="16837"/>
      <w:pgMar w:top="1134" w:right="1134" w:bottom="851" w:left="851" w:header="510" w:footer="1021" w:gutter="0"/>
      <w:cols w:num="3" w:space="253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F75B13" w14:textId="77777777" w:rsidR="003420A3" w:rsidRDefault="003420A3">
      <w:r>
        <w:separator/>
      </w:r>
    </w:p>
  </w:endnote>
  <w:endnote w:type="continuationSeparator" w:id="0">
    <w:p w14:paraId="4735561B" w14:textId="77777777" w:rsidR="003420A3" w:rsidRDefault="003420A3">
      <w:r>
        <w:separator/>
      </w:r>
    </w:p>
    <w:p w14:paraId="6435322F" w14:textId="77777777" w:rsidR="003420A3" w:rsidRDefault="003420A3">
      <w:pPr>
        <w:pStyle w:val="Footer"/>
        <w:spacing w:after="60"/>
        <w:rPr>
          <w:sz w:val="18"/>
        </w:rPr>
      </w:pPr>
      <w:r>
        <w:rPr>
          <w:sz w:val="18"/>
        </w:rPr>
        <w:t>[Suite de la note de la page précédente]</w:t>
      </w:r>
    </w:p>
  </w:endnote>
  <w:endnote w:type="continuationNotice" w:id="1">
    <w:p w14:paraId="27155700" w14:textId="77777777" w:rsidR="003420A3" w:rsidRDefault="003420A3">
      <w:pPr>
        <w:spacing w:before="60"/>
        <w:jc w:val="right"/>
        <w:rPr>
          <w:sz w:val="18"/>
        </w:rPr>
      </w:pPr>
      <w:r>
        <w:rPr>
          <w:sz w:val="18"/>
        </w:rPr>
        <w:t>[Suite de la note page suivante]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16A82A18-5C0C-4430-910D-174BC45F5A7E}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2" w:fontKey="{BFF6516A-3699-4CD1-8905-8A5AB3C8A957}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fontKey="{40D68289-A5D2-4060-AC14-895135EB8CC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41D0DA" w14:textId="77777777" w:rsidR="00F218AD" w:rsidRDefault="003126E6" w:rsidP="003126E6">
    <w:pPr>
      <w:pStyle w:val="Footer"/>
      <w:rPr>
        <w:color w:val="000000"/>
        <w:sz w:val="17"/>
      </w:rPr>
    </w:pPr>
    <w:bookmarkStart w:id="2" w:name="TITUS3FooterEvenPages"/>
    <w:r>
      <w:rPr>
        <w:color w:val="000000"/>
        <w:sz w:val="17"/>
      </w:rPr>
      <w:t xml:space="preserve">  </w:t>
    </w:r>
  </w:p>
  <w:bookmarkEnd w:id="2"/>
  <w:p w14:paraId="25F5E4DB" w14:textId="77777777" w:rsidR="00F218AD" w:rsidRDefault="00F218AD" w:rsidP="00F218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308964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2343A8" w14:textId="5F733DA4" w:rsidR="0059165E" w:rsidRDefault="0059165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2220">
          <w:rPr>
            <w:noProof/>
          </w:rPr>
          <w:t>2</w:t>
        </w:r>
        <w:r>
          <w:fldChar w:fldCharType="end"/>
        </w:r>
      </w:p>
    </w:sdtContent>
  </w:sdt>
  <w:p w14:paraId="4E283A66" w14:textId="77777777" w:rsidR="00F218AD" w:rsidRDefault="00F218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A2B0D8" w14:textId="466E4326" w:rsidR="00F218AD" w:rsidRDefault="003126E6" w:rsidP="003126E6">
    <w:pPr>
      <w:pStyle w:val="Footer"/>
      <w:rPr>
        <w:color w:val="000000"/>
        <w:sz w:val="17"/>
      </w:rPr>
    </w:pPr>
    <w:bookmarkStart w:id="4" w:name="TITUS3FooterFirstPage"/>
    <w:r>
      <w:rPr>
        <w:color w:val="000000"/>
        <w:sz w:val="17"/>
      </w:rPr>
      <w:t xml:space="preserve">  </w:t>
    </w:r>
  </w:p>
  <w:bookmarkEnd w:id="4"/>
  <w:p w14:paraId="63671679" w14:textId="77777777" w:rsidR="00F218AD" w:rsidRDefault="00F218AD" w:rsidP="00F218A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4DC775" w14:textId="1C482C9F" w:rsidR="00DF19A0" w:rsidRPr="00DF19A0" w:rsidRDefault="00DF19A0">
    <w:pPr>
      <w:pStyle w:val="Footer"/>
      <w:jc w:val="center"/>
      <w:rPr>
        <w:caps/>
        <w:noProof/>
      </w:rPr>
    </w:pPr>
    <w:r w:rsidRPr="00DF19A0">
      <w:rPr>
        <w:caps/>
      </w:rPr>
      <w:fldChar w:fldCharType="begin"/>
    </w:r>
    <w:r w:rsidRPr="00DF19A0">
      <w:rPr>
        <w:caps/>
      </w:rPr>
      <w:instrText xml:space="preserve"> PAGE   \* MERGEFORMAT </w:instrText>
    </w:r>
    <w:r w:rsidRPr="00DF19A0">
      <w:rPr>
        <w:caps/>
      </w:rPr>
      <w:fldChar w:fldCharType="separate"/>
    </w:r>
    <w:r w:rsidR="00033A55">
      <w:rPr>
        <w:caps/>
        <w:noProof/>
      </w:rPr>
      <w:t>8</w:t>
    </w:r>
    <w:r w:rsidRPr="00DF19A0">
      <w:rPr>
        <w:caps/>
      </w:rPr>
      <w:fldChar w:fldCharType="end"/>
    </w:r>
  </w:p>
  <w:p w14:paraId="2EB8D21B" w14:textId="77777777" w:rsidR="005E6706" w:rsidRDefault="005E6706" w:rsidP="00F218AD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304083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D82CF7" w14:textId="27B469BD" w:rsidR="00E76E73" w:rsidRDefault="00E76E7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2220">
          <w:rPr>
            <w:noProof/>
          </w:rPr>
          <w:t>5</w:t>
        </w:r>
        <w: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6303B5" w14:textId="65FBAB78" w:rsidR="005E6706" w:rsidRDefault="005E6706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0391F71F" w14:textId="77777777" w:rsidR="005E6706" w:rsidRDefault="005E6706" w:rsidP="00F218AD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3E6B3" w14:textId="77777777" w:rsidR="00340051" w:rsidRDefault="00340051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59062536" w14:textId="77777777" w:rsidR="00340051" w:rsidRDefault="00340051" w:rsidP="00F218A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5320C8" w14:textId="3F16659C" w:rsidR="00340051" w:rsidRDefault="00340051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251D4757" w14:textId="77777777" w:rsidR="00340051" w:rsidRDefault="00340051">
    <w:pPr>
      <w:pStyle w:val="Footer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3623E5" w14:textId="059CF0B1" w:rsidR="00340051" w:rsidRDefault="00340051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7F0C09F7" w14:textId="77777777" w:rsidR="00340051" w:rsidRDefault="00340051" w:rsidP="00F218AD">
    <w:pPr>
      <w:pStyle w:val="Footer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ECE37" w14:textId="77777777" w:rsidR="00F6357C" w:rsidRDefault="00F6357C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7409DAB6" w14:textId="77777777" w:rsidR="00F6357C" w:rsidRDefault="00F6357C" w:rsidP="00F218AD">
    <w:pPr>
      <w:pStyle w:val="Footer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2327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3FECDD" w14:textId="65A12AFB" w:rsidR="00F6357C" w:rsidRDefault="00F6357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3A55">
          <w:rPr>
            <w:noProof/>
          </w:rPr>
          <w:t>8</w:t>
        </w:r>
        <w:r>
          <w:fldChar w:fldCharType="end"/>
        </w:r>
      </w:p>
    </w:sdtContent>
  </w:sdt>
  <w:p w14:paraId="026ED818" w14:textId="77777777" w:rsidR="00F6357C" w:rsidRDefault="00F6357C">
    <w:pPr>
      <w:pStyle w:val="Footer"/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5E76A" w14:textId="56626FD9" w:rsidR="00F6357C" w:rsidRDefault="00F6357C" w:rsidP="003126E6">
    <w:pPr>
      <w:pStyle w:val="Footer"/>
      <w:rPr>
        <w:color w:val="000000"/>
        <w:sz w:val="17"/>
      </w:rPr>
    </w:pPr>
    <w:r>
      <w:rPr>
        <w:color w:val="000000"/>
        <w:sz w:val="17"/>
      </w:rPr>
      <w:t xml:space="preserve">  </w:t>
    </w:r>
  </w:p>
  <w:p w14:paraId="76BBAADE" w14:textId="77777777" w:rsidR="00F6357C" w:rsidRDefault="00F6357C" w:rsidP="00F218AD">
    <w:pPr>
      <w:pStyle w:val="Footer"/>
    </w:pP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A9109" w14:textId="77777777" w:rsidR="00F218AD" w:rsidRDefault="003126E6" w:rsidP="003126E6">
    <w:pPr>
      <w:pStyle w:val="Footer"/>
      <w:rPr>
        <w:color w:val="000000"/>
        <w:sz w:val="17"/>
      </w:rPr>
    </w:pPr>
    <w:bookmarkStart w:id="7" w:name="TITUS5FooterEvenPages"/>
    <w:r>
      <w:rPr>
        <w:color w:val="000000"/>
        <w:sz w:val="17"/>
      </w:rPr>
      <w:t xml:space="preserve">  </w:t>
    </w:r>
  </w:p>
  <w:bookmarkEnd w:id="7"/>
  <w:p w14:paraId="0D8AD480" w14:textId="77777777" w:rsidR="00F218AD" w:rsidRDefault="00F218AD" w:rsidP="00F218AD">
    <w:pPr>
      <w:pStyle w:val="Footer"/>
    </w:pP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373204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5862D4" w14:textId="1884A240" w:rsidR="00884A61" w:rsidRDefault="00884A6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3A55">
          <w:rPr>
            <w:noProof/>
          </w:rPr>
          <w:t>8</w:t>
        </w:r>
        <w:r>
          <w:fldChar w:fldCharType="end"/>
        </w:r>
      </w:p>
    </w:sdtContent>
  </w:sdt>
  <w:p w14:paraId="20D8ECB8" w14:textId="77777777" w:rsidR="00F218AD" w:rsidRDefault="00F218AD">
    <w:pPr>
      <w:pStyle w:val="Footer"/>
    </w:pP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9EAB0" w14:textId="65ECBF30" w:rsidR="00F218AD" w:rsidRDefault="003126E6" w:rsidP="003126E6">
    <w:pPr>
      <w:pStyle w:val="Footer"/>
      <w:rPr>
        <w:color w:val="000000"/>
        <w:sz w:val="17"/>
      </w:rPr>
    </w:pPr>
    <w:bookmarkStart w:id="9" w:name="TITUS5FooterFirstPage"/>
    <w:r>
      <w:rPr>
        <w:color w:val="000000"/>
        <w:sz w:val="17"/>
      </w:rPr>
      <w:t xml:space="preserve">  </w:t>
    </w:r>
  </w:p>
  <w:bookmarkEnd w:id="9"/>
  <w:p w14:paraId="32CD2167" w14:textId="77777777" w:rsidR="00F218AD" w:rsidRDefault="00F218AD" w:rsidP="00F218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F30897" w14:textId="77777777" w:rsidR="003420A3" w:rsidRDefault="003420A3">
      <w:r>
        <w:separator/>
      </w:r>
    </w:p>
  </w:footnote>
  <w:footnote w:type="continuationSeparator" w:id="0">
    <w:p w14:paraId="1CFF8B68" w14:textId="77777777" w:rsidR="003420A3" w:rsidRDefault="003420A3">
      <w:r>
        <w:separator/>
      </w:r>
    </w:p>
    <w:p w14:paraId="1293D1B3" w14:textId="77777777" w:rsidR="003420A3" w:rsidRDefault="003420A3">
      <w:pPr>
        <w:pStyle w:val="Footer"/>
        <w:spacing w:after="60"/>
        <w:rPr>
          <w:sz w:val="18"/>
        </w:rPr>
      </w:pPr>
      <w:r>
        <w:rPr>
          <w:sz w:val="18"/>
        </w:rPr>
        <w:t>[Suite de la note de la page précédente]</w:t>
      </w:r>
    </w:p>
  </w:footnote>
  <w:footnote w:type="continuationNotice" w:id="1">
    <w:p w14:paraId="009BA0EC" w14:textId="77777777" w:rsidR="003420A3" w:rsidRDefault="003420A3">
      <w:pPr>
        <w:spacing w:before="60"/>
        <w:jc w:val="right"/>
        <w:rPr>
          <w:sz w:val="18"/>
        </w:rPr>
      </w:pPr>
      <w:r>
        <w:rPr>
          <w:sz w:val="18"/>
        </w:rPr>
        <w:t>[Suite de la note page suivante]</w:t>
      </w:r>
    </w:p>
  </w:footnote>
  <w:footnote w:id="2">
    <w:p w14:paraId="16F16D06" w14:textId="18DBBCB3" w:rsidR="002A50BB" w:rsidRPr="00AB0559" w:rsidRDefault="002A50BB" w:rsidP="003B06E3">
      <w:pPr>
        <w:pStyle w:val="FootnoteText"/>
        <w:ind w:left="0" w:firstLine="0"/>
        <w:rPr>
          <w:sz w:val="20"/>
        </w:rPr>
      </w:pPr>
      <w:r>
        <w:rPr>
          <w:rStyle w:val="FootnoteReference"/>
          <w:sz w:val="20"/>
        </w:rPr>
        <w:footnoteRef/>
      </w:r>
      <w:r>
        <w:rPr>
          <w:sz w:val="20"/>
        </w:rPr>
        <w:tab/>
        <w:t>En vertu de la règle 5 du règlement d</w:t>
      </w:r>
      <w:r w:rsidR="008D73F5">
        <w:rPr>
          <w:sz w:val="20"/>
        </w:rPr>
        <w:t>’</w:t>
      </w:r>
      <w:r>
        <w:rPr>
          <w:sz w:val="20"/>
        </w:rPr>
        <w:t>exécution commun à l</w:t>
      </w:r>
      <w:r w:rsidR="008D73F5">
        <w:rPr>
          <w:sz w:val="20"/>
        </w:rPr>
        <w:t>’</w:t>
      </w:r>
      <w:r>
        <w:rPr>
          <w:sz w:val="20"/>
        </w:rPr>
        <w:t>Arrangement de Lisbonne et à l</w:t>
      </w:r>
      <w:r w:rsidR="008D73F5">
        <w:rPr>
          <w:sz w:val="20"/>
        </w:rPr>
        <w:t>’</w:t>
      </w:r>
      <w:r>
        <w:rPr>
          <w:sz w:val="20"/>
        </w:rPr>
        <w:t>Acte de Genève de l</w:t>
      </w:r>
      <w:r w:rsidR="008D73F5">
        <w:rPr>
          <w:sz w:val="20"/>
        </w:rPr>
        <w:t>’</w:t>
      </w:r>
      <w:r>
        <w:rPr>
          <w:sz w:val="20"/>
        </w:rPr>
        <w:t>Arrangement de Lisbonne (règlement d</w:t>
      </w:r>
      <w:r w:rsidR="008D73F5">
        <w:rPr>
          <w:sz w:val="20"/>
        </w:rPr>
        <w:t>’</w:t>
      </w:r>
      <w:r>
        <w:rPr>
          <w:sz w:val="20"/>
        </w:rPr>
        <w:t>exécution commun).</w:t>
      </w:r>
    </w:p>
  </w:footnote>
  <w:footnote w:id="3">
    <w:p w14:paraId="46306A61" w14:textId="2262BBFA" w:rsidR="00E76E73" w:rsidRPr="00A94AA7" w:rsidRDefault="00DE5B5F" w:rsidP="00F47073">
      <w:pPr>
        <w:pStyle w:val="indenti"/>
        <w:tabs>
          <w:tab w:val="clear" w:pos="1701"/>
          <w:tab w:val="clear" w:pos="1985"/>
        </w:tabs>
        <w:ind w:right="-3"/>
        <w:jc w:val="both"/>
        <w:rPr>
          <w:rFonts w:ascii="Times New Roman" w:hAnsi="Times New Roman"/>
          <w:spacing w:val="0"/>
          <w:sz w:val="20"/>
          <w:lang w:val="fr-CH"/>
        </w:rPr>
      </w:pPr>
      <w:r w:rsidRPr="00A94AA7">
        <w:rPr>
          <w:rStyle w:val="FootnoteReference"/>
          <w:rFonts w:ascii="Times New Roman" w:hAnsi="Times New Roman"/>
          <w:spacing w:val="0"/>
          <w:sz w:val="20"/>
        </w:rPr>
        <w:footnoteRef/>
      </w:r>
      <w:r w:rsidRPr="00A94AA7">
        <w:rPr>
          <w:rFonts w:ascii="Times New Roman" w:hAnsi="Times New Roman"/>
          <w:spacing w:val="0"/>
          <w:sz w:val="20"/>
        </w:rPr>
        <w:tab/>
      </w:r>
      <w:r w:rsidRPr="00A94AA7">
        <w:rPr>
          <w:rFonts w:ascii="Times New Roman" w:hAnsi="Times New Roman"/>
          <w:b/>
          <w:spacing w:val="0"/>
          <w:sz w:val="20"/>
          <w:u w:val="single"/>
        </w:rPr>
        <w:t>Information importante</w:t>
      </w:r>
      <w:r w:rsidR="008D73F5" w:rsidRPr="00A94AA7">
        <w:rPr>
          <w:rFonts w:ascii="Times New Roman" w:hAnsi="Times New Roman"/>
          <w:bCs/>
          <w:spacing w:val="0"/>
          <w:sz w:val="20"/>
        </w:rPr>
        <w:t> :</w:t>
      </w:r>
      <w:r w:rsidRPr="00A94AA7">
        <w:rPr>
          <w:rFonts w:ascii="Times New Roman" w:hAnsi="Times New Roman"/>
          <w:bCs/>
          <w:spacing w:val="0"/>
          <w:sz w:val="20"/>
        </w:rPr>
        <w:t xml:space="preserve"> 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il convient de noter que pour les parties contractantes de l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Acte de Genève, le fait de ne remplir aucune des conditions supplémentaires indiquées au point 11, le cas échéant, constituera une irrégularité.  S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il n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 xml:space="preserve">est pas remédié à cette irrégularité dans le délai de </w:t>
      </w:r>
      <w:proofErr w:type="gramStart"/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trois mois mentionné</w:t>
      </w:r>
      <w:proofErr w:type="gramEnd"/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 xml:space="preserve"> à la règle 6.1)a), il sera considéré qu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 xml:space="preserve">il est renoncé à la protection 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à l’égard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 xml:space="preserve"> des parties contractantes qui ont demandé ces éléments supplémentaires (voir la règle 6.1)d)).  Enfin, il convient de noter qu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une renonciation peut être retirée en tout temps sous réserve de la correction de l</w:t>
      </w:r>
      <w:r w:rsidR="008D73F5"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’</w:t>
      </w:r>
      <w:r w:rsidRPr="00A94AA7">
        <w:rPr>
          <w:rStyle w:val="Hyperlink"/>
          <w:rFonts w:ascii="Times New Roman" w:hAnsi="Times New Roman"/>
          <w:color w:val="auto"/>
          <w:spacing w:val="0"/>
          <w:sz w:val="20"/>
          <w:u w:val="none"/>
        </w:rPr>
        <w:t>irrégularité, conformément à la règle 16.2)).</w:t>
      </w:r>
    </w:p>
  </w:footnote>
  <w:footnote w:id="4">
    <w:p w14:paraId="09D59592" w14:textId="129DC84E" w:rsidR="00386097" w:rsidRDefault="00386097" w:rsidP="00A61AA6">
      <w:pPr>
        <w:pStyle w:val="FootnoteText"/>
        <w:ind w:left="0" w:firstLine="0"/>
        <w:rPr>
          <w:i/>
          <w:sz w:val="20"/>
        </w:rPr>
      </w:pPr>
      <w:r>
        <w:rPr>
          <w:rStyle w:val="FootnoteReference"/>
          <w:sz w:val="20"/>
        </w:rPr>
        <w:footnoteRef/>
      </w:r>
      <w:r w:rsidR="00946213">
        <w:rPr>
          <w:sz w:val="20"/>
        </w:rPr>
        <w:t xml:space="preserve"> </w:t>
      </w:r>
      <w:r w:rsidR="00946213">
        <w:rPr>
          <w:sz w:val="20"/>
        </w:rPr>
        <w:tab/>
      </w:r>
      <w:r>
        <w:rPr>
          <w:sz w:val="20"/>
        </w:rPr>
        <w:t>Réduction des taxes</w:t>
      </w:r>
      <w:r w:rsidR="008D73F5">
        <w:rPr>
          <w:sz w:val="20"/>
        </w:rPr>
        <w:t> :</w:t>
      </w:r>
      <w:r>
        <w:rPr>
          <w:sz w:val="20"/>
        </w:rPr>
        <w:t xml:space="preserve"> Pour un enregistrement international désignant une zone géographique d</w:t>
      </w:r>
      <w:r w:rsidR="008D73F5">
        <w:rPr>
          <w:sz w:val="20"/>
        </w:rPr>
        <w:t>’</w:t>
      </w:r>
      <w:r>
        <w:rPr>
          <w:sz w:val="20"/>
        </w:rPr>
        <w:t>origine située dans</w:t>
      </w:r>
      <w:r w:rsidR="00A94AA7">
        <w:rPr>
          <w:sz w:val="20"/>
        </w:rPr>
        <w:t xml:space="preserve"> </w:t>
      </w:r>
      <w:r>
        <w:rPr>
          <w:sz w:val="20"/>
        </w:rPr>
        <w:t>un pays de la catégorie des pays les moins avancés (PMA), le montant de la taxe d</w:t>
      </w:r>
      <w:r w:rsidR="008D73F5">
        <w:rPr>
          <w:sz w:val="20"/>
        </w:rPr>
        <w:t>’</w:t>
      </w:r>
      <w:r>
        <w:rPr>
          <w:sz w:val="20"/>
        </w:rPr>
        <w:t>enregistrement est de 500 francs suisses.  La réduction s</w:t>
      </w:r>
      <w:r w:rsidR="008D73F5">
        <w:rPr>
          <w:sz w:val="20"/>
        </w:rPr>
        <w:t>’</w:t>
      </w:r>
      <w:r>
        <w:rPr>
          <w:sz w:val="20"/>
        </w:rPr>
        <w:t xml:space="preserve">applique également </w:t>
      </w:r>
      <w:r w:rsidR="008D73F5">
        <w:rPr>
          <w:sz w:val="20"/>
        </w:rPr>
        <w:t>à l’égard</w:t>
      </w:r>
      <w:r>
        <w:rPr>
          <w:sz w:val="20"/>
        </w:rPr>
        <w:t xml:space="preserve"> d</w:t>
      </w:r>
      <w:r w:rsidR="008D73F5">
        <w:rPr>
          <w:sz w:val="20"/>
        </w:rPr>
        <w:t>’</w:t>
      </w:r>
      <w:r>
        <w:rPr>
          <w:sz w:val="20"/>
        </w:rPr>
        <w:t>une demande d</w:t>
      </w:r>
      <w:r w:rsidR="008D73F5">
        <w:rPr>
          <w:sz w:val="20"/>
        </w:rPr>
        <w:t>’</w:t>
      </w:r>
      <w:r>
        <w:rPr>
          <w:sz w:val="20"/>
        </w:rPr>
        <w:t>enregistrement international soumise par une organisation intergouvernementale dont la majorité des États membres sont des PMA</w:t>
      </w:r>
      <w:r>
        <w:rPr>
          <w:i/>
          <w:sz w:val="20"/>
        </w:rPr>
        <w:t>.</w:t>
      </w:r>
    </w:p>
    <w:p w14:paraId="34B40287" w14:textId="77777777" w:rsidR="00D35A4F" w:rsidRPr="00875FA4" w:rsidRDefault="00D35A4F" w:rsidP="00A61AA6">
      <w:pPr>
        <w:pStyle w:val="FootnoteText"/>
        <w:ind w:left="0" w:firstLine="0"/>
        <w:rPr>
          <w:sz w:val="20"/>
          <w:lang w:val="fr-CH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C903D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0" w:name="TITUS3HeaderEvenPages"/>
    <w:r>
      <w:rPr>
        <w:color w:val="000000"/>
        <w:sz w:val="17"/>
      </w:rPr>
      <w:t xml:space="preserve"> </w:t>
    </w:r>
  </w:p>
  <w:bookmarkEnd w:id="0"/>
  <w:p w14:paraId="62E64D53" w14:textId="77777777" w:rsidR="00F218AD" w:rsidRDefault="00F218AD" w:rsidP="00F218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C411DB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1" w:name="TITUS3HeaderPrimary"/>
    <w:r>
      <w:rPr>
        <w:color w:val="000000"/>
        <w:sz w:val="17"/>
      </w:rPr>
      <w:t xml:space="preserve"> </w:t>
    </w:r>
  </w:p>
  <w:bookmarkEnd w:id="1"/>
  <w:p w14:paraId="5DEDEFC6" w14:textId="77777777" w:rsidR="00F218AD" w:rsidRDefault="00F218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E3FD7E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3" w:name="TITUS3HeaderFirstPage"/>
    <w:r>
      <w:rPr>
        <w:color w:val="000000"/>
        <w:sz w:val="17"/>
      </w:rPr>
      <w:t xml:space="preserve"> </w:t>
    </w:r>
  </w:p>
  <w:bookmarkEnd w:id="3"/>
  <w:p w14:paraId="4680C2E2" w14:textId="77777777" w:rsidR="00F218AD" w:rsidRDefault="00F218AD" w:rsidP="00F218A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013ED" w14:textId="77777777" w:rsidR="005E6706" w:rsidRDefault="005E6706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3AD92CE3" w14:textId="77777777" w:rsidR="005E6706" w:rsidRDefault="005E6706" w:rsidP="00F218A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161668" w14:textId="77777777" w:rsidR="005E6706" w:rsidRDefault="005E6706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29668334" w14:textId="77777777" w:rsidR="005E6706" w:rsidRDefault="005E670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BD6332" w14:textId="77777777" w:rsidR="005E6706" w:rsidRDefault="005E6706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61934C3B" w14:textId="77777777" w:rsidR="005E6706" w:rsidRDefault="005E6706" w:rsidP="00F218A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B928D" w14:textId="77777777" w:rsidR="00340051" w:rsidRDefault="00340051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6AE21FA9" w14:textId="77777777" w:rsidR="00340051" w:rsidRDefault="00340051" w:rsidP="00F218A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C2DB3" w14:textId="77777777" w:rsidR="00340051" w:rsidRDefault="00340051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7F91ECD6" w14:textId="77777777" w:rsidR="00340051" w:rsidRDefault="0034005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CDF492" w14:textId="77777777" w:rsidR="00340051" w:rsidRDefault="00340051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782C3B5C" w14:textId="77777777" w:rsidR="00340051" w:rsidRDefault="00340051" w:rsidP="00F218A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E325A" w14:textId="77777777" w:rsidR="00F6357C" w:rsidRDefault="00F6357C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358E5C32" w14:textId="77777777" w:rsidR="00F6357C" w:rsidRDefault="00F6357C" w:rsidP="00F218AD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6D0078" w14:textId="77777777" w:rsidR="00F6357C" w:rsidRDefault="00F6357C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53B7D3EF" w14:textId="77777777" w:rsidR="00F6357C" w:rsidRDefault="00F6357C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A50564" w14:textId="77777777" w:rsidR="00F6357C" w:rsidRDefault="00F6357C" w:rsidP="003126E6">
    <w:pPr>
      <w:pStyle w:val="Header"/>
      <w:jc w:val="right"/>
      <w:rPr>
        <w:color w:val="000000"/>
        <w:sz w:val="17"/>
      </w:rPr>
    </w:pPr>
    <w:r>
      <w:rPr>
        <w:color w:val="000000"/>
        <w:sz w:val="17"/>
      </w:rPr>
      <w:t xml:space="preserve"> </w:t>
    </w:r>
  </w:p>
  <w:p w14:paraId="72CCA285" w14:textId="77777777" w:rsidR="00F6357C" w:rsidRDefault="00F6357C" w:rsidP="00F218AD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72964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5" w:name="TITUS5HeaderEvenPages"/>
    <w:r>
      <w:rPr>
        <w:color w:val="000000"/>
        <w:sz w:val="17"/>
      </w:rPr>
      <w:t xml:space="preserve"> </w:t>
    </w:r>
  </w:p>
  <w:bookmarkEnd w:id="5"/>
  <w:p w14:paraId="70EBC9A0" w14:textId="77777777" w:rsidR="00F218AD" w:rsidRDefault="00F218AD" w:rsidP="00F218AD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44159C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6" w:name="TITUS5HeaderPrimary"/>
    <w:r>
      <w:rPr>
        <w:color w:val="000000"/>
        <w:sz w:val="17"/>
      </w:rPr>
      <w:t xml:space="preserve"> </w:t>
    </w:r>
  </w:p>
  <w:bookmarkEnd w:id="6"/>
  <w:p w14:paraId="79FDD271" w14:textId="77777777" w:rsidR="00F218AD" w:rsidRDefault="00F218AD">
    <w:pPr>
      <w:pStyle w:val="Header"/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A25C4C" w14:textId="77777777" w:rsidR="00F218AD" w:rsidRDefault="003126E6" w:rsidP="003126E6">
    <w:pPr>
      <w:pStyle w:val="Header"/>
      <w:jc w:val="right"/>
      <w:rPr>
        <w:color w:val="000000"/>
        <w:sz w:val="17"/>
      </w:rPr>
    </w:pPr>
    <w:bookmarkStart w:id="8" w:name="TITUS5HeaderFirstPage"/>
    <w:r>
      <w:rPr>
        <w:color w:val="000000"/>
        <w:sz w:val="17"/>
      </w:rPr>
      <w:t xml:space="preserve"> </w:t>
    </w:r>
  </w:p>
  <w:bookmarkEnd w:id="8"/>
  <w:p w14:paraId="7BBBBCED" w14:textId="77777777" w:rsidR="00F218AD" w:rsidRDefault="00F218AD" w:rsidP="00F218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669C5"/>
    <w:multiLevelType w:val="hybridMultilevel"/>
    <w:tmpl w:val="DE82A8A8"/>
    <w:lvl w:ilvl="0" w:tplc="F6B8AD7C"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1AE321A3"/>
    <w:multiLevelType w:val="hybridMultilevel"/>
    <w:tmpl w:val="D9AAE5C6"/>
    <w:lvl w:ilvl="0" w:tplc="BD6683C0"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39E246CD"/>
    <w:multiLevelType w:val="hybridMultilevel"/>
    <w:tmpl w:val="726E43D0"/>
    <w:lvl w:ilvl="0" w:tplc="094292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DC65BA"/>
    <w:multiLevelType w:val="hybridMultilevel"/>
    <w:tmpl w:val="88B8848C"/>
    <w:lvl w:ilvl="0" w:tplc="9F3435AC">
      <w:start w:val="6"/>
      <w:numFmt w:val="bullet"/>
      <w:lvlText w:val="–"/>
      <w:lvlJc w:val="left"/>
      <w:pPr>
        <w:ind w:left="562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22" w:hanging="360"/>
      </w:pPr>
      <w:rPr>
        <w:rFonts w:ascii="Wingdings" w:hAnsi="Wingdings" w:hint="default"/>
      </w:rPr>
    </w:lvl>
  </w:abstractNum>
  <w:abstractNum w:abstractNumId="4" w15:restartNumberingAfterBreak="0">
    <w:nsid w:val="50D96CA6"/>
    <w:multiLevelType w:val="hybridMultilevel"/>
    <w:tmpl w:val="E3F60870"/>
    <w:lvl w:ilvl="0" w:tplc="20E2E8B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44C3C20"/>
    <w:multiLevelType w:val="hybridMultilevel"/>
    <w:tmpl w:val="D3C27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8C7023"/>
    <w:multiLevelType w:val="hybridMultilevel"/>
    <w:tmpl w:val="BF4E9BF2"/>
    <w:lvl w:ilvl="0" w:tplc="98A22DEA">
      <w:start w:val="13"/>
      <w:numFmt w:val="bullet"/>
      <w:lvlText w:val="-"/>
      <w:lvlJc w:val="left"/>
      <w:pPr>
        <w:ind w:left="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0" w:hanging="360"/>
      </w:pPr>
      <w:rPr>
        <w:rFonts w:ascii="Wingdings" w:hAnsi="Wingdings" w:hint="default"/>
      </w:rPr>
    </w:lvl>
  </w:abstractNum>
  <w:num w:numId="1" w16cid:durableId="1805544841">
    <w:abstractNumId w:val="5"/>
  </w:num>
  <w:num w:numId="2" w16cid:durableId="802817683">
    <w:abstractNumId w:val="6"/>
  </w:num>
  <w:num w:numId="3" w16cid:durableId="2095977197">
    <w:abstractNumId w:val="0"/>
  </w:num>
  <w:num w:numId="4" w16cid:durableId="472647882">
    <w:abstractNumId w:val="1"/>
  </w:num>
  <w:num w:numId="5" w16cid:durableId="1311135061">
    <w:abstractNumId w:val="2"/>
  </w:num>
  <w:num w:numId="6" w16cid:durableId="622999175">
    <w:abstractNumId w:val="4"/>
  </w:num>
  <w:num w:numId="7" w16cid:durableId="796389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3"/>
  <w:embedTrueType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2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21">
      <v:textbox inset="5.1pt,5.1pt,5.1pt,5.1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24EF"/>
    <w:rsid w:val="000002C8"/>
    <w:rsid w:val="00001CA3"/>
    <w:rsid w:val="00003107"/>
    <w:rsid w:val="0000656C"/>
    <w:rsid w:val="000066AF"/>
    <w:rsid w:val="0002428A"/>
    <w:rsid w:val="00025E76"/>
    <w:rsid w:val="000276AB"/>
    <w:rsid w:val="0003303C"/>
    <w:rsid w:val="00033A55"/>
    <w:rsid w:val="00034C4D"/>
    <w:rsid w:val="000356D6"/>
    <w:rsid w:val="0004035B"/>
    <w:rsid w:val="000432E1"/>
    <w:rsid w:val="00050C30"/>
    <w:rsid w:val="00053E08"/>
    <w:rsid w:val="00055A82"/>
    <w:rsid w:val="00057E3B"/>
    <w:rsid w:val="0007379D"/>
    <w:rsid w:val="000870F3"/>
    <w:rsid w:val="00096414"/>
    <w:rsid w:val="00097283"/>
    <w:rsid w:val="000A421E"/>
    <w:rsid w:val="000B1725"/>
    <w:rsid w:val="000B7172"/>
    <w:rsid w:val="000C32E2"/>
    <w:rsid w:val="000D137E"/>
    <w:rsid w:val="000D4D80"/>
    <w:rsid w:val="000E65E3"/>
    <w:rsid w:val="000F2609"/>
    <w:rsid w:val="00102728"/>
    <w:rsid w:val="0010584B"/>
    <w:rsid w:val="001076ED"/>
    <w:rsid w:val="00111D65"/>
    <w:rsid w:val="00114B68"/>
    <w:rsid w:val="00115C6B"/>
    <w:rsid w:val="001209C4"/>
    <w:rsid w:val="00122B61"/>
    <w:rsid w:val="001307F7"/>
    <w:rsid w:val="00130F60"/>
    <w:rsid w:val="001327E7"/>
    <w:rsid w:val="00132E4C"/>
    <w:rsid w:val="00133AFC"/>
    <w:rsid w:val="001607D6"/>
    <w:rsid w:val="00161D7C"/>
    <w:rsid w:val="00162C8D"/>
    <w:rsid w:val="001660F0"/>
    <w:rsid w:val="00172FF7"/>
    <w:rsid w:val="00175054"/>
    <w:rsid w:val="00177D6B"/>
    <w:rsid w:val="00182D0A"/>
    <w:rsid w:val="00192A5B"/>
    <w:rsid w:val="00194572"/>
    <w:rsid w:val="00194CB5"/>
    <w:rsid w:val="001956B0"/>
    <w:rsid w:val="001970E4"/>
    <w:rsid w:val="001A175B"/>
    <w:rsid w:val="001A23E4"/>
    <w:rsid w:val="001B1032"/>
    <w:rsid w:val="001C2640"/>
    <w:rsid w:val="001C4981"/>
    <w:rsid w:val="001D2CFE"/>
    <w:rsid w:val="001E5546"/>
    <w:rsid w:val="001E65F7"/>
    <w:rsid w:val="001F0E18"/>
    <w:rsid w:val="001F5955"/>
    <w:rsid w:val="001F6A03"/>
    <w:rsid w:val="002072D2"/>
    <w:rsid w:val="0020752C"/>
    <w:rsid w:val="002130CA"/>
    <w:rsid w:val="002165F4"/>
    <w:rsid w:val="00231ECB"/>
    <w:rsid w:val="002334BE"/>
    <w:rsid w:val="00235C06"/>
    <w:rsid w:val="002406C6"/>
    <w:rsid w:val="00241DD8"/>
    <w:rsid w:val="00245697"/>
    <w:rsid w:val="00246DA6"/>
    <w:rsid w:val="002512C6"/>
    <w:rsid w:val="00251977"/>
    <w:rsid w:val="00260638"/>
    <w:rsid w:val="00274CB8"/>
    <w:rsid w:val="00292896"/>
    <w:rsid w:val="0029418F"/>
    <w:rsid w:val="002949C0"/>
    <w:rsid w:val="002A16C5"/>
    <w:rsid w:val="002A50BB"/>
    <w:rsid w:val="002A54D5"/>
    <w:rsid w:val="002A6C4B"/>
    <w:rsid w:val="002C620F"/>
    <w:rsid w:val="002C72B5"/>
    <w:rsid w:val="002D3889"/>
    <w:rsid w:val="002D6437"/>
    <w:rsid w:val="002E0566"/>
    <w:rsid w:val="002E1BB3"/>
    <w:rsid w:val="002E2F21"/>
    <w:rsid w:val="002E3D9C"/>
    <w:rsid w:val="002F01CD"/>
    <w:rsid w:val="00304F58"/>
    <w:rsid w:val="00306177"/>
    <w:rsid w:val="00310494"/>
    <w:rsid w:val="00312220"/>
    <w:rsid w:val="003126E6"/>
    <w:rsid w:val="00313287"/>
    <w:rsid w:val="00320C65"/>
    <w:rsid w:val="0032276E"/>
    <w:rsid w:val="003244AE"/>
    <w:rsid w:val="00330AE8"/>
    <w:rsid w:val="00336F3C"/>
    <w:rsid w:val="00337E37"/>
    <w:rsid w:val="00340051"/>
    <w:rsid w:val="00341948"/>
    <w:rsid w:val="003420A3"/>
    <w:rsid w:val="00343B09"/>
    <w:rsid w:val="00346910"/>
    <w:rsid w:val="00346B82"/>
    <w:rsid w:val="003619EE"/>
    <w:rsid w:val="00361F91"/>
    <w:rsid w:val="00363645"/>
    <w:rsid w:val="00372BA9"/>
    <w:rsid w:val="0037353D"/>
    <w:rsid w:val="00376F21"/>
    <w:rsid w:val="00383703"/>
    <w:rsid w:val="00386097"/>
    <w:rsid w:val="00391FE6"/>
    <w:rsid w:val="00397DDA"/>
    <w:rsid w:val="003A0559"/>
    <w:rsid w:val="003A5BDF"/>
    <w:rsid w:val="003B06E3"/>
    <w:rsid w:val="003C2E46"/>
    <w:rsid w:val="003D10BF"/>
    <w:rsid w:val="003D207D"/>
    <w:rsid w:val="003D5AAD"/>
    <w:rsid w:val="003E1E6C"/>
    <w:rsid w:val="003E43EE"/>
    <w:rsid w:val="003E50C2"/>
    <w:rsid w:val="003F184F"/>
    <w:rsid w:val="003F231B"/>
    <w:rsid w:val="003F3E9D"/>
    <w:rsid w:val="004035C8"/>
    <w:rsid w:val="00404E1E"/>
    <w:rsid w:val="00412C0F"/>
    <w:rsid w:val="004153E6"/>
    <w:rsid w:val="004157F5"/>
    <w:rsid w:val="00424B0B"/>
    <w:rsid w:val="004251D4"/>
    <w:rsid w:val="00435A12"/>
    <w:rsid w:val="00443932"/>
    <w:rsid w:val="00451F39"/>
    <w:rsid w:val="00453426"/>
    <w:rsid w:val="00457539"/>
    <w:rsid w:val="00460380"/>
    <w:rsid w:val="00463AFF"/>
    <w:rsid w:val="00465BDB"/>
    <w:rsid w:val="00480AA4"/>
    <w:rsid w:val="00482580"/>
    <w:rsid w:val="00485136"/>
    <w:rsid w:val="00486CE4"/>
    <w:rsid w:val="00494C37"/>
    <w:rsid w:val="004A2D8D"/>
    <w:rsid w:val="004A345A"/>
    <w:rsid w:val="004A6FFE"/>
    <w:rsid w:val="004B1090"/>
    <w:rsid w:val="004B196C"/>
    <w:rsid w:val="004B43F0"/>
    <w:rsid w:val="004C4253"/>
    <w:rsid w:val="004E2D08"/>
    <w:rsid w:val="004F7CD5"/>
    <w:rsid w:val="00500DF0"/>
    <w:rsid w:val="00506C8E"/>
    <w:rsid w:val="00513A85"/>
    <w:rsid w:val="00513E3D"/>
    <w:rsid w:val="00540D11"/>
    <w:rsid w:val="005451A2"/>
    <w:rsid w:val="00545348"/>
    <w:rsid w:val="00550B41"/>
    <w:rsid w:val="005514CE"/>
    <w:rsid w:val="0055162C"/>
    <w:rsid w:val="00552DAA"/>
    <w:rsid w:val="00566C0D"/>
    <w:rsid w:val="00566EFD"/>
    <w:rsid w:val="005835C9"/>
    <w:rsid w:val="005855E7"/>
    <w:rsid w:val="0059165E"/>
    <w:rsid w:val="00591B20"/>
    <w:rsid w:val="0059668F"/>
    <w:rsid w:val="005B2AFE"/>
    <w:rsid w:val="005B3C62"/>
    <w:rsid w:val="005B56ED"/>
    <w:rsid w:val="005D564A"/>
    <w:rsid w:val="005D5F58"/>
    <w:rsid w:val="005E38D4"/>
    <w:rsid w:val="005E555A"/>
    <w:rsid w:val="005E6706"/>
    <w:rsid w:val="00600612"/>
    <w:rsid w:val="0060506B"/>
    <w:rsid w:val="00605D90"/>
    <w:rsid w:val="00605E97"/>
    <w:rsid w:val="00610838"/>
    <w:rsid w:val="006150E5"/>
    <w:rsid w:val="00617E8D"/>
    <w:rsid w:val="0062370F"/>
    <w:rsid w:val="00625C11"/>
    <w:rsid w:val="00636983"/>
    <w:rsid w:val="006430A4"/>
    <w:rsid w:val="00646F39"/>
    <w:rsid w:val="00654AF3"/>
    <w:rsid w:val="00654ECC"/>
    <w:rsid w:val="006554ED"/>
    <w:rsid w:val="00661B26"/>
    <w:rsid w:val="00665DB4"/>
    <w:rsid w:val="00671C2E"/>
    <w:rsid w:val="006726F1"/>
    <w:rsid w:val="00672795"/>
    <w:rsid w:val="006745BB"/>
    <w:rsid w:val="0068525A"/>
    <w:rsid w:val="006A4538"/>
    <w:rsid w:val="006C1ADB"/>
    <w:rsid w:val="006C232B"/>
    <w:rsid w:val="006C453E"/>
    <w:rsid w:val="006C5BE6"/>
    <w:rsid w:val="006C5FDE"/>
    <w:rsid w:val="006C695F"/>
    <w:rsid w:val="006D4559"/>
    <w:rsid w:val="006D7F38"/>
    <w:rsid w:val="006F0024"/>
    <w:rsid w:val="006F0E91"/>
    <w:rsid w:val="006F5E41"/>
    <w:rsid w:val="006F7410"/>
    <w:rsid w:val="007048D4"/>
    <w:rsid w:val="00707519"/>
    <w:rsid w:val="00730780"/>
    <w:rsid w:val="00731798"/>
    <w:rsid w:val="00737CA4"/>
    <w:rsid w:val="00740817"/>
    <w:rsid w:val="00740B53"/>
    <w:rsid w:val="00750126"/>
    <w:rsid w:val="0075053D"/>
    <w:rsid w:val="00764BAD"/>
    <w:rsid w:val="00764EAE"/>
    <w:rsid w:val="007660FD"/>
    <w:rsid w:val="0077213E"/>
    <w:rsid w:val="00773AD0"/>
    <w:rsid w:val="007746C2"/>
    <w:rsid w:val="0077572C"/>
    <w:rsid w:val="007874D8"/>
    <w:rsid w:val="00794D8E"/>
    <w:rsid w:val="007A1402"/>
    <w:rsid w:val="007B27B9"/>
    <w:rsid w:val="007C2BFE"/>
    <w:rsid w:val="007E7AE7"/>
    <w:rsid w:val="007F10AE"/>
    <w:rsid w:val="007F2688"/>
    <w:rsid w:val="007F3610"/>
    <w:rsid w:val="00803FAB"/>
    <w:rsid w:val="008067D6"/>
    <w:rsid w:val="00807B5F"/>
    <w:rsid w:val="008168F2"/>
    <w:rsid w:val="0082106D"/>
    <w:rsid w:val="00821B88"/>
    <w:rsid w:val="00823F06"/>
    <w:rsid w:val="00824A54"/>
    <w:rsid w:val="00827E9D"/>
    <w:rsid w:val="00837B39"/>
    <w:rsid w:val="00843CB8"/>
    <w:rsid w:val="008446EB"/>
    <w:rsid w:val="00846472"/>
    <w:rsid w:val="00847D47"/>
    <w:rsid w:val="0085046A"/>
    <w:rsid w:val="00855B8B"/>
    <w:rsid w:val="0086266E"/>
    <w:rsid w:val="008719F2"/>
    <w:rsid w:val="00875FA4"/>
    <w:rsid w:val="0088222C"/>
    <w:rsid w:val="00884A61"/>
    <w:rsid w:val="008938E6"/>
    <w:rsid w:val="00893C36"/>
    <w:rsid w:val="00894BF4"/>
    <w:rsid w:val="00895CD8"/>
    <w:rsid w:val="00896305"/>
    <w:rsid w:val="0089711F"/>
    <w:rsid w:val="008A2D76"/>
    <w:rsid w:val="008B622F"/>
    <w:rsid w:val="008B6B11"/>
    <w:rsid w:val="008B7FC0"/>
    <w:rsid w:val="008D27DE"/>
    <w:rsid w:val="008D6508"/>
    <w:rsid w:val="008D6F46"/>
    <w:rsid w:val="008D73F5"/>
    <w:rsid w:val="008D77A8"/>
    <w:rsid w:val="008D7C48"/>
    <w:rsid w:val="008E5AB2"/>
    <w:rsid w:val="008F31E7"/>
    <w:rsid w:val="008F6639"/>
    <w:rsid w:val="00901AE2"/>
    <w:rsid w:val="00910551"/>
    <w:rsid w:val="00913720"/>
    <w:rsid w:val="00942C34"/>
    <w:rsid w:val="00946213"/>
    <w:rsid w:val="009541C0"/>
    <w:rsid w:val="00962EAE"/>
    <w:rsid w:val="00967C9E"/>
    <w:rsid w:val="009730A6"/>
    <w:rsid w:val="009736AB"/>
    <w:rsid w:val="00980491"/>
    <w:rsid w:val="009844FE"/>
    <w:rsid w:val="00985E53"/>
    <w:rsid w:val="0099139B"/>
    <w:rsid w:val="00995AC9"/>
    <w:rsid w:val="009A60EB"/>
    <w:rsid w:val="009B0168"/>
    <w:rsid w:val="009C3EF8"/>
    <w:rsid w:val="009D0EF1"/>
    <w:rsid w:val="009E40B6"/>
    <w:rsid w:val="009F0933"/>
    <w:rsid w:val="009F2CB5"/>
    <w:rsid w:val="009F33E7"/>
    <w:rsid w:val="009F5EF5"/>
    <w:rsid w:val="00A01B93"/>
    <w:rsid w:val="00A0266F"/>
    <w:rsid w:val="00A10401"/>
    <w:rsid w:val="00A112CD"/>
    <w:rsid w:val="00A11941"/>
    <w:rsid w:val="00A135DB"/>
    <w:rsid w:val="00A141EB"/>
    <w:rsid w:val="00A24697"/>
    <w:rsid w:val="00A26599"/>
    <w:rsid w:val="00A309AA"/>
    <w:rsid w:val="00A31F42"/>
    <w:rsid w:val="00A32254"/>
    <w:rsid w:val="00A330E7"/>
    <w:rsid w:val="00A344A8"/>
    <w:rsid w:val="00A357F8"/>
    <w:rsid w:val="00A365C7"/>
    <w:rsid w:val="00A41CC2"/>
    <w:rsid w:val="00A4588E"/>
    <w:rsid w:val="00A54774"/>
    <w:rsid w:val="00A54A9B"/>
    <w:rsid w:val="00A5748F"/>
    <w:rsid w:val="00A61AA6"/>
    <w:rsid w:val="00A61D4B"/>
    <w:rsid w:val="00A72FB6"/>
    <w:rsid w:val="00A74C9A"/>
    <w:rsid w:val="00A758EB"/>
    <w:rsid w:val="00A839C8"/>
    <w:rsid w:val="00A83BFA"/>
    <w:rsid w:val="00A94AA7"/>
    <w:rsid w:val="00A94D72"/>
    <w:rsid w:val="00A96B2A"/>
    <w:rsid w:val="00AA5833"/>
    <w:rsid w:val="00AB0559"/>
    <w:rsid w:val="00AB0D54"/>
    <w:rsid w:val="00AB1F31"/>
    <w:rsid w:val="00AD015B"/>
    <w:rsid w:val="00AD1422"/>
    <w:rsid w:val="00AE23F9"/>
    <w:rsid w:val="00AF421A"/>
    <w:rsid w:val="00AF4B55"/>
    <w:rsid w:val="00B22709"/>
    <w:rsid w:val="00B240D3"/>
    <w:rsid w:val="00B26C0A"/>
    <w:rsid w:val="00B346B6"/>
    <w:rsid w:val="00B358A0"/>
    <w:rsid w:val="00B36876"/>
    <w:rsid w:val="00B41991"/>
    <w:rsid w:val="00B50E89"/>
    <w:rsid w:val="00B54B77"/>
    <w:rsid w:val="00B62327"/>
    <w:rsid w:val="00B94AB6"/>
    <w:rsid w:val="00B94F1B"/>
    <w:rsid w:val="00B963BD"/>
    <w:rsid w:val="00BA0A05"/>
    <w:rsid w:val="00BA0AAC"/>
    <w:rsid w:val="00BA65E7"/>
    <w:rsid w:val="00BB0D14"/>
    <w:rsid w:val="00BB0F81"/>
    <w:rsid w:val="00BC14D5"/>
    <w:rsid w:val="00BC2DCC"/>
    <w:rsid w:val="00BC59D7"/>
    <w:rsid w:val="00BE24EF"/>
    <w:rsid w:val="00BE451F"/>
    <w:rsid w:val="00C00D5E"/>
    <w:rsid w:val="00C065CD"/>
    <w:rsid w:val="00C206A8"/>
    <w:rsid w:val="00C23F9E"/>
    <w:rsid w:val="00C2418B"/>
    <w:rsid w:val="00C26C3C"/>
    <w:rsid w:val="00C27A91"/>
    <w:rsid w:val="00C27AF2"/>
    <w:rsid w:val="00C34169"/>
    <w:rsid w:val="00C42C8E"/>
    <w:rsid w:val="00C4440A"/>
    <w:rsid w:val="00C505B2"/>
    <w:rsid w:val="00C50BF2"/>
    <w:rsid w:val="00C75E5B"/>
    <w:rsid w:val="00C818FB"/>
    <w:rsid w:val="00C92570"/>
    <w:rsid w:val="00C93B0B"/>
    <w:rsid w:val="00C97B45"/>
    <w:rsid w:val="00CA1DC9"/>
    <w:rsid w:val="00CA545F"/>
    <w:rsid w:val="00CB4E5B"/>
    <w:rsid w:val="00CB5D0F"/>
    <w:rsid w:val="00CB6684"/>
    <w:rsid w:val="00CC1530"/>
    <w:rsid w:val="00CC27EB"/>
    <w:rsid w:val="00CC3F2D"/>
    <w:rsid w:val="00CC7DDF"/>
    <w:rsid w:val="00CD00CC"/>
    <w:rsid w:val="00CD6555"/>
    <w:rsid w:val="00CE6FA7"/>
    <w:rsid w:val="00CF23F4"/>
    <w:rsid w:val="00CF2854"/>
    <w:rsid w:val="00CF4396"/>
    <w:rsid w:val="00D20A20"/>
    <w:rsid w:val="00D2374A"/>
    <w:rsid w:val="00D32C53"/>
    <w:rsid w:val="00D33CF9"/>
    <w:rsid w:val="00D35A4F"/>
    <w:rsid w:val="00D372F4"/>
    <w:rsid w:val="00D40AC1"/>
    <w:rsid w:val="00D40CFB"/>
    <w:rsid w:val="00D60D8D"/>
    <w:rsid w:val="00D63388"/>
    <w:rsid w:val="00D63ADD"/>
    <w:rsid w:val="00D64880"/>
    <w:rsid w:val="00D700A0"/>
    <w:rsid w:val="00D7616E"/>
    <w:rsid w:val="00D80CC5"/>
    <w:rsid w:val="00D81143"/>
    <w:rsid w:val="00D8445D"/>
    <w:rsid w:val="00D861DB"/>
    <w:rsid w:val="00D874DA"/>
    <w:rsid w:val="00D93F5C"/>
    <w:rsid w:val="00DB1FCD"/>
    <w:rsid w:val="00DB7325"/>
    <w:rsid w:val="00DD0862"/>
    <w:rsid w:val="00DD6214"/>
    <w:rsid w:val="00DD73F8"/>
    <w:rsid w:val="00DE0608"/>
    <w:rsid w:val="00DE08AD"/>
    <w:rsid w:val="00DE16FC"/>
    <w:rsid w:val="00DE19E7"/>
    <w:rsid w:val="00DE5B5F"/>
    <w:rsid w:val="00DF19A0"/>
    <w:rsid w:val="00DF5831"/>
    <w:rsid w:val="00DF5F24"/>
    <w:rsid w:val="00DF733E"/>
    <w:rsid w:val="00E03BE7"/>
    <w:rsid w:val="00E0627A"/>
    <w:rsid w:val="00E10DB7"/>
    <w:rsid w:val="00E125A5"/>
    <w:rsid w:val="00E13A6F"/>
    <w:rsid w:val="00E17539"/>
    <w:rsid w:val="00E20BBB"/>
    <w:rsid w:val="00E20F55"/>
    <w:rsid w:val="00E2664E"/>
    <w:rsid w:val="00E36473"/>
    <w:rsid w:val="00E43435"/>
    <w:rsid w:val="00E63123"/>
    <w:rsid w:val="00E75364"/>
    <w:rsid w:val="00E76E73"/>
    <w:rsid w:val="00E8346C"/>
    <w:rsid w:val="00E84AB3"/>
    <w:rsid w:val="00E96495"/>
    <w:rsid w:val="00E97E82"/>
    <w:rsid w:val="00EB03B3"/>
    <w:rsid w:val="00EB5D62"/>
    <w:rsid w:val="00EB731C"/>
    <w:rsid w:val="00ED08F0"/>
    <w:rsid w:val="00ED6D20"/>
    <w:rsid w:val="00EE0143"/>
    <w:rsid w:val="00EE78B1"/>
    <w:rsid w:val="00EF14DC"/>
    <w:rsid w:val="00F01466"/>
    <w:rsid w:val="00F10428"/>
    <w:rsid w:val="00F10D88"/>
    <w:rsid w:val="00F11808"/>
    <w:rsid w:val="00F15ED9"/>
    <w:rsid w:val="00F218AD"/>
    <w:rsid w:val="00F23C03"/>
    <w:rsid w:val="00F26402"/>
    <w:rsid w:val="00F273C1"/>
    <w:rsid w:val="00F414C8"/>
    <w:rsid w:val="00F4596B"/>
    <w:rsid w:val="00F47073"/>
    <w:rsid w:val="00F472A8"/>
    <w:rsid w:val="00F51A83"/>
    <w:rsid w:val="00F5478E"/>
    <w:rsid w:val="00F55049"/>
    <w:rsid w:val="00F55449"/>
    <w:rsid w:val="00F60290"/>
    <w:rsid w:val="00F6357C"/>
    <w:rsid w:val="00F80B1D"/>
    <w:rsid w:val="00F82704"/>
    <w:rsid w:val="00F83C48"/>
    <w:rsid w:val="00F93F20"/>
    <w:rsid w:val="00FA3CF0"/>
    <w:rsid w:val="00FA406E"/>
    <w:rsid w:val="00FA6244"/>
    <w:rsid w:val="00FA6663"/>
    <w:rsid w:val="00FA70A8"/>
    <w:rsid w:val="00FB214D"/>
    <w:rsid w:val="00FB36B9"/>
    <w:rsid w:val="00FB4E85"/>
    <w:rsid w:val="00FB7833"/>
    <w:rsid w:val="00FC02E8"/>
    <w:rsid w:val="00FC1403"/>
    <w:rsid w:val="00FC42C5"/>
    <w:rsid w:val="00FC4E39"/>
    <w:rsid w:val="00FC6D9B"/>
    <w:rsid w:val="00FD474F"/>
    <w:rsid w:val="00FD5EB5"/>
    <w:rsid w:val="00FE3F32"/>
    <w:rsid w:val="00FE5307"/>
    <w:rsid w:val="00FF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>
      <v:textbox inset="5.1pt,5.1pt,5.1pt,5.1pt"/>
    </o:shapedefaults>
    <o:shapelayout v:ext="edit">
      <o:idmap v:ext="edit" data="1"/>
    </o:shapelayout>
  </w:shapeDefaults>
  <w:decimalSymbol w:val="."/>
  <w:listSeparator w:val=","/>
  <w14:docId w14:val="14272248"/>
  <w15:chartTrackingRefBased/>
  <w15:docId w15:val="{07BCE3DB-0DD5-4B35-8672-3FCB5EA81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719F2"/>
    <w:rPr>
      <w:sz w:val="24"/>
      <w:lang w:eastAsia="zh-CN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cap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</w:style>
  <w:style w:type="paragraph" w:styleId="Heading4">
    <w:name w:val="heading 4"/>
    <w:basedOn w:val="Normal"/>
    <w:next w:val="Normal"/>
    <w:qFormat/>
    <w:pPr>
      <w:keepNext/>
      <w:outlineLvl w:val="3"/>
    </w:pPr>
  </w:style>
  <w:style w:type="paragraph" w:styleId="Heading5">
    <w:name w:val="heading 5"/>
    <w:basedOn w:val="Normal"/>
    <w:next w:val="Normal"/>
    <w:qFormat/>
    <w:pPr>
      <w:outlineLvl w:val="4"/>
    </w:pPr>
  </w:style>
  <w:style w:type="paragraph" w:styleId="Heading6">
    <w:name w:val="heading 6"/>
    <w:basedOn w:val="Normal"/>
    <w:next w:val="Normal"/>
    <w:qFormat/>
    <w:pPr>
      <w:outlineLvl w:val="5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semiHidden/>
    <w:rPr>
      <w:sz w:val="22"/>
    </w:rPr>
  </w:style>
  <w:style w:type="paragraph" w:styleId="BodyText">
    <w:name w:val="Body Text"/>
    <w:basedOn w:val="Normal"/>
  </w:style>
  <w:style w:type="paragraph" w:styleId="BodyTextIndent">
    <w:name w:val="Body Text Indent"/>
    <w:basedOn w:val="Normal"/>
    <w:pPr>
      <w:ind w:left="567"/>
    </w:pPr>
  </w:style>
  <w:style w:type="paragraph" w:styleId="Closing">
    <w:name w:val="Closing"/>
    <w:basedOn w:val="Normal"/>
    <w:pPr>
      <w:ind w:left="4536"/>
      <w:jc w:val="center"/>
    </w:pPr>
  </w:style>
  <w:style w:type="paragraph" w:customStyle="1" w:styleId="Committee">
    <w:name w:val="Committee"/>
    <w:basedOn w:val="Normal"/>
    <w:pPr>
      <w:spacing w:after="300"/>
      <w:jc w:val="center"/>
    </w:pPr>
    <w:rPr>
      <w:rFonts w:ascii="Arial" w:hAnsi="Arial"/>
      <w:b/>
      <w:caps/>
      <w:kern w:val="28"/>
      <w:sz w:val="30"/>
    </w:rPr>
  </w:style>
  <w:style w:type="paragraph" w:customStyle="1" w:styleId="DecisionInvitingPara">
    <w:name w:val="Decision Inviting Para."/>
    <w:basedOn w:val="Normal"/>
    <w:pPr>
      <w:ind w:left="4536"/>
    </w:pPr>
    <w:rPr>
      <w:i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Endofdocument">
    <w:name w:val="End of document"/>
    <w:basedOn w:val="Normal"/>
    <w:pPr>
      <w:ind w:left="4536"/>
      <w:jc w:val="center"/>
    </w:pPr>
  </w:style>
  <w:style w:type="paragraph" w:styleId="EndnoteText">
    <w:name w:val="endnote text"/>
    <w:basedOn w:val="Normal"/>
    <w:semiHidden/>
    <w:pPr>
      <w:ind w:left="567" w:hanging="567"/>
    </w:pPr>
    <w:rPr>
      <w:sz w:val="22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character" w:styleId="FootnoteReference">
    <w:name w:val="footnote reference"/>
    <w:semiHidden/>
    <w:rPr>
      <w:vertAlign w:val="superscript"/>
    </w:rPr>
  </w:style>
  <w:style w:type="paragraph" w:styleId="FootnoteText">
    <w:name w:val="footnote text"/>
    <w:basedOn w:val="Normal"/>
    <w:link w:val="FootnoteTextChar"/>
    <w:semiHidden/>
    <w:pPr>
      <w:ind w:left="567" w:hanging="567"/>
    </w:pPr>
    <w:rPr>
      <w:sz w:val="22"/>
    </w:r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6"/>
      <w:lang w:eastAsia="zh-CN"/>
    </w:rPr>
  </w:style>
  <w:style w:type="paragraph" w:customStyle="1" w:styleId="Organizer">
    <w:name w:val="Organizer"/>
    <w:basedOn w:val="Normal"/>
    <w:pPr>
      <w:spacing w:after="600"/>
      <w:ind w:left="-992" w:right="-992"/>
      <w:jc w:val="center"/>
    </w:pPr>
    <w:rPr>
      <w:rFonts w:ascii="Arial" w:hAnsi="Arial"/>
      <w:b/>
      <w:caps/>
      <w:kern w:val="26"/>
      <w:sz w:val="26"/>
    </w:rPr>
  </w:style>
  <w:style w:type="paragraph" w:customStyle="1" w:styleId="preparedby">
    <w:name w:val="prepared by"/>
    <w:basedOn w:val="Normal"/>
    <w:pPr>
      <w:spacing w:before="600" w:after="600"/>
      <w:jc w:val="center"/>
    </w:pPr>
    <w:rPr>
      <w:i/>
    </w:rPr>
  </w:style>
  <w:style w:type="paragraph" w:customStyle="1" w:styleId="Session">
    <w:name w:val="Session"/>
    <w:basedOn w:val="Normal"/>
    <w:pPr>
      <w:spacing w:before="60"/>
      <w:jc w:val="center"/>
    </w:pPr>
    <w:rPr>
      <w:rFonts w:ascii="Arial" w:hAnsi="Arial"/>
      <w:b/>
      <w:sz w:val="30"/>
    </w:rPr>
  </w:style>
  <w:style w:type="paragraph" w:styleId="Signature">
    <w:name w:val="Signature"/>
    <w:basedOn w:val="Normal"/>
    <w:pPr>
      <w:ind w:left="4536"/>
      <w:jc w:val="center"/>
    </w:pPr>
  </w:style>
  <w:style w:type="paragraph" w:styleId="Title">
    <w:name w:val="Title"/>
    <w:basedOn w:val="Normal"/>
    <w:qFormat/>
    <w:pPr>
      <w:spacing w:after="300"/>
      <w:jc w:val="center"/>
    </w:pPr>
    <w:rPr>
      <w:rFonts w:ascii="Arial" w:hAnsi="Arial"/>
      <w:b/>
      <w:caps/>
      <w:kern w:val="28"/>
      <w:sz w:val="30"/>
    </w:rPr>
  </w:style>
  <w:style w:type="paragraph" w:customStyle="1" w:styleId="TitleofDoc">
    <w:name w:val="Title of Doc"/>
    <w:basedOn w:val="Normal"/>
    <w:pPr>
      <w:spacing w:before="1200"/>
      <w:jc w:val="center"/>
    </w:pPr>
    <w:rPr>
      <w:caps/>
    </w:rPr>
  </w:style>
  <w:style w:type="paragraph" w:styleId="TOC1">
    <w:name w:val="toc 1"/>
    <w:basedOn w:val="Normal"/>
    <w:next w:val="Normal"/>
    <w:semiHidden/>
    <w:pPr>
      <w:tabs>
        <w:tab w:val="right" w:leader="dot" w:pos="9071"/>
      </w:tabs>
    </w:pPr>
  </w:style>
  <w:style w:type="paragraph" w:customStyle="1" w:styleId="indenti">
    <w:name w:val="indent(i)"/>
    <w:basedOn w:val="Normal"/>
    <w:pPr>
      <w:tabs>
        <w:tab w:val="right" w:pos="1701"/>
        <w:tab w:val="left" w:pos="1985"/>
      </w:tabs>
    </w:pPr>
    <w:rPr>
      <w:rFonts w:ascii="TimesNewRoman" w:hAnsi="TimesNewRoman"/>
      <w:spacing w:val="-4"/>
    </w:rPr>
  </w:style>
  <w:style w:type="paragraph" w:styleId="BlockText">
    <w:name w:val="Block Text"/>
    <w:basedOn w:val="Normal"/>
    <w:pPr>
      <w:ind w:left="567" w:right="595"/>
    </w:pPr>
    <w:rPr>
      <w:sz w:val="22"/>
    </w:rPr>
  </w:style>
  <w:style w:type="paragraph" w:styleId="BodyText2">
    <w:name w:val="Body Text 2"/>
    <w:basedOn w:val="Normal"/>
    <w:link w:val="BodyText2Char"/>
    <w:pPr>
      <w:ind w:right="595"/>
    </w:pPr>
    <w:rPr>
      <w:sz w:val="22"/>
    </w:rPr>
  </w:style>
  <w:style w:type="paragraph" w:styleId="BodyText3">
    <w:name w:val="Body Text 3"/>
    <w:basedOn w:val="Normal"/>
    <w:pPr>
      <w:ind w:right="595"/>
    </w:pPr>
    <w:rPr>
      <w:b/>
    </w:rPr>
  </w:style>
  <w:style w:type="paragraph" w:styleId="BodyTextIndent2">
    <w:name w:val="Body Text Indent 2"/>
    <w:basedOn w:val="Normal"/>
    <w:link w:val="BodyTextIndent2Char"/>
    <w:pPr>
      <w:tabs>
        <w:tab w:val="left" w:pos="3686"/>
        <w:tab w:val="left" w:pos="4536"/>
        <w:tab w:val="left" w:pos="6521"/>
        <w:tab w:val="left" w:pos="7088"/>
      </w:tabs>
      <w:ind w:right="-1" w:firstLine="1134"/>
    </w:pPr>
    <w:rPr>
      <w:sz w:val="22"/>
    </w:rPr>
  </w:style>
  <w:style w:type="paragraph" w:styleId="BodyTextIndent3">
    <w:name w:val="Body Text Indent 3"/>
    <w:basedOn w:val="Normal"/>
    <w:pPr>
      <w:ind w:left="1701" w:firstLine="567"/>
      <w:jc w:val="both"/>
    </w:pPr>
  </w:style>
  <w:style w:type="paragraph" w:styleId="BalloonText">
    <w:name w:val="Balloon Text"/>
    <w:basedOn w:val="Normal"/>
    <w:link w:val="BalloonTextChar"/>
    <w:rsid w:val="002A16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A16C5"/>
    <w:rPr>
      <w:rFonts w:ascii="Tahoma" w:hAnsi="Tahoma" w:cs="Tahoma"/>
      <w:sz w:val="16"/>
      <w:szCs w:val="16"/>
      <w:lang w:val="fr-FR" w:eastAsia="zh-CN"/>
    </w:rPr>
  </w:style>
  <w:style w:type="character" w:styleId="Hyperlink">
    <w:name w:val="Hyperlink"/>
    <w:rsid w:val="002E3D9C"/>
    <w:rPr>
      <w:color w:val="0563C1"/>
      <w:u w:val="single"/>
    </w:rPr>
  </w:style>
  <w:style w:type="character" w:styleId="CommentReference">
    <w:name w:val="annotation reference"/>
    <w:basedOn w:val="DefaultParagraphFont"/>
    <w:rsid w:val="00BA65E7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BA65E7"/>
    <w:rPr>
      <w:b/>
      <w:bCs/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BA65E7"/>
    <w:rPr>
      <w:sz w:val="22"/>
      <w:lang w:val="fr-FR" w:eastAsia="zh-CN"/>
    </w:rPr>
  </w:style>
  <w:style w:type="character" w:customStyle="1" w:styleId="CommentSubjectChar">
    <w:name w:val="Comment Subject Char"/>
    <w:basedOn w:val="CommentTextChar"/>
    <w:link w:val="CommentSubject"/>
    <w:rsid w:val="00BA65E7"/>
    <w:rPr>
      <w:b/>
      <w:bCs/>
      <w:sz w:val="22"/>
      <w:lang w:val="fr-FR" w:eastAsia="zh-CN"/>
    </w:rPr>
  </w:style>
  <w:style w:type="paragraph" w:styleId="Revision">
    <w:name w:val="Revision"/>
    <w:hidden/>
    <w:uiPriority w:val="99"/>
    <w:semiHidden/>
    <w:rsid w:val="00AB0559"/>
    <w:rPr>
      <w:sz w:val="24"/>
      <w:lang w:eastAsia="zh-CN"/>
    </w:rPr>
  </w:style>
  <w:style w:type="paragraph" w:styleId="ListParagraph">
    <w:name w:val="List Paragraph"/>
    <w:basedOn w:val="Normal"/>
    <w:uiPriority w:val="34"/>
    <w:qFormat/>
    <w:rsid w:val="005855E7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DF19A0"/>
    <w:rPr>
      <w:sz w:val="24"/>
      <w:lang w:val="fr-FR" w:eastAsia="zh-CN"/>
    </w:rPr>
  </w:style>
  <w:style w:type="character" w:customStyle="1" w:styleId="HeaderChar">
    <w:name w:val="Header Char"/>
    <w:basedOn w:val="DefaultParagraphFont"/>
    <w:link w:val="Header"/>
    <w:rsid w:val="00F6357C"/>
    <w:rPr>
      <w:sz w:val="24"/>
      <w:lang w:val="fr-FR" w:eastAsia="zh-CN"/>
    </w:rPr>
  </w:style>
  <w:style w:type="character" w:customStyle="1" w:styleId="BodyText2Char">
    <w:name w:val="Body Text 2 Char"/>
    <w:basedOn w:val="DefaultParagraphFont"/>
    <w:link w:val="BodyText2"/>
    <w:rsid w:val="00F6357C"/>
    <w:rPr>
      <w:sz w:val="22"/>
      <w:lang w:val="fr-FR"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F6357C"/>
    <w:rPr>
      <w:sz w:val="22"/>
      <w:lang w:val="fr-FR" w:eastAsia="zh-CN"/>
    </w:rPr>
  </w:style>
  <w:style w:type="character" w:customStyle="1" w:styleId="FootnoteTextChar">
    <w:name w:val="Footnote Text Char"/>
    <w:link w:val="FootnoteText"/>
    <w:semiHidden/>
    <w:rsid w:val="00386097"/>
    <w:rPr>
      <w:sz w:val="22"/>
      <w:lang w:val="fr-FR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2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26" Type="http://schemas.openxmlformats.org/officeDocument/2006/relationships/footer" Target="footer8.xml"/><Relationship Id="rId39" Type="http://schemas.openxmlformats.org/officeDocument/2006/relationships/header" Target="header15.xml"/><Relationship Id="rId21" Type="http://schemas.openxmlformats.org/officeDocument/2006/relationships/header" Target="header6.xml"/><Relationship Id="rId34" Type="http://schemas.openxmlformats.org/officeDocument/2006/relationships/footer" Target="footer12.xm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wipo.int/lisbon" TargetMode="External"/><Relationship Id="rId20" Type="http://schemas.openxmlformats.org/officeDocument/2006/relationships/footer" Target="footer5.xml"/><Relationship Id="rId29" Type="http://schemas.openxmlformats.org/officeDocument/2006/relationships/header" Target="header10.xm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32" Type="http://schemas.openxmlformats.org/officeDocument/2006/relationships/footer" Target="footer11.xml"/><Relationship Id="rId37" Type="http://schemas.openxmlformats.org/officeDocument/2006/relationships/footer" Target="footer13.xml"/><Relationship Id="rId40" Type="http://schemas.openxmlformats.org/officeDocument/2006/relationships/footer" Target="footer15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7.xml"/><Relationship Id="rId28" Type="http://schemas.openxmlformats.org/officeDocument/2006/relationships/footer" Target="footer9.xml"/><Relationship Id="rId36" Type="http://schemas.openxmlformats.org/officeDocument/2006/relationships/header" Target="header14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31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yperlink" Target="https://www.wipo.int/lisbon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header" Target="header9.xml"/><Relationship Id="rId30" Type="http://schemas.openxmlformats.org/officeDocument/2006/relationships/header" Target="header11.xml"/><Relationship Id="rId35" Type="http://schemas.openxmlformats.org/officeDocument/2006/relationships/header" Target="header13.xml"/><Relationship Id="rId8" Type="http://schemas.openxmlformats.org/officeDocument/2006/relationships/hyperlink" Target="mailto:lisbon.system@wipo.int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footer" Target="footer7.xml"/><Relationship Id="rId33" Type="http://schemas.openxmlformats.org/officeDocument/2006/relationships/header" Target="header12.xml"/><Relationship Id="rId38" Type="http://schemas.openxmlformats.org/officeDocument/2006/relationships/footer" Target="footer14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MSOFFICE\TEMPLATE\-DOC-F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69C9E-CA07-46A6-9BF0-11A6D9F4E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-DOC-F</Template>
  <TotalTime>96</TotalTime>
  <Pages>8</Pages>
  <Words>1523</Words>
  <Characters>10075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AO-GI/1</vt:lpstr>
    </vt:vector>
  </TitlesOfParts>
  <Company>WIPO</Company>
  <LinksUpToDate>false</LinksUpToDate>
  <CharactersWithSpaces>11575</CharactersWithSpaces>
  <SharedDoc>false</SharedDoc>
  <HLinks>
    <vt:vector size="18" baseType="variant">
      <vt:variant>
        <vt:i4>6422568</vt:i4>
      </vt:variant>
      <vt:variant>
        <vt:i4>18</vt:i4>
      </vt:variant>
      <vt:variant>
        <vt:i4>0</vt:i4>
      </vt:variant>
      <vt:variant>
        <vt:i4>5</vt:i4>
      </vt:variant>
      <vt:variant>
        <vt:lpwstr>https://www.wipo.int/lisbon/en/</vt:lpwstr>
      </vt:variant>
      <vt:variant>
        <vt:lpwstr/>
      </vt:variant>
      <vt:variant>
        <vt:i4>6422568</vt:i4>
      </vt:variant>
      <vt:variant>
        <vt:i4>3</vt:i4>
      </vt:variant>
      <vt:variant>
        <vt:i4>0</vt:i4>
      </vt:variant>
      <vt:variant>
        <vt:i4>5</vt:i4>
      </vt:variant>
      <vt:variant>
        <vt:lpwstr>https://www.wipo.int/lisbon/en/</vt:lpwstr>
      </vt:variant>
      <vt:variant>
        <vt:lpwstr/>
      </vt:variant>
      <vt:variant>
        <vt:i4>1769573</vt:i4>
      </vt:variant>
      <vt:variant>
        <vt:i4>0</vt:i4>
      </vt:variant>
      <vt:variant>
        <vt:i4>0</vt:i4>
      </vt:variant>
      <vt:variant>
        <vt:i4>5</vt:i4>
      </vt:variant>
      <vt:variant>
        <vt:lpwstr>mailto:lisbon.system@wipo.int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AO/1</dc:title>
  <dc:subject/>
  <dc:creator>Alexandra GRAZIOLI</dc:creator>
  <cp:keywords>FOR OFFICIAL USE ONLY</cp:keywords>
  <cp:lastModifiedBy>MAILLARD Amber</cp:lastModifiedBy>
  <cp:revision>23</cp:revision>
  <cp:lastPrinted>2023-09-20T14:17:00Z</cp:lastPrinted>
  <dcterms:created xsi:type="dcterms:W3CDTF">2023-10-26T08:24:00Z</dcterms:created>
  <dcterms:modified xsi:type="dcterms:W3CDTF">2025-06-18T15:37:00Z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3b85fdc5-eb63-4567-8ec4-afa72cf4bbbd</vt:lpwstr>
  </property>
  <property fmtid="{D5CDD505-2E9C-101B-9397-08002B2CF9AE}" pid="3" name="TCSClassification">
    <vt:lpwstr>FOR OFFICIAL USE ONLY</vt:lpwstr>
  </property>
  <property fmtid="{D5CDD505-2E9C-101B-9397-08002B2CF9AE}" pid="4" name="MSIP_Label_20773ee6-353b-4fb9-a59d-0b94c8c67bea_Enabled">
    <vt:lpwstr>true</vt:lpwstr>
  </property>
  <property fmtid="{D5CDD505-2E9C-101B-9397-08002B2CF9AE}" pid="5" name="MSIP_Label_20773ee6-353b-4fb9-a59d-0b94c8c67bea_SetDate">
    <vt:lpwstr>2023-04-27T10:51:26Z</vt:lpwstr>
  </property>
  <property fmtid="{D5CDD505-2E9C-101B-9397-08002B2CF9AE}" pid="6" name="MSIP_Label_20773ee6-353b-4fb9-a59d-0b94c8c67bea_Method">
    <vt:lpwstr>Privileged</vt:lpwstr>
  </property>
  <property fmtid="{D5CDD505-2E9C-101B-9397-08002B2CF9AE}" pid="7" name="MSIP_Label_20773ee6-353b-4fb9-a59d-0b94c8c67bea_Name">
    <vt:lpwstr>No markings</vt:lpwstr>
  </property>
  <property fmtid="{D5CDD505-2E9C-101B-9397-08002B2CF9AE}" pid="8" name="MSIP_Label_20773ee6-353b-4fb9-a59d-0b94c8c67bea_SiteId">
    <vt:lpwstr>faa31b06-8ccc-48c9-867f-f7510dd11c02</vt:lpwstr>
  </property>
  <property fmtid="{D5CDD505-2E9C-101B-9397-08002B2CF9AE}" pid="9" name="MSIP_Label_20773ee6-353b-4fb9-a59d-0b94c8c67bea_ActionId">
    <vt:lpwstr>24d30470-e651-4005-800a-f689609ace6c</vt:lpwstr>
  </property>
  <property fmtid="{D5CDD505-2E9C-101B-9397-08002B2CF9AE}" pid="10" name="MSIP_Label_20773ee6-353b-4fb9-a59d-0b94c8c67bea_ContentBits">
    <vt:lpwstr>0</vt:lpwstr>
  </property>
  <property fmtid="{D5CDD505-2E9C-101B-9397-08002B2CF9AE}" pid="11" name="Classification">
    <vt:lpwstr>For Official Use Only</vt:lpwstr>
  </property>
  <property fmtid="{D5CDD505-2E9C-101B-9397-08002B2CF9AE}" pid="12" name="VisualMarkings">
    <vt:lpwstr>None</vt:lpwstr>
  </property>
  <property fmtid="{D5CDD505-2E9C-101B-9397-08002B2CF9AE}" pid="13" name="Alignment">
    <vt:lpwstr>Centre</vt:lpwstr>
  </property>
  <property fmtid="{D5CDD505-2E9C-101B-9397-08002B2CF9AE}" pid="14" name="Language">
    <vt:lpwstr>English</vt:lpwstr>
  </property>
</Properties>
</file>