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93" w:lineRule="exact"/>
        <w:ind w:left="2939" w:right="-20"/>
        <w:jc w:val="left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Conso</w:t>
      </w:r>
      <w:r>
        <w:rPr>
          <w:rFonts w:ascii="Calibri" w:hAnsi="Calibri" w:cs="Calibri" w:eastAsia="Calibri"/>
          <w:sz w:val="72"/>
          <w:szCs w:val="72"/>
          <w:color w:val="C00000"/>
          <w:spacing w:val="-11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io</w:t>
      </w:r>
      <w:r>
        <w:rPr>
          <w:rFonts w:ascii="Calibri" w:hAnsi="Calibri" w:cs="Calibri" w:eastAsia="Calibri"/>
          <w:sz w:val="72"/>
          <w:szCs w:val="72"/>
          <w:color w:val="C00000"/>
          <w:spacing w:val="-23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de</w:t>
      </w:r>
      <w:r>
        <w:rPr>
          <w:rFonts w:ascii="Calibri" w:hAnsi="Calibri" w:cs="Calibri" w:eastAsia="Calibri"/>
          <w:sz w:val="72"/>
          <w:szCs w:val="72"/>
          <w:color w:val="C00000"/>
          <w:spacing w:val="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Lib</w:t>
      </w:r>
      <w:r>
        <w:rPr>
          <w:rFonts w:ascii="Calibri" w:hAnsi="Calibri" w:cs="Calibri" w:eastAsia="Calibri"/>
          <w:sz w:val="72"/>
          <w:szCs w:val="72"/>
          <w:color w:val="C00000"/>
          <w:spacing w:val="-8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os</w:t>
      </w:r>
      <w:r>
        <w:rPr>
          <w:rFonts w:ascii="Calibri" w:hAnsi="Calibri" w:cs="Calibri" w:eastAsia="Calibri"/>
          <w:sz w:val="72"/>
          <w:szCs w:val="72"/>
          <w:color w:val="C00000"/>
          <w:spacing w:val="-18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Accesibles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35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medida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Marra</w:t>
      </w:r>
      <w:r>
        <w:rPr>
          <w:rFonts w:ascii="Calibri" w:hAnsi="Calibri" w:cs="Calibri" w:eastAsia="Calibri"/>
          <w:sz w:val="56"/>
          <w:szCs w:val="56"/>
          <w:color w:val="1F497C"/>
          <w:spacing w:val="-16"/>
          <w:w w:val="100"/>
          <w:b/>
          <w:bCs/>
          <w:i/>
        </w:rPr>
        <w:t>k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top="2420" w:bottom="280" w:left="620" w:right="620"/>
          <w:headerReference w:type="default" r:id="rId7"/>
          <w:type w:val="continuous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4" w:lineRule="exact"/>
        <w:ind w:left="964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Conso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cio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Accesibles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position w:val="2"/>
        </w:rPr>
        <w:t>(ABC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,</w:t>
      </w:r>
      <w:r>
        <w:rPr>
          <w:rFonts w:ascii="Calibri" w:hAnsi="Calibri" w:cs="Calibri" w:eastAsia="Calibri"/>
          <w:sz w:val="56"/>
          <w:szCs w:val="56"/>
          <w:color w:val="1F497C"/>
          <w:spacing w:val="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por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sus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siglas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150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inglés)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eó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junio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2014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1502" w:right="880" w:firstLine="-538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ABC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un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inici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mpleme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aria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2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ado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Marra</w:t>
      </w:r>
      <w:r>
        <w:rPr>
          <w:rFonts w:ascii="Calibri" w:hAnsi="Calibri" w:cs="Calibri" w:eastAsia="Calibri"/>
          <w:sz w:val="56"/>
          <w:szCs w:val="56"/>
          <w:color w:val="1F497C"/>
          <w:spacing w:val="-16"/>
          <w:w w:val="100"/>
          <w:b/>
          <w:bCs/>
          <w:i/>
        </w:rPr>
        <w:t>k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ch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para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cili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ar</w:t>
      </w:r>
      <w:r>
        <w:rPr>
          <w:rFonts w:ascii="Calibri" w:hAnsi="Calibri" w:cs="Calibri" w:eastAsia="Calibri"/>
          <w:sz w:val="56"/>
          <w:szCs w:val="56"/>
          <w:color w:val="1F497C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so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Obras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Publi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adas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rsonas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Ciegas,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Dis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apacidad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Visual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otras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Dificul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ades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para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der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42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4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x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Impreso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headerReference w:type="default" r:id="rId8"/>
          <w:pgSz w:w="15840" w:h="12240" w:orient="landscape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3" w:lineRule="exact"/>
        <w:ind w:left="964" w:right="-129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1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1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1"/>
        </w:rPr>
        <w:t>OMPI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31" w:lineRule="exact"/>
        <w:ind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br w:type="column"/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C00000"/>
          <w:spacing w:val="-1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color w:val="C00000"/>
          <w:spacing w:val="-1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color w:val="C00000"/>
          <w:spacing w:val="-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del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ABC: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620" w:right="620"/>
          <w:cols w:num="2" w:equalWidth="0">
            <w:col w:w="3464" w:space="1478"/>
            <w:col w:w="9658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664" w:lineRule="exact"/>
        <w:ind w:left="964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Unión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Mundial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Cie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os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(WBU)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Conso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cio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14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1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ó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ernacional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Asociaciones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de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72" w:lineRule="exact"/>
        <w:ind w:left="150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rios</w:t>
      </w:r>
      <w:r>
        <w:rPr>
          <w:rFonts w:ascii="Calibri" w:hAnsi="Calibri" w:cs="Calibri" w:eastAsia="Calibri"/>
          <w:sz w:val="56"/>
          <w:szCs w:val="56"/>
          <w:color w:val="1F497C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1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(FIAB)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Consejo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ernacional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pa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du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ación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72" w:lineRule="exact"/>
        <w:ind w:left="150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Dis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apacidad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Visual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(ICEVI)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620" w:right="6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64" w:lineRule="exact"/>
        <w:ind w:left="9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  <w:position w:val="2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Sig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position w:val="2"/>
        </w:rPr>
        <w:t>h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  <w:i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rkins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chool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he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Blind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Unión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ernacional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6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ó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ernacional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1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ni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z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ciones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de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72" w:lineRule="exact"/>
        <w:ind w:left="1322" w:right="6263"/>
        <w:jc w:val="center"/>
        <w:tabs>
          <w:tab w:pos="792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echos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ep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oducción;</w:t>
        <w:tab/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  <w:position w:val="2"/>
        </w:rPr>
        <w:t>y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964" w:right="-20"/>
        <w:jc w:val="left"/>
        <w:tabs>
          <w:tab w:pos="14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rnational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Authors’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  <w:i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m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6186" w:right="6168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b/>
          <w:bCs/>
          <w:position w:val="2"/>
        </w:rPr>
        <w:t>Co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-9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x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504" w:right="1162" w:firstLine="-54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mundo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285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millones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sonas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cie</w:t>
      </w:r>
      <w:r>
        <w:rPr>
          <w:rFonts w:ascii="Calibri" w:hAnsi="Calibri" w:cs="Calibri" w:eastAsia="Calibri"/>
          <w:sz w:val="56"/>
          <w:szCs w:val="56"/>
          <w:color w:val="1F497C"/>
          <w:spacing w:val="-1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dis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apacidad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visual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(OMS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2014)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504" w:right="2268" w:firstLine="-54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90%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esas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sonas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vi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mundo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desar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ollo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8" w:lineRule="auto"/>
        <w:ind w:left="1504" w:right="1238" w:firstLine="-54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Solo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10%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sonas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cie</w:t>
      </w:r>
      <w:r>
        <w:rPr>
          <w:rFonts w:ascii="Calibri" w:hAnsi="Calibri" w:cs="Calibri" w:eastAsia="Calibri"/>
          <w:sz w:val="56"/>
          <w:szCs w:val="56"/>
          <w:color w:val="1F497C"/>
          <w:spacing w:val="-1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án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escuela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nsegui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á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empleo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3660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Actividades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principales</w:t>
      </w:r>
      <w:r>
        <w:rPr>
          <w:rFonts w:ascii="Calibri" w:hAnsi="Calibri" w:cs="Calibri" w:eastAsia="Calibri"/>
          <w:sz w:val="56"/>
          <w:szCs w:val="56"/>
          <w:color w:val="C00000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del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ABC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-2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alecimie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pacidades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-2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56"/>
          <w:szCs w:val="56"/>
          <w:color w:val="1F497C"/>
          <w:spacing w:val="5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vicio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ABC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(TIGAR)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-29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edición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inclusi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2187" w:right="2166"/>
        <w:jc w:val="center"/>
        <w:tabs>
          <w:tab w:pos="668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Prime</w:t>
      </w:r>
      <w:r>
        <w:rPr>
          <w:rFonts w:ascii="Calibri" w:hAnsi="Calibri" w:cs="Calibri" w:eastAsia="Calibri"/>
          <w:sz w:val="56"/>
          <w:szCs w:val="56"/>
          <w:color w:val="C00000"/>
          <w:spacing w:val="-1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actividad:</w:t>
        <w:tab/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El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-8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alecimie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C00000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99"/>
          <w:b/>
          <w:bCs/>
          <w:position w:val="2"/>
        </w:rPr>
        <w:t>las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672" w:lineRule="exact"/>
        <w:ind w:left="5816" w:right="5797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pacidades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5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/>
        <w:pict>
          <v:shape style="position:absolute;margin-left:361.619995pt;margin-top:.081024pt;width:334.5pt;height:276.959991pt;mso-position-horizontal-relative:page;mso-position-vertical-relative:paragraph;z-index:-641" type="#_x0000_t75">
            <v:imagedata r:id="rId9" o:title=""/>
          </v:shape>
        </w:pict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Bangladesh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5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India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5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Nepal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65" w:right="-20"/>
        <w:jc w:val="left"/>
        <w:tabs>
          <w:tab w:pos="150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  <w:tab/>
      </w:r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Sri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k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9" w:lineRule="exact"/>
        <w:ind w:left="4184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La</w:t>
      </w:r>
      <w:r>
        <w:rPr>
          <w:rFonts w:ascii="Calibri" w:hAnsi="Calibri" w:cs="Calibri" w:eastAsia="Calibri"/>
          <w:sz w:val="52"/>
          <w:szCs w:val="52"/>
          <w:color w:val="C00000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-6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spue</w:t>
      </w:r>
      <w:r>
        <w:rPr>
          <w:rFonts w:ascii="Calibri" w:hAnsi="Calibri" w:cs="Calibri" w:eastAsia="Calibri"/>
          <w:sz w:val="52"/>
          <w:szCs w:val="52"/>
          <w:color w:val="C00000"/>
          <w:spacing w:val="-5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2"/>
          <w:szCs w:val="52"/>
          <w:color w:val="C00000"/>
          <w:spacing w:val="-5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2"/>
          <w:szCs w:val="52"/>
          <w:color w:val="C00000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52"/>
          <w:szCs w:val="52"/>
          <w:color w:val="C00000"/>
          <w:spacing w:val="-5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2"/>
          <w:szCs w:val="52"/>
          <w:color w:val="C00000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52"/>
          <w:szCs w:val="52"/>
          <w:color w:val="C00000"/>
          <w:spacing w:val="-1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al</w:t>
      </w:r>
      <w:r>
        <w:rPr>
          <w:rFonts w:ascii="Calibri" w:hAnsi="Calibri" w:cs="Calibri" w:eastAsia="Calibri"/>
          <w:sz w:val="52"/>
          <w:szCs w:val="52"/>
          <w:color w:val="C00000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del</w:t>
      </w:r>
      <w:r>
        <w:rPr>
          <w:rFonts w:ascii="Calibri" w:hAnsi="Calibri" w:cs="Calibri" w:eastAsia="Calibri"/>
          <w:sz w:val="52"/>
          <w:szCs w:val="52"/>
          <w:color w:val="C00000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ABC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8" w:lineRule="auto"/>
        <w:ind w:left="1402" w:right="2387" w:firstLine="-420"/>
        <w:jc w:val="left"/>
        <w:tabs>
          <w:tab w:pos="140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F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ión</w:t>
      </w:r>
      <w:r>
        <w:rPr>
          <w:rFonts w:ascii="Calibri" w:hAnsi="Calibri" w:cs="Calibri" w:eastAsia="Calibri"/>
          <w:sz w:val="52"/>
          <w:szCs w:val="52"/>
          <w:color w:val="1F497C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2"/>
          <w:szCs w:val="52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oducción</w:t>
      </w:r>
      <w:r>
        <w:rPr>
          <w:rFonts w:ascii="Calibri" w:hAnsi="Calibri" w:cs="Calibri" w:eastAsia="Calibri"/>
          <w:sz w:val="52"/>
          <w:szCs w:val="52"/>
          <w:color w:val="1F497C"/>
          <w:spacing w:val="-19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2"/>
          <w:szCs w:val="52"/>
          <w:color w:val="1F497C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2"/>
          <w:szCs w:val="52"/>
          <w:color w:val="1F497C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pa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a: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8" w:lineRule="exact"/>
        <w:ind w:left="1702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ourier New" w:hAnsi="Courier New" w:cs="Courier New" w:eastAsia="Courier New"/>
          <w:sz w:val="52"/>
          <w:szCs w:val="52"/>
          <w:color w:val="1F497C"/>
          <w:w w:val="99"/>
          <w:position w:val="1"/>
        </w:rPr>
        <w:t>o</w:t>
      </w:r>
      <w:r>
        <w:rPr>
          <w:rFonts w:ascii="Courier New" w:hAnsi="Courier New" w:cs="Courier New" w:eastAsia="Courier New"/>
          <w:sz w:val="52"/>
          <w:szCs w:val="52"/>
          <w:color w:val="1F497C"/>
          <w:spacing w:val="-174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1"/>
        </w:rPr>
        <w:t>ONG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499" w:lineRule="exact"/>
        <w:ind w:left="1702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ourier New" w:hAnsi="Courier New" w:cs="Courier New" w:eastAsia="Courier New"/>
          <w:sz w:val="52"/>
          <w:szCs w:val="52"/>
          <w:color w:val="1F497C"/>
          <w:w w:val="99"/>
          <w:position w:val="3"/>
        </w:rPr>
        <w:t>o</w:t>
      </w:r>
      <w:r>
        <w:rPr>
          <w:rFonts w:ascii="Courier New" w:hAnsi="Courier New" w:cs="Courier New" w:eastAsia="Courier New"/>
          <w:sz w:val="52"/>
          <w:szCs w:val="52"/>
          <w:color w:val="1F497C"/>
          <w:spacing w:val="-174"/>
          <w:w w:val="100"/>
          <w:position w:val="3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Mini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  <w:position w:val="3"/>
        </w:rPr>
        <w:t>s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rios</w:t>
      </w:r>
      <w:r>
        <w:rPr>
          <w:rFonts w:ascii="Calibri" w:hAnsi="Calibri" w:cs="Calibri" w:eastAsia="Calibri"/>
          <w:sz w:val="52"/>
          <w:szCs w:val="52"/>
          <w:color w:val="1F497C"/>
          <w:spacing w:val="-18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-7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du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  <w:position w:val="3"/>
        </w:rPr>
        <w:t>c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3"/>
        </w:rPr>
        <w:t>ación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523" w:lineRule="exact"/>
        <w:ind w:left="1702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ourier New" w:hAnsi="Courier New" w:cs="Courier New" w:eastAsia="Courier New"/>
          <w:sz w:val="52"/>
          <w:szCs w:val="52"/>
          <w:color w:val="1F497C"/>
          <w:w w:val="99"/>
          <w:position w:val="5"/>
        </w:rPr>
        <w:t>o</w:t>
      </w:r>
      <w:r>
        <w:rPr>
          <w:rFonts w:ascii="Courier New" w:hAnsi="Courier New" w:cs="Courier New" w:eastAsia="Courier New"/>
          <w:sz w:val="52"/>
          <w:szCs w:val="52"/>
          <w:color w:val="1F497C"/>
          <w:spacing w:val="-174"/>
          <w:w w:val="100"/>
          <w:position w:val="5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-7"/>
          <w:w w:val="100"/>
          <w:b/>
          <w:bCs/>
          <w:position w:val="5"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5"/>
        </w:rPr>
        <w:t>di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  <w:position w:val="5"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5"/>
        </w:rPr>
        <w:t>oriales</w:t>
      </w:r>
      <w:r>
        <w:rPr>
          <w:rFonts w:ascii="Calibri" w:hAnsi="Calibri" w:cs="Calibri" w:eastAsia="Calibri"/>
          <w:sz w:val="52"/>
          <w:szCs w:val="52"/>
          <w:color w:val="1F497C"/>
          <w:spacing w:val="-19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5"/>
        </w:rPr>
        <w:t>come</w:t>
      </w:r>
      <w:r>
        <w:rPr>
          <w:rFonts w:ascii="Calibri" w:hAnsi="Calibri" w:cs="Calibri" w:eastAsia="Calibri"/>
          <w:sz w:val="52"/>
          <w:szCs w:val="52"/>
          <w:color w:val="1F497C"/>
          <w:spacing w:val="-8"/>
          <w:w w:val="100"/>
          <w:b/>
          <w:bCs/>
          <w:position w:val="5"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5"/>
        </w:rPr>
        <w:t>c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  <w:position w:val="5"/>
        </w:rPr>
        <w:t>iales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82" w:right="-20"/>
        <w:jc w:val="left"/>
        <w:tabs>
          <w:tab w:pos="140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Uso</w:t>
      </w:r>
      <w:r>
        <w:rPr>
          <w:rFonts w:ascii="Calibri" w:hAnsi="Calibri" w:cs="Calibri" w:eastAsia="Calibri"/>
          <w:sz w:val="52"/>
          <w:szCs w:val="52"/>
          <w:color w:val="1F497C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52"/>
          <w:szCs w:val="52"/>
          <w:color w:val="1F497C"/>
          <w:spacing w:val="5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vicio</w:t>
      </w:r>
      <w:r>
        <w:rPr>
          <w:rFonts w:ascii="Calibri" w:hAnsi="Calibri" w:cs="Calibri" w:eastAsia="Calibri"/>
          <w:sz w:val="52"/>
          <w:szCs w:val="52"/>
          <w:color w:val="1F497C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2"/>
          <w:szCs w:val="52"/>
          <w:color w:val="1F497C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ABC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82" w:right="-20"/>
        <w:jc w:val="left"/>
        <w:tabs>
          <w:tab w:pos="138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Sumini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s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2"/>
          <w:szCs w:val="52"/>
          <w:color w:val="1F497C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dispositi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2"/>
          <w:szCs w:val="52"/>
          <w:color w:val="1F497C"/>
          <w:spacing w:val="-2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lectu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8" w:lineRule="auto"/>
        <w:ind w:left="1402" w:right="3192" w:firstLine="-420"/>
        <w:jc w:val="left"/>
        <w:tabs>
          <w:tab w:pos="140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oducción</w:t>
      </w:r>
      <w:r>
        <w:rPr>
          <w:rFonts w:ascii="Calibri" w:hAnsi="Calibri" w:cs="Calibri" w:eastAsia="Calibri"/>
          <w:sz w:val="52"/>
          <w:szCs w:val="52"/>
          <w:color w:val="1F497C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2"/>
          <w:szCs w:val="52"/>
          <w:color w:val="1F497C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los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idiomas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nacionales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31" w:lineRule="exact"/>
        <w:ind w:left="5130" w:right="5113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Apor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-3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04" w:lineRule="exact"/>
        <w:ind w:left="1250" w:right="2077" w:firstLine="-286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-66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Seis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seminarios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sob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oducción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de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04" w:lineRule="exact"/>
        <w:ind w:left="1384" w:right="1248" w:firstLine="-4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6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1.588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edu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orm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idiomas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les,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tinados</w:t>
      </w:r>
      <w:r>
        <w:rPr>
          <w:rFonts w:ascii="Calibri" w:hAnsi="Calibri" w:cs="Calibri" w:eastAsia="Calibri"/>
          <w:sz w:val="56"/>
          <w:szCs w:val="56"/>
          <w:color w:val="1F497C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más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23.500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tudia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6"/>
          <w:szCs w:val="56"/>
          <w:color w:val="1F497C"/>
          <w:spacing w:val="68"/>
          <w:w w:val="100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Comp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mos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dispositi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lectu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Mar w:header="738" w:footer="0" w:top="2420" w:bottom="280" w:left="620" w:right="620"/>
          <w:pgSz w:w="15840" w:h="12240" w:orient="landscape"/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93" w:lineRule="exact"/>
        <w:ind w:left="1282" w:right="1265"/>
        <w:jc w:val="center"/>
        <w:tabs>
          <w:tab w:pos="7260" w:val="left"/>
        </w:tabs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Segunda</w:t>
      </w:r>
      <w:r>
        <w:rPr>
          <w:rFonts w:ascii="Calibri" w:hAnsi="Calibri" w:cs="Calibri" w:eastAsia="Calibri"/>
          <w:sz w:val="72"/>
          <w:szCs w:val="72"/>
          <w:color w:val="C00000"/>
          <w:spacing w:val="-2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actividad: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ab/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El</w:t>
      </w:r>
      <w:r>
        <w:rPr>
          <w:rFonts w:ascii="Calibri" w:hAnsi="Calibri" w:cs="Calibri" w:eastAsia="Calibri"/>
          <w:sz w:val="72"/>
          <w:szCs w:val="72"/>
          <w:color w:val="C00000"/>
          <w:spacing w:val="-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Se</w:t>
      </w:r>
      <w:r>
        <w:rPr>
          <w:rFonts w:ascii="Calibri" w:hAnsi="Calibri" w:cs="Calibri" w:eastAsia="Calibri"/>
          <w:sz w:val="72"/>
          <w:szCs w:val="72"/>
          <w:color w:val="C00000"/>
          <w:spacing w:val="5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icio</w:t>
      </w:r>
      <w:r>
        <w:rPr>
          <w:rFonts w:ascii="Calibri" w:hAnsi="Calibri" w:cs="Calibri" w:eastAsia="Calibri"/>
          <w:sz w:val="72"/>
          <w:szCs w:val="72"/>
          <w:color w:val="C00000"/>
          <w:spacing w:val="-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3"/>
        </w:rPr>
        <w:t>de</w:t>
      </w:r>
      <w:r>
        <w:rPr>
          <w:rFonts w:ascii="Calibri" w:hAnsi="Calibri" w:cs="Calibri" w:eastAsia="Calibri"/>
          <w:sz w:val="72"/>
          <w:szCs w:val="72"/>
          <w:color w:val="C00000"/>
          <w:spacing w:val="2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99"/>
          <w:b/>
          <w:bCs/>
          <w:position w:val="3"/>
        </w:rPr>
        <w:t>Lib</w:t>
      </w:r>
      <w:r>
        <w:rPr>
          <w:rFonts w:ascii="Calibri" w:hAnsi="Calibri" w:cs="Calibri" w:eastAsia="Calibri"/>
          <w:sz w:val="72"/>
          <w:szCs w:val="72"/>
          <w:color w:val="C00000"/>
          <w:spacing w:val="-8"/>
          <w:w w:val="99"/>
          <w:b/>
          <w:bCs/>
          <w:position w:val="3"/>
        </w:rPr>
        <w:t>r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99"/>
          <w:b/>
          <w:bCs/>
          <w:position w:val="3"/>
        </w:rPr>
        <w:t>os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864" w:lineRule="exact"/>
        <w:ind w:left="6069" w:right="6052"/>
        <w:jc w:val="center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color w:val="C00000"/>
          <w:spacing w:val="0"/>
          <w:w w:val="100"/>
          <w:b/>
          <w:bCs/>
          <w:position w:val="2"/>
        </w:rPr>
        <w:t>del</w:t>
      </w:r>
      <w:r>
        <w:rPr>
          <w:rFonts w:ascii="Calibri" w:hAnsi="Calibri" w:cs="Calibri" w:eastAsia="Calibri"/>
          <w:sz w:val="72"/>
          <w:szCs w:val="72"/>
          <w:color w:val="C00000"/>
          <w:spacing w:val="-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2"/>
          <w:szCs w:val="72"/>
          <w:color w:val="C00000"/>
          <w:spacing w:val="0"/>
          <w:w w:val="99"/>
          <w:b/>
          <w:bCs/>
          <w:position w:val="2"/>
        </w:rPr>
        <w:t>ABC</w:t>
      </w:r>
      <w:r>
        <w:rPr>
          <w:rFonts w:ascii="Calibri" w:hAnsi="Calibri" w:cs="Calibri" w:eastAsia="Calibri"/>
          <w:sz w:val="72"/>
          <w:szCs w:val="72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720" w:footer="0" w:top="2420" w:bottom="280" w:left="620" w:right="620"/>
          <w:headerReference w:type="default" r:id="rId1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31" w:lineRule="exact"/>
        <w:ind w:left="6178" w:right="6158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¿Qué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es?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3092" w:right="3298" w:firstLine="1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cat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á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ern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t,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tui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global,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pa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qu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56"/>
          <w:szCs w:val="56"/>
          <w:color w:val="1F497C"/>
          <w:spacing w:val="4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vicios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sonas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dificul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ades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pa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leer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te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imp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esos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345" w:right="3551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“La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i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99"/>
          <w:b/>
          <w:bCs/>
          <w:i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i/>
        </w:rPr>
        <w:t>s”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72" w:lineRule="exact"/>
        <w:ind w:left="3559" w:right="3766"/>
        <w:jc w:val="center"/>
        <w:tabs>
          <w:tab w:pos="906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Más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315.000</w:t>
      </w:r>
      <w:r>
        <w:rPr>
          <w:rFonts w:ascii="Calibri" w:hAnsi="Calibri" w:cs="Calibri" w:eastAsia="Calibri"/>
          <w:sz w:val="56"/>
          <w:szCs w:val="56"/>
          <w:color w:val="1F497C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s;</w:t>
        <w:tab/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aume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99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1"/>
          <w:pgMar w:footer="962" w:header="720" w:top="2420" w:bottom="1160" w:left="620" w:right="620"/>
          <w:footerReference w:type="default" r:id="rId11"/>
          <w:pgSz w:w="15840" w:h="12240" w:orient="landscape"/>
        </w:sectPr>
      </w:pPr>
      <w:rPr/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4262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Los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10</w:t>
      </w:r>
      <w:r>
        <w:rPr>
          <w:rFonts w:ascii="Calibri" w:hAnsi="Calibri" w:cs="Calibri" w:eastAsia="Calibri"/>
          <w:sz w:val="56"/>
          <w:szCs w:val="56"/>
          <w:color w:val="C00000"/>
          <w:spacing w:val="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idiomas</w:t>
      </w:r>
      <w:r>
        <w:rPr>
          <w:rFonts w:ascii="Calibri" w:hAnsi="Calibri" w:cs="Calibri" w:eastAsia="Calibri"/>
          <w:sz w:val="56"/>
          <w:szCs w:val="56"/>
          <w:color w:val="C00000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principales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78" w:after="0" w:line="720" w:lineRule="atLeast"/>
        <w:ind w:left="2718" w:right="8341"/>
        <w:jc w:val="left"/>
        <w:tabs>
          <w:tab w:pos="3960" w:val="left"/>
          <w:tab w:pos="4260" w:val="left"/>
          <w:tab w:pos="4540" w:val="left"/>
          <w:tab w:pos="466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Inglés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(93.000)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Sue</w:t>
      </w:r>
      <w:r>
        <w:rPr>
          <w:rFonts w:ascii="Calibri" w:hAnsi="Calibri" w:cs="Calibri" w:eastAsia="Calibri"/>
          <w:sz w:val="40"/>
          <w:szCs w:val="40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(69.000)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Neerlandés</w:t>
      </w:r>
      <w:r>
        <w:rPr>
          <w:rFonts w:ascii="Calibri" w:hAnsi="Calibri" w:cs="Calibri" w:eastAsia="Calibri"/>
          <w:sz w:val="40"/>
          <w:szCs w:val="40"/>
          <w:color w:val="1F497C"/>
          <w:spacing w:val="74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(41.000)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Danés</w:t>
      </w:r>
      <w:r>
        <w:rPr>
          <w:rFonts w:ascii="Calibri" w:hAnsi="Calibri" w:cs="Calibri" w:eastAsia="Calibri"/>
          <w:sz w:val="40"/>
          <w:szCs w:val="40"/>
          <w:color w:val="1F497C"/>
          <w:spacing w:val="8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(33.000)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Norue</w:t>
      </w:r>
      <w:r>
        <w:rPr>
          <w:rFonts w:ascii="Calibri" w:hAnsi="Calibri" w:cs="Calibri" w:eastAsia="Calibri"/>
          <w:sz w:val="40"/>
          <w:szCs w:val="40"/>
          <w:color w:val="1F497C"/>
          <w:spacing w:val="-3"/>
          <w:w w:val="100"/>
          <w:b/>
          <w:bCs/>
        </w:rPr>
        <w:t>g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40"/>
          <w:szCs w:val="40"/>
          <w:color w:val="1F497C"/>
          <w:spacing w:val="77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(27.000)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40"/>
          <w:szCs w:val="40"/>
          <w:color w:val="1F497C"/>
          <w:spacing w:val="-9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ancés</w:t>
      </w:r>
      <w:r>
        <w:rPr>
          <w:rFonts w:ascii="Calibri" w:hAnsi="Calibri" w:cs="Calibri" w:eastAsia="Calibri"/>
          <w:sz w:val="40"/>
          <w:szCs w:val="40"/>
          <w:color w:val="1F497C"/>
          <w:spacing w:val="8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(21.000)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Alemán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(9.000)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-6"/>
          <w:w w:val="100"/>
          <w:b/>
          <w:bCs/>
        </w:rPr>
        <w:t>P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ortugués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(1.800)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Afri</w:t>
      </w:r>
      <w:r>
        <w:rPr>
          <w:rFonts w:ascii="Calibri" w:hAnsi="Calibri" w:cs="Calibri" w:eastAsia="Calibri"/>
          <w:sz w:val="40"/>
          <w:szCs w:val="40"/>
          <w:color w:val="1F497C"/>
          <w:spacing w:val="-5"/>
          <w:w w:val="100"/>
          <w:b/>
          <w:bCs/>
        </w:rPr>
        <w:t>k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áans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(1.500)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Español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22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1F497C"/>
          <w:spacing w:val="0"/>
          <w:w w:val="100"/>
          <w:b/>
          <w:bCs/>
        </w:rPr>
        <w:t>(1.200)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footer="962" w:top="2420" w:bottom="1160" w:left="620" w:right="62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31" w:lineRule="exact"/>
        <w:ind w:left="5659" w:right="5637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¿Qué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apor</w:t>
      </w:r>
      <w:r>
        <w:rPr>
          <w:rFonts w:ascii="Calibri" w:hAnsi="Calibri" w:cs="Calibri" w:eastAsia="Calibri"/>
          <w:sz w:val="56"/>
          <w:szCs w:val="56"/>
          <w:color w:val="C00000"/>
          <w:spacing w:val="-5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?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3920" w:right="3510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Una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amplia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selección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672" w:lineRule="exact"/>
        <w:ind w:left="3205" w:right="2797" w:firstLine="1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an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ahor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oducción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99"/>
          <w:b/>
          <w:bCs/>
        </w:rPr>
        <w:t>al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99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poder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mpleme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colecciones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erial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ot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99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50" w:right="3143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Una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orma</w:t>
      </w:r>
      <w:r>
        <w:rPr>
          <w:rFonts w:ascii="Calibri" w:hAnsi="Calibri" w:cs="Calibri" w:eastAsia="Calibri"/>
          <w:sz w:val="56"/>
          <w:szCs w:val="56"/>
          <w:color w:val="1F497C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ope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center"/>
        <w:spacing w:after="0"/>
        <w:sectPr>
          <w:pgMar w:header="720" w:footer="962" w:top="2420" w:bottom="1160" w:left="620" w:right="620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31" w:lineRule="exact"/>
        <w:ind w:left="5900" w:right="5878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99"/>
          <w:b/>
          <w:bCs/>
          <w:position w:val="2"/>
        </w:rPr>
        <w:t>dí</w:t>
      </w:r>
      <w:r>
        <w:rPr>
          <w:rFonts w:ascii="Calibri" w:hAnsi="Calibri" w:cs="Calibri" w:eastAsia="Calibri"/>
          <w:sz w:val="56"/>
          <w:szCs w:val="56"/>
          <w:color w:val="C00000"/>
          <w:spacing w:val="-6"/>
          <w:w w:val="99"/>
          <w:b/>
          <w:bCs/>
          <w:position w:val="2"/>
        </w:rPr>
        <w:t>s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99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as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672" w:lineRule="exact"/>
        <w:ind w:left="2169" w:right="2000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Funciona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16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países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19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10"/>
          <w:w w:val="100"/>
          <w:b/>
          <w:bCs/>
        </w:rPr>
        <w:t>g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ni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z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ciones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participa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99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2" w:lineRule="exact"/>
        <w:ind w:left="838" w:right="670" w:firstLine="1"/>
        <w:jc w:val="center"/>
        <w:tabs>
          <w:tab w:pos="1042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és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biblio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participa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99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es:</w:t>
        <w:tab/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79.000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mo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pe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sonas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dificul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ades</w:t>
      </w:r>
      <w:r>
        <w:rPr>
          <w:rFonts w:ascii="Calibri" w:hAnsi="Calibri" w:cs="Calibri" w:eastAsia="Calibri"/>
          <w:sz w:val="56"/>
          <w:szCs w:val="56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pa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acceder</w:t>
      </w:r>
      <w:r>
        <w:rPr>
          <w:rFonts w:ascii="Calibri" w:hAnsi="Calibri" w:cs="Calibri" w:eastAsia="Calibri"/>
          <w:sz w:val="56"/>
          <w:szCs w:val="56"/>
          <w:color w:val="1F497C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56"/>
          <w:szCs w:val="56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te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imp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eso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6" w:right="606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5.100</w:t>
      </w:r>
      <w:r>
        <w:rPr>
          <w:rFonts w:ascii="Calibri" w:hAnsi="Calibri" w:cs="Calibri" w:eastAsia="Calibri"/>
          <w:sz w:val="56"/>
          <w:szCs w:val="56"/>
          <w:color w:val="1F497C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chi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digi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les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100"/>
          <w:b/>
          <w:bCs/>
        </w:rPr>
        <w:t>c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mpartidos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lib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accesibles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62" w:right="792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56"/>
          <w:szCs w:val="56"/>
          <w:color w:val="1F497C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ob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nido</w:t>
      </w:r>
      <w:r>
        <w:rPr>
          <w:rFonts w:ascii="Calibri" w:hAnsi="Calibri" w:cs="Calibri" w:eastAsia="Calibri"/>
          <w:sz w:val="56"/>
          <w:szCs w:val="56"/>
          <w:color w:val="1F497C"/>
          <w:spacing w:val="-2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au</w:t>
      </w:r>
      <w:r>
        <w:rPr>
          <w:rFonts w:ascii="Calibri" w:hAnsi="Calibri" w:cs="Calibri" w:eastAsia="Calibri"/>
          <w:sz w:val="56"/>
          <w:szCs w:val="56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ri</w:t>
      </w:r>
      <w:r>
        <w:rPr>
          <w:rFonts w:ascii="Calibri" w:hAnsi="Calibri" w:cs="Calibri" w:eastAsia="Calibri"/>
          <w:sz w:val="56"/>
          <w:szCs w:val="56"/>
          <w:color w:val="1F497C"/>
          <w:spacing w:val="-7"/>
          <w:w w:val="100"/>
          <w:b/>
          <w:bCs/>
        </w:rPr>
        <w:t>z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ción</w:t>
      </w:r>
      <w:r>
        <w:rPr>
          <w:rFonts w:ascii="Calibri" w:hAnsi="Calibri" w:cs="Calibri" w:eastAsia="Calibri"/>
          <w:sz w:val="56"/>
          <w:szCs w:val="56"/>
          <w:color w:val="1F497C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</w:rPr>
        <w:t>pa</w:t>
      </w:r>
      <w:r>
        <w:rPr>
          <w:rFonts w:ascii="Calibri" w:hAnsi="Calibri" w:cs="Calibri" w:eastAsia="Calibri"/>
          <w:sz w:val="56"/>
          <w:szCs w:val="56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utili</w:t>
      </w:r>
      <w:r>
        <w:rPr>
          <w:rFonts w:ascii="Calibri" w:hAnsi="Calibri" w:cs="Calibri" w:eastAsia="Calibri"/>
          <w:sz w:val="56"/>
          <w:szCs w:val="56"/>
          <w:color w:val="1F497C"/>
          <w:spacing w:val="-6"/>
          <w:w w:val="100"/>
          <w:b/>
          <w:bCs/>
        </w:rPr>
        <w:t>z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56"/>
          <w:szCs w:val="56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</w:rPr>
        <w:t>14.000</w:t>
      </w:r>
      <w:r>
        <w:rPr>
          <w:rFonts w:ascii="Calibri" w:hAnsi="Calibri" w:cs="Calibri" w:eastAsia="Calibri"/>
          <w:sz w:val="56"/>
          <w:szCs w:val="56"/>
          <w:color w:val="1F497C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</w:rPr>
        <w:t>títulos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jc w:val="center"/>
        <w:spacing w:after="0"/>
        <w:sectPr>
          <w:pgMar w:header="720" w:footer="962" w:top="2420" w:bottom="1240" w:left="620" w:right="620"/>
          <w:pgSz w:w="15840" w:h="12240" w:orient="landscape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1" w:lineRule="exact"/>
        <w:ind w:left="24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46.939651pt;margin-top:-2.916376pt;width:59.651823pt;height:35.873049pt;mso-position-horizontal-relative:page;mso-position-vertical-relative:paragraph;z-index:-637" coordorigin="939,-58" coordsize="1193,717">
            <v:group style="position:absolute;left:939;top:-58;width:276;height:696" coordorigin="939,-58" coordsize="276,696">
              <v:shape style="position:absolute;left:939;top:-58;width:276;height:696" coordorigin="939,-58" coordsize="276,696" path="m939,-58l1215,-58,1215,638,939,638,939,-58e" filled="t" fillcolor="#5D6D77" stroked="f">
                <v:path arrowok="t"/>
                <v:fill/>
              </v:shape>
            </v:group>
            <v:group style="position:absolute;left:1244;top:132;width:100;height:474" coordorigin="1244,132" coordsize="100,474">
              <v:shape style="position:absolute;left:1244;top:132;width:100;height:474" coordorigin="1244,132" coordsize="100,474" path="m1244,132l1344,132,1344,606,1244,606,1244,132e" filled="t" fillcolor="#5D6D77" stroked="f">
                <v:path arrowok="t"/>
                <v:fill/>
              </v:shape>
            </v:group>
            <v:group style="position:absolute;left:1333;top:-10;width:799;height:669" coordorigin="1333,-10" coordsize="799,669">
              <v:shape style="position:absolute;left:1333;top:-10;width:799;height:669" coordorigin="1333,-10" coordsize="799,669" path="m1333,-10l2132,-10,2132,659,1333,659,1333,-10e" filled="t" fillcolor="#5D6D7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2.993263pt;margin-top:14.688605pt;width:105.523863pt;height:11.992676pt;mso-position-horizontal-relative:page;mso-position-vertical-relative:paragraph;z-index:-636" coordorigin="2260,294" coordsize="2110,240">
            <v:group style="position:absolute;left:2260;top:294;width:131;height:240" coordorigin="2260,294" coordsize="131,240">
              <v:shape style="position:absolute;left:2260;top:294;width:131;height:240" coordorigin="2260,294" coordsize="131,240" path="m2260,294l2391,294,2391,534,2260,534,2260,294e" filled="t" fillcolor="#5D6D77" stroked="f">
                <v:path arrowok="t"/>
                <v:fill/>
              </v:shape>
            </v:group>
            <v:group style="position:absolute;left:2429;top:294;width:1941;height:240" coordorigin="2429,294" coordsize="1941,240">
              <v:shape style="position:absolute;left:2429;top:294;width:1941;height:240" coordorigin="2429,294" coordsize="1941,240" path="m2429,294l4370,294,4370,534,2429,534,2429,294e" filled="t" fillcolor="#5D6D77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52"/>
          <w:szCs w:val="52"/>
          <w:color w:val="F6F9FB"/>
          <w:spacing w:val="0"/>
          <w:w w:val="100"/>
          <w:b/>
          <w:bCs/>
          <w:i/>
          <w:position w:val="-1"/>
        </w:rPr>
        <w:t>T</w:t>
      </w:r>
      <w:r>
        <w:rPr>
          <w:rFonts w:ascii="Arial" w:hAnsi="Arial" w:cs="Arial" w:eastAsia="Arial"/>
          <w:sz w:val="34"/>
          <w:szCs w:val="34"/>
          <w:color w:val="F6F9FB"/>
          <w:spacing w:val="-8"/>
          <w:w w:val="100"/>
          <w:b/>
          <w:bCs/>
          <w:i/>
          <w:position w:val="-1"/>
        </w:rPr>
        <w:t>I</w:t>
      </w:r>
      <w:r>
        <w:rPr>
          <w:rFonts w:ascii="Arial" w:hAnsi="Arial" w:cs="Arial" w:eastAsia="Arial"/>
          <w:sz w:val="48"/>
          <w:szCs w:val="48"/>
          <w:color w:val="F6F9FB"/>
          <w:spacing w:val="0"/>
          <w:w w:val="100"/>
          <w:b/>
          <w:bCs/>
          <w:i/>
          <w:position w:val="-1"/>
        </w:rPr>
        <w:t>gar</w:t>
      </w:r>
      <w:r>
        <w:rPr>
          <w:rFonts w:ascii="Arial" w:hAnsi="Arial" w:cs="Arial" w:eastAsia="Arial"/>
          <w:sz w:val="48"/>
          <w:szCs w:val="48"/>
          <w:color w:val="F6F9FB"/>
          <w:spacing w:val="-8"/>
          <w:w w:val="100"/>
          <w:b/>
          <w:bCs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5"/>
          <w:w w:val="94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8"/>
          <w:w w:val="94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94"/>
          <w:b/>
          <w:bCs/>
          <w:position w:val="-1"/>
        </w:rPr>
        <w:t>oba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94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11"/>
          <w:w w:val="94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94"/>
          <w:b/>
          <w:bCs/>
          <w:position w:val="-1"/>
        </w:rPr>
        <w:t>Accontbl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94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26"/>
          <w:w w:val="94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100"/>
          <w:b/>
          <w:bCs/>
          <w:position w:val="-1"/>
        </w:rPr>
        <w:t>Ros.ourcoa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94" w:right="-20"/>
        <w:jc w:val="left"/>
        <w:tabs>
          <w:tab w:pos="12880" w:val="left"/>
        </w:tabs>
        <w:rPr>
          <w:rFonts w:ascii="Arial" w:hAnsi="Arial" w:cs="Arial" w:eastAsia="Arial"/>
          <w:sz w:val="25"/>
          <w:szCs w:val="25"/>
        </w:rPr>
      </w:pPr>
      <w:rPr/>
      <w:r>
        <w:rPr/>
        <w:pict>
          <v:group style="position:absolute;margin-left:83.209358pt;margin-top:3.584229pt;width:35.982938pt;height:11.152344pt;mso-position-horizontal-relative:page;mso-position-vertical-relative:paragraph;z-index:-635" coordorigin="1664,72" coordsize="720,223">
            <v:group style="position:absolute;left:1664;top:72;width:367;height:223" coordorigin="1664,72" coordsize="367,223">
              <v:shape style="position:absolute;left:1664;top:72;width:367;height:223" coordorigin="1664,72" coordsize="367,223" path="m1664,72l2031,72,2031,295,1664,295,1664,72e" filled="t" fillcolor="#4D5D67" stroked="f">
                <v:path arrowok="t"/>
                <v:fill/>
              </v:shape>
            </v:group>
            <v:group style="position:absolute;left:2012;top:72;width:134;height:223" coordorigin="2012,72" coordsize="134,223">
              <v:shape style="position:absolute;left:2012;top:72;width:134;height:223" coordorigin="2012,72" coordsize="134,223" path="m2012,72l2145,72,2145,295,2012,295,2012,72e" filled="t" fillcolor="#5D6D77" stroked="f">
                <v:path arrowok="t"/>
                <v:fill/>
              </v:shape>
            </v:group>
            <v:group style="position:absolute;left:2148;top:72;width:235;height:223" coordorigin="2148,72" coordsize="235,223">
              <v:shape style="position:absolute;left:2148;top:72;width:235;height:223" coordorigin="2148,72" coordsize="235,223" path="m2148,72l2384,72,2384,295,2148,295,2148,72e" filled="t" fillcolor="#4D5D6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681.526123pt;margin-top:2.874021pt;width:32.810568pt;height:12.593024pt;mso-position-horizontal-relative:page;mso-position-vertical-relative:paragraph;z-index:-634" coordorigin="13631,57" coordsize="656,252">
            <v:group style="position:absolute;left:13631;top:72;width:440;height:223" coordorigin="13631,72" coordsize="440,223">
              <v:shape style="position:absolute;left:13631;top:72;width:440;height:223" coordorigin="13631,72" coordsize="440,223" path="m13631,72l14070,72,14070,295,13631,295,13631,72e" filled="t" fillcolor="#4D5D67" stroked="f">
                <v:path arrowok="t"/>
                <v:fill/>
              </v:shape>
            </v:group>
            <v:group style="position:absolute;left:14086;top:84;width:2;height:200" coordorigin="14086,84" coordsize="2,200">
              <v:shape style="position:absolute;left:14086;top:84;width:2;height:200" coordorigin="14086,84" coordsize="0,200" path="m14086,283l14086,84e" filled="f" stroked="t" strokeweight="2.613775pt" strokecolor="#5D6D77">
                <v:path arrowok="t"/>
              </v:shape>
            </v:group>
            <v:group style="position:absolute;left:14091;top:84;width:196;height:200" coordorigin="14091,84" coordsize="196,200">
              <v:shape style="position:absolute;left:14091;top:84;width:196;height:200" coordorigin="14091,84" coordsize="196,200" path="m14091,84l14287,84,14287,283,14091,283,14091,84e" filled="t" fillcolor="#4D5D67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720pt;margin-top:3.584229pt;width:5.37168pt;height:11.152344pt;mso-position-horizontal-relative:page;mso-position-vertical-relative:paragraph;z-index:-633" coordorigin="14400,72" coordsize="107,223">
            <v:shape style="position:absolute;left:14400;top:72;width:107;height:223" coordorigin="14400,72" coordsize="107,223" path="m14400,72l14507,72,14507,295,14400,295,14400,72e" filled="t" fillcolor="#4D5D6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29.957458pt;margin-top:1.549073pt;width:6.9312pt;height:13.94043pt;mso-position-horizontal-relative:page;mso-position-vertical-relative:paragraph;z-index:-632" coordorigin="14599,31" coordsize="139,279">
            <v:shape style="position:absolute;left:14599;top:31;width:139;height:279" coordorigin="14599,31" coordsize="139,279" path="m14599,31l14738,31,14738,310,14599,310,14599,31e" filled="t" fillcolor="#4D5D67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739.914917pt;margin-top:-.994873pt;width:8.4835pt;height:17.425538pt;mso-position-horizontal-relative:page;mso-position-vertical-relative:paragraph;z-index:-631" coordorigin="14798,-20" coordsize="170,349">
            <v:shape style="position:absolute;left:14798;top:-20;width:170;height:349" coordorigin="14798,-20" coordsize="170,349" path="m14798,-20l14968,-20,14968,329,14798,329,14798,-20e" filled="t" fillcolor="#4D5D67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80A864"/>
          <w:spacing w:val="0"/>
          <w:w w:val="116"/>
        </w:rPr>
        <w:t>Search</w:t>
      </w:r>
      <w:r>
        <w:rPr>
          <w:rFonts w:ascii="Arial" w:hAnsi="Arial" w:cs="Arial" w:eastAsia="Arial"/>
          <w:sz w:val="15"/>
          <w:szCs w:val="15"/>
          <w:color w:val="80A864"/>
          <w:spacing w:val="0"/>
          <w:w w:val="116"/>
        </w:rPr>
        <w:t>  </w:t>
      </w:r>
      <w:r>
        <w:rPr>
          <w:rFonts w:ascii="Arial" w:hAnsi="Arial" w:cs="Arial" w:eastAsia="Arial"/>
          <w:sz w:val="15"/>
          <w:szCs w:val="15"/>
          <w:color w:val="80A864"/>
          <w:spacing w:val="35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04"/>
          <w:b/>
          <w:bCs/>
        </w:rPr>
        <w:t>Sta</w:t>
      </w:r>
      <w:r>
        <w:rPr>
          <w:rFonts w:ascii="Arial" w:hAnsi="Arial" w:cs="Arial" w:eastAsia="Arial"/>
          <w:sz w:val="16"/>
          <w:szCs w:val="16"/>
          <w:color w:val="B6BCC3"/>
          <w:spacing w:val="-19"/>
          <w:w w:val="104"/>
          <w:b/>
          <w:bCs/>
        </w:rPr>
        <w:t>b</w:t>
      </w:r>
      <w:r>
        <w:rPr>
          <w:rFonts w:ascii="Arial" w:hAnsi="Arial" w:cs="Arial" w:eastAsia="Arial"/>
          <w:sz w:val="16"/>
          <w:szCs w:val="16"/>
          <w:color w:val="B6BCC3"/>
          <w:spacing w:val="3"/>
          <w:w w:val="63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92"/>
          <w:b/>
          <w:bCs/>
        </w:rPr>
        <w:t>iCs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95"/>
          <w:b/>
          <w:bCs/>
        </w:rPr>
        <w:t>Te</w:t>
      </w:r>
      <w:r>
        <w:rPr>
          <w:rFonts w:ascii="Arial" w:hAnsi="Arial" w:cs="Arial" w:eastAsia="Arial"/>
          <w:sz w:val="16"/>
          <w:szCs w:val="16"/>
          <w:color w:val="B6BCC3"/>
          <w:spacing w:val="-3"/>
          <w:w w:val="95"/>
          <w:b/>
          <w:bCs/>
        </w:rPr>
        <w:t>x</w:t>
      </w:r>
      <w:r>
        <w:rPr>
          <w:rFonts w:ascii="Arial" w:hAnsi="Arial" w:cs="Arial" w:eastAsia="Arial"/>
          <w:sz w:val="16"/>
          <w:szCs w:val="16"/>
          <w:color w:val="CDD6DB"/>
          <w:spacing w:val="0"/>
          <w:w w:val="95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CDD6DB"/>
          <w:spacing w:val="-3"/>
          <w:w w:val="95"/>
          <w:b/>
          <w:bCs/>
        </w:rPr>
        <w:t> </w:t>
      </w:r>
      <w:r>
        <w:rPr>
          <w:rFonts w:ascii="Arial" w:hAnsi="Arial" w:cs="Arial" w:eastAsia="Arial"/>
          <w:sz w:val="15"/>
          <w:szCs w:val="15"/>
          <w:color w:val="B6BCC3"/>
          <w:spacing w:val="-12"/>
          <w:w w:val="123"/>
        </w:rPr>
        <w:t>s</w:t>
      </w:r>
      <w:r>
        <w:rPr>
          <w:rFonts w:ascii="Arial" w:hAnsi="Arial" w:cs="Arial" w:eastAsia="Arial"/>
          <w:sz w:val="15"/>
          <w:szCs w:val="15"/>
          <w:color w:val="B6BCC3"/>
          <w:spacing w:val="-20"/>
          <w:w w:val="123"/>
        </w:rPr>
        <w:t>t</w:t>
      </w:r>
      <w:r>
        <w:rPr>
          <w:rFonts w:ascii="Arial" w:hAnsi="Arial" w:cs="Arial" w:eastAsia="Arial"/>
          <w:sz w:val="15"/>
          <w:szCs w:val="15"/>
          <w:color w:val="B6BCC3"/>
          <w:spacing w:val="0"/>
          <w:w w:val="123"/>
        </w:rPr>
        <w:t>ze</w:t>
      </w:r>
      <w:r>
        <w:rPr>
          <w:rFonts w:ascii="Arial" w:hAnsi="Arial" w:cs="Arial" w:eastAsia="Arial"/>
          <w:sz w:val="15"/>
          <w:szCs w:val="15"/>
          <w:color w:val="B6BCC3"/>
          <w:spacing w:val="0"/>
          <w:w w:val="123"/>
        </w:rPr>
        <w:t> </w:t>
      </w:r>
      <w:r>
        <w:rPr>
          <w:rFonts w:ascii="Arial" w:hAnsi="Arial" w:cs="Arial" w:eastAsia="Arial"/>
          <w:sz w:val="15"/>
          <w:szCs w:val="15"/>
          <w:color w:val="B6BCC3"/>
          <w:spacing w:val="10"/>
          <w:w w:val="123"/>
        </w:rPr>
        <w:t> 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B6BCC3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CDD6DB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color w:val="CDD6DB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5"/>
          <w:szCs w:val="25"/>
          <w:color w:val="CDD6DB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11" w:right="-20"/>
        <w:jc w:val="left"/>
        <w:tabs>
          <w:tab w:pos="820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36.765957pt;margin-top:35.617012pt;width:719.234043pt;height:.1pt;mso-position-horizontal-relative:page;mso-position-vertical-relative:paragraph;z-index:-639" coordorigin="735,712" coordsize="14385,2">
            <v:shape style="position:absolute;left:735;top:712;width:14385;height:2" coordorigin="735,712" coordsize="14385,0" path="m735,712l15120,712e" filled="f" stroked="t" strokeweight="2.297872pt" strokecolor="#BCBC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797979"/>
          <w:w w:val="80"/>
        </w:rPr>
        <w:t>bOrges</w:t>
      </w:r>
      <w:r>
        <w:rPr>
          <w:rFonts w:ascii="Arial" w:hAnsi="Arial" w:cs="Arial" w:eastAsia="Arial"/>
          <w:sz w:val="19"/>
          <w:szCs w:val="19"/>
          <w:color w:val="797979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797979"/>
          <w:w w:val="100"/>
        </w:rPr>
        <w:pict>
          <v:shape style="width:38.297871pt;height:16.851065pt;mso-position-horizontal-relative:char;mso-position-vertical-relative:line" type="#_x0000_t75">
            <v:imagedata r:id="rId14" o:title=""/>
          </v:shape>
        </w:pict>
      </w:r>
      <w:r>
        <w:rPr>
          <w:rFonts w:ascii="Arial" w:hAnsi="Arial" w:cs="Arial" w:eastAsia="Arial"/>
          <w:sz w:val="19"/>
          <w:szCs w:val="19"/>
          <w:color w:val="00000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tabs>
          <w:tab w:pos="35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60.851059pt;margin-top:4.002351pt;width:38.297871pt;height:7.659575pt;mso-position-horizontal-relative:page;mso-position-vertical-relative:paragraph;z-index:-640" type="#_x0000_t75">
            <v:imagedata r:id="rId15" o:title=""/>
          </v:shape>
        </w:pict>
      </w:r>
      <w:r>
        <w:rPr>
          <w:rFonts w:ascii="Arial" w:hAnsi="Arial" w:cs="Arial" w:eastAsia="Arial"/>
          <w:sz w:val="26"/>
          <w:szCs w:val="26"/>
          <w:color w:val="933D59"/>
          <w:spacing w:val="0"/>
          <w:w w:val="100"/>
          <w:position w:val="2"/>
        </w:rPr>
        <w:t>Format</w:t>
      </w:r>
      <w:r>
        <w:rPr>
          <w:rFonts w:ascii="Arial" w:hAnsi="Arial" w:cs="Arial" w:eastAsia="Arial"/>
          <w:sz w:val="26"/>
          <w:szCs w:val="26"/>
          <w:color w:val="933D59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26"/>
          <w:szCs w:val="26"/>
          <w:color w:val="933D59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40"/>
          <w:w w:val="277"/>
          <w:position w:val="0"/>
        </w:rPr>
        <w:t>[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43"/>
          <w:position w:val="0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3"/>
          <w:b/>
          <w:bCs/>
          <w:position w:val="0"/>
        </w:rPr>
        <w:t>Expo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4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4"/>
          <w:b/>
          <w:bCs/>
          <w:position w:val="0"/>
        </w:rPr>
        <w:t>ro1ult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5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2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98"/>
          <w:b/>
          <w:bCs/>
          <w:position w:val="0"/>
        </w:rPr>
        <w:t>to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3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100"/>
          <w:b/>
          <w:bCs/>
          <w:position w:val="0"/>
        </w:rPr>
        <w:t>CSV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0" w:after="0" w:line="219" w:lineRule="exact"/>
        <w:ind w:left="13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21"/>
          <w:szCs w:val="21"/>
          <w:color w:val="B6BCC3"/>
          <w:w w:val="188"/>
          <w:position w:val="-2"/>
        </w:rPr>
        <w:t>0</w:t>
      </w:r>
      <w:r>
        <w:rPr>
          <w:rFonts w:ascii="Arial" w:hAnsi="Arial" w:cs="Arial" w:eastAsia="Arial"/>
          <w:sz w:val="21"/>
          <w:szCs w:val="21"/>
          <w:color w:val="B6BCC3"/>
          <w:spacing w:val="-27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EB3"/>
          <w:spacing w:val="0"/>
          <w:w w:val="88"/>
          <w:position w:val="-2"/>
        </w:rPr>
        <w:t>Do</w:t>
      </w:r>
      <w:r>
        <w:rPr>
          <w:rFonts w:ascii="Times New Roman" w:hAnsi="Times New Roman" w:cs="Times New Roman" w:eastAsia="Times New Roman"/>
          <w:sz w:val="18"/>
          <w:szCs w:val="18"/>
          <w:color w:val="8C8EB3"/>
          <w:spacing w:val="0"/>
          <w:w w:val="88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EB3"/>
          <w:spacing w:val="0"/>
          <w:w w:val="100"/>
          <w:position w:val="-2"/>
        </w:rPr>
        <w:t>&gt;yAudoo</w:t>
      </w:r>
      <w:r>
        <w:rPr>
          <w:rFonts w:ascii="Times New Roman" w:hAnsi="Times New Roman" w:cs="Times New Roman" w:eastAsia="Times New Roman"/>
          <w:sz w:val="18"/>
          <w:szCs w:val="18"/>
          <w:color w:val="8C8EB3"/>
          <w:spacing w:val="0"/>
          <w:w w:val="100"/>
          <w:position w:val="-2"/>
        </w:rPr>
        <w:t>(14)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39" w:lineRule="exact"/>
        <w:ind w:left="133" w:right="-20"/>
        <w:jc w:val="left"/>
        <w:tabs>
          <w:tab w:pos="3640" w:val="left"/>
          <w:tab w:pos="11200" w:val="left"/>
          <w:tab w:pos="132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309.446808pt;margin-top:18.802359pt;width:265.021276pt;height:.1pt;mso-position-horizontal-relative:page;mso-position-vertical-relative:paragraph;z-index:-638" coordorigin="6189,376" coordsize="5300,2">
            <v:shape style="position:absolute;left:6189;top:376;width:5300;height:2" coordorigin="6189,376" coordsize="5300,0" path="m6189,376l11489,376e" filled="f" stroked="t" strokeweight=".765957pt" strokecolor="#CFCFC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1"/>
          <w:szCs w:val="21"/>
          <w:color w:val="B6BCC3"/>
          <w:w w:val="188"/>
          <w:position w:val="-3"/>
        </w:rPr>
        <w:t>0</w:t>
      </w:r>
      <w:r>
        <w:rPr>
          <w:rFonts w:ascii="Arial" w:hAnsi="Arial" w:cs="Arial" w:eastAsia="Arial"/>
          <w:sz w:val="21"/>
          <w:szCs w:val="21"/>
          <w:color w:val="B6BCC3"/>
          <w:spacing w:val="-3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94"/>
          <w:position w:val="-3"/>
        </w:rPr>
        <w:t>BAAILLE</w:t>
      </w:r>
      <w:r>
        <w:rPr>
          <w:rFonts w:ascii="Arial" w:hAnsi="Arial" w:cs="Arial" w:eastAsia="Arial"/>
          <w:sz w:val="16"/>
          <w:szCs w:val="16"/>
          <w:color w:val="8C8EB3"/>
          <w:spacing w:val="-17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77"/>
          <w:position w:val="-3"/>
        </w:rPr>
        <w:t>CO&lt;IV&gt;</w:t>
      </w:r>
      <w:r>
        <w:rPr>
          <w:rFonts w:ascii="Arial" w:hAnsi="Arial" w:cs="Arial" w:eastAsia="Arial"/>
          <w:sz w:val="16"/>
          <w:szCs w:val="16"/>
          <w:color w:val="9C9EA1"/>
          <w:spacing w:val="-3"/>
          <w:w w:val="78"/>
          <w:position w:val="-3"/>
        </w:rPr>
        <w:t>c</w:t>
      </w:r>
      <w:r>
        <w:rPr>
          <w:rFonts w:ascii="Arial" w:hAnsi="Arial" w:cs="Arial" w:eastAsia="Arial"/>
          <w:sz w:val="16"/>
          <w:szCs w:val="16"/>
          <w:color w:val="797CA0"/>
          <w:spacing w:val="0"/>
          <w:w w:val="84"/>
          <w:position w:val="-3"/>
        </w:rPr>
        <w:t>1od</w:t>
      </w:r>
      <w:r>
        <w:rPr>
          <w:rFonts w:ascii="Arial" w:hAnsi="Arial" w:cs="Arial" w:eastAsia="Arial"/>
          <w:sz w:val="16"/>
          <w:szCs w:val="16"/>
          <w:color w:val="797CA0"/>
          <w:spacing w:val="-19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2"/>
          <w:position w:val="-3"/>
        </w:rPr>
        <w:t>(1)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797979"/>
          <w:spacing w:val="2"/>
          <w:w w:val="145"/>
          <w:position w:val="8"/>
        </w:rPr>
        <w:t>1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54"/>
          <w:position w:val="8"/>
        </w:rPr>
        <w:t>•</w:t>
      </w:r>
      <w:r>
        <w:rPr>
          <w:rFonts w:ascii="Arial" w:hAnsi="Arial" w:cs="Arial" w:eastAsia="Arial"/>
          <w:sz w:val="16"/>
          <w:szCs w:val="16"/>
          <w:color w:val="9C9EA1"/>
          <w:spacing w:val="-17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9"/>
          <w:position w:val="8"/>
        </w:rPr>
        <w:t>15</w:t>
      </w:r>
      <w:r>
        <w:rPr>
          <w:rFonts w:ascii="Arial" w:hAnsi="Arial" w:cs="Arial" w:eastAsia="Arial"/>
          <w:sz w:val="16"/>
          <w:szCs w:val="16"/>
          <w:color w:val="797979"/>
          <w:spacing w:val="-13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2"/>
          <w:position w:val="8"/>
        </w:rPr>
        <w:t>o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1"/>
          <w:position w:val="8"/>
        </w:rPr>
        <w:t>f</w:t>
      </w:r>
      <w:r>
        <w:rPr>
          <w:rFonts w:ascii="Arial" w:hAnsi="Arial" w:cs="Arial" w:eastAsia="Arial"/>
          <w:sz w:val="18"/>
          <w:szCs w:val="18"/>
          <w:color w:val="8C8C8C"/>
          <w:spacing w:val="-13"/>
          <w:w w:val="100"/>
          <w:position w:val="8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19"/>
          <w:position w:val="8"/>
        </w:rPr>
        <w:t>15</w:t>
      </w:r>
      <w:r>
        <w:rPr>
          <w:rFonts w:ascii="Arial" w:hAnsi="Arial" w:cs="Arial" w:eastAsia="Arial"/>
          <w:sz w:val="16"/>
          <w:szCs w:val="16"/>
          <w:color w:val="8C8C8C"/>
          <w:spacing w:val="-22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797979"/>
          <w:spacing w:val="0"/>
          <w:w w:val="97"/>
          <w:position w:val="8"/>
        </w:rPr>
        <w:t>resul</w:t>
      </w:r>
      <w:r>
        <w:rPr>
          <w:rFonts w:ascii="Arial" w:hAnsi="Arial" w:cs="Arial" w:eastAsia="Arial"/>
          <w:sz w:val="18"/>
          <w:szCs w:val="18"/>
          <w:color w:val="797979"/>
          <w:spacing w:val="-10"/>
          <w:w w:val="96"/>
          <w:position w:val="8"/>
        </w:rPr>
        <w:t>t</w:t>
      </w:r>
      <w:r>
        <w:rPr>
          <w:rFonts w:ascii="Arial" w:hAnsi="Arial" w:cs="Arial" w:eastAsia="Arial"/>
          <w:sz w:val="18"/>
          <w:szCs w:val="18"/>
          <w:color w:val="9C9EA1"/>
          <w:spacing w:val="0"/>
          <w:w w:val="118"/>
          <w:position w:val="8"/>
        </w:rPr>
        <w:t>s</w:t>
      </w:r>
      <w:r>
        <w:rPr>
          <w:rFonts w:ascii="Arial" w:hAnsi="Arial" w:cs="Arial" w:eastAsia="Arial"/>
          <w:sz w:val="18"/>
          <w:szCs w:val="18"/>
          <w:color w:val="9C9EA1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8"/>
          <w:szCs w:val="18"/>
          <w:color w:val="9C9EA1"/>
          <w:spacing w:val="0"/>
          <w:w w:val="100"/>
          <w:position w:val="8"/>
        </w:rPr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5"/>
          <w:position w:val="8"/>
        </w:rPr>
        <w:t>Sort</w:t>
      </w:r>
      <w:r>
        <w:rPr>
          <w:rFonts w:ascii="Arial" w:hAnsi="Arial" w:cs="Arial" w:eastAsia="Arial"/>
          <w:sz w:val="18"/>
          <w:szCs w:val="18"/>
          <w:color w:val="8C8C8C"/>
          <w:spacing w:val="-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0"/>
          <w:w w:val="115"/>
          <w:position w:val="8"/>
        </w:rPr>
        <w:t>by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0"/>
          <w:w w:val="100"/>
          <w:position w:val="8"/>
        </w:rPr>
        <w:t>    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11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95"/>
          <w:position w:val="8"/>
        </w:rPr>
        <w:t>D</w:t>
      </w:r>
      <w:r>
        <w:rPr>
          <w:rFonts w:ascii="Arial" w:hAnsi="Arial" w:cs="Arial" w:eastAsia="Arial"/>
          <w:sz w:val="18"/>
          <w:szCs w:val="18"/>
          <w:color w:val="8C8C8C"/>
          <w:spacing w:val="-12"/>
          <w:w w:val="95"/>
          <w:position w:val="8"/>
        </w:rPr>
        <w:t>a</w:t>
      </w:r>
      <w:r>
        <w:rPr>
          <w:rFonts w:ascii="Arial" w:hAnsi="Arial" w:cs="Arial" w:eastAsia="Arial"/>
          <w:sz w:val="18"/>
          <w:szCs w:val="18"/>
          <w:color w:val="595656"/>
          <w:spacing w:val="-8"/>
          <w:w w:val="100"/>
          <w:position w:val="8"/>
        </w:rPr>
        <w:t>t</w:t>
      </w:r>
      <w:r>
        <w:rPr>
          <w:rFonts w:ascii="Arial" w:hAnsi="Arial" w:cs="Arial" w:eastAsia="Arial"/>
          <w:sz w:val="18"/>
          <w:szCs w:val="18"/>
          <w:color w:val="797979"/>
          <w:spacing w:val="0"/>
          <w:w w:val="107"/>
          <w:position w:val="8"/>
        </w:rPr>
        <w:t>e</w:t>
      </w:r>
      <w:r>
        <w:rPr>
          <w:rFonts w:ascii="Arial" w:hAnsi="Arial" w:cs="Arial" w:eastAsia="Arial"/>
          <w:sz w:val="18"/>
          <w:szCs w:val="18"/>
          <w:color w:val="797979"/>
          <w:spacing w:val="-24"/>
          <w:w w:val="100"/>
          <w:position w:val="8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88"/>
          <w:position w:val="8"/>
        </w:rPr>
        <w:t>listed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position w:val="8"/>
        </w:rPr>
        <w:pict>
          <v:shape style="width:41.361702pt;height:16.851065pt;mso-position-horizontal-relative:char;mso-position-vertical-relative:line" type="#_x0000_t75">
            <v:imagedata r:id="rId16" o:title=""/>
          </v:shape>
        </w:pic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0" w:top="1120" w:bottom="280" w:left="740" w:right="760"/>
          <w:headerReference w:type="default" r:id="rId12"/>
          <w:footerReference w:type="default" r:id="rId13"/>
          <w:pgSz w:w="15840" w:h="12240" w:orient="landscape"/>
        </w:sectPr>
      </w:pPr>
      <w:rPr/>
    </w:p>
    <w:p>
      <w:pPr>
        <w:spacing w:before="27" w:after="0" w:line="240" w:lineRule="auto"/>
        <w:ind w:left="11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933D59"/>
          <w:spacing w:val="0"/>
          <w:w w:val="100"/>
        </w:rPr>
        <w:t>Language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58" w:after="0" w:line="240" w:lineRule="auto"/>
        <w:ind w:left="14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B6BCC3"/>
          <w:w w:val="16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B6BCC3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3"/>
        </w:rPr>
        <w:t>Engltsh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4"/>
        </w:rPr>
        <w:t>(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3"/>
        </w:rPr>
        <w:t>t9</w:t>
      </w:r>
      <w:r>
        <w:rPr>
          <w:rFonts w:ascii="Arial" w:hAnsi="Arial" w:cs="Arial" w:eastAsia="Arial"/>
          <w:sz w:val="16"/>
          <w:szCs w:val="16"/>
          <w:color w:val="8C8EB3"/>
          <w:spacing w:val="0"/>
          <w:w w:val="104"/>
        </w:rPr>
        <w:t>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5" w:after="0" w:line="240" w:lineRule="auto"/>
        <w:ind w:left="14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B6BCC3"/>
          <w:w w:val="213"/>
        </w:rPr>
        <w:t>0</w:t>
      </w:r>
      <w:r>
        <w:rPr>
          <w:rFonts w:ascii="Arial" w:hAnsi="Arial" w:cs="Arial" w:eastAsia="Arial"/>
          <w:sz w:val="17"/>
          <w:szCs w:val="17"/>
          <w:color w:val="B6BCC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0"/>
        </w:rPr>
        <w:t>Swodloh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0"/>
        </w:rPr>
        <w:t>t8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6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9C9EA1"/>
          <w:spacing w:val="0"/>
          <w:w w:val="67"/>
        </w:rPr>
        <w:t>R1</w:t>
      </w:r>
      <w:r>
        <w:rPr>
          <w:rFonts w:ascii="Times New Roman" w:hAnsi="Times New Roman" w:cs="Times New Roman" w:eastAsia="Times New Roman"/>
          <w:sz w:val="24"/>
          <w:szCs w:val="24"/>
          <w:color w:val="9C9EA1"/>
          <w:spacing w:val="-1"/>
          <w:w w:val="6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07"/>
        </w:rPr>
        <w:t>Spanotll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08"/>
        </w:rPr>
        <w:t>(15)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9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19"/>
        </w:rPr>
        <w:t>Fronch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19"/>
        </w:rPr>
        <w:t>tt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20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7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09"/>
        </w:rPr>
        <w:t>Don.ll\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10"/>
        </w:rPr>
        <w:t>(7)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57" w:after="0" w:line="240" w:lineRule="auto"/>
        <w:ind w:left="149" w:right="-74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9C9EA1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9C9EA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97CA0"/>
          <w:spacing w:val="0"/>
          <w:w w:val="94"/>
        </w:rPr>
        <w:t>NOtWf9'"</w:t>
      </w:r>
      <w:r>
        <w:rPr>
          <w:rFonts w:ascii="Times New Roman" w:hAnsi="Times New Roman" w:cs="Times New Roman" w:eastAsia="Times New Roman"/>
          <w:sz w:val="18"/>
          <w:szCs w:val="18"/>
          <w:color w:val="797CA0"/>
          <w:spacing w:val="5"/>
          <w:w w:val="94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94"/>
        </w:rPr>
        <w:t>(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94"/>
        </w:rPr>
        <w:t>floluNI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94"/>
        </w:rPr>
        <w:t>)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3"/>
          <w:w w:val="9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0"/>
        </w:rPr>
        <w:t>(5)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7" w:after="0" w:line="240" w:lineRule="auto"/>
        <w:ind w:left="14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B6BCC3"/>
          <w:w w:val="164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B6BCC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0"/>
        </w:rPr>
        <w:t>G.ml0n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101"/>
        </w:rPr>
        <w:t>(3)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5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0"/>
          <w:w w:val="110"/>
        </w:rPr>
        <w:t>l'o&lt;1uguat</w:t>
      </w:r>
      <w:r>
        <w:rPr>
          <w:rFonts w:ascii="Times New Roman" w:hAnsi="Times New Roman" w:cs="Times New Roman" w:eastAsia="Times New Roman"/>
          <w:sz w:val="16"/>
          <w:szCs w:val="16"/>
          <w:color w:val="8C8EB3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7"/>
          <w:w w:val="110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797CA0"/>
          <w:spacing w:val="-11"/>
          <w:w w:val="103"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34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42" w:after="0" w:line="260" w:lineRule="exact"/>
        <w:ind w:left="14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  <w:position w:val="-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86"/>
          <w:position w:val="-1"/>
        </w:rPr>
        <w:t>Undetom11no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86"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5"/>
          <w:w w:val="86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8"/>
          <w:w w:val="86"/>
          <w:position w:val="-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797CA0"/>
          <w:spacing w:val="5"/>
          <w:w w:val="103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00"/>
          <w:position w:val="-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Jorge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Luis</w:t>
      </w:r>
      <w:r>
        <w:rPr>
          <w:rFonts w:ascii="Arial" w:hAnsi="Arial" w:cs="Arial" w:eastAsia="Arial"/>
          <w:sz w:val="26"/>
          <w:szCs w:val="26"/>
          <w:color w:val="212177"/>
          <w:spacing w:val="5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10"/>
          <w:i/>
        </w:rPr>
        <w:t>Borges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1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  <w:i/>
        </w:rPr>
        <w:t>by</w:t>
      </w:r>
      <w:r>
        <w:rPr>
          <w:rFonts w:ascii="Arial" w:hAnsi="Arial" w:cs="Arial" w:eastAsia="Arial"/>
          <w:sz w:val="16"/>
          <w:szCs w:val="16"/>
          <w:color w:val="8C8C8C"/>
          <w:spacing w:val="-13"/>
          <w:w w:val="97"/>
          <w:i/>
        </w:rPr>
        <w:t> 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color w:val="8C8C8C"/>
          <w:spacing w:val="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100"/>
        </w:rPr>
        <w:t>li&lt;O</w:t>
      </w:r>
      <w:r>
        <w:rPr>
          <w:rFonts w:ascii="Arial" w:hAnsi="Arial" w:cs="Arial" w:eastAsia="Arial"/>
          <w:sz w:val="15"/>
          <w:szCs w:val="15"/>
          <w:color w:val="8C8C8C"/>
          <w:spacing w:val="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83"/>
          <w:i/>
        </w:rPr>
        <w:t>Ltd&lt;&gt;</w:t>
      </w:r>
      <w:r>
        <w:rPr>
          <w:rFonts w:ascii="Arial" w:hAnsi="Arial" w:cs="Arial" w:eastAsia="Arial"/>
          <w:sz w:val="16"/>
          <w:szCs w:val="16"/>
          <w:color w:val="797979"/>
          <w:spacing w:val="30"/>
          <w:w w:val="83"/>
          <w:i/>
        </w:rPr>
        <w:t> 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307"/>
        </w:rPr>
        <w:t>G-</w:t>
      </w:r>
      <w:r>
        <w:rPr>
          <w:rFonts w:ascii="Arial" w:hAnsi="Arial" w:cs="Arial" w:eastAsia="Arial"/>
          <w:sz w:val="15"/>
          <w:szCs w:val="15"/>
          <w:color w:val="8C8C8C"/>
          <w:spacing w:val="0"/>
          <w:w w:val="306"/>
        </w:rPr>
        <w:t>t</w:t>
      </w:r>
      <w:r>
        <w:rPr>
          <w:rFonts w:ascii="Arial" w:hAnsi="Arial" w:cs="Arial" w:eastAsia="Arial"/>
          <w:sz w:val="15"/>
          <w:szCs w:val="15"/>
          <w:color w:val="8C8C8C"/>
          <w:spacing w:val="-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C9EA1"/>
          <w:spacing w:val="-9"/>
          <w:w w:val="165"/>
        </w:rPr>
        <w:t>•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62"/>
          <w:i/>
        </w:rPr>
        <w:t>fJ&lt;JI&gt;I&gt;•I&gt;O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63"/>
          <w:i/>
        </w:rPr>
        <w:t>d</w:t>
      </w:r>
      <w:r>
        <w:rPr>
          <w:rFonts w:ascii="Arial" w:hAnsi="Arial" w:cs="Arial" w:eastAsia="Arial"/>
          <w:sz w:val="17"/>
          <w:szCs w:val="17"/>
          <w:color w:val="8C8C8C"/>
          <w:spacing w:val="-17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2009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2" w:lineRule="exact"/>
        <w:ind w:left="1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97979"/>
          <w:w w:val="92"/>
        </w:rPr>
        <w:t>l.onguogo: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8"/>
        </w:rPr>
        <w:t>Sponol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8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9"/>
          <w:w w:val="8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89"/>
        </w:rPr>
        <w:t>Fomw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16"/>
          <w:w w:val="9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12"/>
          <w:w w:val="233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2"/>
        </w:rPr>
        <w:t>DAIS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9"/>
          <w:w w:val="82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1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0"/>
        </w:rPr>
        <w:t>NISO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9"/>
        </w:rPr>
        <w:t>ZJ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9"/>
          <w:w w:val="100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4"/>
        </w:rPr>
        <w:t>86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4"/>
        </w:rPr>
        <w:t>2002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20"/>
          <w:w w:val="94"/>
        </w:rPr>
        <w:t>)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23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7"/>
        </w:rPr>
        <w:t>tov.lon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7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76"/>
        </w:rPr>
        <w:t>4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5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76"/>
        </w:rPr>
        <w:t>MYIQotJo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76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23"/>
          <w:w w:val="7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6"/>
        </w:rPr>
        <w:t>poonll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4"/>
          <w:w w:val="23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97"/>
        </w:rPr>
        <w:t>Prod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43"/>
          <w:w w:val="97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6"/>
          <w:w w:val="26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5"/>
          <w:w w:val="262"/>
        </w:rPr>
        <w:t>.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42"/>
        </w:rPr>
        <w:t>n</w:t>
      </w:r>
      <w:r>
        <w:rPr>
          <w:rFonts w:ascii="Arial" w:hAnsi="Arial" w:cs="Arial" w:eastAsia="Arial"/>
          <w:sz w:val="18"/>
          <w:szCs w:val="18"/>
          <w:color w:val="8C8C8C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6"/>
        </w:rPr>
        <w:t>NL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33"/>
          <w:w w:val="87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15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98"/>
        </w:rPr>
        <w:t>Publisher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98"/>
        </w:rPr>
        <w:t>Nt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98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7"/>
          <w:w w:val="9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5"/>
        </w:rPr>
        <w:t>Y«k.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3"/>
        </w:rPr>
        <w:t>NY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3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11"/>
          <w:w w:val="8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9C9EA1"/>
          <w:spacing w:val="0"/>
          <w:w w:val="113"/>
        </w:rPr>
        <w:t>Lectol\</w:t>
      </w:r>
      <w:r>
        <w:rPr>
          <w:rFonts w:ascii="Times New Roman" w:hAnsi="Times New Roman" w:cs="Times New Roman" w:eastAsia="Times New Roman"/>
          <w:sz w:val="15"/>
          <w:szCs w:val="15"/>
          <w:color w:val="9C9EA1"/>
          <w:spacing w:val="-9"/>
          <w:w w:val="113"/>
        </w:rPr>
        <w:t>m</w:t>
      </w:r>
      <w:r>
        <w:rPr>
          <w:rFonts w:ascii="Times New Roman" w:hAnsi="Times New Roman" w:cs="Times New Roman" w:eastAsia="Times New Roman"/>
          <w:sz w:val="15"/>
          <w:szCs w:val="15"/>
          <w:color w:val="B6BCC3"/>
          <w:spacing w:val="0"/>
          <w:w w:val="14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8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9C9EA1"/>
          <w:spacing w:val="0"/>
          <w:w w:val="100"/>
        </w:rPr>
        <w:t>&lt;2009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0" w:lineRule="auto"/>
        <w:ind w:left="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97979"/>
          <w:spacing w:val="-7"/>
          <w:w w:val="131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76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797979"/>
          <w:spacing w:val="1"/>
          <w:w w:val="76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595656"/>
          <w:spacing w:val="-13"/>
          <w:w w:val="101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40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9C9EA1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3"/>
          <w:b/>
          <w:bCs/>
        </w:rPr>
        <w:t>978t9330324D</w:t>
      </w:r>
      <w:r>
        <w:rPr>
          <w:rFonts w:ascii="Arial" w:hAnsi="Arial" w:cs="Arial" w:eastAsia="Arial"/>
          <w:sz w:val="16"/>
          <w:szCs w:val="16"/>
          <w:color w:val="9C9EA1"/>
          <w:spacing w:val="-13"/>
          <w:w w:val="92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28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B6BCC3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6"/>
          <w:b/>
          <w:bCs/>
        </w:rPr>
        <w:t>Firs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8C8C8C"/>
          <w:spacing w:val="-11"/>
          <w:w w:val="96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2"/>
          <w:b/>
          <w:bCs/>
        </w:rPr>
        <w:t>listed</w:t>
      </w:r>
      <w:r>
        <w:rPr>
          <w:rFonts w:ascii="Arial" w:hAnsi="Arial" w:cs="Arial" w:eastAsia="Arial"/>
          <w:sz w:val="16"/>
          <w:szCs w:val="16"/>
          <w:color w:val="8C8C8C"/>
          <w:spacing w:val="11"/>
          <w:w w:val="93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2"/>
          <w:b/>
          <w:bCs/>
        </w:rPr>
        <w:t>03-JuJ-.201</w:t>
      </w:r>
      <w:r>
        <w:rPr>
          <w:rFonts w:ascii="Arial" w:hAnsi="Arial" w:cs="Arial" w:eastAsia="Arial"/>
          <w:sz w:val="16"/>
          <w:szCs w:val="16"/>
          <w:color w:val="9C9EA1"/>
          <w:spacing w:val="-16"/>
          <w:w w:val="83"/>
          <w:b/>
          <w:bCs/>
        </w:rPr>
        <w:t>3</w:t>
      </w:r>
      <w:r>
        <w:rPr>
          <w:rFonts w:ascii="Arial" w:hAnsi="Arial" w:cs="Arial" w:eastAsia="Arial"/>
          <w:sz w:val="16"/>
          <w:szCs w:val="16"/>
          <w:color w:val="B6BCC3"/>
          <w:spacing w:val="3"/>
          <w:w w:val="193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1"/>
          <w:b/>
          <w:bCs/>
        </w:rPr>
        <w:t>Firs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2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8C8C8C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3"/>
          <w:b/>
          <w:bCs/>
        </w:rPr>
        <w:t>clel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93"/>
          <w:b/>
          <w:bCs/>
        </w:rPr>
        <w:t>l</w:t>
      </w:r>
      <w:r>
        <w:rPr>
          <w:rFonts w:ascii="Arial" w:hAnsi="Arial" w:cs="Arial" w:eastAsia="Arial"/>
          <w:sz w:val="16"/>
          <w:szCs w:val="16"/>
          <w:color w:val="595656"/>
          <w:spacing w:val="-2"/>
          <w:w w:val="85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7"/>
          <w:b/>
          <w:bCs/>
        </w:rPr>
        <w:t>ed</w:t>
      </w:r>
      <w:r>
        <w:rPr>
          <w:rFonts w:ascii="Arial" w:hAnsi="Arial" w:cs="Arial" w:eastAsia="Arial"/>
          <w:sz w:val="16"/>
          <w:szCs w:val="16"/>
          <w:color w:val="797979"/>
          <w:spacing w:val="6"/>
          <w:w w:val="98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0"/>
          <w:b/>
          <w:bCs/>
        </w:rPr>
        <w:t>NJA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1C0A5D"/>
          <w:spacing w:val="-25"/>
          <w:w w:val="116"/>
        </w:rPr>
        <w:t>H</w:t>
      </w:r>
      <w:r>
        <w:rPr>
          <w:rFonts w:ascii="Arial" w:hAnsi="Arial" w:cs="Arial" w:eastAsia="Arial"/>
          <w:sz w:val="26"/>
          <w:szCs w:val="26"/>
          <w:color w:val="2D3FA5"/>
          <w:spacing w:val="0"/>
          <w:w w:val="201"/>
        </w:rPr>
        <w:t>i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13"/>
        </w:rPr>
        <w:t>stori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14"/>
        </w:rPr>
        <w:t>a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363885"/>
          <w:spacing w:val="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F1374"/>
          <w:spacing w:val="-8"/>
          <w:w w:val="185"/>
        </w:rPr>
        <w:t>I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363885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1C0A5D"/>
          <w:spacing w:val="0"/>
          <w:w w:val="201"/>
        </w:rPr>
        <w:t>l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13"/>
        </w:rPr>
        <w:t>iterat</w:t>
      </w:r>
      <w:r>
        <w:rPr>
          <w:rFonts w:ascii="Arial" w:hAnsi="Arial" w:cs="Arial" w:eastAsia="Arial"/>
          <w:sz w:val="26"/>
          <w:szCs w:val="26"/>
          <w:color w:val="212177"/>
          <w:spacing w:val="-25"/>
          <w:w w:val="114"/>
        </w:rPr>
        <w:t>u</w:t>
      </w:r>
      <w:r>
        <w:rPr>
          <w:rFonts w:ascii="Arial" w:hAnsi="Arial" w:cs="Arial" w:eastAsia="Arial"/>
          <w:sz w:val="26"/>
          <w:szCs w:val="26"/>
          <w:color w:val="211890"/>
          <w:spacing w:val="7"/>
          <w:w w:val="125"/>
        </w:rPr>
        <w:t>r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99"/>
        </w:rPr>
        <w:t>a</w:t>
      </w:r>
      <w:r>
        <w:rPr>
          <w:rFonts w:ascii="Arial" w:hAnsi="Arial" w:cs="Arial" w:eastAsia="Arial"/>
          <w:sz w:val="26"/>
          <w:szCs w:val="26"/>
          <w:color w:val="36388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10"/>
        </w:rPr>
        <w:t>hispanoamerican</w:t>
      </w:r>
      <w:r>
        <w:rPr>
          <w:rFonts w:ascii="Arial" w:hAnsi="Arial" w:cs="Arial" w:eastAsia="Arial"/>
          <w:sz w:val="26"/>
          <w:szCs w:val="26"/>
          <w:color w:val="212177"/>
          <w:spacing w:val="-6"/>
          <w:w w:val="110"/>
        </w:rPr>
        <w:t>a</w:t>
      </w:r>
      <w:r>
        <w:rPr>
          <w:rFonts w:ascii="Arial" w:hAnsi="Arial" w:cs="Arial" w:eastAsia="Arial"/>
          <w:sz w:val="26"/>
          <w:szCs w:val="26"/>
          <w:color w:val="575685"/>
          <w:spacing w:val="0"/>
          <w:w w:val="176"/>
        </w:rPr>
        <w:t>:</w:t>
      </w:r>
      <w:r>
        <w:rPr>
          <w:rFonts w:ascii="Arial" w:hAnsi="Arial" w:cs="Arial" w:eastAsia="Arial"/>
          <w:sz w:val="26"/>
          <w:szCs w:val="26"/>
          <w:color w:val="575685"/>
          <w:spacing w:val="-4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212177"/>
          <w:spacing w:val="18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00"/>
          <w:i/>
        </w:rPr>
        <w:t>Borge</w:t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00"/>
          <w:i/>
        </w:rPr>
        <w:t>s</w:t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80A864"/>
          <w:spacing w:val="3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al</w:t>
      </w:r>
      <w:r>
        <w:rPr>
          <w:rFonts w:ascii="Arial" w:hAnsi="Arial" w:cs="Arial" w:eastAsia="Arial"/>
          <w:sz w:val="26"/>
          <w:szCs w:val="26"/>
          <w:color w:val="363885"/>
          <w:spacing w:val="-23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10"/>
        </w:rPr>
        <w:t>presente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46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i/>
        </w:rPr>
        <w:t>by</w:t>
      </w:r>
      <w:r>
        <w:rPr>
          <w:rFonts w:ascii="Arial" w:hAnsi="Arial" w:cs="Arial" w:eastAsia="Arial"/>
          <w:sz w:val="16"/>
          <w:szCs w:val="16"/>
          <w:color w:val="8C8C8C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8"/>
        </w:rPr>
        <w:t>Owod</w:t>
      </w:r>
      <w:r>
        <w:rPr>
          <w:rFonts w:ascii="Arial" w:hAnsi="Arial" w:cs="Arial" w:eastAsia="Arial"/>
          <w:sz w:val="17"/>
          <w:szCs w:val="17"/>
          <w:color w:val="8C8C8C"/>
          <w:spacing w:val="-29"/>
          <w:w w:val="88"/>
        </w:rPr>
        <w:t>o</w:t>
      </w:r>
      <w:r>
        <w:rPr>
          <w:rFonts w:ascii="Arial" w:hAnsi="Arial" w:cs="Arial" w:eastAsia="Arial"/>
          <w:sz w:val="17"/>
          <w:szCs w:val="17"/>
          <w:color w:val="9C9EA1"/>
          <w:spacing w:val="0"/>
          <w:w w:val="88"/>
        </w:rPr>
        <w:t>•</w:t>
      </w:r>
      <w:r>
        <w:rPr>
          <w:rFonts w:ascii="Arial" w:hAnsi="Arial" w:cs="Arial" w:eastAsia="Arial"/>
          <w:sz w:val="17"/>
          <w:szCs w:val="17"/>
          <w:color w:val="9C9EA1"/>
          <w:spacing w:val="-11"/>
          <w:w w:val="88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7"/>
          <w:i/>
        </w:rPr>
        <w:t>.k&gt;$1/Nguo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88"/>
          <w:i/>
        </w:rPr>
        <w:t>l</w:t>
      </w:r>
      <w:r>
        <w:rPr>
          <w:rFonts w:ascii="Arial" w:hAnsi="Arial" w:cs="Arial" w:eastAsia="Arial"/>
          <w:sz w:val="17"/>
          <w:szCs w:val="17"/>
          <w:color w:val="8C8C8C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9C9EA1"/>
          <w:spacing w:val="0"/>
          <w:w w:val="109"/>
        </w:rPr>
        <w:t>•</w:t>
      </w:r>
      <w:r>
        <w:rPr>
          <w:rFonts w:ascii="Arial" w:hAnsi="Arial" w:cs="Arial" w:eastAsia="Arial"/>
          <w:sz w:val="17"/>
          <w:szCs w:val="17"/>
          <w:color w:val="9C9EA1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2"/>
          <w:i/>
        </w:rPr>
        <w:t>fJ&lt;Jb/W&gt;o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3"/>
          <w:i/>
        </w:rPr>
        <w:t>d</w:t>
      </w:r>
      <w:r>
        <w:rPr>
          <w:rFonts w:ascii="Arial" w:hAnsi="Arial" w:cs="Arial" w:eastAsia="Arial"/>
          <w:sz w:val="17"/>
          <w:szCs w:val="17"/>
          <w:color w:val="8C8C8C"/>
          <w:spacing w:val="-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  <w:i/>
        </w:rPr>
        <w:t>2002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40" w:lineRule="auto"/>
        <w:ind w:left="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w w:val="90"/>
          <w:b/>
          <w:bCs/>
        </w:rPr>
        <w:t>l.</w:t>
      </w:r>
      <w:r>
        <w:rPr>
          <w:rFonts w:ascii="Arial" w:hAnsi="Arial" w:cs="Arial" w:eastAsia="Arial"/>
          <w:sz w:val="16"/>
          <w:szCs w:val="16"/>
          <w:color w:val="8C8C8C"/>
          <w:spacing w:val="6"/>
          <w:w w:val="90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595656"/>
          <w:spacing w:val="-13"/>
          <w:w w:val="80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4"/>
          <w:b/>
          <w:bCs/>
        </w:rPr>
        <w:t>guage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5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797979"/>
          <w:spacing w:val="-3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8"/>
          <w:b/>
          <w:bCs/>
        </w:rPr>
        <w:t>Spanl$</w:t>
      </w:r>
      <w:r>
        <w:rPr>
          <w:rFonts w:ascii="Arial" w:hAnsi="Arial" w:cs="Arial" w:eastAsia="Arial"/>
          <w:sz w:val="16"/>
          <w:szCs w:val="16"/>
          <w:color w:val="9C9EA1"/>
          <w:spacing w:val="-4"/>
          <w:w w:val="88"/>
          <w:b/>
          <w:bCs/>
        </w:rPr>
        <w:t>h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39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B6BCC3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86"/>
          <w:b/>
          <w:bCs/>
        </w:rPr>
        <w:t>FOfma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-15"/>
          <w:w w:val="86"/>
          <w:b/>
          <w:bCs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46"/>
          <w:b/>
          <w:bCs/>
        </w:rPr>
        <w:t>;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86"/>
          <w:b/>
          <w:bCs/>
        </w:rPr>
        <w:t>Talbok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0"/>
          <w:w w:val="86"/>
          <w:b/>
          <w:bCs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8C8C8C"/>
          <w:spacing w:val="-3"/>
          <w:w w:val="86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4"/>
          <w:b/>
          <w:bCs/>
        </w:rPr>
        <w:t>Producer.</w:t>
      </w:r>
      <w:r>
        <w:rPr>
          <w:rFonts w:ascii="Arial" w:hAnsi="Arial" w:cs="Arial" w:eastAsia="Arial"/>
          <w:sz w:val="16"/>
          <w:szCs w:val="16"/>
          <w:color w:val="797979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8"/>
          <w:b/>
          <w:bCs/>
        </w:rPr>
        <w:t>MT</w:t>
      </w:r>
      <w:r>
        <w:rPr>
          <w:rFonts w:ascii="Arial" w:hAnsi="Arial" w:cs="Arial" w:eastAsia="Arial"/>
          <w:sz w:val="16"/>
          <w:szCs w:val="16"/>
          <w:color w:val="8C8C8C"/>
          <w:spacing w:val="-23"/>
          <w:w w:val="99"/>
          <w:b/>
          <w:bCs/>
        </w:rPr>
        <w:t>M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28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B6BCC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3"/>
          <w:b/>
          <w:bCs/>
        </w:rPr>
        <w:t>Publisher.</w:t>
      </w:r>
      <w:r>
        <w:rPr>
          <w:rFonts w:ascii="Arial" w:hAnsi="Arial" w:cs="Arial" w:eastAsia="Arial"/>
          <w:sz w:val="16"/>
          <w:szCs w:val="16"/>
          <w:color w:val="797979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7"/>
          <w:b/>
          <w:bCs/>
        </w:rPr>
        <w:t>Madncl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7"/>
          <w:b/>
          <w:bCs/>
        </w:rPr>
        <w:t>  </w:t>
      </w:r>
      <w:r>
        <w:rPr>
          <w:rFonts w:ascii="Arial" w:hAnsi="Arial" w:cs="Arial" w:eastAsia="Arial"/>
          <w:sz w:val="16"/>
          <w:szCs w:val="16"/>
          <w:color w:val="8C8C8C"/>
          <w:spacing w:val="27"/>
          <w:w w:val="7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7"/>
          <w:b/>
          <w:bCs/>
        </w:rPr>
        <w:t>AJ1anz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7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8C8C8C"/>
          <w:spacing w:val="19"/>
          <w:w w:val="7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6"/>
          <w:b/>
          <w:bCs/>
        </w:rPr>
        <w:t>20</w:t>
      </w:r>
      <w:r>
        <w:rPr>
          <w:rFonts w:ascii="Arial" w:hAnsi="Arial" w:cs="Arial" w:eastAsia="Arial"/>
          <w:sz w:val="16"/>
          <w:szCs w:val="16"/>
          <w:color w:val="9C9EA1"/>
          <w:spacing w:val="-4"/>
          <w:w w:val="96"/>
          <w:b/>
          <w:bCs/>
        </w:rPr>
        <w:t>0</w:t>
      </w:r>
      <w:r>
        <w:rPr>
          <w:rFonts w:ascii="Arial" w:hAnsi="Arial" w:cs="Arial" w:eastAsia="Arial"/>
          <w:sz w:val="16"/>
          <w:szCs w:val="16"/>
          <w:color w:val="797979"/>
          <w:spacing w:val="4"/>
          <w:w w:val="122"/>
          <w:b/>
          <w:bCs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1"/>
          <w:b/>
          <w:bCs/>
        </w:rPr>
        <w:t>(t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0"/>
          <w:b/>
          <w:bCs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0"/>
          <w:b/>
          <w:bCs/>
        </w:rPr>
        <w:t>2002)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7" w:after="0" w:line="240" w:lineRule="auto"/>
        <w:ind w:left="1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97979"/>
          <w:w w:val="77"/>
        </w:rPr>
        <w:t>ISO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595656"/>
          <w:spacing w:val="-3"/>
          <w:w w:val="7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3"/>
          <w:w w:val="155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4"/>
        </w:rPr>
        <w:t>842064720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17"/>
          <w:w w:val="94"/>
        </w:rPr>
        <w:t>9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0"/>
          <w:w w:val="117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99"/>
        </w:rPr>
        <w:t>Flratllatod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13"/>
          <w:w w:val="99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1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6"/>
          <w:w w:val="11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17"/>
          <w:w w:val="104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99"/>
        </w:rPr>
        <w:t>fob·201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15"/>
          <w:w w:val="99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B6BCC3"/>
          <w:spacing w:val="-4"/>
          <w:w w:val="236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2"/>
        </w:rPr>
        <w:t>Flra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83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99"/>
        </w:rPr>
        <w:t>cloarod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-7"/>
          <w:w w:val="99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77"/>
        </w:rPr>
        <w:t>NIA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740" w:right="760"/>
          <w:cols w:num="2" w:equalWidth="0">
            <w:col w:w="1936" w:space="1997"/>
            <w:col w:w="10407"/>
          </w:cols>
        </w:sectPr>
      </w:pPr>
      <w:rPr/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933D59"/>
          <w:spacing w:val="0"/>
          <w:w w:val="92"/>
        </w:rPr>
        <w:t>Producer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3" w:after="0" w:line="240" w:lineRule="auto"/>
        <w:ind w:left="15" w:right="-79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Poema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363885"/>
          <w:spacing w:val="4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363885"/>
          <w:spacing w:val="2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Jorge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0F1374"/>
          <w:spacing w:val="0"/>
          <w:w w:val="119"/>
        </w:rPr>
        <w:t>L</w:t>
      </w:r>
      <w:r>
        <w:rPr>
          <w:rFonts w:ascii="Arial" w:hAnsi="Arial" w:cs="Arial" w:eastAsia="Arial"/>
          <w:sz w:val="26"/>
          <w:szCs w:val="26"/>
          <w:color w:val="0F1374"/>
          <w:spacing w:val="-13"/>
          <w:w w:val="119"/>
        </w:rPr>
        <w:t>u</w:t>
      </w:r>
      <w:r>
        <w:rPr>
          <w:rFonts w:ascii="Arial" w:hAnsi="Arial" w:cs="Arial" w:eastAsia="Arial"/>
          <w:sz w:val="26"/>
          <w:szCs w:val="26"/>
          <w:color w:val="363885"/>
          <w:spacing w:val="-141"/>
          <w:w w:val="109"/>
        </w:rPr>
        <w:t>s</w:t>
      </w:r>
      <w:r>
        <w:rPr>
          <w:rFonts w:ascii="Arial" w:hAnsi="Arial" w:cs="Arial" w:eastAsia="Arial"/>
          <w:sz w:val="26"/>
          <w:szCs w:val="26"/>
          <w:color w:val="0F1374"/>
          <w:spacing w:val="0"/>
          <w:w w:val="119"/>
        </w:rPr>
        <w:t>i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62" w:after="0" w:line="192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C9EA1"/>
          <w:spacing w:val="0"/>
          <w:w w:val="97"/>
          <w:i/>
          <w:position w:val="-1"/>
        </w:rPr>
        <w:t>by</w:t>
      </w:r>
      <w:r>
        <w:rPr>
          <w:rFonts w:ascii="Arial" w:hAnsi="Arial" w:cs="Arial" w:eastAsia="Arial"/>
          <w:sz w:val="16"/>
          <w:szCs w:val="16"/>
          <w:color w:val="9C9EA1"/>
          <w:spacing w:val="-13"/>
          <w:w w:val="97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B3CAA8"/>
          <w:spacing w:val="0"/>
          <w:w w:val="105"/>
          <w:position w:val="-1"/>
        </w:rPr>
        <w:t>So&lt;po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0"/>
          <w:w w:val="105"/>
          <w:position w:val="-1"/>
        </w:rPr>
        <w:t>Jolpt</w:t>
      </w:r>
      <w:r>
        <w:rPr>
          <w:rFonts w:ascii="Times New Roman" w:hAnsi="Times New Roman" w:cs="Times New Roman" w:eastAsia="Times New Roman"/>
          <w:sz w:val="16"/>
          <w:szCs w:val="16"/>
          <w:color w:val="8C8C8C"/>
          <w:spacing w:val="24"/>
          <w:w w:val="10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5"/>
          <w:i/>
          <w:position w:val="-1"/>
        </w:rPr>
        <w:t>LIM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3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00"/>
          <w:i/>
        </w:rPr>
        <w:t>Borge</w:t>
      </w:r>
      <w:r>
        <w:rPr>
          <w:rFonts w:ascii="Arial" w:hAnsi="Arial" w:cs="Arial" w:eastAsia="Arial"/>
          <w:sz w:val="26"/>
          <w:szCs w:val="26"/>
          <w:color w:val="80A864"/>
          <w:spacing w:val="0"/>
          <w:w w:val="100"/>
          <w:i/>
        </w:rPr>
        <w:t>s</w:t>
      </w:r>
      <w:r>
        <w:rPr>
          <w:rFonts w:ascii="Arial" w:hAnsi="Arial" w:cs="Arial" w:eastAsia="Arial"/>
          <w:sz w:val="26"/>
          <w:szCs w:val="26"/>
          <w:color w:val="80A864"/>
          <w:spacing w:val="66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tornado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s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de</w:t>
      </w:r>
      <w:r>
        <w:rPr>
          <w:rFonts w:ascii="Arial" w:hAnsi="Arial" w:cs="Arial" w:eastAsia="Arial"/>
          <w:sz w:val="26"/>
          <w:szCs w:val="26"/>
          <w:color w:val="212177"/>
          <w:spacing w:val="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0"/>
        </w:rPr>
        <w:t>su</w:t>
      </w:r>
      <w:r>
        <w:rPr>
          <w:rFonts w:ascii="Arial" w:hAnsi="Arial" w:cs="Arial" w:eastAsia="Arial"/>
          <w:sz w:val="26"/>
          <w:szCs w:val="26"/>
          <w:color w:val="363885"/>
          <w:spacing w:val="42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</w:rPr>
        <w:t>nueva</w:t>
      </w:r>
      <w:r>
        <w:rPr>
          <w:rFonts w:ascii="Arial" w:hAnsi="Arial" w:cs="Arial" w:eastAsia="Arial"/>
          <w:sz w:val="26"/>
          <w:szCs w:val="26"/>
          <w:color w:val="212177"/>
          <w:spacing w:val="56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12"/>
        </w:rPr>
        <w:t>ant</w:t>
      </w:r>
      <w:r>
        <w:rPr>
          <w:rFonts w:ascii="Arial" w:hAnsi="Arial" w:cs="Arial" w:eastAsia="Arial"/>
          <w:sz w:val="26"/>
          <w:szCs w:val="26"/>
          <w:color w:val="363885"/>
          <w:spacing w:val="-14"/>
          <w:w w:val="113"/>
        </w:rPr>
        <w:t>o</w:t>
      </w:r>
      <w:r>
        <w:rPr>
          <w:rFonts w:ascii="Arial" w:hAnsi="Arial" w:cs="Arial" w:eastAsia="Arial"/>
          <w:sz w:val="26"/>
          <w:szCs w:val="26"/>
          <w:color w:val="211890"/>
          <w:spacing w:val="0"/>
          <w:w w:val="201"/>
        </w:rPr>
        <w:t>l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10"/>
        </w:rPr>
        <w:t>ogia</w:t>
      </w:r>
      <w:r>
        <w:rPr>
          <w:rFonts w:ascii="Arial" w:hAnsi="Arial" w:cs="Arial" w:eastAsia="Arial"/>
          <w:sz w:val="26"/>
          <w:szCs w:val="26"/>
          <w:color w:val="363885"/>
          <w:spacing w:val="-9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9"/>
        </w:rPr>
        <w:t>person</w:t>
      </w:r>
      <w:r>
        <w:rPr>
          <w:rFonts w:ascii="Arial" w:hAnsi="Arial" w:cs="Arial" w:eastAsia="Arial"/>
          <w:sz w:val="26"/>
          <w:szCs w:val="26"/>
          <w:color w:val="212177"/>
          <w:spacing w:val="3"/>
          <w:w w:val="109"/>
        </w:rPr>
        <w:t>a</w:t>
      </w:r>
      <w:r>
        <w:rPr>
          <w:rFonts w:ascii="Arial" w:hAnsi="Arial" w:cs="Arial" w:eastAsia="Arial"/>
          <w:sz w:val="26"/>
          <w:szCs w:val="26"/>
          <w:color w:val="1C0A5D"/>
          <w:spacing w:val="0"/>
          <w:w w:val="201"/>
        </w:rPr>
        <w:t>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740" w:right="760"/>
          <w:cols w:num="3" w:equalWidth="0">
            <w:col w:w="1099" w:space="2833"/>
            <w:col w:w="2697" w:space="157"/>
            <w:col w:w="7554"/>
          </w:cols>
        </w:sectPr>
      </w:pPr>
      <w:rPr/>
    </w:p>
    <w:p>
      <w:pPr>
        <w:spacing w:before="0" w:after="0" w:line="246" w:lineRule="exact"/>
        <w:ind w:left="14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97CA0"/>
          <w:spacing w:val="0"/>
          <w:w w:val="100"/>
        </w:rPr>
        <w:t>NL</w:t>
      </w:r>
      <w:r>
        <w:rPr>
          <w:rFonts w:ascii="Arial" w:hAnsi="Arial" w:cs="Arial" w:eastAsia="Arial"/>
          <w:sz w:val="16"/>
          <w:szCs w:val="16"/>
          <w:color w:val="797CA0"/>
          <w:spacing w:val="10"/>
          <w:w w:val="99"/>
        </w:rPr>
        <w:t>S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2"/>
        </w:rPr>
        <w:t>(9)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7" w:after="0" w:line="260" w:lineRule="exact"/>
        <w:ind w:left="149" w:right="-74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  <w:position w:val="-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C8EB3"/>
          <w:spacing w:val="0"/>
          <w:w w:val="104"/>
          <w:position w:val="-1"/>
        </w:rPr>
        <w:t>MTM</w:t>
      </w:r>
      <w:r>
        <w:rPr>
          <w:rFonts w:ascii="Arial" w:hAnsi="Arial" w:cs="Arial" w:eastAsia="Arial"/>
          <w:sz w:val="15"/>
          <w:szCs w:val="15"/>
          <w:color w:val="8C8EB3"/>
          <w:spacing w:val="0"/>
          <w:w w:val="105"/>
          <w:position w:val="-1"/>
        </w:rPr>
        <w:t>(</w:t>
      </w:r>
      <w:r>
        <w:rPr>
          <w:rFonts w:ascii="Arial" w:hAnsi="Arial" w:cs="Arial" w:eastAsia="Arial"/>
          <w:sz w:val="15"/>
          <w:szCs w:val="15"/>
          <w:color w:val="8C8EB3"/>
          <w:spacing w:val="0"/>
          <w:w w:val="104"/>
          <w:position w:val="-1"/>
        </w:rPr>
        <w:t>G</w:t>
      </w:r>
      <w:r>
        <w:rPr>
          <w:rFonts w:ascii="Arial" w:hAnsi="Arial" w:cs="Arial" w:eastAsia="Arial"/>
          <w:sz w:val="15"/>
          <w:szCs w:val="15"/>
          <w:color w:val="8C8EB3"/>
          <w:spacing w:val="0"/>
          <w:w w:val="105"/>
          <w:position w:val="-1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6" w:after="0" w:line="240" w:lineRule="auto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8C8C8C"/>
          <w:w w:val="68"/>
          <w:b/>
          <w:bCs/>
        </w:rPr>
        <w:t>L.</w:t>
      </w:r>
      <w:r>
        <w:rPr>
          <w:rFonts w:ascii="Arial" w:hAnsi="Arial" w:cs="Arial" w:eastAsia="Arial"/>
          <w:sz w:val="16"/>
          <w:szCs w:val="16"/>
          <w:color w:val="8C8C8C"/>
          <w:spacing w:val="6"/>
          <w:w w:val="68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595656"/>
          <w:spacing w:val="-13"/>
          <w:w w:val="80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5"/>
          <w:b/>
          <w:bCs/>
        </w:rPr>
        <w:t>guago</w:t>
      </w:r>
      <w:r>
        <w:rPr>
          <w:rFonts w:ascii="Arial" w:hAnsi="Arial" w:cs="Arial" w:eastAsia="Arial"/>
          <w:sz w:val="16"/>
          <w:szCs w:val="16"/>
          <w:color w:val="797979"/>
          <w:spacing w:val="-29"/>
          <w:w w:val="96"/>
          <w:b/>
          <w:bCs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105"/>
          <w:b/>
          <w:bCs/>
        </w:rPr>
        <w:t>S,.,niS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4"/>
          <w:w w:val="106"/>
          <w:b/>
          <w:bCs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B6BCC3"/>
          <w:spacing w:val="0"/>
          <w:w w:val="117"/>
          <w:b/>
          <w:bCs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B6BCC3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0"/>
          <w:w w:val="93"/>
          <w:b/>
          <w:bCs/>
        </w:rPr>
        <w:t>l=ouna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15"/>
          <w:w w:val="94"/>
          <w:b/>
          <w:bCs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1"/>
          <w:w w:val="176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5"/>
          <w:b/>
          <w:bCs/>
        </w:rPr>
        <w:t>1</w:t>
      </w:r>
      <w:r>
        <w:rPr>
          <w:rFonts w:ascii="Arial" w:hAnsi="Arial" w:cs="Arial" w:eastAsia="Arial"/>
          <w:sz w:val="16"/>
          <w:szCs w:val="16"/>
          <w:color w:val="9C9EA1"/>
          <w:spacing w:val="-17"/>
          <w:w w:val="105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797979"/>
          <w:spacing w:val="-18"/>
          <w:w w:val="139"/>
          <w:b/>
          <w:bCs/>
        </w:rPr>
        <w:t>l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9"/>
          <w:b/>
          <w:bCs/>
        </w:rPr>
        <w:t>bok,</w:t>
      </w:r>
      <w:r>
        <w:rPr>
          <w:rFonts w:ascii="Arial" w:hAnsi="Arial" w:cs="Arial" w:eastAsia="Arial"/>
          <w:sz w:val="16"/>
          <w:szCs w:val="16"/>
          <w:color w:val="9C9EA1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-19"/>
          <w:w w:val="121"/>
          <w:b/>
          <w:bCs/>
        </w:rPr>
        <w:t>P</w:t>
      </w:r>
      <w:r>
        <w:rPr>
          <w:rFonts w:ascii="Arial" w:hAnsi="Arial" w:cs="Arial" w:eastAsia="Arial"/>
          <w:sz w:val="16"/>
          <w:szCs w:val="16"/>
          <w:color w:val="595656"/>
          <w:spacing w:val="-31"/>
          <w:w w:val="91"/>
          <w:b/>
          <w:bCs/>
        </w:rPr>
        <w:t>1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85"/>
          <w:b/>
          <w:bCs/>
        </w:rPr>
        <w:t>odue</w:t>
      </w:r>
      <w:r>
        <w:rPr>
          <w:rFonts w:ascii="Arial" w:hAnsi="Arial" w:cs="Arial" w:eastAsia="Arial"/>
          <w:sz w:val="16"/>
          <w:szCs w:val="16"/>
          <w:color w:val="797979"/>
          <w:spacing w:val="4"/>
          <w:w w:val="85"/>
          <w:b/>
          <w:bCs/>
        </w:rPr>
        <w:t>Q</w:t>
      </w:r>
      <w:r>
        <w:rPr>
          <w:rFonts w:ascii="Arial" w:hAnsi="Arial" w:cs="Arial" w:eastAsia="Arial"/>
          <w:sz w:val="16"/>
          <w:szCs w:val="16"/>
          <w:color w:val="595656"/>
          <w:spacing w:val="-37"/>
          <w:w w:val="61"/>
          <w:b/>
          <w:bCs/>
        </w:rPr>
        <w:t>1</w:t>
      </w:r>
      <w:r>
        <w:rPr>
          <w:rFonts w:ascii="Arial" w:hAnsi="Arial" w:cs="Arial" w:eastAsia="Arial"/>
          <w:sz w:val="16"/>
          <w:szCs w:val="16"/>
          <w:color w:val="B6BCC3"/>
          <w:spacing w:val="-26"/>
          <w:w w:val="140"/>
          <w:b/>
          <w:bCs/>
        </w:rPr>
        <w:t>·</w:t>
      </w:r>
      <w:r>
        <w:rPr>
          <w:rFonts w:ascii="Arial" w:hAnsi="Arial" w:cs="Arial" w:eastAsia="Arial"/>
          <w:sz w:val="16"/>
          <w:szCs w:val="16"/>
          <w:color w:val="797979"/>
          <w:spacing w:val="6"/>
          <w:w w:val="140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8"/>
          <w:b/>
          <w:bCs/>
        </w:rPr>
        <w:t>MT</w:t>
      </w:r>
      <w:r>
        <w:rPr>
          <w:rFonts w:ascii="Arial" w:hAnsi="Arial" w:cs="Arial" w:eastAsia="Arial"/>
          <w:sz w:val="16"/>
          <w:szCs w:val="16"/>
          <w:color w:val="8C8C8C"/>
          <w:spacing w:val="-23"/>
          <w:w w:val="99"/>
          <w:b/>
          <w:bCs/>
        </w:rPr>
        <w:t>M</w:t>
      </w:r>
      <w:r>
        <w:rPr>
          <w:rFonts w:ascii="Arial" w:hAnsi="Arial" w:cs="Arial" w:eastAsia="Arial"/>
          <w:sz w:val="16"/>
          <w:szCs w:val="16"/>
          <w:color w:val="B6BCC3"/>
          <w:spacing w:val="3"/>
          <w:w w:val="193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1"/>
          <w:b/>
          <w:bCs/>
        </w:rPr>
        <w:t>Publlshor</w:t>
      </w:r>
      <w:r>
        <w:rPr>
          <w:rFonts w:ascii="Arial" w:hAnsi="Arial" w:cs="Arial" w:eastAsia="Arial"/>
          <w:sz w:val="16"/>
          <w:szCs w:val="16"/>
          <w:color w:val="8C8C8C"/>
          <w:spacing w:val="-16"/>
          <w:w w:val="92"/>
          <w:b/>
          <w:bCs/>
        </w:rPr>
        <w:t>: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6"/>
          <w:b/>
          <w:bCs/>
        </w:rPr>
        <w:t>NIA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2" w:after="0" w:line="240" w:lineRule="auto"/>
        <w:ind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90.953125pt;margin-top:-9.894895pt;width:.1pt;height:11.152344pt;mso-position-horizontal-relative:page;mso-position-vertical-relative:paragraph;z-index:-630" coordorigin="7819,-198" coordsize="2,223">
            <v:shape style="position:absolute;left:7819;top:-198;width:2;height:223" coordorigin="7819,-198" coordsize="0,223" path="m7819,25l7819,-198e" filled="f" stroked="t" strokeweight="3.8296pt" strokecolor="#E1E1E1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7"/>
          <w:szCs w:val="17"/>
          <w:color w:val="797979"/>
          <w:w w:val="83"/>
          <w:b/>
          <w:bCs/>
        </w:rPr>
        <w:t>ISt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w w:val="82"/>
          <w:b/>
          <w:bCs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-3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595656"/>
          <w:spacing w:val="-2"/>
          <w:w w:val="79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11"/>
          <w:b/>
          <w:bCs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75"/>
          <w:b/>
          <w:bCs/>
        </w:rPr>
        <w:t>N/A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0"/>
          <w:w w:val="75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8C8C8C"/>
          <w:spacing w:val="15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75"/>
          <w:b/>
          <w:bCs/>
        </w:rPr>
        <w:t>Fir&amp;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75"/>
          <w:b/>
          <w:bCs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-5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96"/>
          <w:b/>
          <w:bCs/>
        </w:rPr>
        <w:t>flsto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-4"/>
          <w:w w:val="97"/>
          <w:b/>
          <w:bCs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11"/>
          <w:b/>
          <w:bCs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2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B6BCC3"/>
          <w:spacing w:val="0"/>
          <w:w w:val="210"/>
          <w:b/>
          <w:bCs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95"/>
          <w:b/>
          <w:bCs/>
        </w:rPr>
        <w:t>Feb-201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3"/>
          <w:w w:val="96"/>
          <w:b/>
          <w:bCs/>
        </w:rPr>
        <w:t>3</w:t>
      </w:r>
      <w:r>
        <w:rPr>
          <w:rFonts w:ascii="Times New Roman" w:hAnsi="Times New Roman" w:cs="Times New Roman" w:eastAsia="Times New Roman"/>
          <w:sz w:val="17"/>
          <w:szCs w:val="17"/>
          <w:color w:val="B6BCC3"/>
          <w:spacing w:val="0"/>
          <w:w w:val="55"/>
          <w:b/>
          <w:bCs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B6BCC3"/>
          <w:spacing w:val="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100"/>
          <w:b/>
          <w:bCs/>
        </w:rPr>
        <w:t>t:ht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b/>
          <w:bCs/>
        </w:rPr>
        <w:t>clollred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0"/>
          <w:w w:val="100"/>
          <w:b/>
          <w:bCs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8C8C8C"/>
          <w:spacing w:val="2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-7"/>
          <w:w w:val="92"/>
          <w:b/>
          <w:bCs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83"/>
          <w:b/>
          <w:bCs/>
        </w:rPr>
        <w:t>IA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740" w:right="760"/>
          <w:cols w:num="2" w:equalWidth="0">
            <w:col w:w="965" w:space="2983"/>
            <w:col w:w="10392"/>
          </w:cols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740" w:right="760"/>
        </w:sectPr>
      </w:pPr>
      <w:rPr/>
    </w:p>
    <w:p>
      <w:pPr>
        <w:spacing w:before="42" w:after="0" w:line="240" w:lineRule="auto"/>
        <w:ind w:left="118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933D59"/>
          <w:spacing w:val="0"/>
          <w:w w:val="100"/>
        </w:rPr>
        <w:t>Publisher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85" w:after="0" w:line="240" w:lineRule="auto"/>
        <w:ind w:left="133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1"/>
          <w:szCs w:val="21"/>
          <w:color w:val="B6BCC3"/>
          <w:w w:val="188"/>
        </w:rPr>
        <w:t>0</w:t>
      </w:r>
      <w:r>
        <w:rPr>
          <w:rFonts w:ascii="Arial" w:hAnsi="Arial" w:cs="Arial" w:eastAsia="Arial"/>
          <w:sz w:val="21"/>
          <w:szCs w:val="21"/>
          <w:color w:val="B6BCC3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88"/>
        </w:rPr>
        <w:t>Undotormono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88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2"/>
          <w:w w:val="88"/>
        </w:rPr>
        <w:t> </w:t>
      </w:r>
      <w:r>
        <w:rPr>
          <w:rFonts w:ascii="Arial" w:hAnsi="Arial" w:cs="Arial" w:eastAsia="Arial"/>
          <w:sz w:val="14"/>
          <w:szCs w:val="14"/>
          <w:color w:val="8C8EB3"/>
          <w:spacing w:val="0"/>
          <w:w w:val="109"/>
        </w:rPr>
        <w:t>(71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28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B6BCC3"/>
          <w:w w:val="157"/>
        </w:rPr>
        <w:t>0</w:t>
      </w:r>
      <w:r>
        <w:rPr>
          <w:rFonts w:ascii="Times New Roman" w:hAnsi="Times New Roman" w:cs="Times New Roman" w:eastAsia="Times New Roman"/>
          <w:sz w:val="25"/>
          <w:szCs w:val="25"/>
          <w:color w:val="B6BCC3"/>
          <w:spacing w:val="-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82"/>
        </w:rPr>
        <w:t>Aloanz</w:t>
      </w:r>
      <w:r>
        <w:rPr>
          <w:rFonts w:ascii="Arial" w:hAnsi="Arial" w:cs="Arial" w:eastAsia="Arial"/>
          <w:sz w:val="17"/>
          <w:szCs w:val="17"/>
          <w:color w:val="8C8EB3"/>
          <w:spacing w:val="0"/>
          <w:w w:val="83"/>
        </w:rPr>
        <w:t>a</w:t>
      </w:r>
      <w:r>
        <w:rPr>
          <w:rFonts w:ascii="Arial" w:hAnsi="Arial" w:cs="Arial" w:eastAsia="Arial"/>
          <w:sz w:val="17"/>
          <w:szCs w:val="17"/>
          <w:color w:val="8C8EB3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49" w:right="-81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8C8EB3"/>
          <w:spacing w:val="0"/>
          <w:w w:val="92"/>
        </w:rPr>
        <w:t>Emoc•</w:t>
      </w:r>
      <w:r>
        <w:rPr>
          <w:rFonts w:ascii="Times New Roman" w:hAnsi="Times New Roman" w:cs="Times New Roman" w:eastAsia="Times New Roman"/>
          <w:sz w:val="19"/>
          <w:szCs w:val="19"/>
          <w:color w:val="8C8EB3"/>
          <w:spacing w:val="-12"/>
          <w:w w:val="92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0"/>
          <w:w w:val="74"/>
        </w:rPr>
        <w:t>eo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-47"/>
          <w:w w:val="75"/>
        </w:rPr>
        <w:t>•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0"/>
          <w:w w:val="127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-21"/>
          <w:w w:val="127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0"/>
          <w:w w:val="95"/>
        </w:rPr>
        <w:t>••</w:t>
      </w:r>
      <w:r>
        <w:rPr>
          <w:rFonts w:ascii="Times New Roman" w:hAnsi="Times New Roman" w:cs="Times New Roman" w:eastAsia="Times New Roman"/>
          <w:sz w:val="27"/>
          <w:szCs w:val="27"/>
          <w:color w:val="8C8EB3"/>
          <w:spacing w:val="-4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9C9EA1"/>
          <w:spacing w:val="0"/>
          <w:w w:val="100"/>
        </w:rPr>
        <w:t>(2)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8" w:after="0" w:line="240" w:lineRule="auto"/>
        <w:ind w:left="149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B6BCC3"/>
          <w:w w:val="17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B6BCC3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100"/>
        </w:rPr>
        <w:t>AI.BA</w:t>
      </w:r>
      <w:r>
        <w:rPr>
          <w:rFonts w:ascii="Times New Roman" w:hAnsi="Times New Roman" w:cs="Times New Roman" w:eastAsia="Times New Roman"/>
          <w:sz w:val="17"/>
          <w:szCs w:val="17"/>
          <w:color w:val="8C8EB3"/>
          <w:spacing w:val="0"/>
          <w:w w:val="100"/>
        </w:rPr>
        <w:t>(I)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7" w:after="0" w:line="297" w:lineRule="exact"/>
        <w:ind w:left="1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212177"/>
          <w:spacing w:val="-21"/>
          <w:w w:val="121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315690"/>
          <w:spacing w:val="0"/>
          <w:w w:val="121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315690"/>
          <w:spacing w:val="-18"/>
          <w:w w:val="121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21"/>
          <w:position w:val="-1"/>
        </w:rPr>
        <w:t>libro</w:t>
      </w:r>
      <w:r>
        <w:rPr>
          <w:rFonts w:ascii="Arial" w:hAnsi="Arial" w:cs="Arial" w:eastAsia="Arial"/>
          <w:sz w:val="26"/>
          <w:szCs w:val="26"/>
          <w:color w:val="212177"/>
          <w:spacing w:val="-42"/>
          <w:w w:val="121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12177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26"/>
          <w:szCs w:val="26"/>
          <w:color w:val="212177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63885"/>
          <w:spacing w:val="0"/>
          <w:w w:val="107"/>
          <w:position w:val="-1"/>
        </w:rPr>
        <w:t>arena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264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8C8C8C"/>
          <w:spacing w:val="0"/>
          <w:w w:val="84"/>
          <w:i/>
        </w:rPr>
        <w:t>by</w:t>
      </w:r>
      <w:r>
        <w:rPr>
          <w:rFonts w:ascii="Arial" w:hAnsi="Arial" w:cs="Arial" w:eastAsia="Arial"/>
          <w:sz w:val="18"/>
          <w:szCs w:val="18"/>
          <w:color w:val="8C8C8C"/>
          <w:spacing w:val="-2"/>
          <w:w w:val="84"/>
          <w:i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B3CAA8"/>
          <w:spacing w:val="0"/>
          <w:w w:val="84"/>
        </w:rPr>
        <w:t>a...,.,.</w:t>
      </w:r>
      <w:r>
        <w:rPr>
          <w:rFonts w:ascii="Times New Roman" w:hAnsi="Times New Roman" w:cs="Times New Roman" w:eastAsia="Times New Roman"/>
          <w:sz w:val="26"/>
          <w:szCs w:val="26"/>
          <w:color w:val="B3CAA8"/>
          <w:spacing w:val="-3"/>
          <w:w w:val="84"/>
        </w:rPr>
        <w:t> </w:t>
      </w:r>
      <w:r>
        <w:rPr>
          <w:rFonts w:ascii="Arial" w:hAnsi="Arial" w:cs="Arial" w:eastAsia="Arial"/>
          <w:sz w:val="17"/>
          <w:szCs w:val="17"/>
          <w:color w:val="9C9EA1"/>
          <w:spacing w:val="0"/>
          <w:w w:val="84"/>
        </w:rPr>
        <w:t>.Jotp</w:t>
      </w:r>
      <w:r>
        <w:rPr>
          <w:rFonts w:ascii="Arial" w:hAnsi="Arial" w:cs="Arial" w:eastAsia="Arial"/>
          <w:sz w:val="17"/>
          <w:szCs w:val="17"/>
          <w:color w:val="9C9EA1"/>
          <w:spacing w:val="0"/>
          <w:w w:val="84"/>
        </w:rPr>
        <w:t>o</w:t>
      </w:r>
      <w:r>
        <w:rPr>
          <w:rFonts w:ascii="Arial" w:hAnsi="Arial" w:cs="Arial" w:eastAsia="Arial"/>
          <w:sz w:val="17"/>
          <w:szCs w:val="17"/>
          <w:color w:val="9C9EA1"/>
          <w:spacing w:val="-11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100"/>
          <w:i/>
        </w:rPr>
        <w:t>L,.</w:t>
      </w:r>
      <w:r>
        <w:rPr>
          <w:rFonts w:ascii="Arial" w:hAnsi="Arial" w:cs="Arial" w:eastAsia="Arial"/>
          <w:sz w:val="18"/>
          <w:szCs w:val="18"/>
          <w:color w:val="8C8C8C"/>
          <w:spacing w:val="-9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color w:val="9C9EA1"/>
          <w:spacing w:val="0"/>
          <w:w w:val="100"/>
        </w:rPr>
        <w:t>•</w:t>
      </w:r>
      <w:r>
        <w:rPr>
          <w:rFonts w:ascii="Arial" w:hAnsi="Arial" w:cs="Arial" w:eastAsia="Arial"/>
          <w:sz w:val="18"/>
          <w:szCs w:val="18"/>
          <w:color w:val="9C9EA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5"/>
          <w:i/>
        </w:rPr>
        <w:t>fJ&lt;Jb/l:l&gt;o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76"/>
          <w:i/>
        </w:rPr>
        <w:t>d</w:t>
      </w:r>
      <w:r>
        <w:rPr>
          <w:rFonts w:ascii="Arial" w:hAnsi="Arial" w:cs="Arial" w:eastAsia="Arial"/>
          <w:sz w:val="17"/>
          <w:szCs w:val="17"/>
          <w:color w:val="8C8C8C"/>
          <w:spacing w:val="-2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color w:val="9C9EA1"/>
          <w:spacing w:val="0"/>
          <w:w w:val="100"/>
          <w:i/>
        </w:rPr>
        <w:t>1915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1" w:lineRule="exact"/>
        <w:ind w:left="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8C8C8C"/>
          <w:spacing w:val="0"/>
          <w:w w:val="80"/>
          <w:b/>
          <w:bCs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-2"/>
          <w:w w:val="80"/>
          <w:b/>
          <w:bCs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595656"/>
          <w:spacing w:val="-10"/>
          <w:w w:val="80"/>
          <w:b/>
          <w:bCs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80"/>
          <w:b/>
          <w:bCs/>
          <w:position w:val="-1"/>
        </w:rPr>
        <w:t>gu11go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80"/>
          <w:b/>
          <w:bCs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0"/>
          <w:b/>
          <w:bCs/>
          <w:position w:val="-1"/>
        </w:rPr>
        <w:t>Spriinlth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3"/>
          <w:w w:val="8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2"/>
          <w:b/>
          <w:bCs/>
          <w:position w:val="-1"/>
        </w:rPr>
        <w:t>Forma</w:t>
      </w:r>
      <w:r>
        <w:rPr>
          <w:rFonts w:ascii="Arial" w:hAnsi="Arial" w:cs="Arial" w:eastAsia="Arial"/>
          <w:sz w:val="16"/>
          <w:szCs w:val="16"/>
          <w:color w:val="797979"/>
          <w:spacing w:val="-15"/>
          <w:w w:val="93"/>
          <w:b/>
          <w:bCs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9C9EA1"/>
          <w:spacing w:val="-10"/>
          <w:w w:val="194"/>
          <w:b/>
          <w:bCs/>
          <w:position w:val="-1"/>
        </w:rPr>
        <w:t>;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2"/>
          <w:b/>
          <w:bCs/>
          <w:position w:val="-1"/>
        </w:rPr>
        <w:t>DAISY</w:t>
      </w:r>
      <w:r>
        <w:rPr>
          <w:rFonts w:ascii="Arial" w:hAnsi="Arial" w:cs="Arial" w:eastAsia="Arial"/>
          <w:sz w:val="16"/>
          <w:szCs w:val="16"/>
          <w:color w:val="9C9EA1"/>
          <w:spacing w:val="-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8"/>
          <w:b/>
          <w:bCs/>
          <w:position w:val="-1"/>
        </w:rPr>
        <w:t>(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7"/>
          <w:b/>
          <w:bCs/>
          <w:position w:val="-1"/>
        </w:rPr>
        <w:t>ANSC/NISO</w:t>
      </w:r>
      <w:r>
        <w:rPr>
          <w:rFonts w:ascii="Arial" w:hAnsi="Arial" w:cs="Arial" w:eastAsia="Arial"/>
          <w:sz w:val="16"/>
          <w:szCs w:val="16"/>
          <w:color w:val="8C8C8C"/>
          <w:spacing w:val="-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7"/>
          <w:b/>
          <w:bCs/>
          <w:position w:val="-1"/>
        </w:rPr>
        <w:t>ZJ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8"/>
          <w:b/>
          <w:bCs/>
          <w:position w:val="-1"/>
        </w:rPr>
        <w:t>9</w:t>
      </w:r>
      <w:r>
        <w:rPr>
          <w:rFonts w:ascii="Arial" w:hAnsi="Arial" w:cs="Arial" w:eastAsia="Arial"/>
          <w:sz w:val="16"/>
          <w:szCs w:val="16"/>
          <w:color w:val="9C9EA1"/>
          <w:spacing w:val="-3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0"/>
          <w:b/>
          <w:bCs/>
          <w:position w:val="-1"/>
        </w:rPr>
        <w:t>86</w:t>
      </w:r>
      <w:r>
        <w:rPr>
          <w:rFonts w:ascii="Arial" w:hAnsi="Arial" w:cs="Arial" w:eastAsia="Arial"/>
          <w:sz w:val="16"/>
          <w:szCs w:val="16"/>
          <w:color w:val="9C9EA1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93"/>
          <w:b/>
          <w:bCs/>
          <w:position w:val="-1"/>
        </w:rPr>
        <w:t>2002</w:t>
      </w:r>
      <w:r>
        <w:rPr>
          <w:rFonts w:ascii="Arial" w:hAnsi="Arial" w:cs="Arial" w:eastAsia="Arial"/>
          <w:sz w:val="16"/>
          <w:szCs w:val="16"/>
          <w:color w:val="9C9EA1"/>
          <w:spacing w:val="-19"/>
          <w:w w:val="93"/>
          <w:b/>
          <w:bCs/>
          <w:position w:val="-1"/>
        </w:rPr>
        <w:t>)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128"/>
          <w:b/>
          <w:bCs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B6BCC3"/>
          <w:spacing w:val="-1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8"/>
          <w:w w:val="122"/>
          <w:b/>
          <w:bCs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-11"/>
          <w:w w:val="168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71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97979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5"/>
          <w:b/>
          <w:bCs/>
          <w:position w:val="-1"/>
        </w:rPr>
        <w:t>iin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5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2"/>
          <w:w w:val="85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85"/>
          <w:b/>
          <w:bCs/>
          <w:position w:val="-1"/>
        </w:rPr>
        <w:t>17</w:t>
      </w:r>
      <w:r>
        <w:rPr>
          <w:rFonts w:ascii="Arial" w:hAnsi="Arial" w:cs="Arial" w:eastAsia="Arial"/>
          <w:sz w:val="16"/>
          <w:szCs w:val="16"/>
          <w:color w:val="9C9EA1"/>
          <w:spacing w:val="-7"/>
          <w:w w:val="85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33"/>
          <w:b/>
          <w:bCs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33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33"/>
          <w:b/>
          <w:bCs/>
          <w:position w:val="-1"/>
        </w:rPr>
        <w:t>abon</w:t>
      </w:r>
      <w:r>
        <w:rPr>
          <w:rFonts w:ascii="Arial" w:hAnsi="Arial" w:cs="Arial" w:eastAsia="Arial"/>
          <w:sz w:val="16"/>
          <w:szCs w:val="16"/>
          <w:color w:val="8C8C8C"/>
          <w:spacing w:val="-2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88"/>
          <w:b/>
          <w:bCs/>
          <w:position w:val="-1"/>
        </w:rPr>
        <w:t>po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88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0"/>
          <w:w w:val="100"/>
          <w:b/>
          <w:bCs/>
          <w:position w:val="-1"/>
        </w:rPr>
        <w:t>n1t</w:t>
      </w:r>
      <w:r>
        <w:rPr>
          <w:rFonts w:ascii="Times New Roman" w:hAnsi="Times New Roman" w:cs="Times New Roman" w:eastAsia="Times New Roman"/>
          <w:sz w:val="17"/>
          <w:szCs w:val="17"/>
          <w:color w:val="9C9EA1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85"/>
          <w:b/>
          <w:bCs/>
          <w:position w:val="-1"/>
        </w:rPr>
        <w:t>Analog</w:t>
      </w:r>
      <w:r>
        <w:rPr>
          <w:rFonts w:ascii="Arial" w:hAnsi="Arial" w:cs="Arial" w:eastAsia="Arial"/>
          <w:sz w:val="16"/>
          <w:szCs w:val="16"/>
          <w:color w:val="8C8C8C"/>
          <w:spacing w:val="-10"/>
          <w:w w:val="85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-16"/>
          <w:w w:val="139"/>
          <w:b/>
          <w:bCs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6"/>
          <w:b/>
          <w:bCs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9C9EA1"/>
          <w:spacing w:val="-2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72"/>
          <w:b/>
          <w:bCs/>
          <w:position w:val="-1"/>
        </w:rPr>
        <w:t>d.g11itl</w:t>
      </w:r>
      <w:r>
        <w:rPr>
          <w:rFonts w:ascii="Arial" w:hAnsi="Arial" w:cs="Arial" w:eastAsia="Arial"/>
          <w:sz w:val="16"/>
          <w:szCs w:val="16"/>
          <w:color w:val="9C9EA1"/>
          <w:spacing w:val="-3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0"/>
          <w:b/>
          <w:bCs/>
          <w:position w:val="-1"/>
        </w:rPr>
        <w:t>'onverMO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9C9EA1"/>
          <w:spacing w:val="4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2"/>
          <w:b/>
          <w:bCs/>
          <w:position w:val="-1"/>
        </w:rPr>
        <w:t>Prod1.etr</w:t>
      </w:r>
      <w:r>
        <w:rPr>
          <w:rFonts w:ascii="Arial" w:hAnsi="Arial" w:cs="Arial" w:eastAsia="Arial"/>
          <w:sz w:val="16"/>
          <w:szCs w:val="16"/>
          <w:color w:val="797979"/>
          <w:spacing w:val="-16"/>
          <w:w w:val="93"/>
          <w:b/>
          <w:bCs/>
          <w:position w:val="-1"/>
        </w:rPr>
        <w:t>: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93"/>
          <w:b/>
          <w:bCs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797979"/>
          <w:spacing w:val="-9"/>
          <w:w w:val="92"/>
          <w:b/>
          <w:bCs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9C9EA1"/>
          <w:spacing w:val="-19"/>
          <w:w w:val="98"/>
          <w:b/>
          <w:bCs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B6BCC3"/>
          <w:spacing w:val="0"/>
          <w:w w:val="209"/>
          <w:b/>
          <w:bCs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89" w:lineRule="exact"/>
        <w:ind w:left="1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97979"/>
          <w:w w:val="103"/>
          <w:b/>
          <w:bCs/>
          <w:position w:val="1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28"/>
          <w:w w:val="104"/>
          <w:b/>
          <w:bCs/>
          <w:position w:val="1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4"/>
          <w:w w:val="211"/>
          <w:b/>
          <w:bCs/>
          <w:position w:val="1"/>
        </w:rPr>
        <w:t>}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0"/>
          <w:w w:val="109"/>
          <w:b/>
          <w:bCs/>
          <w:position w:val="1"/>
        </w:rPr>
        <w:t>lithtr: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14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9C9EA1"/>
          <w:spacing w:val="0"/>
          <w:w w:val="94"/>
          <w:b/>
          <w:bCs/>
          <w:position w:val="1"/>
        </w:rPr>
        <w:t>6vtnot</w:t>
      </w:r>
      <w:r>
        <w:rPr>
          <w:rFonts w:ascii="Times New Roman" w:hAnsi="Times New Roman" w:cs="Times New Roman" w:eastAsia="Times New Roman"/>
          <w:sz w:val="20"/>
          <w:szCs w:val="20"/>
          <w:color w:val="9C9EA1"/>
          <w:spacing w:val="-26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88"/>
          <w:b/>
          <w:bCs/>
          <w:position w:val="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7"/>
          <w:w w:val="87"/>
          <w:b/>
          <w:bCs/>
          <w:position w:val="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2"/>
          <w:w w:val="72"/>
          <w:b/>
          <w:bCs/>
          <w:position w:val="1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140"/>
          <w:b/>
          <w:bCs/>
          <w:position w:val="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100"/>
          <w:b/>
          <w:bCs/>
          <w:position w:val="1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5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100"/>
          <w:b/>
          <w:bCs/>
          <w:position w:val="1"/>
        </w:rPr>
        <w:t>EtntC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100"/>
          <w:b/>
          <w:bCs/>
          <w:position w:val="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10"/>
          <w:w w:val="100"/>
          <w:b/>
          <w:bCs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87"/>
          <w:b/>
          <w:bCs/>
          <w:position w:val="1"/>
        </w:rPr>
        <w:t>Ed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11"/>
          <w:w w:val="88"/>
          <w:b/>
          <w:bCs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797979"/>
          <w:spacing w:val="-17"/>
          <w:w w:val="155"/>
          <w:b/>
          <w:bCs/>
          <w:position w:val="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0"/>
          <w:w w:val="98"/>
          <w:b/>
          <w:bCs/>
          <w:position w:val="1"/>
        </w:rPr>
        <w:t>Of</w:t>
      </w:r>
      <w:r>
        <w:rPr>
          <w:rFonts w:ascii="Times New Roman" w:hAnsi="Times New Roman" w:cs="Times New Roman" w:eastAsia="Times New Roman"/>
          <w:sz w:val="16"/>
          <w:szCs w:val="16"/>
          <w:color w:val="9C9EA1"/>
          <w:spacing w:val="-12"/>
          <w:w w:val="98"/>
          <w:b/>
          <w:bCs/>
          <w:position w:val="1"/>
        </w:rPr>
        <w:t>H</w:t>
      </w:r>
      <w:r>
        <w:rPr>
          <w:rFonts w:ascii="Times New Roman" w:hAnsi="Times New Roman" w:cs="Times New Roman" w:eastAsia="Times New Roman"/>
          <w:sz w:val="16"/>
          <w:szCs w:val="16"/>
          <w:color w:val="B6BCC3"/>
          <w:spacing w:val="6"/>
          <w:w w:val="176"/>
          <w:b/>
          <w:bCs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319"/>
          <w:b/>
          <w:bCs/>
          <w:position w:val="1"/>
        </w:rPr>
        <w:t>'</w:t>
      </w:r>
      <w:r>
        <w:rPr>
          <w:rFonts w:ascii="Arial" w:hAnsi="Arial" w:cs="Arial" w:eastAsia="Arial"/>
          <w:sz w:val="16"/>
          <w:szCs w:val="16"/>
          <w:color w:val="9C9EA1"/>
          <w:spacing w:val="-2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-12"/>
          <w:w w:val="100"/>
          <w:b/>
          <w:bCs/>
          <w:position w:val="1"/>
        </w:rPr>
        <w:t>1</w:t>
      </w:r>
      <w:r>
        <w:rPr>
          <w:rFonts w:ascii="Arial" w:hAnsi="Arial" w:cs="Arial" w:eastAsia="Arial"/>
          <w:sz w:val="16"/>
          <w:szCs w:val="16"/>
          <w:color w:val="9C9EA1"/>
          <w:spacing w:val="0"/>
          <w:w w:val="100"/>
          <w:b/>
          <w:bCs/>
          <w:position w:val="1"/>
        </w:rPr>
        <w:t>975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1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797979"/>
          <w:spacing w:val="-7"/>
          <w:w w:val="131"/>
          <w:b/>
          <w:bCs/>
        </w:rPr>
        <w:t>I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76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797979"/>
          <w:spacing w:val="1"/>
          <w:w w:val="76"/>
          <w:b/>
          <w:bCs/>
        </w:rPr>
        <w:t>O</w:t>
      </w:r>
      <w:r>
        <w:rPr>
          <w:rFonts w:ascii="Arial" w:hAnsi="Arial" w:cs="Arial" w:eastAsia="Arial"/>
          <w:sz w:val="16"/>
          <w:szCs w:val="16"/>
          <w:color w:val="595656"/>
          <w:spacing w:val="-13"/>
          <w:w w:val="101"/>
          <w:b/>
          <w:bCs/>
        </w:rPr>
        <w:t>N</w:t>
      </w:r>
      <w:r>
        <w:rPr>
          <w:rFonts w:ascii="Arial" w:hAnsi="Arial" w:cs="Arial" w:eastAsia="Arial"/>
          <w:sz w:val="16"/>
          <w:szCs w:val="16"/>
          <w:color w:val="9C9EA1"/>
          <w:spacing w:val="5"/>
          <w:w w:val="140"/>
          <w:b/>
          <w:bCs/>
        </w:rPr>
        <w:t>: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76"/>
          <w:b/>
          <w:bCs/>
        </w:rPr>
        <w:t>NJA</w:t>
      </w:r>
      <w:r>
        <w:rPr>
          <w:rFonts w:ascii="Arial" w:hAnsi="Arial" w:cs="Arial" w:eastAsia="Arial"/>
          <w:sz w:val="18"/>
          <w:szCs w:val="18"/>
          <w:color w:val="8C8C8C"/>
          <w:spacing w:val="0"/>
          <w:w w:val="75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8C8C8C"/>
          <w:spacing w:val="-2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797979"/>
          <w:spacing w:val="0"/>
          <w:w w:val="104"/>
          <w:b/>
          <w:bCs/>
        </w:rPr>
        <w:t>nrs1ll</w:t>
      </w:r>
      <w:r>
        <w:rPr>
          <w:rFonts w:ascii="Arial" w:hAnsi="Arial" w:cs="Arial" w:eastAsia="Arial"/>
          <w:sz w:val="16"/>
          <w:szCs w:val="16"/>
          <w:color w:val="797979"/>
          <w:spacing w:val="-19"/>
          <w:w w:val="105"/>
          <w:b/>
          <w:bCs/>
        </w:rPr>
        <w:t>s</w:t>
      </w:r>
      <w:r>
        <w:rPr>
          <w:rFonts w:ascii="Arial" w:hAnsi="Arial" w:cs="Arial" w:eastAsia="Arial"/>
          <w:sz w:val="16"/>
          <w:szCs w:val="16"/>
          <w:color w:val="595656"/>
          <w:spacing w:val="4"/>
          <w:w w:val="209"/>
          <w:b/>
          <w:bCs/>
        </w:rPr>
        <w:t>l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97"/>
          <w:b/>
          <w:bCs/>
        </w:rPr>
        <w:t>ed</w:t>
      </w:r>
      <w:r>
        <w:rPr>
          <w:rFonts w:ascii="Arial" w:hAnsi="Arial" w:cs="Arial" w:eastAsia="Arial"/>
          <w:sz w:val="16"/>
          <w:szCs w:val="16"/>
          <w:color w:val="8C8C8C"/>
          <w:spacing w:val="-11"/>
          <w:w w:val="98"/>
          <w:b/>
          <w:bCs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81"/>
          <w:b/>
          <w:bCs/>
        </w:rPr>
        <w:t>O.l.Jul·2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4"/>
          <w:w w:val="82"/>
          <w:b/>
          <w:bCs/>
        </w:rPr>
        <w:t>0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0"/>
          <w:w w:val="71"/>
          <w:b/>
          <w:bCs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797979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25"/>
          <w:b/>
          <w:bCs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0"/>
          <w:w w:val="125"/>
          <w:b/>
          <w:bCs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9C9EA1"/>
          <w:spacing w:val="-27"/>
          <w:w w:val="125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0"/>
          <w:b/>
          <w:bCs/>
        </w:rPr>
        <w:t>F"lrs.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71"/>
          <w:b/>
          <w:bCs/>
        </w:rPr>
        <w:t>t</w:t>
      </w:r>
      <w:r>
        <w:rPr>
          <w:rFonts w:ascii="Arial" w:hAnsi="Arial" w:cs="Arial" w:eastAsia="Arial"/>
          <w:sz w:val="16"/>
          <w:szCs w:val="16"/>
          <w:color w:val="8C8C8C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8C8C8C"/>
          <w:spacing w:val="0"/>
          <w:w w:val="100"/>
          <w:b/>
          <w:bCs/>
        </w:rPr>
        <w:t>cle.ared</w:t>
      </w:r>
      <w:r>
        <w:rPr>
          <w:rFonts w:ascii="Arial" w:hAnsi="Arial" w:cs="Arial" w:eastAsia="Arial"/>
          <w:sz w:val="16"/>
          <w:szCs w:val="16"/>
          <w:color w:val="8C8C8C"/>
          <w:spacing w:val="-12"/>
          <w:w w:val="100"/>
          <w:b/>
          <w:bCs/>
        </w:rPr>
        <w:t>:</w:t>
      </w:r>
      <w:r>
        <w:rPr>
          <w:rFonts w:ascii="Arial" w:hAnsi="Arial" w:cs="Arial" w:eastAsia="Arial"/>
          <w:sz w:val="17"/>
          <w:szCs w:val="17"/>
          <w:color w:val="8C8C8C"/>
          <w:spacing w:val="0"/>
          <w:w w:val="100"/>
          <w:b/>
          <w:bCs/>
          <w:i/>
        </w:rPr>
        <w:t>NIA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2420" w:bottom="280" w:left="740" w:right="760"/>
          <w:cols w:num="2" w:equalWidth="0">
            <w:col w:w="1648" w:space="2284"/>
            <w:col w:w="10408"/>
          </w:cols>
        </w:sectPr>
      </w:pPr>
      <w:rPr/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12" w:after="0" w:line="240" w:lineRule="auto"/>
        <w:ind w:left="354" w:right="-20"/>
        <w:jc w:val="left"/>
        <w:rPr>
          <w:rFonts w:ascii="Arial" w:hAnsi="Arial" w:cs="Arial" w:eastAsia="Arial"/>
          <w:sz w:val="37"/>
          <w:szCs w:val="37"/>
        </w:rPr>
      </w:pPr>
      <w:rPr/>
      <w:r>
        <w:rPr/>
        <w:pict>
          <v:group style="position:absolute;margin-left:745.59375pt;margin-top:-3.984717pt;width:.1pt;height:359.4375pt;mso-position-horizontal-relative:page;mso-position-vertical-relative:paragraph;z-index:-628" coordorigin="14912,-80" coordsize="2,7189">
            <v:shape style="position:absolute;left:14912;top:-80;width:2;height:7189" coordorigin="14912,-80" coordsize="0,7189" path="m14912,7109l14912,-80e" filled="f" stroked="t" strokeweight="2.8125pt" strokecolor="#CCCCC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979591"/>
          <w:spacing w:val="0"/>
          <w:w w:val="227"/>
        </w:rPr>
        <w:t>•</w:t>
      </w:r>
      <w:r>
        <w:rPr>
          <w:rFonts w:ascii="Arial" w:hAnsi="Arial" w:cs="Arial" w:eastAsia="Arial"/>
          <w:sz w:val="16"/>
          <w:szCs w:val="16"/>
          <w:color w:val="979591"/>
          <w:spacing w:val="-14"/>
          <w:w w:val="227"/>
        </w:rPr>
        <w:t> </w:t>
      </w:r>
      <w:r>
        <w:rPr>
          <w:rFonts w:ascii="Arial" w:hAnsi="Arial" w:cs="Arial" w:eastAsia="Arial"/>
          <w:sz w:val="16"/>
          <w:szCs w:val="16"/>
          <w:color w:val="3D3B41"/>
          <w:spacing w:val="0"/>
          <w:w w:val="91"/>
        </w:rPr>
        <w:t>B</w:t>
      </w:r>
      <w:r>
        <w:rPr>
          <w:rFonts w:ascii="Arial" w:hAnsi="Arial" w:cs="Arial" w:eastAsia="Arial"/>
          <w:sz w:val="16"/>
          <w:szCs w:val="16"/>
          <w:color w:val="3D3B41"/>
          <w:spacing w:val="-2"/>
          <w:w w:val="91"/>
        </w:rPr>
        <w:t>a</w:t>
      </w:r>
      <w:r>
        <w:rPr>
          <w:rFonts w:ascii="Arial" w:hAnsi="Arial" w:cs="Arial" w:eastAsia="Arial"/>
          <w:sz w:val="16"/>
          <w:szCs w:val="16"/>
          <w:color w:val="544F5B"/>
          <w:spacing w:val="1"/>
          <w:w w:val="91"/>
        </w:rPr>
        <w:t>c</w:t>
      </w:r>
      <w:r>
        <w:rPr>
          <w:rFonts w:ascii="Arial" w:hAnsi="Arial" w:cs="Arial" w:eastAsia="Arial"/>
          <w:sz w:val="16"/>
          <w:szCs w:val="16"/>
          <w:color w:val="3D3B41"/>
          <w:spacing w:val="0"/>
          <w:w w:val="91"/>
        </w:rPr>
        <w:t>k</w:t>
      </w:r>
      <w:r>
        <w:rPr>
          <w:rFonts w:ascii="Arial" w:hAnsi="Arial" w:cs="Arial" w:eastAsia="Arial"/>
          <w:sz w:val="16"/>
          <w:szCs w:val="16"/>
          <w:color w:val="3D3B41"/>
          <w:spacing w:val="4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8"/>
        </w:rPr>
        <w:t>t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9"/>
        </w:rPr>
        <w:t>o</w:t>
      </w:r>
      <w:r>
        <w:rPr>
          <w:rFonts w:ascii="Arial" w:hAnsi="Arial" w:cs="Arial" w:eastAsia="Arial"/>
          <w:sz w:val="16"/>
          <w:szCs w:val="16"/>
          <w:color w:val="676269"/>
          <w:spacing w:val="-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82428"/>
          <w:spacing w:val="-1"/>
          <w:w w:val="98"/>
        </w:rPr>
        <w:t>s</w:t>
      </w:r>
      <w:r>
        <w:rPr>
          <w:rFonts w:ascii="Arial" w:hAnsi="Arial" w:cs="Arial" w:eastAsia="Arial"/>
          <w:sz w:val="16"/>
          <w:szCs w:val="16"/>
          <w:color w:val="3D3B41"/>
          <w:spacing w:val="0"/>
          <w:w w:val="95"/>
        </w:rPr>
        <w:t>e</w:t>
      </w:r>
      <w:r>
        <w:rPr>
          <w:rFonts w:ascii="Arial" w:hAnsi="Arial" w:cs="Arial" w:eastAsia="Arial"/>
          <w:sz w:val="16"/>
          <w:szCs w:val="16"/>
          <w:color w:val="3D3B41"/>
          <w:spacing w:val="-18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232D42"/>
          <w:spacing w:val="-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3D3B41"/>
          <w:spacing w:val="-1"/>
          <w:w w:val="94"/>
        </w:rPr>
        <w:t>c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h</w:t>
      </w:r>
      <w:r>
        <w:rPr>
          <w:rFonts w:ascii="Arial" w:hAnsi="Arial" w:cs="Arial" w:eastAsia="Arial"/>
          <w:sz w:val="16"/>
          <w:szCs w:val="16"/>
          <w:color w:val="676269"/>
          <w:spacing w:val="-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-11"/>
          <w:w w:val="94"/>
        </w:rPr>
        <w:t>p</w:t>
      </w:r>
      <w:r>
        <w:rPr>
          <w:rFonts w:ascii="Arial" w:hAnsi="Arial" w:cs="Arial" w:eastAsia="Arial"/>
          <w:sz w:val="16"/>
          <w:szCs w:val="16"/>
          <w:color w:val="3D3B41"/>
          <w:spacing w:val="-1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544F5B"/>
          <w:spacing w:val="-4"/>
          <w:w w:val="92"/>
        </w:rPr>
        <w:t>g</w:t>
      </w:r>
      <w:r>
        <w:rPr>
          <w:rFonts w:ascii="Arial" w:hAnsi="Arial" w:cs="Arial" w:eastAsia="Arial"/>
          <w:sz w:val="16"/>
          <w:szCs w:val="16"/>
          <w:color w:val="3D3B41"/>
          <w:spacing w:val="0"/>
          <w:w w:val="88"/>
        </w:rPr>
        <w:t>e</w:t>
      </w:r>
      <w:r>
        <w:rPr>
          <w:rFonts w:ascii="Arial" w:hAnsi="Arial" w:cs="Arial" w:eastAsia="Arial"/>
          <w:sz w:val="37"/>
          <w:szCs w:val="37"/>
          <w:color w:val="B3AFAF"/>
          <w:spacing w:val="0"/>
          <w:w w:val="54"/>
        </w:rPr>
        <w:t>J</w:t>
      </w:r>
      <w:r>
        <w:rPr>
          <w:rFonts w:ascii="Arial" w:hAnsi="Arial" w:cs="Arial" w:eastAsia="Arial"/>
          <w:sz w:val="37"/>
          <w:szCs w:val="37"/>
          <w:color w:val="000000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exact"/>
        <w:ind w:left="23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Poema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8E113A"/>
          <w:spacing w:val="-2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8E113A"/>
          <w:spacing w:val="-1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3"/>
          <w:b/>
          <w:bCs/>
          <w:position w:val="-1"/>
        </w:rPr>
        <w:t>Jorg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3"/>
          <w:b/>
          <w:bCs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8A2648"/>
          <w:spacing w:val="12"/>
          <w:w w:val="93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93"/>
          <w:b/>
          <w:bCs/>
          <w:position w:val="-1"/>
        </w:rPr>
        <w:t>Lui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93"/>
          <w:b/>
          <w:bCs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8E113A"/>
          <w:spacing w:val="-1"/>
          <w:w w:val="93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93"/>
          <w:b/>
          <w:bCs/>
          <w:position w:val="-1"/>
        </w:rPr>
        <w:t>Borge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93"/>
          <w:b/>
          <w:bCs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8E113A"/>
          <w:spacing w:val="14"/>
          <w:w w:val="93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3"/>
          <w:b/>
          <w:bCs/>
          <w:position w:val="-1"/>
        </w:rPr>
        <w:t>tornado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3"/>
          <w:b/>
          <w:bCs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8A2648"/>
          <w:spacing w:val="5"/>
          <w:w w:val="93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2"/>
          <w:szCs w:val="32"/>
          <w:color w:val="8A264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32"/>
          <w:szCs w:val="32"/>
          <w:color w:val="8A2648"/>
          <w:spacing w:val="-2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nuev</w:t>
      </w:r>
      <w:r>
        <w:rPr>
          <w:rFonts w:ascii="Arial" w:hAnsi="Arial" w:cs="Arial" w:eastAsia="Arial"/>
          <w:sz w:val="32"/>
          <w:szCs w:val="32"/>
          <w:color w:val="8E113A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8E113A"/>
          <w:spacing w:val="-3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4"/>
          <w:b/>
          <w:bCs/>
          <w:position w:val="-1"/>
        </w:rPr>
        <w:t>ant</w:t>
      </w:r>
      <w:r>
        <w:rPr>
          <w:rFonts w:ascii="Arial" w:hAnsi="Arial" w:cs="Arial" w:eastAsia="Arial"/>
          <w:sz w:val="32"/>
          <w:szCs w:val="32"/>
          <w:color w:val="8A2648"/>
          <w:spacing w:val="1"/>
          <w:w w:val="94"/>
          <w:b/>
          <w:bCs/>
          <w:position w:val="-1"/>
        </w:rPr>
        <w:t>o</w:t>
      </w:r>
      <w:r>
        <w:rPr>
          <w:rFonts w:ascii="Arial" w:hAnsi="Arial" w:cs="Arial" w:eastAsia="Arial"/>
          <w:sz w:val="32"/>
          <w:szCs w:val="32"/>
          <w:color w:val="871316"/>
          <w:spacing w:val="-2"/>
          <w:w w:val="76"/>
          <w:b/>
          <w:bCs/>
          <w:position w:val="-1"/>
        </w:rPr>
        <w:t>l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5"/>
          <w:b/>
          <w:bCs/>
          <w:position w:val="-1"/>
        </w:rPr>
        <w:t>ogi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96"/>
          <w:b/>
          <w:bCs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8A2648"/>
          <w:spacing w:val="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person</w:t>
      </w:r>
      <w:r>
        <w:rPr>
          <w:rFonts w:ascii="Arial" w:hAnsi="Arial" w:cs="Arial" w:eastAsia="Arial"/>
          <w:sz w:val="32"/>
          <w:szCs w:val="32"/>
          <w:color w:val="8A2648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32"/>
          <w:szCs w:val="32"/>
          <w:color w:val="6B1346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180" w:lineRule="exact"/>
        <w:ind w:left="376" w:right="-20"/>
        <w:jc w:val="left"/>
        <w:tabs>
          <w:tab w:pos="33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44F5B"/>
          <w:w w:val="103"/>
          <w:position w:val="-1"/>
        </w:rPr>
        <w:t>A</w:t>
      </w:r>
      <w:r>
        <w:rPr>
          <w:rFonts w:ascii="Arial" w:hAnsi="Arial" w:cs="Arial" w:eastAsia="Arial"/>
          <w:sz w:val="16"/>
          <w:szCs w:val="16"/>
          <w:color w:val="544F5B"/>
          <w:spacing w:val="-18"/>
          <w:w w:val="104"/>
          <w:position w:val="-1"/>
        </w:rPr>
        <w:t>u</w:t>
      </w:r>
      <w:r>
        <w:rPr>
          <w:rFonts w:ascii="Arial" w:hAnsi="Arial" w:cs="Arial" w:eastAsia="Arial"/>
          <w:sz w:val="16"/>
          <w:szCs w:val="16"/>
          <w:color w:val="3D3B41"/>
          <w:spacing w:val="-13"/>
          <w:w w:val="138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2"/>
          <w:position w:val="-1"/>
        </w:rPr>
        <w:t>hor.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1"/>
          <w:position w:val="-1"/>
        </w:rPr>
        <w:t>Borge</w:t>
      </w:r>
      <w:r>
        <w:rPr>
          <w:rFonts w:ascii="Arial" w:hAnsi="Arial" w:cs="Arial" w:eastAsia="Arial"/>
          <w:sz w:val="16"/>
          <w:szCs w:val="16"/>
          <w:color w:val="676269"/>
          <w:spacing w:val="-19"/>
          <w:w w:val="92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B3AFAF"/>
          <w:spacing w:val="-1"/>
          <w:w w:val="198"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3"/>
          <w:position w:val="-1"/>
        </w:rPr>
        <w:t>Jorge</w:t>
      </w:r>
      <w:r>
        <w:rPr>
          <w:rFonts w:ascii="Arial" w:hAnsi="Arial" w:cs="Arial" w:eastAsia="Arial"/>
          <w:sz w:val="16"/>
          <w:szCs w:val="16"/>
          <w:color w:val="7C7B80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D3B41"/>
          <w:spacing w:val="-18"/>
          <w:w w:val="110"/>
          <w:position w:val="-1"/>
        </w:rPr>
        <w:t>L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6"/>
          <w:position w:val="-1"/>
        </w:rPr>
        <w:t>uis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73" w:after="0" w:line="168" w:lineRule="exact"/>
        <w:ind w:left="3290" w:right="2846" w:firstLine="-2903"/>
        <w:jc w:val="left"/>
        <w:tabs>
          <w:tab w:pos="32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Summary: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544F5B"/>
          <w:spacing w:val="-8"/>
          <w:w w:val="98"/>
          <w:position w:val="1"/>
        </w:rPr>
        <w:t>J</w:t>
      </w:r>
      <w:r>
        <w:rPr>
          <w:rFonts w:ascii="Arial" w:hAnsi="Arial" w:cs="Arial" w:eastAsia="Arial"/>
          <w:sz w:val="16"/>
          <w:szCs w:val="16"/>
          <w:color w:val="7C7B80"/>
          <w:spacing w:val="-16"/>
          <w:w w:val="98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98"/>
          <w:position w:val="1"/>
        </w:rPr>
        <w:t>rge</w:t>
      </w:r>
      <w:r>
        <w:rPr>
          <w:rFonts w:ascii="Arial" w:hAnsi="Arial" w:cs="Arial" w:eastAsia="Arial"/>
          <w:sz w:val="16"/>
          <w:szCs w:val="16"/>
          <w:color w:val="544F5B"/>
          <w:spacing w:val="-15"/>
          <w:w w:val="98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-18"/>
          <w:w w:val="100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  <w:position w:val="1"/>
        </w:rPr>
        <w:t>uis</w:t>
      </w:r>
      <w:r>
        <w:rPr>
          <w:rFonts w:ascii="Arial" w:hAnsi="Arial" w:cs="Arial" w:eastAsia="Arial"/>
          <w:sz w:val="16"/>
          <w:szCs w:val="16"/>
          <w:color w:val="7C7B80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1"/>
          <w:position w:val="1"/>
        </w:rPr>
        <w:t>Borges</w:t>
      </w:r>
      <w:r>
        <w:rPr>
          <w:rFonts w:ascii="Arial" w:hAnsi="Arial" w:cs="Arial" w:eastAsia="Arial"/>
          <w:sz w:val="16"/>
          <w:szCs w:val="16"/>
          <w:color w:val="676269"/>
          <w:spacing w:val="2"/>
          <w:w w:val="91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7C7B80"/>
          <w:spacing w:val="0"/>
          <w:w w:val="97"/>
          <w:position w:val="1"/>
        </w:rPr>
        <w:t>1899-198</w:t>
      </w:r>
      <w:r>
        <w:rPr>
          <w:rFonts w:ascii="Times New Roman" w:hAnsi="Times New Roman" w:cs="Times New Roman" w:eastAsia="Times New Roman"/>
          <w:sz w:val="17"/>
          <w:szCs w:val="17"/>
          <w:color w:val="7C7B80"/>
          <w:spacing w:val="-17"/>
          <w:w w:val="97"/>
          <w:position w:val="1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B3AFAF"/>
          <w:spacing w:val="0"/>
          <w:w w:val="136"/>
          <w:position w:val="1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B3AFAF"/>
          <w:spacing w:val="-1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8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67626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1"/>
          <w:position w:val="1"/>
        </w:rPr>
        <w:t>av</w:t>
      </w:r>
      <w:r>
        <w:rPr>
          <w:rFonts w:ascii="Arial" w:hAnsi="Arial" w:cs="Arial" w:eastAsia="Arial"/>
          <w:sz w:val="16"/>
          <w:szCs w:val="16"/>
          <w:color w:val="676269"/>
          <w:spacing w:val="-7"/>
          <w:w w:val="91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1"/>
          <w:position w:val="1"/>
        </w:rPr>
        <w:t>Argentina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2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7C7B80"/>
          <w:spacing w:val="-19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2"/>
          <w:position w:val="1"/>
        </w:rPr>
        <w:t>tram</w:t>
      </w:r>
      <w:r>
        <w:rPr>
          <w:rFonts w:ascii="Arial" w:hAnsi="Arial" w:cs="Arial" w:eastAsia="Arial"/>
          <w:sz w:val="16"/>
          <w:szCs w:val="16"/>
          <w:color w:val="7C7B80"/>
          <w:spacing w:val="3"/>
          <w:w w:val="92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3D3B41"/>
          <w:spacing w:val="-6"/>
          <w:w w:val="92"/>
          <w:position w:val="1"/>
        </w:rPr>
        <w:t>t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2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676269"/>
          <w:spacing w:val="-3"/>
          <w:w w:val="92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83"/>
          <w:position w:val="1"/>
        </w:rPr>
        <w:t>fOrfattar</w:t>
      </w:r>
      <w:r>
        <w:rPr>
          <w:rFonts w:ascii="Arial" w:hAnsi="Arial" w:cs="Arial" w:eastAsia="Arial"/>
          <w:sz w:val="16"/>
          <w:szCs w:val="16"/>
          <w:color w:val="7C7B80"/>
          <w:spacing w:val="-19"/>
          <w:w w:val="84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B3AFAF"/>
          <w:spacing w:val="-13"/>
          <w:w w:val="210"/>
          <w:position w:val="1"/>
        </w:rPr>
        <w:t>.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3"/>
          <w:position w:val="1"/>
        </w:rPr>
        <w:t>Poet,</w:t>
      </w:r>
      <w:r>
        <w:rPr>
          <w:rFonts w:ascii="Arial" w:hAnsi="Arial" w:cs="Arial" w:eastAsia="Arial"/>
          <w:sz w:val="16"/>
          <w:szCs w:val="16"/>
          <w:color w:val="7C7B80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1"/>
          <w:position w:val="1"/>
        </w:rPr>
        <w:t>berattar</w:t>
      </w:r>
      <w:r>
        <w:rPr>
          <w:rFonts w:ascii="Arial" w:hAnsi="Arial" w:cs="Arial" w:eastAsia="Arial"/>
          <w:sz w:val="16"/>
          <w:szCs w:val="16"/>
          <w:color w:val="676269"/>
          <w:spacing w:val="-22"/>
          <w:w w:val="92"/>
          <w:position w:val="1"/>
        </w:rPr>
        <w:t>e</w:t>
      </w:r>
      <w:r>
        <w:rPr>
          <w:rFonts w:ascii="Arial" w:hAnsi="Arial" w:cs="Arial" w:eastAsia="Arial"/>
          <w:sz w:val="16"/>
          <w:szCs w:val="16"/>
          <w:color w:val="B3AFAF"/>
          <w:spacing w:val="-2"/>
          <w:w w:val="198"/>
          <w:position w:val="1"/>
        </w:rPr>
        <w:t>,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2"/>
          <w:position w:val="1"/>
        </w:rPr>
        <w:t>essaist.</w:t>
      </w:r>
      <w:r>
        <w:rPr>
          <w:rFonts w:ascii="Arial" w:hAnsi="Arial" w:cs="Arial" w:eastAsia="Arial"/>
          <w:sz w:val="16"/>
          <w:szCs w:val="16"/>
          <w:color w:val="676269"/>
          <w:spacing w:val="-22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-59"/>
          <w:w w:val="91"/>
          <w:position w:val="1"/>
        </w:rPr>
        <w:t>O</w:t>
      </w:r>
      <w:r>
        <w:rPr>
          <w:rFonts w:ascii="Arial" w:hAnsi="Arial" w:cs="Arial" w:eastAsia="Arial"/>
          <w:sz w:val="16"/>
          <w:szCs w:val="16"/>
          <w:color w:val="979591"/>
          <w:spacing w:val="-18"/>
          <w:w w:val="240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5"/>
          <w:position w:val="1"/>
        </w:rPr>
        <w:t>kte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6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676269"/>
          <w:spacing w:val="-21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  <w:position w:val="1"/>
        </w:rPr>
        <w:t>ur</w:t>
      </w:r>
      <w:r>
        <w:rPr>
          <w:rFonts w:ascii="Arial" w:hAnsi="Arial" w:cs="Arial" w:eastAsia="Arial"/>
          <w:sz w:val="16"/>
          <w:szCs w:val="16"/>
          <w:color w:val="676269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8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676269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88"/>
          <w:position w:val="1"/>
        </w:rPr>
        <w:t>antolo</w:t>
      </w:r>
      <w:r>
        <w:rPr>
          <w:rFonts w:ascii="Arial" w:hAnsi="Arial" w:cs="Arial" w:eastAsia="Arial"/>
          <w:sz w:val="16"/>
          <w:szCs w:val="16"/>
          <w:color w:val="676269"/>
          <w:spacing w:val="-5"/>
          <w:w w:val="89"/>
          <w:position w:val="1"/>
        </w:rPr>
        <w:t>s</w:t>
      </w:r>
      <w:r>
        <w:rPr>
          <w:rFonts w:ascii="Arial" w:hAnsi="Arial" w:cs="Arial" w:eastAsia="Arial"/>
          <w:sz w:val="16"/>
          <w:szCs w:val="16"/>
          <w:color w:val="626E87"/>
          <w:spacing w:val="0"/>
          <w:w w:val="160"/>
          <w:position w:val="1"/>
        </w:rPr>
        <w:t>i</w:t>
      </w:r>
      <w:r>
        <w:rPr>
          <w:rFonts w:ascii="Arial" w:hAnsi="Arial" w:cs="Arial" w:eastAsia="Arial"/>
          <w:sz w:val="16"/>
          <w:szCs w:val="16"/>
          <w:color w:val="626E87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4"/>
          <w:position w:val="1"/>
        </w:rPr>
        <w:t>som</w:t>
      </w:r>
      <w:r>
        <w:rPr>
          <w:rFonts w:ascii="Arial" w:hAnsi="Arial" w:cs="Arial" w:eastAsia="Arial"/>
          <w:sz w:val="16"/>
          <w:szCs w:val="16"/>
          <w:color w:val="676269"/>
          <w:spacing w:val="-8"/>
          <w:w w:val="94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1"/>
          <w:position w:val="1"/>
        </w:rPr>
        <w:t>forfatt</w:t>
      </w:r>
      <w:r>
        <w:rPr>
          <w:rFonts w:ascii="Arial" w:hAnsi="Arial" w:cs="Arial" w:eastAsia="Arial"/>
          <w:sz w:val="16"/>
          <w:szCs w:val="16"/>
          <w:color w:val="7C7B80"/>
          <w:spacing w:val="-20"/>
          <w:w w:val="92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4F5D7E"/>
          <w:spacing w:val="-4"/>
          <w:w w:val="100"/>
          <w:position w:val="1"/>
        </w:rPr>
        <w:t>r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8"/>
          <w:position w:val="1"/>
        </w:rPr>
        <w:t>en</w:t>
      </w:r>
      <w:r>
        <w:rPr>
          <w:rFonts w:ascii="Arial" w:hAnsi="Arial" w:cs="Arial" w:eastAsia="Arial"/>
          <w:sz w:val="16"/>
          <w:szCs w:val="16"/>
          <w:color w:val="676269"/>
          <w:spacing w:val="-3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9"/>
          <w:position w:val="1"/>
        </w:rPr>
        <w:t>sj</w:t>
      </w:r>
      <w:r>
        <w:rPr>
          <w:rFonts w:ascii="Arial" w:hAnsi="Arial" w:cs="Arial" w:eastAsia="Arial"/>
          <w:sz w:val="16"/>
          <w:szCs w:val="16"/>
          <w:color w:val="7C7B80"/>
          <w:spacing w:val="-17"/>
          <w:w w:val="99"/>
          <w:position w:val="1"/>
        </w:rPr>
        <w:t>a</w:t>
      </w:r>
      <w:r>
        <w:rPr>
          <w:rFonts w:ascii="Arial" w:hAnsi="Arial" w:cs="Arial" w:eastAsia="Arial"/>
          <w:sz w:val="16"/>
          <w:szCs w:val="16"/>
          <w:color w:val="544F5B"/>
          <w:spacing w:val="-10"/>
          <w:w w:val="160"/>
          <w:position w:val="1"/>
        </w:rPr>
        <w:t>l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3"/>
          <w:position w:val="1"/>
        </w:rPr>
        <w:t>v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3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0"/>
          <w:position w:val="0"/>
        </w:rPr>
        <w:t>sammanstallt.</w:t>
      </w:r>
      <w:r>
        <w:rPr>
          <w:rFonts w:ascii="Arial" w:hAnsi="Arial" w:cs="Arial" w:eastAsia="Arial"/>
          <w:sz w:val="16"/>
          <w:szCs w:val="16"/>
          <w:color w:val="676269"/>
          <w:spacing w:val="-7"/>
          <w:w w:val="9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3"/>
          <w:position w:val="0"/>
        </w:rPr>
        <w:t>lnlas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2"/>
          <w:position w:val="0"/>
        </w:rPr>
        <w:t>t</w:t>
      </w:r>
      <w:r>
        <w:rPr>
          <w:rFonts w:ascii="Arial" w:hAnsi="Arial" w:cs="Arial" w:eastAsia="Arial"/>
          <w:sz w:val="16"/>
          <w:szCs w:val="16"/>
          <w:color w:val="7C7B8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16"/>
          <w:szCs w:val="16"/>
          <w:color w:val="676269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  <w:position w:val="0"/>
        </w:rPr>
        <w:t>spanska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76" w:right="-20"/>
        <w:jc w:val="left"/>
        <w:tabs>
          <w:tab w:pos="3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676269"/>
          <w:w w:val="98"/>
        </w:rPr>
        <w:t>Tiga</w:t>
      </w:r>
      <w:r>
        <w:rPr>
          <w:rFonts w:ascii="Arial" w:hAnsi="Arial" w:cs="Arial" w:eastAsia="Arial"/>
          <w:sz w:val="16"/>
          <w:szCs w:val="16"/>
          <w:color w:val="676269"/>
          <w:w w:val="99"/>
        </w:rPr>
        <w:t>r</w:t>
      </w:r>
      <w:r>
        <w:rPr>
          <w:rFonts w:ascii="Arial" w:hAnsi="Arial" w:cs="Arial" w:eastAsia="Arial"/>
          <w:sz w:val="16"/>
          <w:szCs w:val="16"/>
          <w:color w:val="676269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>10: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676269"/>
          <w:spacing w:val="-15"/>
          <w:w w:val="100"/>
          <w:position w:val="1"/>
        </w:rPr>
        <w:t>6</w:t>
      </w:r>
      <w:r>
        <w:rPr>
          <w:rFonts w:ascii="Times New Roman" w:hAnsi="Times New Roman" w:cs="Times New Roman" w:eastAsia="Times New Roman"/>
          <w:sz w:val="17"/>
          <w:szCs w:val="17"/>
          <w:color w:val="3D3B41"/>
          <w:spacing w:val="-3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676269"/>
          <w:spacing w:val="0"/>
          <w:w w:val="100"/>
          <w:position w:val="1"/>
        </w:rPr>
        <w:t>C79777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5" w:lineRule="auto"/>
        <w:ind w:left="388" w:right="10438"/>
        <w:jc w:val="left"/>
        <w:tabs>
          <w:tab w:pos="32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676269"/>
          <w:w w:val="99"/>
        </w:rPr>
        <w:t>Product</w:t>
      </w:r>
      <w:r>
        <w:rPr>
          <w:rFonts w:ascii="Arial" w:hAnsi="Arial" w:cs="Arial" w:eastAsia="Arial"/>
          <w:sz w:val="16"/>
          <w:szCs w:val="16"/>
          <w:color w:val="676269"/>
          <w:spacing w:val="-2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>IS</w:t>
      </w:r>
      <w:r>
        <w:rPr>
          <w:rFonts w:ascii="Arial" w:hAnsi="Arial" w:cs="Arial" w:eastAsia="Arial"/>
          <w:sz w:val="16"/>
          <w:szCs w:val="16"/>
          <w:color w:val="544F5B"/>
          <w:spacing w:val="-10"/>
          <w:w w:val="100"/>
        </w:rPr>
        <w:t>B</w:t>
      </w:r>
      <w:r>
        <w:rPr>
          <w:rFonts w:ascii="Arial" w:hAnsi="Arial" w:cs="Arial" w:eastAsia="Arial"/>
          <w:sz w:val="16"/>
          <w:szCs w:val="16"/>
          <w:color w:val="3D3B41"/>
          <w:spacing w:val="-17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210"/>
        </w:rPr>
        <w:t>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N/A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Producer: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00"/>
        </w:rPr>
        <w:t>MTM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9"/>
        </w:rPr>
        <w:t>Productio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9"/>
        </w:rPr>
        <w:t>n</w:t>
      </w:r>
      <w:r>
        <w:rPr>
          <w:rFonts w:ascii="Arial" w:hAnsi="Arial" w:cs="Arial" w:eastAsia="Arial"/>
          <w:sz w:val="16"/>
          <w:szCs w:val="16"/>
          <w:color w:val="676269"/>
          <w:spacing w:val="-15"/>
          <w:w w:val="99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date: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7C7B80"/>
          <w:spacing w:val="0"/>
          <w:w w:val="100"/>
        </w:rPr>
        <w:t>01-Ja</w:t>
      </w:r>
      <w:r>
        <w:rPr>
          <w:rFonts w:ascii="Times New Roman" w:hAnsi="Times New Roman" w:cs="Times New Roman" w:eastAsia="Times New Roman"/>
          <w:sz w:val="17"/>
          <w:szCs w:val="17"/>
          <w:color w:val="7C7B80"/>
          <w:spacing w:val="4"/>
          <w:w w:val="100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979591"/>
          <w:spacing w:val="-11"/>
          <w:w w:val="10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7C7B80"/>
          <w:spacing w:val="0"/>
          <w:w w:val="100"/>
        </w:rPr>
        <w:t>2007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2" w:after="0" w:line="523" w:lineRule="auto"/>
        <w:ind w:left="388" w:right="10273"/>
        <w:jc w:val="left"/>
        <w:tabs>
          <w:tab w:pos="32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Language: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4"/>
        </w:rPr>
        <w:t>Spa</w:t>
      </w:r>
      <w:r>
        <w:rPr>
          <w:rFonts w:ascii="Arial" w:hAnsi="Arial" w:cs="Arial" w:eastAsia="Arial"/>
          <w:sz w:val="16"/>
          <w:szCs w:val="16"/>
          <w:color w:val="7C7B80"/>
          <w:spacing w:val="-53"/>
          <w:w w:val="95"/>
        </w:rPr>
        <w:t>n</w:t>
      </w:r>
      <w:r>
        <w:rPr>
          <w:rFonts w:ascii="Arial" w:hAnsi="Arial" w:cs="Arial" w:eastAsia="Arial"/>
          <w:sz w:val="16"/>
          <w:szCs w:val="16"/>
          <w:color w:val="979591"/>
          <w:spacing w:val="-7"/>
          <w:w w:val="240"/>
        </w:rPr>
        <w:t>i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6"/>
        </w:rPr>
        <w:t>sh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Format: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624B77"/>
          <w:spacing w:val="-9"/>
          <w:w w:val="98"/>
        </w:rPr>
        <w:t>T</w:t>
      </w:r>
      <w:r>
        <w:rPr>
          <w:rFonts w:ascii="Arial" w:hAnsi="Arial" w:cs="Arial" w:eastAsia="Arial"/>
          <w:sz w:val="16"/>
          <w:szCs w:val="16"/>
          <w:color w:val="7C7B80"/>
          <w:spacing w:val="-54"/>
          <w:w w:val="103"/>
        </w:rPr>
        <w:t>a</w:t>
      </w:r>
      <w:r>
        <w:rPr>
          <w:rFonts w:ascii="Arial" w:hAnsi="Arial" w:cs="Arial" w:eastAsia="Arial"/>
          <w:sz w:val="16"/>
          <w:szCs w:val="16"/>
          <w:color w:val="9E6749"/>
          <w:spacing w:val="-18"/>
          <w:w w:val="240"/>
        </w:rPr>
        <w:t>l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6"/>
        </w:rPr>
        <w:t>bok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6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544F5B"/>
          <w:spacing w:val="-4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4F5D7E"/>
          <w:spacing w:val="-6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ator:</w:t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5"/>
        </w:rPr>
        <w:t>Sc</w:t>
      </w:r>
      <w:r>
        <w:rPr>
          <w:rFonts w:ascii="Arial" w:hAnsi="Arial" w:cs="Arial" w:eastAsia="Arial"/>
          <w:sz w:val="16"/>
          <w:szCs w:val="16"/>
          <w:color w:val="7C7B80"/>
          <w:spacing w:val="-66"/>
          <w:w w:val="96"/>
        </w:rPr>
        <w:t>h</w:t>
      </w:r>
      <w:r>
        <w:rPr>
          <w:rFonts w:ascii="Arial" w:hAnsi="Arial" w:cs="Arial" w:eastAsia="Arial"/>
          <w:sz w:val="16"/>
          <w:szCs w:val="16"/>
          <w:color w:val="979591"/>
          <w:spacing w:val="-18"/>
          <w:w w:val="240"/>
        </w:rPr>
        <w:t>i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8"/>
        </w:rPr>
        <w:t>nc</w:t>
      </w:r>
      <w:r>
        <w:rPr>
          <w:rFonts w:ascii="Arial" w:hAnsi="Arial" w:cs="Arial" w:eastAsia="Arial"/>
          <w:sz w:val="16"/>
          <w:szCs w:val="16"/>
          <w:color w:val="7C7B80"/>
          <w:spacing w:val="-21"/>
          <w:w w:val="98"/>
        </w:rPr>
        <w:t>a</w:t>
      </w:r>
      <w:r>
        <w:rPr>
          <w:rFonts w:ascii="Arial" w:hAnsi="Arial" w:cs="Arial" w:eastAsia="Arial"/>
          <w:sz w:val="16"/>
          <w:szCs w:val="16"/>
          <w:color w:val="B3AFAF"/>
          <w:spacing w:val="-8"/>
          <w:w w:val="198"/>
        </w:rPr>
        <w:t>,</w:t>
      </w:r>
      <w:r>
        <w:rPr>
          <w:rFonts w:ascii="Arial" w:hAnsi="Arial" w:cs="Arial" w:eastAsia="Arial"/>
          <w:sz w:val="16"/>
          <w:szCs w:val="16"/>
          <w:color w:val="676269"/>
          <w:spacing w:val="-12"/>
          <w:w w:val="103"/>
        </w:rPr>
        <w:t>M</w:t>
      </w:r>
      <w:r>
        <w:rPr>
          <w:rFonts w:ascii="Arial" w:hAnsi="Arial" w:cs="Arial" w:eastAsia="Arial"/>
          <w:sz w:val="16"/>
          <w:szCs w:val="16"/>
          <w:color w:val="3A62A3"/>
          <w:spacing w:val="-9"/>
          <w:w w:val="160"/>
        </w:rPr>
        <w:t>i</w:t>
      </w:r>
      <w:r>
        <w:rPr>
          <w:rFonts w:ascii="Arial" w:hAnsi="Arial" w:cs="Arial" w:eastAsia="Arial"/>
          <w:sz w:val="16"/>
          <w:szCs w:val="16"/>
          <w:color w:val="7C7B80"/>
          <w:spacing w:val="-11"/>
          <w:w w:val="160"/>
        </w:rPr>
        <w:t>l</w:t>
      </w:r>
      <w:r>
        <w:rPr>
          <w:rFonts w:ascii="Arial" w:hAnsi="Arial" w:cs="Arial" w:eastAsia="Arial"/>
          <w:sz w:val="16"/>
          <w:szCs w:val="16"/>
          <w:color w:val="626E87"/>
          <w:spacing w:val="-7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7"/>
        </w:rPr>
        <w:t>on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7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6"/>
        </w:rPr>
        <w:t>Pu</w:t>
      </w:r>
      <w:r>
        <w:rPr>
          <w:rFonts w:ascii="Arial" w:hAnsi="Arial" w:cs="Arial" w:eastAsia="Arial"/>
          <w:sz w:val="16"/>
          <w:szCs w:val="16"/>
          <w:color w:val="676269"/>
          <w:spacing w:val="-7"/>
          <w:w w:val="97"/>
        </w:rPr>
        <w:t>b</w:t>
      </w:r>
      <w:r>
        <w:rPr>
          <w:rFonts w:ascii="Arial" w:hAnsi="Arial" w:cs="Arial" w:eastAsia="Arial"/>
          <w:sz w:val="16"/>
          <w:szCs w:val="16"/>
          <w:color w:val="3D3B41"/>
          <w:spacing w:val="-12"/>
          <w:w w:val="160"/>
        </w:rPr>
        <w:t>l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>ishe</w:t>
      </w:r>
      <w:r>
        <w:rPr>
          <w:rFonts w:ascii="Arial" w:hAnsi="Arial" w:cs="Arial" w:eastAsia="Arial"/>
          <w:sz w:val="16"/>
          <w:szCs w:val="16"/>
          <w:color w:val="544F5B"/>
          <w:spacing w:val="-14"/>
          <w:w w:val="100"/>
        </w:rPr>
        <w:t>r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210"/>
        </w:rPr>
        <w:t>: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4F5D7E"/>
          <w:spacing w:val="-13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83" w:lineRule="exact"/>
        <w:ind w:left="388" w:right="-20"/>
        <w:jc w:val="left"/>
        <w:tabs>
          <w:tab w:pos="33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44F5B"/>
          <w:w w:val="96"/>
        </w:rPr>
        <w:t>I</w:t>
      </w:r>
      <w:r>
        <w:rPr>
          <w:rFonts w:ascii="Arial" w:hAnsi="Arial" w:cs="Arial" w:eastAsia="Arial"/>
          <w:sz w:val="16"/>
          <w:szCs w:val="16"/>
          <w:color w:val="544F5B"/>
          <w:spacing w:val="-7"/>
          <w:w w:val="96"/>
        </w:rPr>
        <w:t>S</w:t>
      </w:r>
      <w:r>
        <w:rPr>
          <w:rFonts w:ascii="Arial" w:hAnsi="Arial" w:cs="Arial" w:eastAsia="Arial"/>
          <w:sz w:val="16"/>
          <w:szCs w:val="16"/>
          <w:color w:val="3D3B41"/>
          <w:spacing w:val="0"/>
          <w:w w:val="96"/>
        </w:rPr>
        <w:t>B</w:t>
      </w:r>
      <w:r>
        <w:rPr>
          <w:rFonts w:ascii="Arial" w:hAnsi="Arial" w:cs="Arial" w:eastAsia="Arial"/>
          <w:sz w:val="16"/>
          <w:szCs w:val="16"/>
          <w:color w:val="3D3B41"/>
          <w:spacing w:val="-5"/>
          <w:w w:val="97"/>
        </w:rPr>
        <w:t>N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40"/>
        </w:rPr>
        <w:t>: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4F5D7E"/>
          <w:spacing w:val="-13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21" w:lineRule="auto"/>
        <w:ind w:left="388" w:right="10103"/>
        <w:jc w:val="left"/>
        <w:tabs>
          <w:tab w:pos="32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76269"/>
          <w:w w:val="96"/>
        </w:rPr>
        <w:t>Per</w:t>
      </w:r>
      <w:r>
        <w:rPr>
          <w:rFonts w:ascii="Arial" w:hAnsi="Arial" w:cs="Arial" w:eastAsia="Arial"/>
          <w:sz w:val="16"/>
          <w:szCs w:val="16"/>
          <w:color w:val="676269"/>
          <w:spacing w:val="-12"/>
          <w:w w:val="97"/>
        </w:rPr>
        <w:t>m</w:t>
      </w:r>
      <w:r>
        <w:rPr>
          <w:rFonts w:ascii="Arial" w:hAnsi="Arial" w:cs="Arial" w:eastAsia="Arial"/>
          <w:sz w:val="16"/>
          <w:szCs w:val="16"/>
          <w:color w:val="3D3B41"/>
          <w:spacing w:val="-17"/>
          <w:w w:val="160"/>
        </w:rPr>
        <w:t>i</w:t>
      </w:r>
      <w:r>
        <w:rPr>
          <w:rFonts w:ascii="Arial" w:hAnsi="Arial" w:cs="Arial" w:eastAsia="Arial"/>
          <w:sz w:val="16"/>
          <w:szCs w:val="16"/>
          <w:color w:val="544F5B"/>
          <w:spacing w:val="-12"/>
          <w:w w:val="114"/>
        </w:rPr>
        <w:t>s</w:t>
      </w:r>
      <w:r>
        <w:rPr>
          <w:rFonts w:ascii="Arial" w:hAnsi="Arial" w:cs="Arial" w:eastAsia="Arial"/>
          <w:sz w:val="16"/>
          <w:szCs w:val="16"/>
          <w:color w:val="3D3B41"/>
          <w:spacing w:val="-7"/>
          <w:w w:val="114"/>
        </w:rPr>
        <w:t>s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4"/>
        </w:rPr>
        <w:t>i</w:t>
      </w:r>
      <w:r>
        <w:rPr>
          <w:rFonts w:ascii="Arial" w:hAnsi="Arial" w:cs="Arial" w:eastAsia="Arial"/>
          <w:sz w:val="16"/>
          <w:szCs w:val="16"/>
          <w:color w:val="544F5B"/>
          <w:spacing w:val="-5"/>
          <w:w w:val="104"/>
        </w:rPr>
        <w:t>o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17"/>
        </w:rPr>
        <w:t>n</w:t>
      </w:r>
      <w:r>
        <w:rPr>
          <w:rFonts w:ascii="Arial" w:hAnsi="Arial" w:cs="Arial" w:eastAsia="Arial"/>
          <w:sz w:val="16"/>
          <w:szCs w:val="16"/>
          <w:color w:val="4F5D7E"/>
          <w:spacing w:val="-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96"/>
        </w:rPr>
        <w:t>statu</w:t>
      </w:r>
      <w:r>
        <w:rPr>
          <w:rFonts w:ascii="Arial" w:hAnsi="Arial" w:cs="Arial" w:eastAsia="Arial"/>
          <w:sz w:val="16"/>
          <w:szCs w:val="16"/>
          <w:color w:val="544F5B"/>
          <w:spacing w:val="-8"/>
          <w:w w:val="97"/>
        </w:rPr>
        <w:t>s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210"/>
        </w:rPr>
        <w:t>: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4F5D7E"/>
          <w:spacing w:val="-6"/>
          <w:w w:val="93"/>
        </w:rPr>
        <w:t>N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3"/>
        </w:rPr>
        <w:t>o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3"/>
        </w:rPr>
        <w:t>t</w:t>
      </w:r>
      <w:r>
        <w:rPr>
          <w:rFonts w:ascii="Arial" w:hAnsi="Arial" w:cs="Arial" w:eastAsia="Arial"/>
          <w:sz w:val="16"/>
          <w:szCs w:val="16"/>
          <w:color w:val="676269"/>
          <w:spacing w:val="-9"/>
          <w:w w:val="93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9"/>
        </w:rPr>
        <w:t>y</w:t>
      </w:r>
      <w:r>
        <w:rPr>
          <w:rFonts w:ascii="Arial" w:hAnsi="Arial" w:cs="Arial" w:eastAsia="Arial"/>
          <w:sz w:val="16"/>
          <w:szCs w:val="16"/>
          <w:color w:val="7C7B80"/>
          <w:spacing w:val="-10"/>
          <w:w w:val="99"/>
        </w:rPr>
        <w:t>e</w:t>
      </w:r>
      <w:r>
        <w:rPr>
          <w:rFonts w:ascii="Arial" w:hAnsi="Arial" w:cs="Arial" w:eastAsia="Arial"/>
          <w:sz w:val="16"/>
          <w:szCs w:val="16"/>
          <w:color w:val="4F5D7E"/>
          <w:spacing w:val="0"/>
          <w:w w:val="110"/>
        </w:rPr>
        <w:t>t</w:t>
      </w:r>
      <w:r>
        <w:rPr>
          <w:rFonts w:ascii="Arial" w:hAnsi="Arial" w:cs="Arial" w:eastAsia="Arial"/>
          <w:sz w:val="16"/>
          <w:szCs w:val="16"/>
          <w:color w:val="4F5D7E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re</w:t>
      </w:r>
      <w:r>
        <w:rPr>
          <w:rFonts w:ascii="Arial" w:hAnsi="Arial" w:cs="Arial" w:eastAsia="Arial"/>
          <w:sz w:val="16"/>
          <w:szCs w:val="16"/>
          <w:color w:val="7C7B80"/>
          <w:spacing w:val="-21"/>
          <w:w w:val="100"/>
        </w:rPr>
        <w:t>q</w:t>
      </w:r>
      <w:r>
        <w:rPr>
          <w:rFonts w:ascii="Arial" w:hAnsi="Arial" w:cs="Arial" w:eastAsia="Arial"/>
          <w:sz w:val="16"/>
          <w:szCs w:val="16"/>
          <w:color w:val="544F5B"/>
          <w:spacing w:val="0"/>
          <w:w w:val="100"/>
        </w:rPr>
        <w:t>ue</w:t>
      </w:r>
      <w:r>
        <w:rPr>
          <w:rFonts w:ascii="Arial" w:hAnsi="Arial" w:cs="Arial" w:eastAsia="Arial"/>
          <w:sz w:val="16"/>
          <w:szCs w:val="16"/>
          <w:color w:val="544F5B"/>
          <w:spacing w:val="-8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3F366B"/>
          <w:spacing w:val="-8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ed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9"/>
        </w:rPr>
        <w:t>Produc</w:t>
      </w:r>
      <w:r>
        <w:rPr>
          <w:rFonts w:ascii="Arial" w:hAnsi="Arial" w:cs="Arial" w:eastAsia="Arial"/>
          <w:sz w:val="16"/>
          <w:szCs w:val="16"/>
          <w:color w:val="676269"/>
          <w:spacing w:val="-39"/>
          <w:w w:val="99"/>
        </w:rPr>
        <w:t>t</w:t>
      </w:r>
      <w:r>
        <w:rPr>
          <w:rFonts w:ascii="Arial" w:hAnsi="Arial" w:cs="Arial" w:eastAsia="Arial"/>
          <w:sz w:val="16"/>
          <w:szCs w:val="16"/>
          <w:color w:val="4F5D7E"/>
          <w:spacing w:val="-7"/>
          <w:w w:val="240"/>
        </w:rPr>
        <w:t>i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4"/>
        </w:rPr>
        <w:t>on</w:t>
      </w:r>
      <w:r>
        <w:rPr>
          <w:rFonts w:ascii="Arial" w:hAnsi="Arial" w:cs="Arial" w:eastAsia="Arial"/>
          <w:sz w:val="16"/>
          <w:szCs w:val="16"/>
          <w:color w:val="676269"/>
          <w:spacing w:val="-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status: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1"/>
        </w:rPr>
        <w:t>Av</w:t>
      </w:r>
      <w:r>
        <w:rPr>
          <w:rFonts w:ascii="Arial" w:hAnsi="Arial" w:cs="Arial" w:eastAsia="Arial"/>
          <w:sz w:val="16"/>
          <w:szCs w:val="16"/>
          <w:color w:val="676269"/>
          <w:spacing w:val="-6"/>
          <w:w w:val="92"/>
        </w:rPr>
        <w:t>a</w:t>
      </w:r>
      <w:r>
        <w:rPr>
          <w:rFonts w:ascii="Arial" w:hAnsi="Arial" w:cs="Arial" w:eastAsia="Arial"/>
          <w:sz w:val="16"/>
          <w:szCs w:val="16"/>
          <w:color w:val="979591"/>
          <w:spacing w:val="-14"/>
          <w:w w:val="160"/>
        </w:rPr>
        <w:t>i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5"/>
        </w:rPr>
        <w:t>lable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95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7"/>
        </w:rPr>
        <w:t>Downloada</w:t>
      </w:r>
      <w:r>
        <w:rPr>
          <w:rFonts w:ascii="Arial" w:hAnsi="Arial" w:cs="Arial" w:eastAsia="Arial"/>
          <w:sz w:val="16"/>
          <w:szCs w:val="16"/>
          <w:color w:val="676269"/>
          <w:spacing w:val="-7"/>
          <w:w w:val="97"/>
        </w:rPr>
        <w:t>b</w:t>
      </w:r>
      <w:r>
        <w:rPr>
          <w:rFonts w:ascii="Arial" w:hAnsi="Arial" w:cs="Arial" w:eastAsia="Arial"/>
          <w:sz w:val="16"/>
          <w:szCs w:val="16"/>
          <w:color w:val="3D3B41"/>
          <w:spacing w:val="-19"/>
          <w:w w:val="160"/>
        </w:rPr>
        <w:t>l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8"/>
        </w:rPr>
        <w:t>e: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44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626E87"/>
          <w:spacing w:val="-7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1"/>
        </w:rPr>
        <w:t>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left="388" w:right="-20"/>
        <w:jc w:val="left"/>
        <w:tabs>
          <w:tab w:pos="33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Fil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7C7B80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size</w:t>
      </w:r>
      <w:r>
        <w:rPr>
          <w:rFonts w:ascii="Arial" w:hAnsi="Arial" w:cs="Arial" w:eastAsia="Arial"/>
          <w:sz w:val="16"/>
          <w:szCs w:val="16"/>
          <w:color w:val="676269"/>
          <w:spacing w:val="-1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and</w:t>
      </w:r>
      <w:r>
        <w:rPr>
          <w:rFonts w:ascii="Arial" w:hAnsi="Arial" w:cs="Arial" w:eastAsia="Arial"/>
          <w:sz w:val="16"/>
          <w:szCs w:val="16"/>
          <w:color w:val="676269"/>
          <w:spacing w:val="-1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format: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626E87"/>
          <w:spacing w:val="-13"/>
          <w:w w:val="100"/>
        </w:rPr>
        <w:t>N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8" w:right="-20"/>
        <w:jc w:val="left"/>
        <w:tabs>
          <w:tab w:pos="33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34.875pt;margin-top:30.4729pt;width:718.875pt;height:37.125pt;mso-position-horizontal-relative:page;mso-position-vertical-relative:paragraph;z-index:-629" coordorigin="698,609" coordsize="14378,743">
            <v:shape style="position:absolute;left:698;top:857;width:4140;height:495" type="#_x0000_t75">
              <v:imagedata r:id="rId19" o:title=""/>
            </v:shape>
            <v:shape style="position:absolute;left:12983;top:609;width:2093;height:743" type="#_x0000_t75">
              <v:imagedata r:id="rId20" o:title=""/>
            </v:shape>
            <v:group style="position:absolute;left:4815;top:941;width:8190;height:2" coordorigin="4815,941" coordsize="8190,2">
              <v:shape style="position:absolute;left:4815;top:941;width:8190;height:2" coordorigin="4815,941" coordsize="8190,0" path="m4815,941l13005,941e" filled="f" stroked="t" strokeweight="1.6875pt" strokecolor="#7C90A3">
                <v:path arrowok="t"/>
              </v:shape>
            </v:group>
            <v:group style="position:absolute;left:4826;top:1268;width:8179;height:2" coordorigin="4826,1268" coordsize="8179,2">
              <v:shape style="position:absolute;left:4826;top:1268;width:8179;height:2" coordorigin="4826,1268" coordsize="8179,0" path="m4826,1268l13005,1268e" filled="f" stroked="t" strokeweight="2.8125pt" strokecolor="#8CB3D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6"/>
          <w:szCs w:val="16"/>
          <w:color w:val="676269"/>
          <w:spacing w:val="-19"/>
          <w:w w:val="103"/>
        </w:rPr>
        <w:t>B</w:t>
      </w:r>
      <w:r>
        <w:rPr>
          <w:rFonts w:ascii="Arial" w:hAnsi="Arial" w:cs="Arial" w:eastAsia="Arial"/>
          <w:sz w:val="16"/>
          <w:szCs w:val="16"/>
          <w:color w:val="626E87"/>
          <w:spacing w:val="5"/>
          <w:w w:val="240"/>
        </w:rPr>
        <w:t>i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3"/>
        </w:rPr>
        <w:t>blio</w:t>
      </w:r>
      <w:r>
        <w:rPr>
          <w:rFonts w:ascii="Arial" w:hAnsi="Arial" w:cs="Arial" w:eastAsia="Arial"/>
          <w:sz w:val="16"/>
          <w:szCs w:val="16"/>
          <w:color w:val="676269"/>
          <w:spacing w:val="-11"/>
          <w:w w:val="103"/>
        </w:rPr>
        <w:t>g</w:t>
      </w:r>
      <w:r>
        <w:rPr>
          <w:rFonts w:ascii="Arial" w:hAnsi="Arial" w:cs="Arial" w:eastAsia="Arial"/>
          <w:sz w:val="16"/>
          <w:szCs w:val="16"/>
          <w:color w:val="626E87"/>
          <w:spacing w:val="-6"/>
          <w:w w:val="125"/>
        </w:rPr>
        <w:t>r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95"/>
        </w:rPr>
        <w:t>a</w:t>
      </w:r>
      <w:r>
        <w:rPr>
          <w:rFonts w:ascii="Arial" w:hAnsi="Arial" w:cs="Arial" w:eastAsia="Arial"/>
          <w:sz w:val="16"/>
          <w:szCs w:val="16"/>
          <w:color w:val="676269"/>
          <w:spacing w:val="-7"/>
          <w:w w:val="95"/>
        </w:rPr>
        <w:t>p</w:t>
      </w:r>
      <w:r>
        <w:rPr>
          <w:rFonts w:ascii="Arial" w:hAnsi="Arial" w:cs="Arial" w:eastAsia="Arial"/>
          <w:sz w:val="16"/>
          <w:szCs w:val="16"/>
          <w:color w:val="4F5D7E"/>
          <w:spacing w:val="-14"/>
          <w:w w:val="117"/>
        </w:rPr>
        <w:t>h</w:t>
      </w:r>
      <w:r>
        <w:rPr>
          <w:rFonts w:ascii="Arial" w:hAnsi="Arial" w:cs="Arial" w:eastAsia="Arial"/>
          <w:sz w:val="16"/>
          <w:szCs w:val="16"/>
          <w:color w:val="544F5B"/>
          <w:spacing w:val="-19"/>
          <w:w w:val="160"/>
        </w:rPr>
        <w:t>i</w:t>
      </w:r>
      <w:r>
        <w:rPr>
          <w:rFonts w:ascii="Arial" w:hAnsi="Arial" w:cs="Arial" w:eastAsia="Arial"/>
          <w:sz w:val="16"/>
          <w:szCs w:val="16"/>
          <w:color w:val="7C7B80"/>
          <w:spacing w:val="0"/>
          <w:w w:val="109"/>
        </w:rPr>
        <w:t>c</w:t>
      </w:r>
      <w:r>
        <w:rPr>
          <w:rFonts w:ascii="Arial" w:hAnsi="Arial" w:cs="Arial" w:eastAsia="Arial"/>
          <w:sz w:val="16"/>
          <w:szCs w:val="16"/>
          <w:color w:val="7C7B80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676269"/>
          <w:spacing w:val="2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626E87"/>
          <w:spacing w:val="-7"/>
          <w:w w:val="100"/>
        </w:rPr>
        <w:t>t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>a:</w:t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  <w:tab/>
      </w:r>
      <w:r>
        <w:rPr>
          <w:rFonts w:ascii="Arial" w:hAnsi="Arial" w:cs="Arial" w:eastAsia="Arial"/>
          <w:sz w:val="16"/>
          <w:szCs w:val="16"/>
          <w:color w:val="676269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3"/>
        </w:rPr>
        <w:t>MAR</w:t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3"/>
        </w:rPr>
        <w:t>C</w:t>
      </w:r>
      <w:r>
        <w:rPr>
          <w:rFonts w:ascii="Arial" w:hAnsi="Arial" w:cs="Arial" w:eastAsia="Arial"/>
          <w:sz w:val="17"/>
          <w:szCs w:val="17"/>
          <w:color w:val="6066BC"/>
          <w:spacing w:val="1"/>
          <w:w w:val="83"/>
        </w:rPr>
        <w:t> </w:t>
      </w:r>
      <w:r>
        <w:rPr>
          <w:rFonts w:ascii="Arial" w:hAnsi="Arial" w:cs="Arial" w:eastAsia="Arial"/>
          <w:sz w:val="16"/>
          <w:szCs w:val="16"/>
          <w:color w:val="6066BC"/>
          <w:spacing w:val="0"/>
          <w:w w:val="93"/>
        </w:rPr>
        <w:t>XM</w:t>
      </w:r>
      <w:r>
        <w:rPr>
          <w:rFonts w:ascii="Arial" w:hAnsi="Arial" w:cs="Arial" w:eastAsia="Arial"/>
          <w:sz w:val="16"/>
          <w:szCs w:val="16"/>
          <w:color w:val="6066BC"/>
          <w:spacing w:val="-22"/>
          <w:w w:val="94"/>
        </w:rPr>
        <w:t>L</w:t>
      </w:r>
      <w:r>
        <w:rPr>
          <w:rFonts w:ascii="Arial" w:hAnsi="Arial" w:cs="Arial" w:eastAsia="Arial"/>
          <w:sz w:val="16"/>
          <w:szCs w:val="16"/>
          <w:color w:val="B3AFAF"/>
          <w:spacing w:val="0"/>
          <w:w w:val="198"/>
        </w:rPr>
        <w:t>,</w:t>
      </w:r>
      <w:r>
        <w:rPr>
          <w:rFonts w:ascii="Arial" w:hAnsi="Arial" w:cs="Arial" w:eastAsia="Arial"/>
          <w:sz w:val="16"/>
          <w:szCs w:val="16"/>
          <w:color w:val="B3AFAF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3"/>
        </w:rPr>
        <w:t>MAR</w:t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3"/>
        </w:rPr>
        <w:t>C</w:t>
      </w:r>
      <w:r>
        <w:rPr>
          <w:rFonts w:ascii="Arial" w:hAnsi="Arial" w:cs="Arial" w:eastAsia="Arial"/>
          <w:sz w:val="17"/>
          <w:szCs w:val="17"/>
          <w:color w:val="6066BC"/>
          <w:spacing w:val="-3"/>
          <w:w w:val="83"/>
        </w:rPr>
        <w:t> </w:t>
      </w:r>
      <w:r>
        <w:rPr>
          <w:rFonts w:ascii="Arial" w:hAnsi="Arial" w:cs="Arial" w:eastAsia="Arial"/>
          <w:sz w:val="17"/>
          <w:szCs w:val="17"/>
          <w:color w:val="6066BC"/>
          <w:spacing w:val="-16"/>
          <w:w w:val="98"/>
        </w:rPr>
        <w:t>2</w:t>
      </w:r>
      <w:r>
        <w:rPr>
          <w:rFonts w:ascii="Arial" w:hAnsi="Arial" w:cs="Arial" w:eastAsia="Arial"/>
          <w:sz w:val="17"/>
          <w:szCs w:val="17"/>
          <w:color w:val="2D56BF"/>
          <w:spacing w:val="-23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B3AFAF"/>
          <w:spacing w:val="0"/>
          <w:w w:val="186"/>
        </w:rPr>
        <w:t>,</w:t>
      </w:r>
      <w:r>
        <w:rPr>
          <w:rFonts w:ascii="Arial" w:hAnsi="Arial" w:cs="Arial" w:eastAsia="Arial"/>
          <w:sz w:val="17"/>
          <w:szCs w:val="17"/>
          <w:color w:val="B3AFAF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6"/>
        </w:rPr>
        <w:t>MAR</w:t>
      </w:r>
      <w:r>
        <w:rPr>
          <w:rFonts w:ascii="Arial" w:hAnsi="Arial" w:cs="Arial" w:eastAsia="Arial"/>
          <w:sz w:val="17"/>
          <w:szCs w:val="17"/>
          <w:color w:val="6066BC"/>
          <w:spacing w:val="0"/>
          <w:w w:val="86"/>
        </w:rPr>
        <w:t>C</w:t>
      </w:r>
      <w:r>
        <w:rPr>
          <w:rFonts w:ascii="Arial" w:hAnsi="Arial" w:cs="Arial" w:eastAsia="Arial"/>
          <w:sz w:val="17"/>
          <w:szCs w:val="17"/>
          <w:color w:val="6066BC"/>
          <w:spacing w:val="-12"/>
          <w:w w:val="86"/>
        </w:rPr>
        <w:t> </w:t>
      </w:r>
      <w:r>
        <w:rPr>
          <w:rFonts w:ascii="Arial" w:hAnsi="Arial" w:cs="Arial" w:eastAsia="Arial"/>
          <w:sz w:val="16"/>
          <w:szCs w:val="16"/>
          <w:color w:val="6066BC"/>
          <w:spacing w:val="0"/>
          <w:w w:val="100"/>
        </w:rPr>
        <w:t>View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footer="0" w:top="2420" w:bottom="280" w:left="580" w:right="660"/>
          <w:headerReference w:type="default" r:id="rId17"/>
          <w:footerReference w:type="default" r:id="rId18"/>
          <w:pgSz w:w="15840" w:h="12240" w:orient="landscape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2260" w:right="2260"/>
          <w:headerReference w:type="default" r:id="rId21"/>
          <w:footerReference w:type="default" r:id="rId22"/>
          <w:pgSz w:w="15840" w:h="12240" w:orient="landscape"/>
        </w:sectPr>
      </w:pPr>
      <w:rPr/>
    </w:p>
    <w:p>
      <w:pPr>
        <w:spacing w:before="11" w:after="0" w:line="418" w:lineRule="exact"/>
        <w:ind w:left="972" w:right="-55" w:firstLine="2"/>
        <w:jc w:val="center"/>
        <w:rPr>
          <w:rFonts w:ascii="Calibri" w:hAnsi="Calibri" w:cs="Calibri" w:eastAsia="Calibri"/>
          <w:sz w:val="38"/>
          <w:szCs w:val="38"/>
        </w:rPr>
      </w:pPr>
      <w:rPr/>
      <w:r>
        <w:rPr/>
        <w:pict>
          <v:group style="position:absolute;margin-left:274.559998pt;margin-top:26.810003pt;width:42.24pt;height:31.5pt;mso-position-horizontal-relative:page;mso-position-vertical-relative:paragraph;z-index:-626" coordorigin="5491,536" coordsize="845,630">
            <v:shape style="position:absolute;left:5491;top:536;width:845;height:630" coordorigin="5491,536" coordsize="845,630" path="m6022,1007l6022,693,5804,695,5803,537,5491,854,5807,1165,5807,1009,6022,1007e" filled="t" fillcolor="#000000" stroked="f">
              <v:path arrowok="t"/>
              <v:fill/>
            </v:shape>
            <v:shape style="position:absolute;left:5491;top:536;width:845;height:630" coordorigin="5491,536" coordsize="845,630" path="m5808,1166l5807,1009,5807,1165,5808,1166e" filled="t" fillcolor="#000000" stroked="f">
              <v:path arrowok="t"/>
              <v:fill/>
            </v:shape>
            <v:shape style="position:absolute;left:5491;top:536;width:845;height:630" coordorigin="5491,536" coordsize="845,630" path="m6336,848l6020,536,6022,1007,6024,1007,6025,1164,6336,848e" filled="t" fillcolor="#000000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NLS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–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8"/>
          <w:szCs w:val="38"/>
          <w:spacing w:val="-5"/>
          <w:w w:val="100"/>
          <w:b/>
          <w:bCs/>
        </w:rPr>
        <w:t>s</w:t>
      </w:r>
      <w:r>
        <w:rPr>
          <w:rFonts w:ascii="Calibri" w:hAnsi="Calibri" w:cs="Calibri" w:eastAsia="Calibri"/>
          <w:sz w:val="38"/>
          <w:szCs w:val="38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ados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Unidos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América</w:t>
      </w:r>
      <w:r>
        <w:rPr>
          <w:rFonts w:ascii="Calibri" w:hAnsi="Calibri" w:cs="Calibri" w:eastAsia="Calibri"/>
          <w:sz w:val="38"/>
          <w:szCs w:val="38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418" w:lineRule="exact"/>
        <w:ind w:left="-35" w:right="1528"/>
        <w:jc w:val="center"/>
        <w:rPr>
          <w:rFonts w:ascii="Calibri" w:hAnsi="Calibri" w:cs="Calibri" w:eastAsia="Calibri"/>
          <w:sz w:val="38"/>
          <w:szCs w:val="38"/>
        </w:rPr>
      </w:pPr>
      <w:rPr/>
      <w:r>
        <w:rPr/>
        <w:pict>
          <v:group style="position:absolute;margin-left:457.019989pt;margin-top:15.460001pt;width:42.3pt;height:32.22pt;mso-position-horizontal-relative:page;mso-position-vertical-relative:paragraph;z-index:-624" coordorigin="9140,309" coordsize="846,644">
            <v:shape style="position:absolute;left:9140;top:309;width:846;height:644" coordorigin="9140,309" coordsize="846,644" path="m9464,309l9140,628,9460,952,9461,792,9463,792,9463,470,9464,309e" filled="t" fillcolor="#000000" stroked="f">
              <v:path arrowok="t"/>
              <v:fill/>
            </v:shape>
            <v:shape style="position:absolute;left:9140;top:309;width:846;height:644" coordorigin="9140,309" coordsize="846,644" path="m9986,634l9667,310,9666,471,9463,470,9463,792,9664,793,9664,952,9986,634e" filled="t" fillcolor="#000000" stroked="f">
              <v:path arrowok="t"/>
              <v:fill/>
            </v:shape>
            <v:shape style="position:absolute;left:9140;top:309;width:846;height:644" coordorigin="9140,309" coordsize="846,644" path="m9664,952l9664,793,9662,954,9664,952e" filled="t" fillcolor="#000000" stroked="f">
              <v:path arrowok="t"/>
              <v:fill/>
            </v:shape>
          </v:group>
          <w10:wrap type="none"/>
        </w:pic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Dorina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Nowill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‐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38"/>
          <w:szCs w:val="38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8"/>
          <w:szCs w:val="38"/>
          <w:spacing w:val="0"/>
          <w:w w:val="100"/>
          <w:b/>
          <w:bCs/>
        </w:rPr>
        <w:t>asil</w:t>
      </w:r>
      <w:r>
        <w:rPr>
          <w:rFonts w:ascii="Calibri" w:hAnsi="Calibri" w:cs="Calibri" w:eastAsia="Calibri"/>
          <w:sz w:val="38"/>
          <w:szCs w:val="38"/>
          <w:spacing w:val="0"/>
          <w:w w:val="10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2420" w:bottom="280" w:left="2260" w:right="2260"/>
          <w:cols w:num="2" w:equalWidth="0">
            <w:col w:w="2594" w:space="6010"/>
            <w:col w:w="271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30.299988pt;margin-top:457.659821pt;width:154.360pt;height:74.98018pt;mso-position-horizontal-relative:page;mso-position-vertical-relative:page;z-index:-622" coordorigin="8606,9153" coordsize="3087,1500">
            <v:group style="position:absolute;left:8635;top:9184;width:3028;height:1440" coordorigin="8635,9184" coordsize="3028,1440">
              <v:shape style="position:absolute;left:8635;top:9184;width:3028;height:1440" coordorigin="8635,9184" coordsize="3028,1440" path="m11663,10384l11662,9401,11646,9335,11614,9278,11569,9232,11512,9200,11446,9185,11423,9184,8875,9185,8809,9193,8748,9220,8698,9261,8661,9315,8640,9378,8635,9424,8636,10406,8652,10471,8684,10528,8730,10574,8787,10607,8852,10622,8875,10624,11423,10623,11490,10614,11550,10587,11600,10545,11637,10492,11658,10429,11663,10384e" filled="t" fillcolor="#77933C" stroked="f">
                <v:path arrowok="t"/>
                <v:fill/>
              </v:shape>
            </v:group>
            <v:group style="position:absolute;left:8616;top:9163;width:3067;height:1359" coordorigin="8616,9163" coordsize="3067,1359">
              <v:shape style="position:absolute;left:8616;top:9163;width:3067;height:1359" coordorigin="8616,9163" coordsize="3067,1359" path="m11683,10396l11683,9409,11679,9375,11658,9312,11624,9258,11578,9214,11522,9183,11458,9165,8875,9163,8853,9164,8789,9178,8732,9207,8683,9249,8646,9301,8623,9362,8616,9410,8616,10397,8631,10471,8656,10522,8656,9412,8657,9400,8674,9335,8708,9280,8754,9240,8816,9211,11423,9203,11434,9204,11436,9204,11496,9215,11553,9246,11599,9292,11630,9348,11642,9413,11644,9424,11644,10521,11644,10520,11671,10461,11681,10418,11683,10396e" filled="t" fillcolor="#385D8A" stroked="f">
                <v:path arrowok="t"/>
                <v:fill/>
              </v:shape>
            </v:group>
            <v:group style="position:absolute;left:8656;top:10384;width:2988;height:259" coordorigin="8656,10384" coordsize="2988,259">
              <v:shape style="position:absolute;left:8656;top:10384;width:2988;height:259" coordorigin="8656,10384" coordsize="2988,259" path="m11644,10521l11644,10384,11642,10396,11641,10414,11636,10436,11611,10497,11571,10546,11519,10581,11456,10601,8867,10603,8845,10601,8783,10583,8729,10547,8688,10498,8662,10438,8656,10394,8656,10522,8694,10568,8759,10615,8834,10640,11437,10643,11471,10639,11534,10618,11588,10584,11632,10538,11644,10521e" filled="t" fillcolor="#385D8A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67" w:lineRule="exact"/>
        <w:ind w:left="6864" w:right="2386"/>
        <w:jc w:val="center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322.899994pt;margin-top:-219.095001pt;width:157.24pt;height:213.88pt;mso-position-horizontal-relative:page;mso-position-vertical-relative:paragraph;z-index:-627" coordorigin="6458,-4382" coordsize="3145,4278">
            <v:group style="position:absolute;left:6488;top:-4352;width:2486;height:2486" coordorigin="6488,-4352" coordsize="2486,2486">
              <v:shape style="position:absolute;left:6488;top:-4352;width:2486;height:2486" coordorigin="6488,-4352" coordsize="2486,2486" path="m8975,-3108l8971,-3210,8959,-3310,8939,-3407,8911,-3501,8877,-3592,8836,-3680,8788,-3763,8735,-3842,8675,-3917,8611,-3987,8541,-4052,8466,-4112,8386,-4165,8303,-4213,8215,-4254,8124,-4288,8030,-4315,7933,-4335,7834,-4347,7732,-4352,7630,-4347,7530,-4335,7433,-4315,7339,-4288,7248,-4254,7160,-4213,7077,-4165,6997,-4112,6923,-4052,6853,-3987,6788,-3917,6728,-3842,6675,-3763,6627,-3680,6586,-3592,6552,-3501,6525,-3407,6505,-3310,6493,-3210,6488,-3108,6493,-3006,6505,-2907,6525,-2810,6552,-2715,6586,-2624,6627,-2537,6675,-2454,6728,-2374,6788,-2299,6853,-2229,6923,-2164,6997,-2105,7077,-2051,7160,-2004,7248,-1963,7339,-1928,7433,-1901,7530,-1881,7630,-1869,7732,-1865,7834,-1869,7933,-1881,8030,-1901,8124,-1928,8215,-1963,8303,-2004,8386,-2051,8466,-2105,8541,-2164,8611,-2229,8675,-2299,8735,-2374,8788,-2454,8836,-2537,8877,-2624,8911,-2715,8939,-2810,8959,-2907,8971,-3006,8975,-3108e" filled="t" fillcolor="#4F81BD" stroked="f">
                <v:path arrowok="t"/>
                <v:fill/>
              </v:shape>
            </v:group>
            <v:group style="position:absolute;left:6468;top:-4372;width:2526;height:2526" coordorigin="6468,-4372" coordsize="2526,2526">
              <v:shape style="position:absolute;left:6468;top:-4372;width:2526;height:2526" coordorigin="6468,-4372" coordsize="2526,2526" path="m8994,-3108l8993,-3174,8988,-3238,8980,-3302,8963,-3389,8941,-3474,8913,-3556,8879,-3636,8841,-3713,8797,-3787,8749,-3857,8696,-3924,8639,-3987,8578,-4046,8513,-4101,8444,-4151,8373,-4197,8298,-4238,8220,-4274,8140,-4304,8057,-4329,7972,-4349,7885,-4362,7796,-4370,7730,-4372,7666,-4370,7577,-4362,7490,-4348,7404,-4329,7322,-4303,7241,-4273,7164,-4237,7089,-4196,7017,-4150,6949,-4100,6884,-4045,6823,-3986,6766,-3923,6714,-3857,6665,-3786,6622,-3713,6583,-3636,6550,-3556,6522,-3473,6499,-3388,6482,-3300,6475,-3237,6470,-3173,6468,-3108,6470,-3042,6475,-2979,6482,-2915,6494,-2854,6509,-2795,6509,-3108,6510,-3172,6515,-3234,6522,-3296,6539,-3384,6562,-3469,6591,-3552,6626,-3632,6666,-3709,6711,-3782,6760,-3852,6815,-3918,6873,-3980,6936,-4037,7002,-4090,7072,-4139,7145,-4182,7222,-4221,7301,-4254,7383,-4281,7467,-4303,7554,-4319,7642,-4328,7732,-4331,7794,-4330,7858,-4325,7943,-4313,8026,-4296,8108,-4273,8186,-4244,8263,-4211,8336,-4172,8406,-4129,8473,-4081,8537,-4029,8597,-3973,8653,-3913,8705,-3849,8752,-3782,8796,-3712,8834,-3638,8868,-3562,8896,-3483,8919,-3402,8937,-3319,8948,-3233,8953,-3171,8954,-3108,8954,-2793,8972,-2868,8985,-2955,8993,-3044,8994,-3108e" filled="t" fillcolor="#FFFFFF" stroked="f">
                <v:path arrowok="t"/>
                <v:fill/>
              </v:shape>
              <v:shape style="position:absolute;left:6468;top:-4372;width:2526;height:2526" coordorigin="6468,-4372" coordsize="2526,2526" path="m8954,-2793l8954,-3108,8953,-3045,8948,-2982,8937,-2897,8919,-2814,8896,-2732,8867,-2654,8834,-2577,8795,-2504,8752,-2434,8704,-2367,8652,-2303,8596,-2243,8536,-2187,8472,-2135,8405,-2088,8335,-2044,8261,-2006,8185,-1972,8106,-1944,8025,-1921,7942,-1903,7856,-1892,7794,-1887,7730,-1886,7644,-1888,7559,-1897,7476,-1912,7394,-1932,7315,-1958,7238,-1989,7164,-2025,7092,-2066,7023,-2111,6958,-2161,6896,-2215,6838,-2273,6784,-2335,6734,-2401,6688,-2470,6647,-2543,6611,-2618,6579,-2697,6553,-2778,6533,-2862,6522,-2922,6515,-2984,6510,-3046,6509,-3108,6509,-2795,6544,-2676,6578,-2592,6618,-2511,6663,-2434,6713,-2361,6768,-2291,6827,-2226,6891,-2165,6959,-2109,7030,-2058,7105,-2011,7183,-1970,7264,-1935,7348,-1905,7434,-1881,7522,-1863,7612,-1851,7703,-1846,7796,-1847,7861,-1852,7925,-1860,8012,-1877,8097,-1899,8180,-1927,8260,-1961,8336,-1999,8410,-2043,8480,-2091,8547,-2144,8610,-2201,8669,-2262,8724,-2327,8774,-2395,8820,-2467,8861,-2542,8896,-2620,8927,-2700,8952,-2783,8954,-2793e" filled="t" fillcolor="#FFFFFF" stroked="f">
                <v:path arrowok="t"/>
                <v:fill/>
              </v:shape>
            </v:group>
            <v:group style="position:absolute;left:8458;top:-1926;width:1135;height:1812" coordorigin="8458,-1926" coordsize="1135,1812">
              <v:shape style="position:absolute;left:8458;top:-1926;width:1135;height:1812" coordorigin="8458,-1926" coordsize="1135,1812" path="m8662,-1812l8650,-1826,8458,-1926,8464,-1746,8464,-1871,8506,-1898,8554,-1820,8628,-1781,8647,-1780,8661,-1792,8662,-1812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8554,-1820l8506,-1898,8464,-1871,8473,-1856,8473,-1863,8509,-1886,8511,-1843,8554,-1820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8515,-1698l8515,-1712,8512,-1793,8464,-1871,8464,-1746,8465,-1710,8465,-1696,8477,-1685,8490,-1686,8504,-1686,8515,-1698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8511,-1843l8509,-1886,8473,-1863,8511,-1843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8512,-1793l8511,-1843,8473,-1863,8473,-1856,8512,-1793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41,-198l9539,-247,8554,-1820,8511,-1843,8512,-1793,9498,-220,9541,-198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88,-117l9588,-170,9546,-143,9498,-220,9422,-260,9404,-260,9390,-247,9389,-228,9402,-215,9588,-117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78,-163l9578,-178,9542,-155,9541,-198,9498,-220,9546,-143,9578,-163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93,-114l9587,-330,9586,-345,9575,-356,9560,-354,9547,-354,9536,-342,9536,-329,9539,-247,9588,-170,9588,-117,9593,-114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88,-170l9539,-247,9541,-198,9578,-178,9578,-163,9588,-170e" filled="t" fillcolor="#000000" stroked="f">
                <v:path arrowok="t"/>
                <v:fill/>
              </v:shape>
              <v:shape style="position:absolute;left:8458;top:-1926;width:1135;height:1812" coordorigin="8458,-1926" coordsize="1135,1812" path="m9578,-178l9541,-198,9542,-155,9578,-178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360001pt;margin-top:-217.714996pt;width:127.36pt;height:127.319649pt;mso-position-horizontal-relative:page;mso-position-vertical-relative:paragraph;z-index:-625" coordorigin="2787,-4354" coordsize="2547,2546">
            <v:group style="position:absolute;left:2818;top:-4324;width:2486;height:2486" coordorigin="2818,-4324" coordsize="2486,2486">
              <v:shape style="position:absolute;left:2818;top:-4324;width:2486;height:2486" coordorigin="2818,-4324" coordsize="2486,2486" path="m5304,-3081l5300,-3183,5288,-3282,5268,-3379,5241,-3474,5206,-3565,5165,-3652,5118,-3735,5064,-3815,5005,-3890,4940,-3960,4870,-4025,4795,-4084,4716,-4138,4632,-4185,4545,-4226,4454,-4261,4359,-4288,4262,-4308,4163,-4320,4061,-4324,3959,-4320,3859,-4308,3762,-4288,3668,-4261,3577,-4226,3490,-4185,3406,-4138,3327,-4084,3252,-4025,3182,-3960,3117,-3890,3058,-3815,3004,-3735,2956,-3652,2915,-3565,2881,-3474,2854,-3379,2834,-3282,2822,-3183,2818,-3081,2822,-2979,2834,-2879,2854,-2782,2881,-2688,2915,-2597,2956,-2509,3004,-2426,3058,-2347,3117,-2272,3182,-2202,3252,-2137,3327,-2077,3406,-2024,3490,-1976,3577,-1935,3668,-1901,3762,-1874,3859,-1854,3959,-1842,4061,-1837,4163,-1842,4262,-1854,4359,-1874,4454,-1901,4545,-1935,4632,-1976,4716,-2024,4795,-2077,4870,-2137,4940,-2202,5005,-2272,5064,-2347,5118,-2426,5165,-2509,5206,-2597,5241,-2688,5268,-2782,5288,-2879,5300,-2979,5304,-3081e" filled="t" fillcolor="#FFC000" stroked="f">
                <v:path arrowok="t"/>
                <v:fill/>
              </v:shape>
            </v:group>
            <v:group style="position:absolute;left:2797;top:-4344;width:2527;height:2526" coordorigin="2797,-4344" coordsize="2527,2526">
              <v:shape style="position:absolute;left:2797;top:-4344;width:2527;height:2526" coordorigin="2797,-4344" coordsize="2527,2526" path="m5324,-3082l5322,-3147,5317,-3210,5309,-3274,5293,-3361,5270,-3446,5242,-3529,5209,-3608,5170,-3685,5127,-3759,5078,-3829,5025,-3896,4968,-3959,4907,-4018,4842,-4073,4774,-4124,4702,-4169,4627,-4210,4549,-4246,4469,-4277,4386,-4302,4301,-4321,4214,-4335,4127,-4342,4061,-4344,3995,-4342,3906,-4334,3819,-4320,3733,-4301,3651,-4276,3570,-4245,3493,-4209,3418,-4168,3346,-4123,3278,-4072,3213,-4018,3152,-3959,3096,-3896,3043,-3829,2995,-3759,2951,-3685,2913,-3608,2879,-3528,2851,-3446,2828,-3360,2812,-3273,2804,-3209,2800,-3145,2797,-3081,2800,-3016,2804,-2951,2813,-2887,2824,-2826,2838,-2767,2838,-3082,2839,-3144,2844,-3207,2852,-3268,2869,-3356,2892,-3441,2920,-3524,2955,-3604,2994,-3680,3039,-3754,3089,-3824,3143,-3890,3202,-3952,3265,-4009,3332,-4063,3402,-4111,3475,-4155,3552,-4194,3631,-4227,3713,-4254,3797,-4276,3884,-4291,3971,-4301,4061,-4303,4123,-4302,4187,-4297,4272,-4286,4356,-4268,4437,-4245,4516,-4216,4592,-4183,4665,-4144,4736,-4101,4803,-4053,4866,-4001,4926,-3945,4982,-3885,5034,-3822,5082,-3754,5125,-3684,5164,-3611,5197,-3534,5225,-3456,5248,-3374,5266,-3291,5278,-3205,5282,-3143,5284,-3081,5284,-2764,5301,-2841,5315,-2927,5322,-3016,5324,-3082e" filled="t" fillcolor="#FFFFFF" stroked="f">
                <v:path arrowok="t"/>
                <v:fill/>
              </v:shape>
              <v:shape style="position:absolute;left:2797;top:-4344;width:2527;height:2526" coordorigin="2797,-4344" coordsize="2527,2526" path="m5284,-2764l5284,-3081,5282,-3017,5278,-2955,5266,-2869,5248,-2786,5225,-2705,5197,-2626,5163,-2550,5124,-2476,5081,-2406,5033,-2339,4981,-2275,4925,-2216,4865,-2160,4801,-2108,4734,-2060,4664,-2017,4591,-1978,4514,-1945,4436,-1916,4354,-1893,4271,-1876,4186,-1864,4123,-1859,4061,-1858,3974,-1861,3889,-1870,3806,-1884,3724,-1905,3645,-1930,3568,-1961,3493,-1997,3422,-2038,3353,-2083,3288,-2133,3226,-2187,3168,-2245,3113,-2307,3063,-2373,3018,-2442,2976,-2515,2940,-2591,2909,-2669,2883,-2751,2862,-2835,2851,-2895,2844,-2956,2839,-3018,2838,-3082,2838,-2767,2873,-2649,2907,-2565,2947,-2484,2992,-2407,3042,-2333,3097,-2264,3157,-2199,3221,-2138,3288,-2081,3360,-2030,3435,-1984,3513,-1942,3594,-1907,3678,-1877,3764,-1853,3852,-1835,3942,-1823,4034,-1818,4127,-1819,4190,-1824,4254,-1833,4341,-1849,4426,-1871,4509,-1899,4589,-1933,4665,-1972,4739,-2015,4809,-2064,4876,-2116,4939,-2173,4998,-2235,5053,-2300,5104,-2368,5149,-2440,5190,-2515,5226,-2593,5257,-2673,5282,-2756,5284,-2764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7.940002pt;margin-top:-217.714996pt;width:127.3pt;height:127.315203pt;mso-position-horizontal-relative:page;mso-position-vertical-relative:paragraph;z-index:-623" coordorigin="10159,-4354" coordsize="2546,2546">
            <v:group style="position:absolute;left:10188;top:-4324;width:2486;height:2486" coordorigin="10188,-4324" coordsize="2486,2486">
              <v:shape style="position:absolute;left:10188;top:-4324;width:2486;height:2486" coordorigin="10188,-4324" coordsize="2486,2486" path="m12674,-3081l12670,-3183,12658,-3282,12638,-3379,12611,-3474,12577,-3565,12536,-3652,12488,-3735,12434,-3815,12375,-3890,12310,-3960,12240,-4025,12165,-4084,12086,-4138,12002,-4185,11915,-4226,11824,-4261,11730,-4288,11633,-4308,11533,-4320,11431,-4324,11329,-4320,11230,-4308,11133,-4288,11038,-4261,10947,-4226,10860,-4185,10776,-4138,10697,-4084,10622,-4025,10552,-3960,10487,-3890,10428,-3815,10374,-3735,10327,-3652,10286,-3565,10251,-3474,10224,-3379,10204,-3282,10192,-3183,10188,-3081,10192,-2979,10204,-2879,10224,-2782,10251,-2688,10286,-2597,10327,-2509,10374,-2426,10428,-2347,10487,-2272,10552,-2202,10622,-2137,10697,-2077,10776,-2024,10860,-1976,10947,-1935,11038,-1901,11133,-1874,11230,-1854,11329,-1842,11431,-1837,11533,-1842,11633,-1854,11730,-1874,11824,-1901,11915,-1935,12002,-1976,12086,-2024,12165,-2077,12240,-2137,12310,-2202,12375,-2272,12434,-2347,12488,-2426,12536,-2509,12577,-2597,12611,-2688,12638,-2782,12658,-2879,12670,-2979,12674,-3081e" filled="t" fillcolor="#FFC000" stroked="f">
                <v:path arrowok="t"/>
                <v:fill/>
              </v:shape>
            </v:group>
            <v:group style="position:absolute;left:10169;top:-4344;width:2526;height:2526" coordorigin="10169,-4344" coordsize="2526,2526">
              <v:shape style="position:absolute;left:10169;top:-4344;width:2526;height:2526" coordorigin="10169,-4344" coordsize="2526,2526" path="m12695,-3082l12694,-3147,12688,-3210,12680,-3274,12664,-3361,12641,-3447,12613,-3529,12579,-3609,12541,-3686,12497,-3760,12449,-3830,12396,-3897,12339,-3960,12278,-4019,12213,-4073,12145,-4124,12073,-4169,11998,-4210,11920,-4246,11840,-4276,11757,-4302,11672,-4321,11585,-4334,11497,-4342,11431,-4344,11366,-4342,11278,-4334,11191,-4321,11105,-4301,11023,-4276,10942,-4245,10864,-4210,10790,-4169,10718,-4123,10649,-4073,10585,-4018,10523,-3959,10466,-3896,10414,-3829,10366,-3758,10322,-3685,10283,-3608,10250,-3528,10222,-3445,10200,-3360,10183,-3273,10175,-3209,10170,-3145,10169,-3081,10170,-3016,10175,-2951,10183,-2887,10194,-2826,10208,-2768,10208,-3082,10211,-3144,10214,-3207,10223,-3268,10240,-3356,10263,-3442,10291,-3524,10326,-3604,10366,-3681,10410,-3754,10460,-3824,10514,-3890,10573,-3952,10636,-4010,10702,-4063,10773,-4111,10846,-4155,10923,-4193,11002,-4227,11084,-4254,11168,-4276,11255,-4291,11343,-4301,11432,-4303,11494,-4302,11557,-4297,11642,-4286,11726,-4268,11807,-4245,11886,-4217,11962,-4183,12036,-4145,12106,-4101,12173,-4054,12237,-4001,12297,-3945,12353,-3885,12405,-3821,12453,-3754,12496,-3684,12535,-3610,12568,-3534,12596,-3455,12619,-3374,12637,-3291,12648,-3205,12653,-3143,12655,-3081,12655,-2766,12672,-2841,12686,-2927,12694,-3016,12695,-3082e" filled="t" fillcolor="#FFFFFF" stroked="f">
                <v:path arrowok="t"/>
                <v:fill/>
              </v:shape>
              <v:shape style="position:absolute;left:10169;top:-4344;width:2526;height:2526" coordorigin="10169,-4344" coordsize="2526,2526" path="m12655,-2766l12655,-3081,12653,-3017,12648,-2955,12636,-2869,12619,-2786,12596,-2704,12567,-2626,12534,-2549,12495,-2476,12452,-2406,12404,-2339,12352,-2275,12296,-2215,12236,-2159,12173,-2107,12105,-2060,12035,-2017,11962,-1978,11885,-1945,11806,-1916,11725,-1893,11642,-1876,11556,-1864,11494,-1859,11431,-1858,11345,-1861,11260,-1870,11177,-1884,11095,-1905,11016,-1930,10939,-1961,10864,-1997,10793,-2038,10724,-2083,10658,-2133,10596,-2187,10538,-2246,10484,-2308,10434,-2373,10388,-2443,10347,-2515,10311,-2591,10280,-2670,10254,-2751,10234,-2835,10223,-2895,10214,-2956,10210,-3018,10208,-3082,10208,-2768,10244,-2649,10278,-2565,10318,-2484,10363,-2407,10413,-2333,10468,-2264,10528,-2199,10591,-2138,10659,-2082,10731,-2030,10805,-1984,10884,-1943,10965,-1907,11048,-1877,11134,-1853,11223,-1835,11313,-1823,11404,-1818,11497,-1819,11561,-1824,11624,-1833,11712,-1849,11797,-1871,11879,-1899,11959,-1933,12036,-1971,12110,-2015,12180,-2063,12247,-2116,12310,-2173,12369,-2234,12424,-2299,12474,-2368,12520,-2440,12561,-2515,12597,-2593,12628,-2673,12653,-2756,12655,-276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Titula</w:t>
      </w:r>
      <w:r>
        <w:rPr>
          <w:rFonts w:ascii="Calibri" w:hAnsi="Calibri" w:cs="Calibri" w:eastAsia="Calibri"/>
          <w:sz w:val="40"/>
          <w:szCs w:val="40"/>
          <w:color w:val="FFFFFF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40"/>
          <w:szCs w:val="40"/>
          <w:color w:val="FFFFFF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99"/>
          <w:b/>
          <w:bCs/>
          <w:position w:val="1"/>
        </w:rPr>
        <w:t>de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6907" w:right="2431"/>
        <w:jc w:val="center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de</w:t>
      </w:r>
      <w:r>
        <w:rPr>
          <w:rFonts w:ascii="Calibri" w:hAnsi="Calibri" w:cs="Calibri" w:eastAsia="Calibri"/>
          <w:sz w:val="40"/>
          <w:szCs w:val="40"/>
          <w:color w:val="FFFFFF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echo</w:t>
      </w:r>
      <w:r>
        <w:rPr>
          <w:rFonts w:ascii="Calibri" w:hAnsi="Calibri" w:cs="Calibri" w:eastAsia="Calibri"/>
          <w:sz w:val="40"/>
          <w:szCs w:val="40"/>
          <w:color w:val="FFFFFF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99"/>
          <w:b/>
          <w:bCs/>
          <w:position w:val="1"/>
        </w:rPr>
        <w:t>de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480" w:lineRule="exact"/>
        <w:ind w:left="7387" w:right="2910"/>
        <w:jc w:val="center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color w:val="FFFFFF"/>
          <w:w w:val="99"/>
          <w:b/>
          <w:bCs/>
          <w:position w:val="1"/>
        </w:rPr>
        <w:t>au</w:t>
      </w:r>
      <w:r>
        <w:rPr>
          <w:rFonts w:ascii="Calibri" w:hAnsi="Calibri" w:cs="Calibri" w:eastAsia="Calibri"/>
          <w:sz w:val="40"/>
          <w:szCs w:val="40"/>
          <w:color w:val="FFFFFF"/>
          <w:spacing w:val="-4"/>
          <w:w w:val="99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99"/>
          <w:b/>
          <w:bCs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color w:val="FFFFFF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2420" w:bottom="280" w:left="2260" w:right="226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4237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C00000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C00000"/>
          <w:spacing w:val="-10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ni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56"/>
          <w:szCs w:val="56"/>
          <w:color w:val="C00000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ciones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participa</w:t>
      </w:r>
      <w:r>
        <w:rPr>
          <w:rFonts w:ascii="Calibri" w:hAnsi="Calibri" w:cs="Calibri" w:eastAsia="Calibri"/>
          <w:sz w:val="56"/>
          <w:szCs w:val="56"/>
          <w:color w:val="C00000"/>
          <w:spacing w:val="-4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C00000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color w:val="C00000"/>
          <w:spacing w:val="0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</w:rPr>
        <w:t>Au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</w:rPr>
        <w:t>alia:</w:t>
      </w:r>
      <w:r>
        <w:rPr>
          <w:rFonts w:ascii="Calibri" w:hAnsi="Calibri" w:cs="Calibri" w:eastAsia="Calibri"/>
          <w:sz w:val="32"/>
          <w:szCs w:val="32"/>
          <w:color w:val="1F497C"/>
          <w:spacing w:val="6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</w:rPr>
        <w:t>Visabili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Au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alia:</w:t>
      </w:r>
      <w:r>
        <w:rPr>
          <w:rFonts w:ascii="Calibri" w:hAnsi="Calibri" w:cs="Calibri" w:eastAsia="Calibri"/>
          <w:sz w:val="32"/>
          <w:szCs w:val="32"/>
          <w:color w:val="1F497C"/>
          <w:spacing w:val="6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Vision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Au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ralia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Bangladesh:</w:t>
      </w:r>
      <w:r>
        <w:rPr>
          <w:rFonts w:ascii="Calibri" w:hAnsi="Calibri" w:cs="Calibri" w:eastAsia="Calibri"/>
          <w:sz w:val="32"/>
          <w:szCs w:val="32"/>
          <w:color w:val="1F497C"/>
          <w:spacing w:val="6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23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oung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i/>
          <w:position w:val="2"/>
        </w:rPr>
        <w:t>P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wer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Social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Action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(YP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A)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asil:</w:t>
      </w:r>
      <w:r>
        <w:rPr>
          <w:rFonts w:ascii="Calibri" w:hAnsi="Calibri" w:cs="Calibri" w:eastAsia="Calibri"/>
          <w:sz w:val="32"/>
          <w:szCs w:val="32"/>
          <w:color w:val="1F497C"/>
          <w:spacing w:val="6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undaç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ão</w:t>
      </w:r>
      <w:r>
        <w:rPr>
          <w:rFonts w:ascii="Calibri" w:hAnsi="Calibri" w:cs="Calibri" w:eastAsia="Calibri"/>
          <w:sz w:val="32"/>
          <w:szCs w:val="32"/>
          <w:color w:val="1F497C"/>
          <w:spacing w:val="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Dorina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Nowill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para</w:t>
      </w:r>
      <w:r>
        <w:rPr>
          <w:rFonts w:ascii="Calibri" w:hAnsi="Calibri" w:cs="Calibri" w:eastAsia="Calibri"/>
          <w:sz w:val="32"/>
          <w:szCs w:val="32"/>
          <w:color w:val="1F497C"/>
          <w:spacing w:val="4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Cegos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Canadá:</w:t>
      </w:r>
      <w:r>
        <w:rPr>
          <w:rFonts w:ascii="Calibri" w:hAnsi="Calibri" w:cs="Calibri" w:eastAsia="Calibri"/>
          <w:sz w:val="32"/>
          <w:szCs w:val="32"/>
          <w:color w:val="1F497C"/>
          <w:spacing w:val="7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Canadian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National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titu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lind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Dinama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Danish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National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i/>
          <w:position w:val="2"/>
        </w:rPr>
        <w:t>P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ersons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with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Pri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isabilit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es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(No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a)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ancia:</w:t>
      </w:r>
      <w:r>
        <w:rPr>
          <w:rFonts w:ascii="Calibri" w:hAnsi="Calibri" w:cs="Calibri" w:eastAsia="Calibri"/>
          <w:sz w:val="32"/>
          <w:szCs w:val="32"/>
          <w:color w:val="1F497C"/>
          <w:spacing w:val="7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Association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16"/>
          <w:w w:val="100"/>
          <w:b/>
          <w:bCs/>
          <w:i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ale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tin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Haüy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Finlandia:</w:t>
      </w:r>
      <w:r>
        <w:rPr>
          <w:rFonts w:ascii="Calibri" w:hAnsi="Calibri" w:cs="Calibri" w:eastAsia="Calibri"/>
          <w:sz w:val="32"/>
          <w:szCs w:val="32"/>
          <w:color w:val="1F497C"/>
          <w:spacing w:val="6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Celia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Islandia:</w:t>
      </w:r>
      <w:r>
        <w:rPr>
          <w:rFonts w:ascii="Calibri" w:hAnsi="Calibri" w:cs="Calibri" w:eastAsia="Calibri"/>
          <w:sz w:val="32"/>
          <w:szCs w:val="32"/>
          <w:color w:val="1F497C"/>
          <w:spacing w:val="6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elandic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24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alking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Book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(HBS)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Irlanda:</w:t>
      </w:r>
      <w:r>
        <w:rPr>
          <w:rFonts w:ascii="Calibri" w:hAnsi="Calibri" w:cs="Calibri" w:eastAsia="Calibri"/>
          <w:sz w:val="32"/>
          <w:szCs w:val="32"/>
          <w:color w:val="1F497C"/>
          <w:spacing w:val="7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National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Council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Blind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of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Ireland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Nu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landia:</w:t>
      </w:r>
      <w:r>
        <w:rPr>
          <w:rFonts w:ascii="Calibri" w:hAnsi="Calibri" w:cs="Calibri" w:eastAsia="Calibri"/>
          <w:sz w:val="32"/>
          <w:szCs w:val="32"/>
          <w:color w:val="1F497C"/>
          <w:spacing w:val="6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6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ya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w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Z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ealand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oundation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lind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Norue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Norwegian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of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24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alking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oo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k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and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Braille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-6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position w:val="2"/>
        </w:rPr>
        <w:t>í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Bajos:</w:t>
      </w:r>
      <w:r>
        <w:rPr>
          <w:rFonts w:ascii="Calibri" w:hAnsi="Calibri" w:cs="Calibri" w:eastAsia="Calibri"/>
          <w:sz w:val="32"/>
          <w:szCs w:val="32"/>
          <w:color w:val="1F497C"/>
          <w:spacing w:val="69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Dedi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Sudáfri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South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Afri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an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Blind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Suecia:</w:t>
      </w:r>
      <w:r>
        <w:rPr>
          <w:rFonts w:ascii="Calibri" w:hAnsi="Calibri" w:cs="Calibri" w:eastAsia="Calibri"/>
          <w:sz w:val="32"/>
          <w:szCs w:val="32"/>
          <w:color w:val="1F497C"/>
          <w:spacing w:val="71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wed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sh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Agency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essible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Media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(MTM)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Sui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Association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pour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le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Bien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des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11"/>
          <w:w w:val="100"/>
          <w:b/>
          <w:bCs/>
          <w:i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veugles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mal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ya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5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Sui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wiss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Blind,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Visually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Impaired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and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Pri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2"/>
        </w:rPr>
        <w:t>D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isabled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46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Sui</w:t>
      </w:r>
      <w:r>
        <w:rPr>
          <w:rFonts w:ascii="Calibri" w:hAnsi="Calibri" w:cs="Calibri" w:eastAsia="Calibri"/>
          <w:sz w:val="32"/>
          <w:szCs w:val="32"/>
          <w:color w:val="1F497C"/>
          <w:spacing w:val="-4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2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Bibliothèque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Sonore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6"/>
          <w:w w:val="100"/>
          <w:b/>
          <w:bCs/>
          <w:i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2"/>
        </w:rPr>
        <w:t>omande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-1"/>
        </w:rPr>
        <w:t>s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-1"/>
        </w:rPr>
        <w:t>t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ados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Unidos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de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Améri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position w:val="-1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position w:val="-1"/>
        </w:rPr>
        <w:t>a:</w:t>
      </w:r>
      <w:r>
        <w:rPr>
          <w:rFonts w:ascii="Calibri" w:hAnsi="Calibri" w:cs="Calibri" w:eastAsia="Calibri"/>
          <w:sz w:val="32"/>
          <w:szCs w:val="32"/>
          <w:color w:val="1F497C"/>
          <w:spacing w:val="71"/>
          <w:w w:val="100"/>
          <w:b/>
          <w:bCs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National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Libra</w:t>
      </w:r>
      <w:r>
        <w:rPr>
          <w:rFonts w:ascii="Calibri" w:hAnsi="Calibri" w:cs="Calibri" w:eastAsia="Calibri"/>
          <w:sz w:val="32"/>
          <w:szCs w:val="32"/>
          <w:color w:val="1F497C"/>
          <w:spacing w:val="3"/>
          <w:w w:val="100"/>
          <w:b/>
          <w:bCs/>
          <w:i/>
          <w:position w:val="-1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y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Se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-1"/>
        </w:rPr>
        <w:t>r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vi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-1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-3"/>
          <w:w w:val="100"/>
          <w:b/>
          <w:bCs/>
          <w:i/>
          <w:position w:val="-1"/>
        </w:rPr>
        <w:t>f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or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the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1"/>
          <w:w w:val="100"/>
          <w:b/>
          <w:bCs/>
          <w:i/>
          <w:position w:val="-1"/>
        </w:rPr>
        <w:t>B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lind</w:t>
      </w:r>
      <w:r>
        <w:rPr>
          <w:rFonts w:ascii="Calibri" w:hAnsi="Calibri" w:cs="Calibri" w:eastAsia="Calibri"/>
          <w:sz w:val="32"/>
          <w:szCs w:val="32"/>
          <w:color w:val="1F497C"/>
          <w:spacing w:val="-1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and</w:t>
      </w:r>
      <w:r>
        <w:rPr>
          <w:rFonts w:ascii="Calibri" w:hAnsi="Calibri" w:cs="Calibri" w:eastAsia="Calibri"/>
          <w:sz w:val="32"/>
          <w:szCs w:val="32"/>
          <w:color w:val="1F497C"/>
          <w:spacing w:val="2"/>
          <w:w w:val="100"/>
          <w:b/>
          <w:bCs/>
          <w:i/>
          <w:position w:val="-1"/>
        </w:rPr>
        <w:t> 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P</w:t>
      </w:r>
      <w:r>
        <w:rPr>
          <w:rFonts w:ascii="Calibri" w:hAnsi="Calibri" w:cs="Calibri" w:eastAsia="Calibri"/>
          <w:sz w:val="32"/>
          <w:szCs w:val="32"/>
          <w:color w:val="1F497C"/>
          <w:spacing w:val="-5"/>
          <w:w w:val="100"/>
          <w:b/>
          <w:bCs/>
          <w:i/>
          <w:position w:val="-1"/>
        </w:rPr>
        <w:t>h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ysi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-1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-1"/>
        </w:rPr>
        <w:t>ally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98" w:lineRule="exact"/>
        <w:ind w:left="1701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3"/>
        </w:rPr>
        <w:t>Handi</w:t>
      </w:r>
      <w:r>
        <w:rPr>
          <w:rFonts w:ascii="Calibri" w:hAnsi="Calibri" w:cs="Calibri" w:eastAsia="Calibri"/>
          <w:sz w:val="32"/>
          <w:szCs w:val="32"/>
          <w:color w:val="1F497C"/>
          <w:spacing w:val="-2"/>
          <w:w w:val="100"/>
          <w:b/>
          <w:bCs/>
          <w:i/>
          <w:position w:val="3"/>
        </w:rPr>
        <w:t>c</w:t>
      </w:r>
      <w:r>
        <w:rPr>
          <w:rFonts w:ascii="Calibri" w:hAnsi="Calibri" w:cs="Calibri" w:eastAsia="Calibri"/>
          <w:sz w:val="32"/>
          <w:szCs w:val="32"/>
          <w:color w:val="1F497C"/>
          <w:spacing w:val="0"/>
          <w:w w:val="100"/>
          <w:b/>
          <w:bCs/>
          <w:i/>
          <w:position w:val="3"/>
        </w:rPr>
        <w:t>apped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906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898989"/>
          <w:spacing w:val="0"/>
          <w:w w:val="99"/>
        </w:rPr>
        <w:t>18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jc w:val="right"/>
        <w:spacing w:after="0"/>
        <w:sectPr>
          <w:pgMar w:header="720" w:footer="0" w:top="2440" w:bottom="280" w:left="580" w:right="660"/>
          <w:headerReference w:type="default" r:id="rId23"/>
          <w:footerReference w:type="default" r:id="rId24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89" w:lineRule="exact"/>
        <w:ind w:left="3219" w:right="-20"/>
        <w:jc w:val="left"/>
        <w:tabs>
          <w:tab w:pos="72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color w:val="C00000"/>
          <w:spacing w:val="-45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2"/>
          <w:szCs w:val="52"/>
          <w:color w:val="C00000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ce</w:t>
      </w:r>
      <w:r>
        <w:rPr>
          <w:rFonts w:ascii="Calibri" w:hAnsi="Calibri" w:cs="Calibri" w:eastAsia="Calibri"/>
          <w:sz w:val="52"/>
          <w:szCs w:val="52"/>
          <w:color w:val="C00000"/>
          <w:spacing w:val="-12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actividad: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ab/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La</w:t>
      </w:r>
      <w:r>
        <w:rPr>
          <w:rFonts w:ascii="Calibri" w:hAnsi="Calibri" w:cs="Calibri" w:eastAsia="Calibri"/>
          <w:sz w:val="52"/>
          <w:szCs w:val="52"/>
          <w:color w:val="C00000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edición</w:t>
      </w:r>
      <w:r>
        <w:rPr>
          <w:rFonts w:ascii="Calibri" w:hAnsi="Calibri" w:cs="Calibri" w:eastAsia="Calibri"/>
          <w:sz w:val="52"/>
          <w:szCs w:val="52"/>
          <w:color w:val="C00000"/>
          <w:spacing w:val="-1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inclusi</w:t>
      </w:r>
      <w:r>
        <w:rPr>
          <w:rFonts w:ascii="Calibri" w:hAnsi="Calibri" w:cs="Calibri" w:eastAsia="Calibri"/>
          <w:sz w:val="52"/>
          <w:szCs w:val="52"/>
          <w:color w:val="C00000"/>
          <w:spacing w:val="-6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52"/>
          <w:szCs w:val="52"/>
          <w:color w:val="C00000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4" w:right="-20"/>
        <w:jc w:val="left"/>
        <w:tabs>
          <w:tab w:pos="128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Car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2"/>
          <w:szCs w:val="52"/>
          <w:color w:val="1F497C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-7"/>
          <w:w w:val="100"/>
          <w:b/>
          <w:bCs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dición</w:t>
      </w:r>
      <w:r>
        <w:rPr>
          <w:rFonts w:ascii="Calibri" w:hAnsi="Calibri" w:cs="Calibri" w:eastAsia="Calibri"/>
          <w:sz w:val="52"/>
          <w:szCs w:val="52"/>
          <w:color w:val="1F497C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Accesible</w:t>
      </w:r>
      <w:r>
        <w:rPr>
          <w:rFonts w:ascii="Calibri" w:hAnsi="Calibri" w:cs="Calibri" w:eastAsia="Calibri"/>
          <w:sz w:val="52"/>
          <w:szCs w:val="52"/>
          <w:color w:val="1F497C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ABC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4" w:lineRule="exact"/>
        <w:ind w:left="1294" w:right="1997" w:firstLine="-540"/>
        <w:jc w:val="left"/>
        <w:tabs>
          <w:tab w:pos="128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El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emio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n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rnacional</w:t>
      </w:r>
      <w:r>
        <w:rPr>
          <w:rFonts w:ascii="Calibri" w:hAnsi="Calibri" w:cs="Calibri" w:eastAsia="Calibri"/>
          <w:sz w:val="52"/>
          <w:szCs w:val="52"/>
          <w:color w:val="1F497C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del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ABC</w:t>
      </w:r>
      <w:r>
        <w:rPr>
          <w:rFonts w:ascii="Calibri" w:hAnsi="Calibri" w:cs="Calibri" w:eastAsia="Calibri"/>
          <w:sz w:val="52"/>
          <w:szCs w:val="52"/>
          <w:color w:val="1F497C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-9"/>
          <w:w w:val="100"/>
          <w:b/>
          <w:bCs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x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celencia</w:t>
      </w:r>
      <w:r>
        <w:rPr>
          <w:rFonts w:ascii="Calibri" w:hAnsi="Calibri" w:cs="Calibri" w:eastAsia="Calibri"/>
          <w:sz w:val="52"/>
          <w:szCs w:val="52"/>
          <w:color w:val="1F497C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edición</w:t>
      </w:r>
      <w:r>
        <w:rPr>
          <w:rFonts w:ascii="Calibri" w:hAnsi="Calibri" w:cs="Calibri" w:eastAsia="Calibri"/>
          <w:sz w:val="52"/>
          <w:szCs w:val="52"/>
          <w:color w:val="1F497C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accesible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54" w:right="-20"/>
        <w:jc w:val="left"/>
        <w:tabs>
          <w:tab w:pos="128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Un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equipo</w:t>
      </w:r>
      <w:r>
        <w:rPr>
          <w:rFonts w:ascii="Calibri" w:hAnsi="Calibri" w:cs="Calibri" w:eastAsia="Calibri"/>
          <w:sz w:val="52"/>
          <w:szCs w:val="52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bási</w:t>
      </w:r>
      <w:r>
        <w:rPr>
          <w:rFonts w:ascii="Calibri" w:hAnsi="Calibri" w:cs="Calibri" w:eastAsia="Calibri"/>
          <w:sz w:val="52"/>
          <w:szCs w:val="52"/>
          <w:color w:val="1F497C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inicio</w:t>
      </w:r>
      <w:r>
        <w:rPr>
          <w:rFonts w:ascii="Calibri" w:hAnsi="Calibri" w:cs="Calibri" w:eastAsia="Calibri"/>
          <w:sz w:val="52"/>
          <w:szCs w:val="52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pa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los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países</w:t>
      </w:r>
      <w:r>
        <w:rPr>
          <w:rFonts w:ascii="Calibri" w:hAnsi="Calibri" w:cs="Calibri" w:eastAsia="Calibri"/>
          <w:sz w:val="52"/>
          <w:szCs w:val="52"/>
          <w:color w:val="1F497C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en</w:t>
      </w:r>
      <w:r>
        <w:rPr>
          <w:rFonts w:ascii="Calibri" w:hAnsi="Calibri" w:cs="Calibri" w:eastAsia="Calibri"/>
          <w:sz w:val="52"/>
          <w:szCs w:val="52"/>
          <w:color w:val="1F497C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desar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ollo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24" w:lineRule="exact"/>
        <w:ind w:left="1294" w:right="1541" w:firstLine="-540"/>
        <w:jc w:val="left"/>
        <w:tabs>
          <w:tab w:pos="128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>•</w:t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  <w:tab/>
      </w:r>
      <w:r>
        <w:rPr>
          <w:rFonts w:ascii="Arial" w:hAnsi="Arial" w:cs="Arial" w:eastAsia="Arial"/>
          <w:sz w:val="52"/>
          <w:szCs w:val="52"/>
          <w:color w:val="1F497C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Las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Di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ctrices</w:t>
      </w:r>
      <w:r>
        <w:rPr>
          <w:rFonts w:ascii="Calibri" w:hAnsi="Calibri" w:cs="Calibri" w:eastAsia="Calibri"/>
          <w:sz w:val="52"/>
          <w:szCs w:val="52"/>
          <w:color w:val="1F497C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pa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los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au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2"/>
          <w:szCs w:val="52"/>
          <w:color w:val="1F497C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que</w:t>
      </w:r>
      <w:r>
        <w:rPr>
          <w:rFonts w:ascii="Calibri" w:hAnsi="Calibri" w:cs="Calibri" w:eastAsia="Calibri"/>
          <w:sz w:val="52"/>
          <w:szCs w:val="52"/>
          <w:color w:val="1F497C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edi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an</w:t>
      </w:r>
      <w:r>
        <w:rPr>
          <w:rFonts w:ascii="Calibri" w:hAnsi="Calibri" w:cs="Calibri" w:eastAsia="Calibri"/>
          <w:sz w:val="52"/>
          <w:szCs w:val="52"/>
          <w:color w:val="1F497C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sus</w:t>
      </w:r>
      <w:r>
        <w:rPr>
          <w:rFonts w:ascii="Calibri" w:hAnsi="Calibri" w:cs="Calibri" w:eastAsia="Calibri"/>
          <w:sz w:val="52"/>
          <w:szCs w:val="52"/>
          <w:color w:val="1F497C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52"/>
          <w:szCs w:val="52"/>
          <w:color w:val="1F497C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opias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ob</w:t>
      </w:r>
      <w:r>
        <w:rPr>
          <w:rFonts w:ascii="Calibri" w:hAnsi="Calibri" w:cs="Calibri" w:eastAsia="Calibri"/>
          <w:sz w:val="52"/>
          <w:szCs w:val="52"/>
          <w:color w:val="1F497C"/>
          <w:spacing w:val="-12"/>
          <w:w w:val="100"/>
          <w:b/>
          <w:bCs/>
        </w:rPr>
        <w:t>r</w:t>
      </w:r>
      <w:r>
        <w:rPr>
          <w:rFonts w:ascii="Calibri" w:hAnsi="Calibri" w:cs="Calibri" w:eastAsia="Calibri"/>
          <w:sz w:val="52"/>
          <w:szCs w:val="52"/>
          <w:color w:val="1F497C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</w:r>
    </w:p>
    <w:p>
      <w:pPr>
        <w:jc w:val="left"/>
        <w:spacing w:after="0"/>
        <w:sectPr>
          <w:pgMar w:header="720" w:footer="0" w:top="2420" w:bottom="280" w:left="620" w:right="620"/>
          <w:headerReference w:type="default" r:id="rId25"/>
          <w:footerReference w:type="default" r:id="rId26"/>
          <w:pgSz w:w="15840" w:h="12240" w:orient="landscape"/>
        </w:sectPr>
      </w:pPr>
      <w:rPr/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1" w:lineRule="exact"/>
        <w:ind w:left="4634" w:right="4614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color w:val="1F497C"/>
          <w:spacing w:val="-11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color w:val="1F497C"/>
          <w:spacing w:val="1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-11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más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color w:val="1F497C"/>
          <w:spacing w:val="-3"/>
          <w:w w:val="99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color w:val="1F497C"/>
          <w:spacing w:val="-8"/>
          <w:w w:val="100"/>
          <w:b/>
          <w:bCs/>
          <w:position w:val="2"/>
        </w:rPr>
        <w:t>f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color w:val="1F497C"/>
          <w:spacing w:val="0"/>
          <w:w w:val="100"/>
          <w:b/>
          <w:bCs/>
          <w:position w:val="2"/>
        </w:rPr>
        <w:t>rmación: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position w:val="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6" w:lineRule="auto"/>
        <w:ind w:left="2850" w:right="2830"/>
        <w:jc w:val="center"/>
        <w:rPr>
          <w:rFonts w:ascii="Calibri" w:hAnsi="Calibri" w:cs="Calibri" w:eastAsia="Calibri"/>
          <w:sz w:val="56"/>
          <w:szCs w:val="56"/>
        </w:rPr>
      </w:pPr>
      <w:rPr/>
      <w:hyperlink r:id="rId29">
        <w:r>
          <w:rPr>
            <w:rFonts w:ascii="Calibri" w:hAnsi="Calibri" w:cs="Calibri" w:eastAsia="Calibri"/>
            <w:sz w:val="56"/>
            <w:szCs w:val="56"/>
            <w:color w:val="1F497C"/>
            <w:b/>
            <w:bCs/>
          </w:rPr>
          <w:t>Accessible.Boo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-5"/>
            <w:b/>
            <w:bCs/>
          </w:rPr>
          <w:t>k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b/>
            <w:bCs/>
          </w:rPr>
          <w:t>s@wipo.i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-5"/>
            <w:b/>
            <w:bCs/>
          </w:rPr>
          <w:t>n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w w:val="99"/>
            <w:b/>
            <w:bCs/>
          </w:rPr>
          <w:t>t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w w:val="99"/>
            <w:b/>
            <w:bCs/>
          </w:rPr>
          <w:t> </w:t>
        </w:r>
      </w:hyperlink>
      <w:hyperlink r:id="rId30">
        <w:r>
          <w:rPr>
            <w:rFonts w:ascii="Calibri" w:hAnsi="Calibri" w:cs="Calibri" w:eastAsia="Calibri"/>
            <w:sz w:val="56"/>
            <w:szCs w:val="56"/>
            <w:color w:val="1F497C"/>
            <w:spacing w:val="4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4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-32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4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w w:val="100"/>
            <w:b/>
            <w:bCs/>
          </w:rPr>
          <w:t>AccessibleBoo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-5"/>
            <w:w w:val="100"/>
            <w:b/>
            <w:bCs/>
          </w:rPr>
          <w:t>k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w w:val="100"/>
            <w:b/>
            <w:bCs/>
          </w:rPr>
          <w:t>sConsortium.o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-7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56"/>
            <w:szCs w:val="56"/>
            <w:color w:val="1F497C"/>
            <w:spacing w:val="0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56"/>
            <w:szCs w:val="56"/>
            <w:color w:val="000000"/>
            <w:spacing w:val="0"/>
            <w:w w:val="100"/>
          </w:rPr>
        </w:r>
      </w:hyperlink>
    </w:p>
    <w:sectPr>
      <w:pgMar w:header="720" w:footer="0" w:top="2420" w:bottom="280" w:left="620" w:right="620"/>
      <w:headerReference w:type="default" r:id="rId27"/>
      <w:footerReference w:type="default" r:id="rId28"/>
      <w:pgSz w:w="15840" w:h="1224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  <w:font w:name="Courier New"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8.559998pt;margin-top:544.879883pt;width:16.124801pt;height:14pt;mso-position-horizontal-relative:page;mso-position-vertical-relative:page;z-index:-638" type="#_x0000_t202" filled="f" stroked="f">
          <v:textbox inset="0,0,0,0">
            <w:txbxContent>
              <w:p>
                <w:pPr>
                  <w:spacing w:before="0" w:after="0" w:line="264" w:lineRule="exact"/>
                  <w:ind w:left="40" w:right="-20"/>
                  <w:jc w:val="left"/>
                  <w:rPr>
                    <w:rFonts w:ascii="Calibri" w:hAnsi="Calibri" w:cs="Calibri" w:eastAsia="Calibri"/>
                    <w:sz w:val="24"/>
                    <w:szCs w:val="24"/>
                  </w:rPr>
                </w:pPr>
                <w:rPr/>
                <w:r>
                  <w:rPr>
                    <w:rFonts w:ascii="Calibri" w:hAnsi="Calibri" w:cs="Calibri" w:eastAsia="Calibri"/>
                    <w:sz w:val="24"/>
                    <w:szCs w:val="24"/>
                    <w:color w:val="898989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898989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4"/>
                    <w:szCs w:val="2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pt;width:720pt;height:85.8pt;mso-position-horizontal-relative:page;mso-position-vertical-relative:page;z-index:-641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.900002pt;width:720pt;height:85.739998pt;mso-position-horizontal-relative:page;mso-position-vertical-relative:page;z-index:-640" type="#_x0000_t75">
          <v:imagedata r:id="rId1" o:title="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pt;width:720pt;height:85.8pt;mso-position-horizontal-relative:page;mso-position-vertical-relative:page;z-index:-639" type="#_x0000_t75">
          <v:imagedata r:id="rId1" o:title="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4.875pt;margin-top:36pt;width:718.875pt;height:86.625pt;mso-position-horizontal-relative:page;mso-position-vertical-relative:page;z-index:-637" type="#_x0000_t75">
          <v:imagedata r:id="rId1" o:title="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pt;width:720pt;height:85.8pt;mso-position-horizontal-relative:page;mso-position-vertical-relative:page;z-index:-636" type="#_x0000_t75">
          <v:imagedata r:id="rId1" o:title="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pt;width:720pt;height:85.8pt;mso-position-horizontal-relative:page;mso-position-vertical-relative:page;z-index:-635" type="#_x0000_t75">
          <v:imagedata r:id="rId1" o:title="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36pt;margin-top:36pt;width:720pt;height:85.8pt;mso-position-horizontal-relative:page;mso-position-vertical-relative:page;z-index:-634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image" Target="media/image3.jpg"/><Relationship Id="rId10" Type="http://schemas.openxmlformats.org/officeDocument/2006/relationships/header" Target="header3.xml"/><Relationship Id="rId11" Type="http://schemas.openxmlformats.org/officeDocument/2006/relationships/footer" Target="footer1.xml"/><Relationship Id="rId12" Type="http://schemas.openxmlformats.org/officeDocument/2006/relationships/header" Target="header4.xml"/><Relationship Id="rId13" Type="http://schemas.openxmlformats.org/officeDocument/2006/relationships/footer" Target="footer2.xml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header" Target="header5.xml"/><Relationship Id="rId18" Type="http://schemas.openxmlformats.org/officeDocument/2006/relationships/footer" Target="footer3.xml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header" Target="header6.xml"/><Relationship Id="rId22" Type="http://schemas.openxmlformats.org/officeDocument/2006/relationships/footer" Target="footer4.xml"/><Relationship Id="rId23" Type="http://schemas.openxmlformats.org/officeDocument/2006/relationships/header" Target="header7.xml"/><Relationship Id="rId24" Type="http://schemas.openxmlformats.org/officeDocument/2006/relationships/footer" Target="footer5.xml"/><Relationship Id="rId25" Type="http://schemas.openxmlformats.org/officeDocument/2006/relationships/header" Target="header8.xml"/><Relationship Id="rId26" Type="http://schemas.openxmlformats.org/officeDocument/2006/relationships/footer" Target="footer6.xml"/><Relationship Id="rId27" Type="http://schemas.openxmlformats.org/officeDocument/2006/relationships/header" Target="header9.xml"/><Relationship Id="rId28" Type="http://schemas.openxmlformats.org/officeDocument/2006/relationships/footer" Target="footer7.xml"/><Relationship Id="rId29" Type="http://schemas.openxmlformats.org/officeDocument/2006/relationships/hyperlink" Target="mailto:Accessible.Books@wipo.int" TargetMode="External"/><Relationship Id="rId30" Type="http://schemas.openxmlformats.org/officeDocument/2006/relationships/hyperlink" Target="http://www.AccessibleBooksConsortium.org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ferraz</dc:creator>
  <dc:title>Microsoft PowerPoint - ABC_Panama_June_2016_Spanish.ppsx</dc:title>
  <dcterms:created xsi:type="dcterms:W3CDTF">2016-07-05T15:31:32Z</dcterms:created>
  <dcterms:modified xsi:type="dcterms:W3CDTF">2016-07-05T15:31:32Z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2016-07-05T00:00:00Z</vt:filetime>
  </property>
</Properties>
</file>